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97420" w:rsidP="00B02AA8">
            <w:pPr>
              <w:jc w:val="center"/>
              <w:rPr>
                <w:b/>
                <w:sz w:val="22"/>
                <w:szCs w:val="22"/>
              </w:rPr>
            </w:pPr>
            <w:r w:rsidRPr="00040CE3">
              <w:rPr>
                <w:b/>
                <w:sz w:val="22"/>
                <w:szCs w:val="22"/>
              </w:rPr>
              <w:t>28.25.12.130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</w:tblGrid>
      <w:tr w:rsidR="000659A5" w:rsidRPr="000659A5" w:rsidTr="00686EF5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0659A5" w:rsidRDefault="00FF722F" w:rsidP="00686EF5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 w:rsidR="00686EF5"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</w:t>
            </w:r>
            <w:r w:rsidR="00A73D12" w:rsidRPr="000659A5">
              <w:rPr>
                <w:b/>
                <w:szCs w:val="28"/>
              </w:rPr>
              <w:t xml:space="preserve">(СПЛИТ-СИСТЕМА) </w:t>
            </w:r>
            <w:r w:rsidR="00686EF5" w:rsidRPr="000659A5">
              <w:rPr>
                <w:b/>
                <w:szCs w:val="28"/>
              </w:rPr>
              <w:t xml:space="preserve">КАССЕТНОГО ТИПА </w:t>
            </w:r>
            <w:r w:rsidR="00890B77" w:rsidRPr="000659A5">
              <w:rPr>
                <w:b/>
                <w:szCs w:val="28"/>
              </w:rPr>
              <w:t>KFC24GV/KON24GV</w:t>
            </w:r>
          </w:p>
        </w:tc>
      </w:tr>
      <w:tr w:rsidR="000659A5" w:rsidRPr="000659A5" w:rsidTr="00686EF5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0659A5" w:rsidRDefault="00EB0EC2" w:rsidP="00EB0EC2">
            <w:pPr>
              <w:jc w:val="center"/>
              <w:rPr>
                <w:sz w:val="20"/>
                <w:szCs w:val="20"/>
              </w:rPr>
            </w:pPr>
            <w:r w:rsidRPr="000659A5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20539D" w:rsidRDefault="0020539D" w:rsidP="00EB0EC2">
      <w:pPr>
        <w:spacing w:line="360" w:lineRule="auto"/>
        <w:jc w:val="center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A4601A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ED4E00" w:rsidRDefault="00890B77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KFC24GV_</w:t>
            </w:r>
            <w:r w:rsidRPr="007E0832">
              <w:rPr>
                <w:b/>
                <w:szCs w:val="28"/>
              </w:rPr>
              <w:t>KON24GV</w:t>
            </w:r>
            <w:r w:rsidR="00074AC2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A73D12">
      <w:pPr>
        <w:spacing w:line="360" w:lineRule="auto"/>
        <w:rPr>
          <w:sz w:val="22"/>
          <w:szCs w:val="22"/>
        </w:rPr>
      </w:pPr>
    </w:p>
    <w:p w:rsidR="00A73D12" w:rsidRDefault="00A73D12" w:rsidP="00A73D12">
      <w:pPr>
        <w:spacing w:line="360" w:lineRule="auto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686EF5" w:rsidRDefault="00686EF5" w:rsidP="005E27A9">
      <w:pPr>
        <w:spacing w:line="360" w:lineRule="auto"/>
        <w:jc w:val="center"/>
        <w:rPr>
          <w:sz w:val="22"/>
          <w:szCs w:val="22"/>
        </w:rPr>
      </w:pPr>
    </w:p>
    <w:p w:rsidR="00686EF5" w:rsidRDefault="00686EF5" w:rsidP="005E27A9">
      <w:pPr>
        <w:spacing w:line="360" w:lineRule="auto"/>
        <w:jc w:val="center"/>
        <w:rPr>
          <w:sz w:val="22"/>
          <w:szCs w:val="22"/>
        </w:rPr>
      </w:pPr>
    </w:p>
    <w:p w:rsidR="0020539D" w:rsidRDefault="0020539D" w:rsidP="005E27A9">
      <w:pPr>
        <w:spacing w:line="360" w:lineRule="auto"/>
        <w:jc w:val="center"/>
        <w:rPr>
          <w:sz w:val="22"/>
          <w:szCs w:val="22"/>
        </w:rPr>
      </w:pPr>
    </w:p>
    <w:p w:rsidR="00CE3D01" w:rsidRDefault="00CE3D01" w:rsidP="005E27A9">
      <w:pPr>
        <w:spacing w:line="360" w:lineRule="auto"/>
        <w:jc w:val="center"/>
        <w:rPr>
          <w:sz w:val="22"/>
          <w:szCs w:val="22"/>
        </w:rPr>
      </w:pPr>
    </w:p>
    <w:p w:rsidR="00CE3D01" w:rsidRDefault="00CE3D01" w:rsidP="005E27A9">
      <w:pPr>
        <w:spacing w:line="360" w:lineRule="auto"/>
        <w:jc w:val="center"/>
        <w:rPr>
          <w:sz w:val="22"/>
          <w:szCs w:val="22"/>
        </w:rPr>
      </w:pPr>
    </w:p>
    <w:p w:rsidR="00CE3D01" w:rsidRDefault="00CE3D01" w:rsidP="005E27A9">
      <w:pPr>
        <w:spacing w:line="360" w:lineRule="auto"/>
        <w:jc w:val="center"/>
        <w:rPr>
          <w:sz w:val="22"/>
          <w:szCs w:val="22"/>
        </w:rPr>
      </w:pPr>
    </w:p>
    <w:p w:rsidR="00810B70" w:rsidRPr="00CE3D01" w:rsidRDefault="000659A5" w:rsidP="005E27A9">
      <w:pPr>
        <w:spacing w:line="360" w:lineRule="auto"/>
        <w:jc w:val="center"/>
        <w:rPr>
          <w:sz w:val="22"/>
          <w:szCs w:val="22"/>
          <w:lang w:val="en-US"/>
        </w:rPr>
      </w:pPr>
      <w:r w:rsidRPr="000659A5">
        <w:rPr>
          <w:sz w:val="22"/>
          <w:szCs w:val="22"/>
        </w:rPr>
        <w:t>20</w:t>
      </w:r>
      <w:r w:rsidR="00CE3D01">
        <w:rPr>
          <w:sz w:val="22"/>
          <w:szCs w:val="22"/>
        </w:rPr>
        <w:t>2</w:t>
      </w:r>
      <w:r w:rsidR="00CE3D01">
        <w:rPr>
          <w:sz w:val="22"/>
          <w:szCs w:val="22"/>
          <w:lang w:val="en-US"/>
        </w:rPr>
        <w:t>2</w:t>
      </w:r>
    </w:p>
    <w:p w:rsidR="00810B70" w:rsidRPr="00507631" w:rsidRDefault="00810B70" w:rsidP="00A93819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507631">
        <w:rPr>
          <w:b/>
          <w:sz w:val="22"/>
          <w:szCs w:val="22"/>
        </w:rPr>
        <w:lastRenderedPageBreak/>
        <w:t>СОДЕРЖАНИЕ</w:t>
      </w:r>
    </w:p>
    <w:p w:rsidR="00507631" w:rsidRPr="00507631" w:rsidRDefault="00810B7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07631">
        <w:rPr>
          <w:sz w:val="22"/>
          <w:szCs w:val="22"/>
        </w:rPr>
        <w:fldChar w:fldCharType="begin"/>
      </w:r>
      <w:r w:rsidRPr="00507631">
        <w:rPr>
          <w:sz w:val="22"/>
          <w:szCs w:val="22"/>
        </w:rPr>
        <w:instrText xml:space="preserve"> TOC \o "1-3" \h \z \u </w:instrText>
      </w:r>
      <w:r w:rsidRPr="00507631">
        <w:rPr>
          <w:sz w:val="22"/>
          <w:szCs w:val="22"/>
        </w:rPr>
        <w:fldChar w:fldCharType="separate"/>
      </w:r>
      <w:hyperlink w:anchor="_Toc158386066" w:history="1">
        <w:r w:rsidR="00507631" w:rsidRPr="00507631">
          <w:rPr>
            <w:rStyle w:val="ad"/>
            <w:noProof/>
            <w:sz w:val="22"/>
            <w:szCs w:val="22"/>
          </w:rPr>
          <w:t>1</w:t>
        </w:r>
        <w:r w:rsidR="00507631"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07631" w:rsidRPr="00507631">
          <w:rPr>
            <w:rStyle w:val="ad"/>
            <w:noProof/>
            <w:sz w:val="22"/>
            <w:szCs w:val="22"/>
          </w:rPr>
          <w:t>ОСНОВНЫЕ СВЕДЕНИЯ ОБ ИЗДЕЛИИ</w:t>
        </w:r>
        <w:r w:rsidR="00507631" w:rsidRPr="00507631">
          <w:rPr>
            <w:noProof/>
            <w:webHidden/>
            <w:sz w:val="22"/>
            <w:szCs w:val="22"/>
          </w:rPr>
          <w:tab/>
        </w:r>
        <w:r w:rsidR="00507631" w:rsidRPr="00507631">
          <w:rPr>
            <w:noProof/>
            <w:webHidden/>
            <w:sz w:val="22"/>
            <w:szCs w:val="22"/>
          </w:rPr>
          <w:fldChar w:fldCharType="begin"/>
        </w:r>
        <w:r w:rsidR="00507631" w:rsidRPr="00507631">
          <w:rPr>
            <w:noProof/>
            <w:webHidden/>
            <w:sz w:val="22"/>
            <w:szCs w:val="22"/>
          </w:rPr>
          <w:instrText xml:space="preserve"> PAGEREF _Toc158386066 \h </w:instrText>
        </w:r>
        <w:r w:rsidR="00507631" w:rsidRPr="00507631">
          <w:rPr>
            <w:noProof/>
            <w:webHidden/>
            <w:sz w:val="22"/>
            <w:szCs w:val="22"/>
          </w:rPr>
        </w:r>
        <w:r w:rsidR="00507631" w:rsidRPr="00507631">
          <w:rPr>
            <w:noProof/>
            <w:webHidden/>
            <w:sz w:val="22"/>
            <w:szCs w:val="22"/>
          </w:rPr>
          <w:fldChar w:fldCharType="separate"/>
        </w:r>
        <w:r w:rsidR="00507631">
          <w:rPr>
            <w:noProof/>
            <w:webHidden/>
            <w:sz w:val="22"/>
            <w:szCs w:val="22"/>
          </w:rPr>
          <w:t>3</w:t>
        </w:r>
        <w:r w:rsidR="00507631"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67" w:history="1">
        <w:r w:rsidRPr="00507631">
          <w:rPr>
            <w:rStyle w:val="ad"/>
            <w:noProof/>
            <w:sz w:val="22"/>
            <w:szCs w:val="22"/>
          </w:rPr>
          <w:t>2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ТЕХНИЧЕСКИЕ ХАРАКТЕРИСТИКИ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_Toc158386067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68" w:history="1">
        <w:r w:rsidRPr="00507631">
          <w:rPr>
            <w:rStyle w:val="ad"/>
            <w:noProof/>
            <w:sz w:val="22"/>
            <w:szCs w:val="22"/>
          </w:rPr>
          <w:t>2.1.1 Описание изделия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_Toc158386068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69" w:history="1">
        <w:r w:rsidRPr="00507631">
          <w:rPr>
            <w:rStyle w:val="ad"/>
            <w:noProof/>
            <w:sz w:val="22"/>
            <w:szCs w:val="22"/>
          </w:rPr>
          <w:t>2.1.2 Принцип работы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_Toc158386069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70" w:history="1">
        <w:r w:rsidRPr="00507631">
          <w:rPr>
            <w:rStyle w:val="ad"/>
            <w:noProof/>
            <w:sz w:val="22"/>
            <w:szCs w:val="22"/>
          </w:rPr>
          <w:t>2.1.3 Технические характеристики изделия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_Toc158386070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71" w:history="1">
        <w:r w:rsidRPr="00507631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_Toc158386071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72" w:history="1">
        <w:r w:rsidRPr="00507631">
          <w:rPr>
            <w:rStyle w:val="ad"/>
            <w:noProof/>
            <w:sz w:val="22"/>
            <w:szCs w:val="22"/>
          </w:rPr>
          <w:t>2.1.5 Чертеж изделия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_Toc158386072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73" w:history="1">
        <w:r w:rsidRPr="00507631">
          <w:rPr>
            <w:rStyle w:val="ad"/>
            <w:noProof/>
            <w:sz w:val="22"/>
            <w:szCs w:val="22"/>
          </w:rPr>
          <w:t>2.1.6 Развернутый вид изделия и список деталей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_Toc158386073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74" w:history="1">
        <w:r w:rsidRPr="00507631">
          <w:rPr>
            <w:rStyle w:val="ad"/>
            <w:noProof/>
            <w:sz w:val="22"/>
            <w:szCs w:val="22"/>
          </w:rPr>
          <w:t>2.2 Маркировка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_Toc158386074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75" w:history="1">
        <w:r w:rsidRPr="00507631">
          <w:rPr>
            <w:rStyle w:val="ad"/>
            <w:noProof/>
            <w:sz w:val="22"/>
            <w:szCs w:val="22"/>
          </w:rPr>
          <w:t>3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КОМПЛЕКТНОСТЬ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_Toc158386075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76" w:history="1">
        <w:r w:rsidRPr="00507631">
          <w:rPr>
            <w:rStyle w:val="ad"/>
            <w:noProof/>
            <w:sz w:val="22"/>
            <w:szCs w:val="22"/>
          </w:rPr>
          <w:t>4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ГАРАНТИИ ИЗГОТОВИТЕЛЯ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_Toc158386076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77" w:history="1">
        <w:r w:rsidRPr="00507631">
          <w:rPr>
            <w:rStyle w:val="ad"/>
            <w:noProof/>
            <w:sz w:val="22"/>
            <w:szCs w:val="22"/>
          </w:rPr>
          <w:t>5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КОНСЕРВАЦИЯ</w:t>
        </w:r>
        <w:bookmarkStart w:id="0" w:name="_GoBack"/>
        <w:bookmarkEnd w:id="0"/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_Toc158386077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78" w:history="1">
        <w:r w:rsidRPr="00507631">
          <w:rPr>
            <w:rStyle w:val="ad"/>
            <w:noProof/>
            <w:sz w:val="22"/>
            <w:szCs w:val="22"/>
          </w:rPr>
          <w:t>6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СВИДЕТЕЛЬСТВО ОБ УПАКОВЫВАНИИ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_Toc158386078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79" w:history="1">
        <w:r w:rsidRPr="00507631">
          <w:rPr>
            <w:rStyle w:val="ad"/>
            <w:noProof/>
            <w:sz w:val="22"/>
            <w:szCs w:val="22"/>
          </w:rPr>
          <w:t>7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СВИДЕТЕЛЬСТВО О ПРИЕМКЕ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_Toc158386079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80" w:history="1">
        <w:r w:rsidRPr="00507631">
          <w:rPr>
            <w:rStyle w:val="ad"/>
            <w:rFonts w:eastAsia="Arial Unicode MS"/>
            <w:bCs/>
            <w:noProof/>
            <w:sz w:val="22"/>
            <w:szCs w:val="22"/>
          </w:rPr>
          <w:t>8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СВЕДЕНИЯ ОБ УТИЛИЗАЦИИ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_Toc158386080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81" w:history="1">
        <w:r w:rsidRPr="00507631">
          <w:rPr>
            <w:rStyle w:val="ad"/>
            <w:noProof/>
            <w:sz w:val="22"/>
            <w:szCs w:val="22"/>
          </w:rPr>
          <w:t>9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ТРЕБОВАНИЯ БЕЗОПАСНОСТИ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_Toc158386081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82" w:history="1">
        <w:r w:rsidRPr="00507631">
          <w:rPr>
            <w:rStyle w:val="ad"/>
            <w:noProof/>
            <w:sz w:val="22"/>
            <w:szCs w:val="22"/>
          </w:rPr>
          <w:t>9.1 Общие требования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_Toc158386082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83" w:history="1">
        <w:r w:rsidRPr="00507631">
          <w:rPr>
            <w:rStyle w:val="ad"/>
            <w:noProof/>
            <w:sz w:val="22"/>
            <w:szCs w:val="22"/>
          </w:rPr>
          <w:t>10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УЧЕТ ТЕХНИЧЕСКОГО ОБСЛУЖИВАНИЯ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_Toc158386083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84" w:history="1">
        <w:r w:rsidRPr="00507631">
          <w:rPr>
            <w:rStyle w:val="ad"/>
            <w:noProof/>
            <w:sz w:val="22"/>
            <w:szCs w:val="22"/>
          </w:rPr>
          <w:t>11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_Toc158386084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85" w:history="1">
        <w:r w:rsidRPr="00507631">
          <w:rPr>
            <w:rStyle w:val="ad"/>
            <w:noProof/>
            <w:sz w:val="22"/>
            <w:szCs w:val="22"/>
          </w:rPr>
          <w:t>12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ХРАНЕНИЕ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_Toc158386085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507631" w:rsidRPr="00507631" w:rsidRDefault="0050763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086" w:history="1">
        <w:r w:rsidRPr="00507631">
          <w:rPr>
            <w:rStyle w:val="ad"/>
            <w:noProof/>
            <w:sz w:val="22"/>
            <w:szCs w:val="22"/>
          </w:rPr>
          <w:t>13</w:t>
        </w:r>
        <w:r w:rsidRPr="00507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07631">
          <w:rPr>
            <w:rStyle w:val="ad"/>
            <w:noProof/>
            <w:sz w:val="22"/>
            <w:szCs w:val="22"/>
          </w:rPr>
          <w:t>СВЕДЕНИЯ О РЕКЛАМАЦИЯХ</w:t>
        </w:r>
        <w:r w:rsidRPr="00507631">
          <w:rPr>
            <w:noProof/>
            <w:webHidden/>
            <w:sz w:val="22"/>
            <w:szCs w:val="22"/>
          </w:rPr>
          <w:tab/>
        </w:r>
        <w:r w:rsidRPr="00507631">
          <w:rPr>
            <w:noProof/>
            <w:webHidden/>
            <w:sz w:val="22"/>
            <w:szCs w:val="22"/>
          </w:rPr>
          <w:fldChar w:fldCharType="begin"/>
        </w:r>
        <w:r w:rsidRPr="00507631">
          <w:rPr>
            <w:noProof/>
            <w:webHidden/>
            <w:sz w:val="22"/>
            <w:szCs w:val="22"/>
          </w:rPr>
          <w:instrText xml:space="preserve"> PAGEREF _Toc158386086 \h </w:instrText>
        </w:r>
        <w:r w:rsidRPr="00507631">
          <w:rPr>
            <w:noProof/>
            <w:webHidden/>
            <w:sz w:val="22"/>
            <w:szCs w:val="22"/>
          </w:rPr>
        </w:r>
        <w:r w:rsidRPr="00507631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507631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73091C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507631">
        <w:rPr>
          <w:sz w:val="22"/>
          <w:szCs w:val="22"/>
        </w:rPr>
        <w:fldChar w:fldCharType="end"/>
      </w:r>
      <w:r w:rsidRPr="00A226C8">
        <w:rPr>
          <w:szCs w:val="28"/>
        </w:rPr>
        <w:tab/>
      </w:r>
    </w:p>
    <w:p w:rsidR="0020539D" w:rsidRDefault="0020539D" w:rsidP="00810B70">
      <w:pPr>
        <w:tabs>
          <w:tab w:val="left" w:pos="5842"/>
        </w:tabs>
        <w:rPr>
          <w:rStyle w:val="ae"/>
        </w:rPr>
      </w:pPr>
    </w:p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810B70" w:rsidRPr="0020539D" w:rsidRDefault="00810B70" w:rsidP="0020539D">
      <w:pPr>
        <w:tabs>
          <w:tab w:val="left" w:pos="6495"/>
        </w:tabs>
        <w:sectPr w:rsidR="00810B70" w:rsidRPr="0020539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686EF5">
        <w:rPr>
          <w:sz w:val="22"/>
          <w:szCs w:val="22"/>
        </w:rPr>
        <w:t>кондиционера бытового</w:t>
      </w:r>
      <w:r w:rsidR="00594EB2" w:rsidRPr="00F57101">
        <w:rPr>
          <w:sz w:val="22"/>
          <w:szCs w:val="22"/>
        </w:rPr>
        <w:t xml:space="preserve"> </w:t>
      </w:r>
      <w:r w:rsidR="00A73D12" w:rsidRPr="00F57101">
        <w:rPr>
          <w:sz w:val="22"/>
          <w:szCs w:val="22"/>
        </w:rPr>
        <w:t xml:space="preserve">(сплит-системы) </w:t>
      </w:r>
      <w:r w:rsidR="00686EF5" w:rsidRPr="00F57101">
        <w:rPr>
          <w:sz w:val="22"/>
          <w:szCs w:val="22"/>
        </w:rPr>
        <w:t xml:space="preserve">кассетного типа </w:t>
      </w:r>
      <w:r w:rsidR="00890B77" w:rsidRPr="007E0832">
        <w:rPr>
          <w:sz w:val="22"/>
          <w:szCs w:val="22"/>
        </w:rPr>
        <w:t>KFC24GV/KON24GV</w:t>
      </w:r>
      <w:r w:rsidR="00890B77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Default="00810B70" w:rsidP="006A0176">
      <w:pPr>
        <w:pStyle w:val="a8"/>
        <w:numPr>
          <w:ilvl w:val="0"/>
          <w:numId w:val="17"/>
        </w:numPr>
        <w:ind w:left="284" w:firstLine="141"/>
        <w:outlineLvl w:val="0"/>
      </w:pPr>
      <w:bookmarkStart w:id="1" w:name="_Ref67997751"/>
      <w:bookmarkStart w:id="2" w:name="_Toc158386066"/>
      <w:r w:rsidRPr="00985AEE">
        <w:t>ОСНОВНЫЕ СВЕДЕНИЯ ОБ ИЗДЕЛИИ</w:t>
      </w:r>
      <w:bookmarkEnd w:id="1"/>
      <w:bookmarkEnd w:id="2"/>
    </w:p>
    <w:p w:rsidR="00052BE5" w:rsidRPr="00514A8E" w:rsidRDefault="00052BE5" w:rsidP="00052BE5">
      <w:pPr>
        <w:pStyle w:val="a8"/>
        <w:rPr>
          <w:rFonts w:eastAsia="Arial Unicode MS"/>
          <w:bCs/>
          <w:sz w:val="32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116"/>
      </w:tblGrid>
      <w:tr w:rsidR="00514A8E" w:rsidRPr="00CC2C20" w:rsidTr="00237CEB">
        <w:trPr>
          <w:trHeight w:val="553"/>
        </w:trPr>
        <w:tc>
          <w:tcPr>
            <w:tcW w:w="2660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16" w:type="dxa"/>
            <w:vAlign w:val="center"/>
          </w:tcPr>
          <w:p w:rsidR="00514A8E" w:rsidRPr="00CC2C20" w:rsidRDefault="00686EF5" w:rsidP="009319C6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>) кассетного типа</w:t>
            </w:r>
          </w:p>
        </w:tc>
      </w:tr>
      <w:tr w:rsidR="00514A8E" w:rsidRPr="00CC2C20" w:rsidTr="00237CEB">
        <w:trPr>
          <w:trHeight w:val="391"/>
        </w:trPr>
        <w:tc>
          <w:tcPr>
            <w:tcW w:w="2660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16" w:type="dxa"/>
            <w:vAlign w:val="center"/>
          </w:tcPr>
          <w:p w:rsidR="00514A8E" w:rsidRPr="00CC2C20" w:rsidRDefault="00890B77" w:rsidP="009319C6">
            <w:pPr>
              <w:jc w:val="center"/>
              <w:rPr>
                <w:sz w:val="22"/>
                <w:szCs w:val="22"/>
                <w:highlight w:val="yellow"/>
              </w:rPr>
            </w:pPr>
            <w:r w:rsidRPr="007E0832">
              <w:rPr>
                <w:sz w:val="22"/>
                <w:szCs w:val="22"/>
              </w:rPr>
              <w:t>KFC24GV/KON24GV</w:t>
            </w:r>
          </w:p>
        </w:tc>
      </w:tr>
      <w:tr w:rsidR="00514A8E" w:rsidRPr="00CC2C20" w:rsidTr="00237CEB">
        <w:trPr>
          <w:trHeight w:val="399"/>
        </w:trPr>
        <w:tc>
          <w:tcPr>
            <w:tcW w:w="2660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16" w:type="dxa"/>
            <w:vAlign w:val="center"/>
          </w:tcPr>
          <w:p w:rsidR="00514A8E" w:rsidRPr="00CA105D" w:rsidRDefault="00890B77" w:rsidP="009319C6">
            <w:pPr>
              <w:jc w:val="center"/>
              <w:rPr>
                <w:sz w:val="22"/>
                <w:szCs w:val="22"/>
                <w:highlight w:val="yellow"/>
              </w:rPr>
            </w:pPr>
            <w:r w:rsidRPr="007E0832">
              <w:rPr>
                <w:sz w:val="22"/>
                <w:szCs w:val="22"/>
              </w:rPr>
              <w:t>KFC24GV/KON24GV</w:t>
            </w:r>
          </w:p>
        </w:tc>
      </w:tr>
      <w:tr w:rsidR="00CA203F" w:rsidRPr="00CC2C20" w:rsidTr="00237CEB">
        <w:trPr>
          <w:trHeight w:val="553"/>
        </w:trPr>
        <w:tc>
          <w:tcPr>
            <w:tcW w:w="2660" w:type="dxa"/>
            <w:vAlign w:val="center"/>
          </w:tcPr>
          <w:p w:rsidR="00CA203F" w:rsidRPr="00CC2C20" w:rsidRDefault="00074AC2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16" w:type="dxa"/>
            <w:vAlign w:val="center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42"/>
              <w:gridCol w:w="3443"/>
            </w:tblGrid>
            <w:tr w:rsidR="00D63E51" w:rsidTr="00D63E51">
              <w:tc>
                <w:tcPr>
                  <w:tcW w:w="3442" w:type="dxa"/>
                </w:tcPr>
                <w:p w:rsidR="00D63E51" w:rsidRDefault="00D63E51" w:rsidP="00D63E51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443" w:type="dxa"/>
                </w:tcPr>
                <w:p w:rsidR="00D63E51" w:rsidRDefault="00D63E51" w:rsidP="009319C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E576A" w:rsidRDefault="00074AC2" w:rsidP="000E576A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514A8E" w:rsidRPr="00CC2C20" w:rsidTr="00237CEB">
        <w:trPr>
          <w:trHeight w:val="553"/>
        </w:trPr>
        <w:tc>
          <w:tcPr>
            <w:tcW w:w="2660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16" w:type="dxa"/>
            <w:vAlign w:val="center"/>
          </w:tcPr>
          <w:p w:rsidR="00A322F7" w:rsidRPr="006E6F2F" w:rsidRDefault="00074AC2" w:rsidP="00074AC2">
            <w:pPr>
              <w:jc w:val="center"/>
              <w:rPr>
                <w:sz w:val="22"/>
                <w:szCs w:val="22"/>
              </w:rPr>
            </w:pPr>
            <w:r w:rsidRPr="00074AC2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514A8E" w:rsidRPr="00CC2C20" w:rsidTr="00237CEB">
        <w:trPr>
          <w:trHeight w:val="553"/>
        </w:trPr>
        <w:tc>
          <w:tcPr>
            <w:tcW w:w="2660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16" w:type="dxa"/>
            <w:vAlign w:val="center"/>
          </w:tcPr>
          <w:p w:rsidR="00514A8E" w:rsidRPr="006E6F2F" w:rsidRDefault="00514A8E" w:rsidP="009319C6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>На</w:t>
            </w:r>
            <w:r w:rsidR="00772D3D" w:rsidRPr="006E6F2F">
              <w:rPr>
                <w:sz w:val="22"/>
                <w:szCs w:val="22"/>
              </w:rPr>
              <w:t xml:space="preserve">ружный блок на открытом воздухе, внутренний блок </w:t>
            </w:r>
            <w:r w:rsidR="006E6F2F" w:rsidRPr="006E6F2F">
              <w:rPr>
                <w:sz w:val="22"/>
                <w:szCs w:val="22"/>
              </w:rPr>
              <w:t>внутри здания</w:t>
            </w:r>
            <w:r w:rsidRPr="006E6F2F">
              <w:rPr>
                <w:sz w:val="22"/>
                <w:szCs w:val="22"/>
              </w:rPr>
              <w:t>/</w:t>
            </w:r>
            <w:r w:rsidR="006E6F2F" w:rsidRPr="006E6F2F">
              <w:rPr>
                <w:sz w:val="22"/>
                <w:szCs w:val="22"/>
              </w:rPr>
              <w:t xml:space="preserve"> 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14A8E" w:rsidRPr="00CC2C20" w:rsidTr="00237CEB">
        <w:trPr>
          <w:trHeight w:val="409"/>
        </w:trPr>
        <w:tc>
          <w:tcPr>
            <w:tcW w:w="2660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 w:rsidR="00A322F7"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16" w:type="dxa"/>
            <w:vAlign w:val="center"/>
          </w:tcPr>
          <w:p w:rsidR="00514A8E" w:rsidRPr="00CC2C20" w:rsidRDefault="00235F2E" w:rsidP="009319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514A8E" w:rsidRPr="00CC2C20" w:rsidTr="00237CEB">
        <w:trPr>
          <w:trHeight w:val="553"/>
        </w:trPr>
        <w:tc>
          <w:tcPr>
            <w:tcW w:w="2660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116" w:type="dxa"/>
            <w:vAlign w:val="center"/>
          </w:tcPr>
          <w:p w:rsidR="00514A8E" w:rsidRPr="00CC2C20" w:rsidRDefault="00514A8E" w:rsidP="009319C6">
            <w:pPr>
              <w:jc w:val="center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3 года</w:t>
            </w:r>
          </w:p>
        </w:tc>
      </w:tr>
      <w:tr w:rsidR="00514A8E" w:rsidRPr="00CC2C20" w:rsidTr="00237CEB">
        <w:trPr>
          <w:trHeight w:val="492"/>
        </w:trPr>
        <w:tc>
          <w:tcPr>
            <w:tcW w:w="2660" w:type="dxa"/>
            <w:vAlign w:val="center"/>
          </w:tcPr>
          <w:p w:rsidR="00514A8E" w:rsidRPr="0045388E" w:rsidRDefault="009F20D1" w:rsidP="009319C6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116" w:type="dxa"/>
            <w:vAlign w:val="center"/>
          </w:tcPr>
          <w:p w:rsidR="0025259A" w:rsidRPr="0025259A" w:rsidRDefault="0025259A" w:rsidP="0025259A">
            <w:pPr>
              <w:pStyle w:val="21"/>
              <w:rPr>
                <w:sz w:val="22"/>
                <w:szCs w:val="22"/>
              </w:rPr>
            </w:pPr>
            <w:r w:rsidRPr="0025259A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25259A" w:rsidRPr="0025259A" w:rsidRDefault="0025259A" w:rsidP="0025259A">
            <w:pPr>
              <w:pStyle w:val="21"/>
              <w:rPr>
                <w:sz w:val="22"/>
                <w:szCs w:val="22"/>
              </w:rPr>
            </w:pPr>
            <w:r w:rsidRPr="0025259A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25259A" w:rsidRPr="0025259A" w:rsidRDefault="0025259A" w:rsidP="0025259A">
            <w:pPr>
              <w:pStyle w:val="21"/>
              <w:rPr>
                <w:sz w:val="22"/>
                <w:szCs w:val="22"/>
              </w:rPr>
            </w:pPr>
            <w:r w:rsidRPr="0025259A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5259A" w:rsidRPr="0025259A" w:rsidRDefault="0025259A" w:rsidP="0025259A">
            <w:pPr>
              <w:pStyle w:val="21"/>
              <w:rPr>
                <w:sz w:val="22"/>
                <w:szCs w:val="22"/>
              </w:rPr>
            </w:pPr>
            <w:r w:rsidRPr="0025259A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25259A" w:rsidRPr="0025259A" w:rsidRDefault="0025259A" w:rsidP="0025259A">
            <w:pPr>
              <w:pStyle w:val="21"/>
              <w:rPr>
                <w:sz w:val="22"/>
                <w:szCs w:val="22"/>
              </w:rPr>
            </w:pPr>
            <w:r w:rsidRPr="0025259A">
              <w:rPr>
                <w:sz w:val="22"/>
                <w:szCs w:val="22"/>
              </w:rPr>
              <w:t>от 12.04.2022 до 11.04.2027</w:t>
            </w:r>
          </w:p>
          <w:p w:rsidR="0025259A" w:rsidRPr="0025259A" w:rsidRDefault="0025259A" w:rsidP="0025259A">
            <w:pPr>
              <w:pStyle w:val="21"/>
              <w:rPr>
                <w:sz w:val="22"/>
                <w:szCs w:val="22"/>
              </w:rPr>
            </w:pPr>
            <w:r w:rsidRPr="0025259A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25259A" w:rsidRPr="0025259A" w:rsidRDefault="0025259A" w:rsidP="0025259A">
            <w:pPr>
              <w:pStyle w:val="21"/>
              <w:rPr>
                <w:sz w:val="22"/>
                <w:szCs w:val="22"/>
              </w:rPr>
            </w:pPr>
            <w:r w:rsidRPr="0025259A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B266E0" w:rsidRPr="0045388E" w:rsidRDefault="0025259A" w:rsidP="0025259A">
            <w:pPr>
              <w:pStyle w:val="21"/>
              <w:rPr>
                <w:sz w:val="22"/>
                <w:szCs w:val="22"/>
              </w:rPr>
            </w:pPr>
            <w:r w:rsidRPr="0025259A">
              <w:rPr>
                <w:sz w:val="22"/>
                <w:szCs w:val="22"/>
              </w:rPr>
              <w:t>от 12.04.2022 до 11.04.2027</w:t>
            </w:r>
          </w:p>
        </w:tc>
      </w:tr>
      <w:tr w:rsidR="00514A8E" w:rsidRPr="00074AC2" w:rsidTr="00237CEB">
        <w:trPr>
          <w:trHeight w:val="492"/>
        </w:trPr>
        <w:tc>
          <w:tcPr>
            <w:tcW w:w="2660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16" w:type="dxa"/>
            <w:vAlign w:val="center"/>
          </w:tcPr>
          <w:p w:rsidR="00514A8E" w:rsidRPr="008E1213" w:rsidRDefault="00514A8E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14A8E" w:rsidRPr="00CC2C20" w:rsidTr="002E4FAE">
        <w:trPr>
          <w:trHeight w:val="305"/>
        </w:trPr>
        <w:tc>
          <w:tcPr>
            <w:tcW w:w="2660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16" w:type="dxa"/>
            <w:vAlign w:val="center"/>
          </w:tcPr>
          <w:p w:rsidR="00514A8E" w:rsidRPr="00CC2C20" w:rsidRDefault="00514A8E" w:rsidP="009319C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 w:rsidR="008C36A4">
              <w:rPr>
                <w:sz w:val="22"/>
                <w:szCs w:val="22"/>
              </w:rPr>
              <w:t xml:space="preserve"> </w:t>
            </w:r>
          </w:p>
        </w:tc>
      </w:tr>
      <w:tr w:rsidR="00514A8E" w:rsidRPr="00074AC2" w:rsidTr="002E4FAE">
        <w:trPr>
          <w:trHeight w:val="411"/>
        </w:trPr>
        <w:tc>
          <w:tcPr>
            <w:tcW w:w="2660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16" w:type="dxa"/>
            <w:shd w:val="clear" w:color="auto" w:fill="auto"/>
            <w:vAlign w:val="center"/>
          </w:tcPr>
          <w:p w:rsidR="00514A8E" w:rsidRPr="00514A8E" w:rsidRDefault="00514A8E" w:rsidP="009319C6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514A8E" w:rsidRPr="00CC2C20" w:rsidTr="00237CEB">
        <w:trPr>
          <w:trHeight w:val="452"/>
        </w:trPr>
        <w:tc>
          <w:tcPr>
            <w:tcW w:w="2660" w:type="dxa"/>
            <w:vAlign w:val="center"/>
          </w:tcPr>
          <w:p w:rsidR="00514A8E" w:rsidRPr="00CC2C20" w:rsidRDefault="00514A8E" w:rsidP="002E4FA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</w:t>
            </w:r>
            <w:r w:rsidR="002E4FAE"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>зделия</w:t>
            </w:r>
          </w:p>
        </w:tc>
        <w:tc>
          <w:tcPr>
            <w:tcW w:w="7116" w:type="dxa"/>
            <w:vAlign w:val="center"/>
          </w:tcPr>
          <w:p w:rsidR="00514A8E" w:rsidRPr="00E77D13" w:rsidRDefault="00AB075B" w:rsidP="009319C6">
            <w:pPr>
              <w:jc w:val="center"/>
              <w:rPr>
                <w:sz w:val="22"/>
                <w:szCs w:val="22"/>
                <w:highlight w:val="yellow"/>
              </w:rPr>
            </w:pPr>
            <w:r w:rsidRPr="00E77D13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14A8E" w:rsidRPr="00CC2C20" w:rsidTr="00237CEB">
        <w:trPr>
          <w:trHeight w:val="2441"/>
        </w:trPr>
        <w:tc>
          <w:tcPr>
            <w:tcW w:w="2660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16" w:type="dxa"/>
            <w:vAlign w:val="center"/>
          </w:tcPr>
          <w:p w:rsidR="00A0101E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8C36A4" w:rsidRPr="006E3C0A" w:rsidRDefault="009E38F8" w:rsidP="00A01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C36A4"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="008C36A4"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295A75">
              <w:rPr>
                <w:sz w:val="22"/>
                <w:szCs w:val="22"/>
              </w:rPr>
              <w:t xml:space="preserve"> </w:t>
            </w:r>
            <w:r w:rsidR="00295A75" w:rsidRPr="00295A75">
              <w:rPr>
                <w:sz w:val="22"/>
                <w:szCs w:val="22"/>
              </w:rPr>
              <w:t>7813443770</w:t>
            </w:r>
            <w:r w:rsidR="00295A75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C36A4" w:rsidRPr="003F28A1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74FB6" w:rsidRPr="00CC2C20" w:rsidRDefault="008C36A4" w:rsidP="00A0101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Default="00810B70" w:rsidP="006A0176">
      <w:pPr>
        <w:pStyle w:val="a8"/>
        <w:numPr>
          <w:ilvl w:val="0"/>
          <w:numId w:val="17"/>
        </w:numPr>
        <w:ind w:left="284" w:firstLine="141"/>
        <w:outlineLvl w:val="0"/>
        <w:rPr>
          <w:szCs w:val="28"/>
        </w:rPr>
      </w:pPr>
      <w:r w:rsidRPr="00A7291A">
        <w:rPr>
          <w:szCs w:val="28"/>
        </w:rPr>
        <w:br w:type="page"/>
      </w:r>
      <w:bookmarkStart w:id="3" w:name="_Ref69937519"/>
      <w:bookmarkStart w:id="4" w:name="_Toc158386067"/>
      <w:r w:rsidRPr="00052BE5">
        <w:lastRenderedPageBreak/>
        <w:t>ТЕХНИЧЕСКИЕ ХАРАКТЕРИСТИКИ</w:t>
      </w:r>
      <w:bookmarkEnd w:id="3"/>
      <w:bookmarkEnd w:id="4"/>
    </w:p>
    <w:p w:rsidR="00052BE5" w:rsidRPr="00052BE5" w:rsidRDefault="00052BE5" w:rsidP="00052BE5">
      <w:pPr>
        <w:pStyle w:val="a8"/>
        <w:outlineLvl w:val="0"/>
        <w:rPr>
          <w:rFonts w:eastAsia="Arial Unicode MS"/>
          <w:b w:val="0"/>
          <w:bCs/>
          <w:szCs w:val="28"/>
        </w:rPr>
      </w:pPr>
    </w:p>
    <w:p w:rsidR="009B1EC5" w:rsidRPr="00052BE5" w:rsidRDefault="00810B70" w:rsidP="00052BE5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386068"/>
      <w:r w:rsidRPr="00052BE5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52BE5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52BE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52BE5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F5E03" w:rsidRPr="00013BFE" w:rsidRDefault="00686EF5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>) кассетного типа</w:t>
      </w:r>
      <w:r w:rsidR="0020539D">
        <w:rPr>
          <w:sz w:val="22"/>
          <w:szCs w:val="22"/>
        </w:rPr>
        <w:t xml:space="preserve"> </w:t>
      </w:r>
      <w:r w:rsidR="003D6D60" w:rsidRPr="00A438D3">
        <w:rPr>
          <w:sz w:val="22"/>
          <w:szCs w:val="22"/>
        </w:rPr>
        <w:t>KFC24GV</w:t>
      </w:r>
      <w:r w:rsidR="00677979">
        <w:rPr>
          <w:sz w:val="22"/>
          <w:szCs w:val="22"/>
        </w:rPr>
        <w:t>/</w:t>
      </w:r>
      <w:r w:rsidR="003D6D60" w:rsidRPr="00A438D3">
        <w:rPr>
          <w:sz w:val="22"/>
          <w:szCs w:val="22"/>
        </w:rPr>
        <w:t xml:space="preserve">KON24GV </w:t>
      </w:r>
      <w:r w:rsidR="005F5E03" w:rsidRPr="00A438D3">
        <w:rPr>
          <w:sz w:val="22"/>
          <w:szCs w:val="22"/>
        </w:rPr>
        <w:t xml:space="preserve">представляет собой помещенное в корпус устройство, </w:t>
      </w:r>
      <w:r w:rsidR="00F7651B">
        <w:rPr>
          <w:sz w:val="22"/>
          <w:szCs w:val="22"/>
        </w:rPr>
        <w:t>предназначенное</w:t>
      </w:r>
      <w:r w:rsidR="00F7651B" w:rsidRPr="00822B77">
        <w:rPr>
          <w:sz w:val="22"/>
          <w:szCs w:val="22"/>
        </w:rPr>
        <w:t xml:space="preserve">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F7651B" w:rsidRPr="00A438D3">
        <w:rPr>
          <w:sz w:val="22"/>
          <w:szCs w:val="22"/>
        </w:rPr>
        <w:t xml:space="preserve"> </w:t>
      </w:r>
      <w:r w:rsidR="005F5E03" w:rsidRPr="00A438D3">
        <w:rPr>
          <w:sz w:val="22"/>
          <w:szCs w:val="22"/>
        </w:rPr>
        <w:t>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</w:t>
      </w:r>
      <w:r w:rsidR="005F5E03" w:rsidRPr="009E6CC4">
        <w:rPr>
          <w:sz w:val="22"/>
          <w:szCs w:val="22"/>
        </w:rPr>
        <w:t xml:space="preserve">. </w:t>
      </w:r>
      <w:r w:rsidR="009E6CC4" w:rsidRPr="009E6CC4">
        <w:rPr>
          <w:sz w:val="22"/>
          <w:szCs w:val="22"/>
          <w:shd w:val="clear" w:color="auto" w:fill="FFFFFF"/>
        </w:rPr>
        <w:t> Внутренний блок размещается непосредственно в самом помещении в межпотолочном пространстве.</w:t>
      </w:r>
      <w:r w:rsidR="004A2725">
        <w:rPr>
          <w:sz w:val="22"/>
          <w:szCs w:val="22"/>
          <w:shd w:val="clear" w:color="auto" w:fill="FFFFFF"/>
        </w:rPr>
        <w:t xml:space="preserve"> </w:t>
      </w:r>
      <w:r w:rsidR="005F5E03"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/>
      <w:r w:rsidR="005F5E03">
        <w:rPr>
          <w:sz w:val="22"/>
          <w:szCs w:val="22"/>
        </w:rPr>
        <w:t xml:space="preserve">трубами. </w:t>
      </w:r>
      <w:r w:rsidR="000B7AB4">
        <w:rPr>
          <w:sz w:val="22"/>
          <w:szCs w:val="22"/>
        </w:rPr>
        <w:t xml:space="preserve">Изделие работает по </w:t>
      </w:r>
      <w:r w:rsidR="000B7AB4" w:rsidRPr="00871E9A">
        <w:rPr>
          <w:sz w:val="22"/>
          <w:szCs w:val="22"/>
        </w:rPr>
        <w:t>технологии on/off</w:t>
      </w:r>
      <w:r w:rsidR="000B7AB4">
        <w:rPr>
          <w:sz w:val="22"/>
          <w:szCs w:val="22"/>
        </w:rPr>
        <w:t xml:space="preserve"> </w:t>
      </w:r>
      <w:r w:rsidR="000B7AB4" w:rsidRPr="00871E9A">
        <w:rPr>
          <w:sz w:val="22"/>
          <w:szCs w:val="22"/>
        </w:rPr>
        <w:t>или технологии с п</w:t>
      </w:r>
      <w:r w:rsidR="000B7AB4">
        <w:rPr>
          <w:sz w:val="22"/>
          <w:szCs w:val="22"/>
        </w:rPr>
        <w:t>остоянной производительностью.</w:t>
      </w:r>
      <w:r w:rsidR="000B7AB4" w:rsidRPr="00871E9A">
        <w:rPr>
          <w:sz w:val="22"/>
          <w:szCs w:val="22"/>
        </w:rPr>
        <w:t xml:space="preserve"> </w:t>
      </w:r>
      <w:r w:rsidR="000B7AB4">
        <w:rPr>
          <w:sz w:val="22"/>
          <w:szCs w:val="22"/>
        </w:rPr>
        <w:t>Компрессор включае</w:t>
      </w:r>
      <w:r w:rsidR="000B7AB4" w:rsidRPr="00871E9A">
        <w:rPr>
          <w:sz w:val="22"/>
          <w:szCs w:val="22"/>
        </w:rPr>
        <w:t>тся или отклю</w:t>
      </w:r>
      <w:r w:rsidR="000B7AB4">
        <w:rPr>
          <w:sz w:val="22"/>
          <w:szCs w:val="22"/>
        </w:rPr>
        <w:t>чае</w:t>
      </w:r>
      <w:r w:rsidR="000B7AB4" w:rsidRPr="00871E9A">
        <w:rPr>
          <w:sz w:val="22"/>
          <w:szCs w:val="22"/>
        </w:rPr>
        <w:t>тся при достижении заданной температуры</w:t>
      </w:r>
      <w:r w:rsidR="000B7AB4">
        <w:rPr>
          <w:sz w:val="22"/>
          <w:szCs w:val="22"/>
        </w:rPr>
        <w:t xml:space="preserve">, исходя из показаний датчика температуры. </w:t>
      </w:r>
      <w:r w:rsidR="005F5E03" w:rsidRPr="00013BFE">
        <w:rPr>
          <w:color w:val="FF0000"/>
          <w:sz w:val="22"/>
          <w:szCs w:val="22"/>
        </w:rPr>
        <w:t xml:space="preserve"> </w:t>
      </w:r>
    </w:p>
    <w:p w:rsidR="00EC3A7E" w:rsidRDefault="00EC3A7E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работает в комплекте с декоративной панелью </w:t>
      </w:r>
      <w:r>
        <w:rPr>
          <w:sz w:val="22"/>
          <w:szCs w:val="22"/>
          <w:lang w:val="en-US"/>
        </w:rPr>
        <w:t>TC</w:t>
      </w:r>
      <w:r w:rsidRPr="00EC3A7E">
        <w:rPr>
          <w:sz w:val="22"/>
          <w:szCs w:val="22"/>
        </w:rPr>
        <w:t>04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 xml:space="preserve"> (опция).</w:t>
      </w:r>
    </w:p>
    <w:p w:rsidR="005661E4" w:rsidRDefault="00D5079B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Вентилятор внутреннего блока оснащен</w:t>
      </w:r>
      <w:r w:rsidR="00661EE9">
        <w:rPr>
          <w:sz w:val="22"/>
          <w:szCs w:val="22"/>
        </w:rPr>
        <w:t xml:space="preserve"> </w:t>
      </w:r>
      <w:r w:rsidR="00DF4E93" w:rsidRPr="00DF4E93">
        <w:rPr>
          <w:sz w:val="22"/>
          <w:szCs w:val="22"/>
        </w:rPr>
        <w:t>4-х скоростн</w:t>
      </w:r>
      <w:r w:rsidR="00661EE9">
        <w:rPr>
          <w:sz w:val="22"/>
          <w:szCs w:val="22"/>
        </w:rPr>
        <w:t xml:space="preserve">ым </w:t>
      </w:r>
      <w:r w:rsidR="00DF4E93" w:rsidRPr="00DF4E93">
        <w:rPr>
          <w:sz w:val="22"/>
          <w:szCs w:val="22"/>
        </w:rPr>
        <w:t>мотор</w:t>
      </w:r>
      <w:r w:rsidR="00661EE9">
        <w:rPr>
          <w:sz w:val="22"/>
          <w:szCs w:val="22"/>
        </w:rPr>
        <w:t>ом</w:t>
      </w:r>
      <w:r w:rsidR="00DF4E93" w:rsidRPr="00DF4E93">
        <w:rPr>
          <w:sz w:val="22"/>
          <w:szCs w:val="22"/>
        </w:rPr>
        <w:t xml:space="preserve"> </w:t>
      </w:r>
      <w:r w:rsidR="00661EE9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DF4E93">
        <w:rPr>
          <w:sz w:val="22"/>
          <w:szCs w:val="22"/>
        </w:rPr>
        <w:t>в</w:t>
      </w:r>
      <w:r w:rsidR="00661EE9">
        <w:rPr>
          <w:sz w:val="22"/>
          <w:szCs w:val="22"/>
        </w:rPr>
        <w:t xml:space="preserve"> помещении</w:t>
      </w:r>
      <w:r w:rsidR="00346B58">
        <w:rPr>
          <w:sz w:val="22"/>
          <w:szCs w:val="22"/>
        </w:rPr>
        <w:t xml:space="preserve"> – </w:t>
      </w:r>
      <w:r w:rsidR="00661EE9">
        <w:rPr>
          <w:sz w:val="22"/>
          <w:szCs w:val="22"/>
        </w:rPr>
        <w:t>имеется возможность выбрать одну из четырёх</w:t>
      </w:r>
      <w:r w:rsidR="00661EE9">
        <w:rPr>
          <w:sz w:val="22"/>
          <w:szCs w:val="22"/>
        </w:rPr>
        <w:br/>
        <w:t xml:space="preserve">скоростей </w:t>
      </w:r>
      <w:r w:rsidR="00DF4E93" w:rsidRPr="00DF4E93">
        <w:rPr>
          <w:sz w:val="22"/>
          <w:szCs w:val="22"/>
        </w:rPr>
        <w:t>вентилятора.</w:t>
      </w:r>
      <w:r w:rsidR="005661E4" w:rsidRPr="005661E4">
        <w:rPr>
          <w:sz w:val="22"/>
          <w:szCs w:val="22"/>
        </w:rPr>
        <w:t xml:space="preserve"> </w:t>
      </w:r>
    </w:p>
    <w:p w:rsidR="00EC3A7E" w:rsidRDefault="005661E4" w:rsidP="00EC3A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Режим</w:t>
      </w:r>
      <w:r w:rsidRPr="00DF4E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работы в автоматическом режиме кондиционер выбирает сам в зависимости от требующейся температуры в помещении, </w:t>
      </w:r>
      <w:r w:rsidR="00F7519D">
        <w:rPr>
          <w:sz w:val="22"/>
          <w:szCs w:val="22"/>
        </w:rPr>
        <w:t>которая задана пользователем.</w:t>
      </w:r>
    </w:p>
    <w:p w:rsidR="00393922" w:rsidRDefault="00F7519D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DF4E93" w:rsidRPr="00DF4E93">
        <w:rPr>
          <w:sz w:val="22"/>
          <w:szCs w:val="22"/>
        </w:rPr>
        <w:t>озможность подклю</w:t>
      </w:r>
      <w:r>
        <w:rPr>
          <w:sz w:val="22"/>
          <w:szCs w:val="22"/>
        </w:rPr>
        <w:t xml:space="preserve">чения двух пультов управления к </w:t>
      </w:r>
      <w:r w:rsidR="00DF4E93" w:rsidRPr="00DF4E93">
        <w:rPr>
          <w:sz w:val="22"/>
          <w:szCs w:val="22"/>
        </w:rPr>
        <w:t>од</w:t>
      </w:r>
      <w:r>
        <w:rPr>
          <w:sz w:val="22"/>
          <w:szCs w:val="22"/>
        </w:rPr>
        <w:t>ному внутреннему блоку</w:t>
      </w:r>
      <w:r w:rsidR="008947F9">
        <w:rPr>
          <w:sz w:val="22"/>
          <w:szCs w:val="22"/>
        </w:rPr>
        <w:t xml:space="preserve"> – проводного (опция) и беспроводного</w:t>
      </w:r>
      <w:r>
        <w:rPr>
          <w:sz w:val="22"/>
          <w:szCs w:val="22"/>
        </w:rPr>
        <w:t>.</w:t>
      </w:r>
    </w:p>
    <w:p w:rsidR="0051266B" w:rsidRPr="00167B0A" w:rsidRDefault="0051266B" w:rsidP="0051266B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Pr="00167B0A">
        <w:rPr>
          <w:sz w:val="22"/>
          <w:szCs w:val="22"/>
        </w:rPr>
        <w:t xml:space="preserve"> грубой очис</w:t>
      </w:r>
      <w:r>
        <w:rPr>
          <w:sz w:val="22"/>
          <w:szCs w:val="22"/>
        </w:rPr>
        <w:t>тки, материал – полипропиленовое волокно.</w:t>
      </w:r>
    </w:p>
    <w:p w:rsidR="00993FF0" w:rsidRDefault="00393922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Встроенный дренажный насос обеспечивает подъем конденсата на высоту до 1</w:t>
      </w:r>
      <w:r w:rsidR="0084194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000 </w:t>
      </w:r>
      <w:r w:rsidR="00742A91">
        <w:rPr>
          <w:sz w:val="22"/>
          <w:szCs w:val="22"/>
        </w:rPr>
        <w:t>м</w:t>
      </w:r>
      <w:r w:rsidR="00DF4E93" w:rsidRPr="00DF4E93">
        <w:rPr>
          <w:sz w:val="22"/>
          <w:szCs w:val="22"/>
        </w:rPr>
        <w:t>м.</w:t>
      </w:r>
    </w:p>
    <w:p w:rsidR="00FA65C1" w:rsidRDefault="008429E5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Особые</w:t>
      </w:r>
      <w:r w:rsidR="00FA65C1">
        <w:rPr>
          <w:sz w:val="22"/>
          <w:szCs w:val="22"/>
        </w:rPr>
        <w:t xml:space="preserve"> функции кондиционера: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Напоминание</w:t>
      </w:r>
      <w:r w:rsidR="00FA65C1" w:rsidRPr="002B4E9B">
        <w:rPr>
          <w:rFonts w:ascii="Times New Roman" w:hAnsi="Times New Roman"/>
        </w:rPr>
        <w:t xml:space="preserve"> о необходимости чистки фильтра;</w:t>
      </w:r>
    </w:p>
    <w:p w:rsidR="002B4E9B" w:rsidRPr="002B4E9B" w:rsidRDefault="006A580E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i-feel позволяет более</w:t>
      </w:r>
      <w:r w:rsidR="00DF4E93" w:rsidRPr="002B4E9B">
        <w:rPr>
          <w:rFonts w:ascii="Times New Roman" w:hAnsi="Times New Roman"/>
        </w:rPr>
        <w:t xml:space="preserve"> объективн</w:t>
      </w:r>
      <w:r w:rsidRPr="002B4E9B">
        <w:rPr>
          <w:rFonts w:ascii="Times New Roman" w:hAnsi="Times New Roman"/>
        </w:rPr>
        <w:t xml:space="preserve">о оценивать температуру воздуха в </w:t>
      </w:r>
      <w:r w:rsidR="002B4E9B" w:rsidRPr="002B4E9B">
        <w:rPr>
          <w:rFonts w:ascii="Times New Roman" w:hAnsi="Times New Roman"/>
        </w:rPr>
        <w:t>помещении;</w:t>
      </w:r>
    </w:p>
    <w:p w:rsidR="002B4E9B" w:rsidRPr="002B4E9B" w:rsidRDefault="00841949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Smart Sleep – </w:t>
      </w:r>
      <w:r w:rsidR="002B4E9B" w:rsidRPr="002B4E9B">
        <w:rPr>
          <w:rFonts w:ascii="Times New Roman" w:hAnsi="Times New Roman"/>
        </w:rPr>
        <w:t>режим, предупреждающий излишнее или резкое колебание температур во время сна (до 2 °С);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памяти</w:t>
      </w:r>
      <w:r w:rsidR="002B4E9B" w:rsidRPr="002B4E9B">
        <w:rPr>
          <w:rFonts w:ascii="Times New Roman" w:hAnsi="Times New Roman"/>
        </w:rPr>
        <w:t xml:space="preserve"> – воссоздание всех настроек после полного выключения;</w:t>
      </w:r>
    </w:p>
    <w:p w:rsidR="00DF4E93" w:rsidRPr="002B4E9B" w:rsidRDefault="002B4E9B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 xml:space="preserve">Lock – функция защиты от </w:t>
      </w:r>
      <w:r w:rsidR="00DF4E93" w:rsidRPr="002B4E9B">
        <w:rPr>
          <w:rFonts w:ascii="Times New Roman" w:hAnsi="Times New Roman"/>
        </w:rPr>
        <w:t>детей.</w:t>
      </w:r>
    </w:p>
    <w:p w:rsidR="00200079" w:rsidRPr="000538D6" w:rsidRDefault="00200079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jc w:val="both"/>
        <w:rPr>
          <w:sz w:val="22"/>
          <w:szCs w:val="22"/>
        </w:rPr>
      </w:pPr>
      <w:r w:rsidRPr="000538D6">
        <w:rPr>
          <w:sz w:val="22"/>
          <w:szCs w:val="22"/>
        </w:rPr>
        <w:t>Наружный блок:</w:t>
      </w:r>
    </w:p>
    <w:p w:rsidR="00200079" w:rsidRPr="000538D6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Надежные компрессоры</w:t>
      </w:r>
      <w:r w:rsidR="002D0DE2" w:rsidRPr="000538D6">
        <w:rPr>
          <w:rFonts w:ascii="Times New Roman" w:hAnsi="Times New Roman"/>
        </w:rPr>
        <w:t xml:space="preserve"> лучших производителей </w:t>
      </w:r>
      <w:r w:rsidR="00200079" w:rsidRPr="000538D6">
        <w:rPr>
          <w:rFonts w:ascii="Times New Roman" w:hAnsi="Times New Roman"/>
        </w:rPr>
        <w:t>(GREE);</w:t>
      </w:r>
    </w:p>
    <w:p w:rsidR="00200079" w:rsidRPr="000538D6" w:rsidRDefault="00BA539A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Антикоррозийн</w:t>
      </w:r>
      <w:r>
        <w:rPr>
          <w:rFonts w:ascii="Times New Roman" w:hAnsi="Times New Roman"/>
        </w:rPr>
        <w:t>ое покрытие Blue fin, обеспечив</w:t>
      </w:r>
      <w:r w:rsidR="00200079" w:rsidRPr="000538D6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М</w:t>
      </w:r>
      <w:r w:rsidR="00877F58" w:rsidRPr="000538D6">
        <w:rPr>
          <w:rFonts w:ascii="Times New Roman" w:hAnsi="Times New Roman"/>
        </w:rPr>
        <w:t>ногоуровневая</w:t>
      </w:r>
      <w:r w:rsidRPr="000538D6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0538D6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</w:pPr>
      <w:r w:rsidRPr="000538D6">
        <w:rPr>
          <w:rFonts w:ascii="Times New Roman" w:hAnsi="Times New Roman"/>
        </w:rPr>
        <w:t>О</w:t>
      </w:r>
      <w:r w:rsidR="00200079" w:rsidRPr="000538D6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0538D6">
        <w:rPr>
          <w:rFonts w:ascii="Times New Roman" w:hAnsi="Times New Roman"/>
        </w:rPr>
        <w:t>температуре</w:t>
      </w:r>
      <w:r w:rsidR="00200079" w:rsidRPr="000538D6">
        <w:rPr>
          <w:rFonts w:ascii="Times New Roman" w:hAnsi="Times New Roman"/>
        </w:rPr>
        <w:t xml:space="preserve"> окружающей среды </w:t>
      </w:r>
      <w:r w:rsidRPr="000538D6">
        <w:rPr>
          <w:rFonts w:ascii="Times New Roman" w:hAnsi="Times New Roman"/>
        </w:rPr>
        <w:t>до</w:t>
      </w:r>
      <w:r w:rsidR="00200079" w:rsidRPr="000538D6">
        <w:rPr>
          <w:rFonts w:ascii="Times New Roman" w:hAnsi="Times New Roman"/>
        </w:rPr>
        <w:t xml:space="preserve"> -40</w:t>
      </w:r>
      <w:r w:rsidRPr="000538D6">
        <w:rPr>
          <w:rFonts w:ascii="Times New Roman" w:hAnsi="Times New Roman"/>
        </w:rPr>
        <w:t>°</w:t>
      </w:r>
      <w:r w:rsidR="00200079" w:rsidRPr="000538D6">
        <w:rPr>
          <w:rFonts w:ascii="Times New Roman" w:hAnsi="Times New Roman"/>
        </w:rPr>
        <w:t>С.</w:t>
      </w:r>
      <w:r w:rsidRPr="000538D6">
        <w:br/>
      </w:r>
    </w:p>
    <w:p w:rsidR="008F31F7" w:rsidRPr="00052BE5" w:rsidRDefault="008F31F7" w:rsidP="00052BE5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386069"/>
      <w:r w:rsidRPr="00052BE5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31619">
        <w:rPr>
          <w:sz w:val="22"/>
          <w:szCs w:val="22"/>
        </w:rPr>
        <w:t xml:space="preserve">Находящийся во внешнем блоке компрессор сжимает хладагент, который нагревается при сжатии и отдаёт тепло через теплообменник, находящийся во внешней среде, </w:t>
      </w:r>
      <w:r w:rsidR="00526589" w:rsidRPr="00231619">
        <w:rPr>
          <w:sz w:val="22"/>
          <w:szCs w:val="22"/>
        </w:rPr>
        <w:t>например,</w:t>
      </w:r>
      <w:r w:rsidRPr="00231619">
        <w:rPr>
          <w:sz w:val="22"/>
          <w:szCs w:val="22"/>
        </w:rPr>
        <w:t xml:space="preserve"> на улице. Затем сжиженный фреон переносится по медным трубкам во внутренний блок, где испаряется и через теплообменник охлаждает воздух в помещении.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  <w:r w:rsidRPr="00EA2825">
        <w:rPr>
          <w:sz w:val="22"/>
          <w:szCs w:val="22"/>
        </w:rPr>
        <w:t>При переключении системы на обогрев испарение фреона происходит в наружном блоке, а конденсация во внутреннем.</w:t>
      </w:r>
      <w:r>
        <w:rPr>
          <w:sz w:val="22"/>
          <w:szCs w:val="22"/>
        </w:rPr>
        <w:t xml:space="preserve"> </w:t>
      </w:r>
      <w:r w:rsidRPr="00C8403E">
        <w:rPr>
          <w:sz w:val="22"/>
          <w:szCs w:val="22"/>
        </w:rPr>
        <w:t xml:space="preserve">Для этого с помощью 4-ходового </w:t>
      </w:r>
      <w:r w:rsidRPr="00C8403E">
        <w:rPr>
          <w:sz w:val="22"/>
          <w:szCs w:val="22"/>
        </w:rPr>
        <w:lastRenderedPageBreak/>
        <w:t>клапана изменя</w:t>
      </w:r>
      <w:r>
        <w:rPr>
          <w:sz w:val="22"/>
          <w:szCs w:val="22"/>
        </w:rPr>
        <w:t>ется</w:t>
      </w:r>
      <w:r w:rsidRPr="00C8403E">
        <w:rPr>
          <w:sz w:val="22"/>
          <w:szCs w:val="22"/>
        </w:rPr>
        <w:t xml:space="preserve"> направление </w:t>
      </w:r>
      <w:r>
        <w:rPr>
          <w:sz w:val="22"/>
          <w:szCs w:val="22"/>
        </w:rPr>
        <w:t>движения</w:t>
      </w:r>
      <w:r w:rsidRPr="00C8403E">
        <w:rPr>
          <w:sz w:val="22"/>
          <w:szCs w:val="22"/>
        </w:rPr>
        <w:t xml:space="preserve"> хладагента. Этот клапан управляется </w:t>
      </w:r>
      <w:hyperlink r:id="rId17" w:tooltip="Соленоид" w:history="1">
        <w:r w:rsidRPr="00C8403E">
          <w:rPr>
            <w:sz w:val="22"/>
            <w:szCs w:val="22"/>
          </w:rPr>
          <w:t>соленоидом</w:t>
        </w:r>
      </w:hyperlink>
      <w:r w:rsidRPr="00C8403E">
        <w:rPr>
          <w:sz w:val="22"/>
          <w:szCs w:val="22"/>
        </w:rPr>
        <w:t>, на который от внутреннего блока подаётся напряжение питающей сети (230 В).</w:t>
      </w: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0B7CBA" w:rsidRDefault="000B7CBA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2A18FE" w:rsidRDefault="00BA6412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68BE20CA" wp14:editId="60FCC4B1">
            <wp:extent cx="5848350" cy="77343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8F" w:rsidRDefault="007E768F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074AC2" w:rsidRDefault="006809B8" w:rsidP="00507631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386070"/>
      <w:r w:rsidRPr="00507631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2.1.3 </w:t>
      </w:r>
      <w:bookmarkStart w:id="8" w:name="_Toc107231503"/>
      <w:r w:rsidR="00074AC2" w:rsidRPr="0050763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074AC2" w:rsidRPr="0050763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</w:p>
    <w:p w:rsidR="00507631" w:rsidRPr="00507631" w:rsidRDefault="00507631" w:rsidP="00507631"/>
    <w:p w:rsidR="00074AC2" w:rsidRPr="009E4A8F" w:rsidRDefault="00074AC2" w:rsidP="00074A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</w:pPr>
      <w:r w:rsidRPr="00A31305">
        <w:rPr>
          <w:sz w:val="22"/>
          <w:szCs w:val="22"/>
        </w:rPr>
        <w:t>Основные технические характеристики изделия приведены в таблице 2</w:t>
      </w:r>
    </w:p>
    <w:p w:rsidR="00074AC2" w:rsidRDefault="00074AC2" w:rsidP="00074AC2">
      <w:pPr>
        <w:jc w:val="center"/>
        <w:rPr>
          <w:noProof/>
          <w:sz w:val="20"/>
          <w:szCs w:val="20"/>
        </w:rPr>
      </w:pPr>
    </w:p>
    <w:p w:rsidR="00074AC2" w:rsidRDefault="00074AC2" w:rsidP="00074AC2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074AC2" w:rsidRDefault="00074AC2" w:rsidP="00074AC2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073A2D" w:rsidRPr="00135C40" w:rsidTr="00073A2D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073A2D" w:rsidRPr="00135C40" w:rsidRDefault="00073A2D" w:rsidP="009319C6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073A2D" w:rsidRPr="00135C40" w:rsidRDefault="00073A2D" w:rsidP="009319C6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073A2D" w:rsidRPr="00135C40" w:rsidRDefault="00073A2D" w:rsidP="009319C6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73A2D" w:rsidRPr="00135C40" w:rsidTr="00073A2D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073A2D" w:rsidRPr="00135C40" w:rsidRDefault="00073A2D" w:rsidP="009319C6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073A2D" w:rsidRPr="00135C40" w:rsidTr="00073A2D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01459B" w:rsidRDefault="00073A2D" w:rsidP="009319C6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073A2D" w:rsidRPr="0097786A" w:rsidRDefault="00D83623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</w:tr>
      <w:tr w:rsidR="00073A2D" w:rsidRPr="00135C40" w:rsidTr="00073A2D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01459B" w:rsidRDefault="00073A2D" w:rsidP="009319C6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073A2D" w:rsidRPr="00D83623" w:rsidRDefault="00D83623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</w:tr>
      <w:tr w:rsidR="00073A2D" w:rsidRPr="00135C40" w:rsidTr="00073A2D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135C40" w:rsidRDefault="00073A2D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073A2D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073A2D" w:rsidRDefault="00D83623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073A2D" w:rsidRPr="00135C40" w:rsidTr="00073A2D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135C40" w:rsidRDefault="00073A2D" w:rsidP="009319C6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073A2D" w:rsidRDefault="00073A2D" w:rsidP="009319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073A2D" w:rsidRDefault="00D83623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3.61</w:t>
            </w:r>
          </w:p>
        </w:tc>
      </w:tr>
      <w:tr w:rsidR="00073A2D" w:rsidRPr="00135C40" w:rsidTr="00073A2D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01459B" w:rsidRDefault="00073A2D" w:rsidP="009319C6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073A2D" w:rsidRPr="0001459B" w:rsidRDefault="00355E06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073A2D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073A2D" w:rsidRDefault="00D83623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</w:p>
        </w:tc>
      </w:tr>
      <w:tr w:rsidR="00073A2D" w:rsidRPr="00135C40" w:rsidTr="00073A2D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01459B" w:rsidRDefault="00073A2D" w:rsidP="009319C6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073A2D" w:rsidRPr="0001459B" w:rsidRDefault="00355E06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073A2D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073A2D" w:rsidRDefault="00D83623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2.05</w:t>
            </w:r>
          </w:p>
        </w:tc>
      </w:tr>
      <w:tr w:rsidR="00073A2D" w:rsidRPr="00135C40" w:rsidTr="00073A2D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037A74" w:rsidRDefault="006809B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 внутреннего блока</w:t>
            </w:r>
          </w:p>
          <w:p w:rsidR="00073A2D" w:rsidRPr="00FD6217" w:rsidRDefault="00037A74" w:rsidP="009319C6">
            <w:pPr>
              <w:rPr>
                <w:sz w:val="22"/>
                <w:szCs w:val="22"/>
              </w:rPr>
            </w:pPr>
            <w:r w:rsidRPr="00037A74">
              <w:rPr>
                <w:sz w:val="22"/>
                <w:szCs w:val="22"/>
              </w:rPr>
              <w:t>(T/H/M/L)**</w:t>
            </w:r>
          </w:p>
        </w:tc>
        <w:tc>
          <w:tcPr>
            <w:tcW w:w="1275" w:type="dxa"/>
            <w:vAlign w:val="center"/>
          </w:tcPr>
          <w:p w:rsidR="00073A2D" w:rsidRPr="00135C40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073A2D" w:rsidRPr="009B02BF" w:rsidRDefault="00D42F81" w:rsidP="009319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1250/1150/1000/900</w:t>
            </w:r>
          </w:p>
        </w:tc>
      </w:tr>
      <w:tr w:rsidR="00CC5988" w:rsidRPr="00135C40" w:rsidTr="00073A2D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CC5988" w:rsidRPr="008444AE" w:rsidRDefault="00CC5988" w:rsidP="009319C6">
            <w:pPr>
              <w:rPr>
                <w:sz w:val="22"/>
                <w:szCs w:val="22"/>
              </w:rPr>
            </w:pPr>
            <w:r w:rsidRPr="008444AE">
              <w:rPr>
                <w:sz w:val="22"/>
                <w:szCs w:val="22"/>
              </w:rPr>
              <w:t>Декоративная панель</w:t>
            </w:r>
            <w:r w:rsidR="000A71FC" w:rsidRPr="008444AE">
              <w:rPr>
                <w:sz w:val="22"/>
                <w:szCs w:val="22"/>
              </w:rPr>
              <w:t xml:space="preserve"> (опция)</w:t>
            </w:r>
          </w:p>
        </w:tc>
        <w:tc>
          <w:tcPr>
            <w:tcW w:w="1275" w:type="dxa"/>
            <w:vAlign w:val="center"/>
          </w:tcPr>
          <w:p w:rsidR="00CC5988" w:rsidRPr="008444AE" w:rsidRDefault="00CC5988" w:rsidP="009319C6">
            <w:pPr>
              <w:jc w:val="center"/>
              <w:rPr>
                <w:sz w:val="22"/>
                <w:szCs w:val="22"/>
              </w:rPr>
            </w:pPr>
            <w:r w:rsidRPr="008444AE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CC5988" w:rsidRPr="008444AE" w:rsidRDefault="008444AE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8444AE">
              <w:rPr>
                <w:sz w:val="22"/>
                <w:szCs w:val="22"/>
                <w:lang w:val="en-US"/>
              </w:rPr>
              <w:t>TC04V</w:t>
            </w:r>
          </w:p>
        </w:tc>
      </w:tr>
      <w:tr w:rsidR="00CC5988" w:rsidRPr="00135C40" w:rsidTr="00073A2D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CC5988" w:rsidRPr="00E4197E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Pr="00037A74">
              <w:rPr>
                <w:sz w:val="22"/>
                <w:szCs w:val="22"/>
              </w:rPr>
              <w:t>(T/H/M/L)**</w:t>
            </w:r>
          </w:p>
        </w:tc>
        <w:tc>
          <w:tcPr>
            <w:tcW w:w="1275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46/45/42/39</w:t>
            </w:r>
          </w:p>
        </w:tc>
      </w:tr>
      <w:tr w:rsidR="00CC5988" w:rsidRPr="00135C40" w:rsidTr="00073A2D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CC5988" w:rsidRPr="00E4197E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CC5988" w:rsidRPr="00135C40" w:rsidTr="00073A2D">
        <w:trPr>
          <w:trHeight w:val="567"/>
          <w:jc w:val="center"/>
        </w:trPr>
        <w:tc>
          <w:tcPr>
            <w:tcW w:w="5427" w:type="dxa"/>
            <w:gridSpan w:val="3"/>
            <w:vAlign w:val="center"/>
          </w:tcPr>
          <w:p w:rsidR="00CC5988" w:rsidRPr="007A6122" w:rsidRDefault="00CC5988" w:rsidP="009319C6">
            <w:pPr>
              <w:rPr>
                <w:sz w:val="22"/>
                <w:szCs w:val="22"/>
              </w:rPr>
            </w:pPr>
            <w:r w:rsidRPr="00CC5988">
              <w:rPr>
                <w:sz w:val="22"/>
                <w:szCs w:val="22"/>
              </w:rPr>
              <w:t>Компрессор</w:t>
            </w:r>
          </w:p>
        </w:tc>
        <w:tc>
          <w:tcPr>
            <w:tcW w:w="12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2875" w:type="dxa"/>
            <w:vAlign w:val="center"/>
          </w:tcPr>
          <w:p w:rsidR="00CC5988" w:rsidRP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ротационный</w:t>
            </w:r>
          </w:p>
        </w:tc>
      </w:tr>
      <w:tr w:rsidR="00CC5988" w:rsidRPr="00135C40" w:rsidTr="00073A2D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CC5988" w:rsidRPr="00E4197E" w:rsidRDefault="00CC5988" w:rsidP="009319C6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CC5988" w:rsidRPr="00135C40" w:rsidRDefault="00CC5988" w:rsidP="009319C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CC5988" w:rsidRPr="003A04F6" w:rsidRDefault="003A04F6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CC5988" w:rsidRPr="00135C40" w:rsidTr="00073A2D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CC5988" w:rsidRPr="00034186" w:rsidRDefault="00CC5988" w:rsidP="009319C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CC5988" w:rsidRPr="00034186" w:rsidRDefault="00CC5988" w:rsidP="009319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CC5988" w:rsidRPr="00034186" w:rsidRDefault="00CC5988" w:rsidP="009319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CC5988" w:rsidRPr="003A04F6" w:rsidRDefault="003A04F6" w:rsidP="009319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CC5988" w:rsidRPr="00135C40" w:rsidTr="00073A2D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CC5988" w:rsidRPr="00034186" w:rsidRDefault="00CC5988" w:rsidP="009319C6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CC5988" w:rsidRPr="00135C40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CC5988" w:rsidRPr="007848F0" w:rsidRDefault="00CC5988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7848F0">
              <w:rPr>
                <w:sz w:val="22"/>
                <w:szCs w:val="22"/>
                <w:lang w:val="en-US"/>
              </w:rPr>
              <w:t>840x840x240</w:t>
            </w:r>
          </w:p>
        </w:tc>
      </w:tr>
      <w:tr w:rsidR="00CC5988" w:rsidRPr="00135C40" w:rsidTr="00073A2D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CC5988" w:rsidRPr="00034186" w:rsidRDefault="00CC5988" w:rsidP="009319C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CC5988" w:rsidRPr="00135C40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CC5988" w:rsidRPr="007848F0" w:rsidRDefault="00CC5988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7848F0">
              <w:rPr>
                <w:sz w:val="22"/>
                <w:szCs w:val="22"/>
                <w:lang w:val="en-US"/>
              </w:rPr>
              <w:t>892x340x698</w:t>
            </w:r>
          </w:p>
        </w:tc>
      </w:tr>
      <w:tr w:rsidR="00CC5988" w:rsidRPr="00135C40" w:rsidTr="00073A2D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CC5988" w:rsidRPr="00034186" w:rsidRDefault="00CC5988" w:rsidP="009319C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Декоративная панель</w:t>
            </w:r>
          </w:p>
        </w:tc>
        <w:tc>
          <w:tcPr>
            <w:tcW w:w="12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CC5988" w:rsidRPr="007848F0" w:rsidRDefault="00CC5988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7848F0">
              <w:rPr>
                <w:sz w:val="22"/>
                <w:szCs w:val="22"/>
                <w:lang w:val="en-US"/>
              </w:rPr>
              <w:t>950x950x52</w:t>
            </w:r>
          </w:p>
        </w:tc>
      </w:tr>
      <w:tr w:rsidR="00CC5988" w:rsidRPr="00135C40" w:rsidTr="00073A2D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CC5988" w:rsidRPr="00FD6217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CC5988" w:rsidRPr="00832F6A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CC5988" w:rsidRPr="00135C40" w:rsidRDefault="00C15DDC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CC5988" w:rsidRPr="00135C40" w:rsidTr="00073A2D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CC5988" w:rsidRPr="00E4197E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CC5988" w:rsidRPr="00E4197E" w:rsidRDefault="00C15DDC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CC5988" w:rsidRPr="00135C40" w:rsidTr="008466BD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</w:t>
            </w:r>
          </w:p>
        </w:tc>
      </w:tr>
      <w:tr w:rsidR="00CC5988" w:rsidRPr="00135C40" w:rsidTr="008466BD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CC5988" w:rsidRPr="009312DB" w:rsidRDefault="00CC5988" w:rsidP="009319C6">
            <w:pPr>
              <w:rPr>
                <w:sz w:val="22"/>
                <w:szCs w:val="22"/>
              </w:rPr>
            </w:pPr>
            <w:r w:rsidRPr="009312DB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CC5988" w:rsidRPr="009312DB" w:rsidRDefault="009312DB" w:rsidP="009319C6">
            <w:pPr>
              <w:jc w:val="center"/>
              <w:rPr>
                <w:sz w:val="22"/>
                <w:szCs w:val="22"/>
              </w:rPr>
            </w:pPr>
            <w:r w:rsidRPr="009312DB">
              <w:rPr>
                <w:sz w:val="22"/>
                <w:szCs w:val="22"/>
              </w:rPr>
              <w:t>к</w:t>
            </w:r>
            <w:r w:rsidR="00CC5988" w:rsidRPr="009312DB">
              <w:rPr>
                <w:sz w:val="22"/>
                <w:szCs w:val="22"/>
              </w:rPr>
              <w:t>г</w:t>
            </w:r>
          </w:p>
        </w:tc>
        <w:tc>
          <w:tcPr>
            <w:tcW w:w="2875" w:type="dxa"/>
            <w:vAlign w:val="center"/>
          </w:tcPr>
          <w:p w:rsidR="00CC5988" w:rsidRPr="009312DB" w:rsidRDefault="00CC5988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9312DB">
              <w:rPr>
                <w:sz w:val="22"/>
                <w:szCs w:val="22"/>
                <w:lang w:val="en-US"/>
              </w:rPr>
              <w:t>1.9</w:t>
            </w:r>
          </w:p>
        </w:tc>
      </w:tr>
      <w:tr w:rsidR="00CC5988" w:rsidRPr="00E076FF" w:rsidTr="008466BD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CC5988" w:rsidRPr="00EF4AEA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076FF" w:rsidRPr="005A6C22">
              <w:rPr>
                <w:sz w:val="22"/>
                <w:szCs w:val="22"/>
              </w:rPr>
              <w:t>неазеотропная смесь из 50</w:t>
            </w:r>
            <w:r w:rsidR="00E076FF" w:rsidRPr="00E77D92">
              <w:rPr>
                <w:sz w:val="22"/>
                <w:szCs w:val="22"/>
                <w:lang w:val="en-US"/>
              </w:rPr>
              <w:t> </w:t>
            </w:r>
            <w:r w:rsidR="00E076FF" w:rsidRPr="005A6C22">
              <w:rPr>
                <w:sz w:val="22"/>
                <w:szCs w:val="22"/>
              </w:rPr>
              <w:t>%</w:t>
            </w:r>
            <w:r w:rsidR="00E076FF" w:rsidRPr="00E77D92">
              <w:rPr>
                <w:sz w:val="22"/>
                <w:szCs w:val="22"/>
                <w:lang w:val="en-US"/>
              </w:rPr>
              <w:t> </w:t>
            </w:r>
            <w:hyperlink r:id="rId19" w:tooltip="Дифторметан (страница отсутствует)" w:history="1">
              <w:r w:rsidR="00E076FF" w:rsidRPr="005A6C22">
                <w:rPr>
                  <w:sz w:val="22"/>
                  <w:szCs w:val="22"/>
                </w:rPr>
                <w:t>дифторметана R-32</w:t>
              </w:r>
            </w:hyperlink>
            <w:r w:rsidR="00E076FF">
              <w:rPr>
                <w:sz w:val="22"/>
                <w:szCs w:val="22"/>
              </w:rPr>
              <w:t>(</w:t>
            </w:r>
            <w:r w:rsidR="00E076FF" w:rsidRPr="005A6C22">
              <w:rPr>
                <w:sz w:val="22"/>
                <w:szCs w:val="22"/>
              </w:rPr>
              <w:t>CH</w:t>
            </w:r>
            <w:r w:rsidR="00E076FF" w:rsidRPr="005A6C22">
              <w:rPr>
                <w:sz w:val="22"/>
                <w:szCs w:val="22"/>
                <w:vertAlign w:val="subscript"/>
              </w:rPr>
              <w:t>2</w:t>
            </w:r>
            <w:r w:rsidR="00E076FF" w:rsidRPr="005A6C22">
              <w:rPr>
                <w:sz w:val="22"/>
                <w:szCs w:val="22"/>
              </w:rPr>
              <w:t>F</w:t>
            </w:r>
            <w:r w:rsidR="00E076FF" w:rsidRPr="005A6C22">
              <w:rPr>
                <w:sz w:val="22"/>
                <w:szCs w:val="22"/>
                <w:vertAlign w:val="subscript"/>
              </w:rPr>
              <w:t>2</w:t>
            </w:r>
            <w:r w:rsidR="00E076FF" w:rsidRPr="005A6C22">
              <w:rPr>
                <w:sz w:val="22"/>
                <w:szCs w:val="22"/>
              </w:rPr>
              <w:t>) и 50 % </w:t>
            </w:r>
            <w:hyperlink r:id="rId20" w:tooltip="Пентафторэтан (страница отсутствует)" w:history="1">
              <w:r w:rsidR="00E076FF" w:rsidRPr="005A6C22">
                <w:rPr>
                  <w:sz w:val="22"/>
                  <w:szCs w:val="22"/>
                </w:rPr>
                <w:t>пентафторэтана R-125</w:t>
              </w:r>
            </w:hyperlink>
            <w:r w:rsidR="00E076FF">
              <w:rPr>
                <w:sz w:val="22"/>
                <w:szCs w:val="22"/>
              </w:rPr>
              <w:t>(</w:t>
            </w:r>
            <w:r w:rsidR="00E076FF" w:rsidRPr="005A6C22">
              <w:rPr>
                <w:sz w:val="22"/>
                <w:szCs w:val="22"/>
              </w:rPr>
              <w:t>CHF</w:t>
            </w:r>
            <w:r w:rsidR="00E076FF" w:rsidRPr="005A6C22">
              <w:rPr>
                <w:sz w:val="22"/>
                <w:szCs w:val="22"/>
                <w:vertAlign w:val="subscript"/>
              </w:rPr>
              <w:t>2</w:t>
            </w:r>
            <w:r w:rsidR="00E076FF" w:rsidRPr="005A6C22">
              <w:rPr>
                <w:sz w:val="22"/>
                <w:szCs w:val="22"/>
              </w:rPr>
              <w:t>CF</w:t>
            </w:r>
            <w:r w:rsidR="00E076FF" w:rsidRPr="005A6C22">
              <w:rPr>
                <w:sz w:val="22"/>
                <w:szCs w:val="22"/>
                <w:vertAlign w:val="subscript"/>
              </w:rPr>
              <w:t>3</w:t>
            </w:r>
            <w:r w:rsidR="00E076FF">
              <w:rPr>
                <w:sz w:val="22"/>
                <w:szCs w:val="22"/>
              </w:rPr>
              <w:t>)</w:t>
            </w:r>
          </w:p>
        </w:tc>
      </w:tr>
      <w:tr w:rsidR="00CC5988" w:rsidRPr="00135C40" w:rsidTr="008466BD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CC5988" w:rsidRPr="00135C40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CC5988" w:rsidRPr="00135C40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CC5988" w:rsidRPr="00135C40" w:rsidTr="008466BD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CC5988" w:rsidRPr="00135C40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CC5988" w:rsidRPr="002A09F7" w:rsidRDefault="00CC5988" w:rsidP="009319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24</w:t>
            </w:r>
          </w:p>
        </w:tc>
      </w:tr>
      <w:tr w:rsidR="00CC5988" w:rsidRPr="00135C40" w:rsidTr="008466BD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CC5988" w:rsidRPr="00135C40" w:rsidRDefault="00CC5988" w:rsidP="009319C6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2597" w:type="dxa"/>
            <w:gridSpan w:val="2"/>
            <w:vAlign w:val="center"/>
          </w:tcPr>
          <w:p w:rsidR="00CC5988" w:rsidRPr="00135C40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CC5988" w:rsidRPr="00B561C1" w:rsidRDefault="00CC5988" w:rsidP="009319C6">
            <w:pPr>
              <w:jc w:val="center"/>
              <w:rPr>
                <w:sz w:val="22"/>
                <w:szCs w:val="22"/>
              </w:rPr>
            </w:pPr>
            <w:r w:rsidRPr="00B561C1">
              <w:rPr>
                <w:sz w:val="22"/>
                <w:szCs w:val="22"/>
              </w:rPr>
              <w:t>30</w:t>
            </w:r>
          </w:p>
        </w:tc>
      </w:tr>
      <w:tr w:rsidR="00CC5988" w:rsidRPr="00135C40" w:rsidTr="008466BD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CC5988" w:rsidRPr="00135C40" w:rsidRDefault="00CC5988" w:rsidP="009319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CC5988" w:rsidRPr="00B561C1" w:rsidRDefault="00CC5988" w:rsidP="009319C6">
            <w:pPr>
              <w:jc w:val="center"/>
              <w:rPr>
                <w:sz w:val="22"/>
                <w:szCs w:val="22"/>
              </w:rPr>
            </w:pPr>
            <w:r w:rsidRPr="00B561C1">
              <w:rPr>
                <w:sz w:val="22"/>
                <w:szCs w:val="22"/>
              </w:rPr>
              <w:t>59</w:t>
            </w:r>
          </w:p>
        </w:tc>
      </w:tr>
    </w:tbl>
    <w:p w:rsidR="00073A2D" w:rsidRDefault="00B10A82" w:rsidP="00B10A82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**T – режим Turbo, </w:t>
      </w:r>
      <w:r w:rsidRPr="00B10A82">
        <w:rPr>
          <w:color w:val="242021"/>
          <w:sz w:val="20"/>
          <w:szCs w:val="20"/>
        </w:rPr>
        <w:t>H</w:t>
      </w:r>
      <w:r>
        <w:rPr>
          <w:color w:val="242021"/>
          <w:sz w:val="20"/>
          <w:szCs w:val="20"/>
        </w:rPr>
        <w:t xml:space="preserve"> – высокая скорость вентилятора, M – </w:t>
      </w:r>
      <w:r w:rsidRPr="00B10A82">
        <w:rPr>
          <w:color w:val="242021"/>
          <w:sz w:val="20"/>
          <w:szCs w:val="20"/>
        </w:rPr>
        <w:t>сре</w:t>
      </w:r>
      <w:r>
        <w:rPr>
          <w:color w:val="242021"/>
          <w:sz w:val="20"/>
          <w:szCs w:val="20"/>
        </w:rPr>
        <w:t xml:space="preserve">дняя скорость </w:t>
      </w:r>
      <w:r w:rsidRPr="00B10A82">
        <w:rPr>
          <w:color w:val="242021"/>
          <w:sz w:val="20"/>
          <w:szCs w:val="20"/>
        </w:rPr>
        <w:t>в</w:t>
      </w:r>
      <w:r>
        <w:rPr>
          <w:color w:val="242021"/>
          <w:sz w:val="20"/>
          <w:szCs w:val="20"/>
        </w:rPr>
        <w:t xml:space="preserve">ентилятора, L – низкая скорость </w:t>
      </w:r>
      <w:r w:rsidRPr="00B10A82">
        <w:rPr>
          <w:color w:val="242021"/>
          <w:sz w:val="20"/>
          <w:szCs w:val="20"/>
        </w:rPr>
        <w:t>вентилятора</w:t>
      </w:r>
      <w:r>
        <w:rPr>
          <w:color w:val="242021"/>
          <w:sz w:val="20"/>
          <w:szCs w:val="20"/>
        </w:rPr>
        <w:t>.</w:t>
      </w:r>
    </w:p>
    <w:p w:rsidR="00F8550A" w:rsidRDefault="00F8550A" w:rsidP="00B10A82">
      <w:pPr>
        <w:rPr>
          <w:noProof/>
          <w:sz w:val="20"/>
          <w:szCs w:val="20"/>
        </w:rPr>
      </w:pPr>
    </w:p>
    <w:p w:rsidR="002E3B67" w:rsidRDefault="002E3B67" w:rsidP="00B10A82">
      <w:pPr>
        <w:rPr>
          <w:noProof/>
          <w:sz w:val="20"/>
          <w:szCs w:val="20"/>
        </w:rPr>
      </w:pPr>
    </w:p>
    <w:p w:rsidR="002E3B67" w:rsidRDefault="002E3B67" w:rsidP="00B10A82">
      <w:pPr>
        <w:rPr>
          <w:noProof/>
          <w:sz w:val="20"/>
          <w:szCs w:val="20"/>
        </w:rPr>
      </w:pPr>
    </w:p>
    <w:p w:rsidR="002E3B67" w:rsidRDefault="002E3B67" w:rsidP="00B10A82">
      <w:pPr>
        <w:rPr>
          <w:noProof/>
          <w:sz w:val="20"/>
          <w:szCs w:val="20"/>
        </w:rPr>
      </w:pPr>
    </w:p>
    <w:p w:rsidR="002E3B67" w:rsidRDefault="002E3B67" w:rsidP="00B10A82">
      <w:pPr>
        <w:rPr>
          <w:noProof/>
          <w:sz w:val="20"/>
          <w:szCs w:val="20"/>
        </w:rPr>
      </w:pPr>
    </w:p>
    <w:p w:rsidR="000E638C" w:rsidRPr="00052BE5" w:rsidRDefault="007675DF" w:rsidP="00074AC2">
      <w:pPr>
        <w:pStyle w:val="1"/>
        <w:ind w:firstLine="851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386071"/>
      <w:r w:rsidRPr="00052BE5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052BE5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52BE5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4667A9" w:rsidRDefault="004667A9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C955CD" w:rsidRPr="00A73D12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F8550A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</w:t>
      </w:r>
      <w:r w:rsidR="005F4B9B">
        <w:rPr>
          <w:sz w:val="22"/>
          <w:szCs w:val="22"/>
        </w:rPr>
        <w:t>С</w:t>
      </w:r>
      <w:r w:rsidRPr="007B5D76">
        <w:rPr>
          <w:sz w:val="22"/>
          <w:szCs w:val="22"/>
        </w:rPr>
        <w:t>.</w:t>
      </w:r>
      <w:r w:rsidRPr="004667A9">
        <w:rPr>
          <w:sz w:val="22"/>
          <w:szCs w:val="22"/>
        </w:rPr>
        <w:t xml:space="preserve"> </w:t>
      </w:r>
    </w:p>
    <w:p w:rsidR="0045388E" w:rsidRPr="00A73D12" w:rsidRDefault="0045388E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C955CD" w:rsidRDefault="006B097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0C0778" w:rsidRPr="009319C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 w:rsidR="00AC4AA8"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7B5D7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Pr="004711A0" w:rsidRDefault="004711A0" w:rsidP="00C03262"/>
    <w:p w:rsidR="0029424B" w:rsidRDefault="0029424B" w:rsidP="00C03262">
      <w:pPr>
        <w:ind w:firstLine="709"/>
        <w:jc w:val="both"/>
        <w:rPr>
          <w:noProof/>
        </w:rPr>
      </w:pPr>
    </w:p>
    <w:p w:rsidR="000C0778" w:rsidRDefault="000C0778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1241DA" w:rsidRDefault="001241DA" w:rsidP="006102AE">
      <w:pPr>
        <w:spacing w:line="360" w:lineRule="auto"/>
        <w:jc w:val="both"/>
        <w:rPr>
          <w:sz w:val="22"/>
          <w:szCs w:val="22"/>
        </w:rPr>
      </w:pPr>
    </w:p>
    <w:p w:rsidR="008E1AB7" w:rsidRDefault="008E1AB7" w:rsidP="006102AE">
      <w:pPr>
        <w:spacing w:line="360" w:lineRule="auto"/>
        <w:jc w:val="both"/>
        <w:rPr>
          <w:sz w:val="22"/>
          <w:szCs w:val="22"/>
        </w:rPr>
      </w:pPr>
    </w:p>
    <w:p w:rsidR="00AE3233" w:rsidRPr="00052BE5" w:rsidRDefault="001F482C" w:rsidP="00052BE5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58386072"/>
      <w:r w:rsidRPr="00052BE5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675DF" w:rsidRPr="00052BE5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052BE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52BE5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AE323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C70B2">
        <w:rPr>
          <w:noProof/>
          <w:sz w:val="22"/>
          <w:szCs w:val="22"/>
        </w:rPr>
        <w:t>2</w:t>
      </w:r>
      <w:r w:rsidR="00C2699D" w:rsidRPr="009B1EC5">
        <w:rPr>
          <w:noProof/>
          <w:sz w:val="22"/>
          <w:szCs w:val="22"/>
        </w:rPr>
        <w:t>.</w:t>
      </w:r>
    </w:p>
    <w:p w:rsidR="001A0A60" w:rsidRDefault="000D0AD4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5C1295F0" wp14:editId="500EF7A5">
            <wp:extent cx="4552950" cy="432949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429" cy="436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AD4" w:rsidRPr="001A0A60" w:rsidRDefault="000D0AD4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693F5E83" wp14:editId="3F19C52C">
            <wp:extent cx="4550651" cy="3238500"/>
            <wp:effectExtent l="0" t="0" r="254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21" cy="3246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0E" w:rsidRPr="00A226C8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C70B2">
        <w:rPr>
          <w:noProof/>
          <w:sz w:val="20"/>
          <w:szCs w:val="20"/>
        </w:rPr>
        <w:t>2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6DA9" w:rsidRDefault="00B86DA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6DA9" w:rsidRPr="00E135FA" w:rsidRDefault="00B86DA9" w:rsidP="00B86DA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05508893"/>
      <w:bookmarkStart w:id="12" w:name="_Toc106965818"/>
      <w:bookmarkStart w:id="13" w:name="_Toc107005704"/>
      <w:bookmarkStart w:id="14" w:name="_Toc107006513"/>
      <w:bookmarkStart w:id="15" w:name="_Toc158386073"/>
      <w:r w:rsidRPr="00E135FA">
        <w:rPr>
          <w:rFonts w:ascii="Times New Roman" w:hAnsi="Times New Roman" w:cs="Times New Roman"/>
          <w:color w:val="auto"/>
          <w:sz w:val="22"/>
          <w:szCs w:val="22"/>
        </w:rPr>
        <w:t>2.1.</w:t>
      </w:r>
      <w:r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E135FA">
        <w:rPr>
          <w:rFonts w:ascii="Times New Roman" w:hAnsi="Times New Roman" w:cs="Times New Roman"/>
          <w:color w:val="auto"/>
          <w:sz w:val="22"/>
          <w:szCs w:val="22"/>
        </w:rPr>
        <w:t xml:space="preserve"> Развернутый вид изделия и список деталей</w:t>
      </w:r>
      <w:bookmarkEnd w:id="11"/>
      <w:bookmarkEnd w:id="12"/>
      <w:bookmarkEnd w:id="13"/>
      <w:bookmarkEnd w:id="14"/>
      <w:bookmarkEnd w:id="15"/>
    </w:p>
    <w:p w:rsidR="00B86DA9" w:rsidRDefault="00B86DA9" w:rsidP="00B86DA9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6DA9" w:rsidRDefault="00B86DA9" w:rsidP="00B86DA9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представлен на рисунке 3</w:t>
      </w:r>
      <w:r w:rsidRPr="00630897">
        <w:rPr>
          <w:b w:val="0"/>
          <w:noProof/>
          <w:sz w:val="22"/>
          <w:szCs w:val="22"/>
        </w:rPr>
        <w:t>.</w:t>
      </w:r>
    </w:p>
    <w:p w:rsidR="00B86DA9" w:rsidRDefault="00B86DA9" w:rsidP="00B86DA9">
      <w:pPr>
        <w:pStyle w:val="a8"/>
        <w:ind w:left="709"/>
        <w:jc w:val="left"/>
        <w:rPr>
          <w:b w:val="0"/>
          <w:noProof/>
          <w:sz w:val="22"/>
          <w:szCs w:val="22"/>
        </w:rPr>
      </w:pPr>
    </w:p>
    <w:p w:rsidR="00B86DA9" w:rsidRDefault="00B86DA9" w:rsidP="00B86DA9">
      <w:pPr>
        <w:pStyle w:val="a8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3568945" cy="4678326"/>
            <wp:effectExtent l="0" t="0" r="0" b="825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160" cy="4716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DA9" w:rsidRDefault="00B86DA9" w:rsidP="00B86DA9">
      <w:pPr>
        <w:pStyle w:val="a8"/>
        <w:ind w:left="709"/>
        <w:jc w:val="left"/>
        <w:rPr>
          <w:b w:val="0"/>
          <w:noProof/>
          <w:sz w:val="22"/>
          <w:szCs w:val="22"/>
        </w:rPr>
      </w:pP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57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850"/>
        <w:gridCol w:w="3402"/>
        <w:gridCol w:w="800"/>
      </w:tblGrid>
      <w:tr w:rsidR="002E0FF6" w:rsidRPr="00CF4806" w:rsidTr="002E0FF6">
        <w:trPr>
          <w:trHeight w:val="247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b/>
                <w:sz w:val="20"/>
                <w:szCs w:val="20"/>
                <w:lang w:eastAsia="en-US"/>
              </w:rPr>
              <w:lastRenderedPageBreak/>
              <w:t>Номер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b/>
                <w:sz w:val="20"/>
                <w:szCs w:val="20"/>
                <w:lang w:eastAsia="en-US"/>
              </w:rPr>
              <w:t>Коли-чество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b/>
                <w:sz w:val="20"/>
                <w:szCs w:val="20"/>
                <w:lang w:eastAsia="en-US"/>
              </w:rPr>
              <w:t>Коли-чество</w:t>
            </w:r>
          </w:p>
        </w:tc>
      </w:tr>
      <w:tr w:rsidR="002E0FF6" w:rsidRPr="00CF4806" w:rsidTr="002E0FF6">
        <w:trPr>
          <w:trHeight w:val="325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Электрическая коробка в сборе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Опорная плита в сборе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074AC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261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Фильтр сетчатый на фреонопроводе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247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center"/>
          </w:tcPr>
          <w:p w:rsidR="002E0FF6" w:rsidRPr="00CF4806" w:rsidRDefault="00CF480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color w:val="000000"/>
                <w:sz w:val="20"/>
                <w:szCs w:val="20"/>
              </w:rPr>
              <w:t>Круг для изменения направления воздушного потока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 xml:space="preserve">Опора 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247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Поддон для воды в сборе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247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Центробежный вентилятор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Водяной насос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365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Переключатель уровня жидкости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Подсоединение дренажной трубы в сборе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287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Монтажная пластина корпуса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Пульт ДУ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209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Уплотнительная пластина в сборе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247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Фиксированное Крепление 1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247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Испаритель в сборе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Дренажный шланг в сборе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296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Боковая Пластина 1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CF4806" w:rsidTr="002E0FF6">
        <w:trPr>
          <w:trHeight w:val="271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Боковая Пластина 3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402" w:type="dxa"/>
            <w:vAlign w:val="center"/>
          </w:tcPr>
          <w:p w:rsidR="002E0FF6" w:rsidRPr="00CF4806" w:rsidRDefault="00BA1DC0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Фильтр</w:t>
            </w:r>
          </w:p>
        </w:tc>
        <w:tc>
          <w:tcPr>
            <w:tcW w:w="800" w:type="dxa"/>
            <w:vAlign w:val="center"/>
          </w:tcPr>
          <w:p w:rsidR="002E0FF6" w:rsidRPr="00CF4806" w:rsidRDefault="00BA1DC0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E0FF6" w:rsidRPr="000A7D7B" w:rsidTr="002E0FF6">
        <w:trPr>
          <w:trHeight w:val="247"/>
          <w:jc w:val="center"/>
        </w:trPr>
        <w:tc>
          <w:tcPr>
            <w:tcW w:w="89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69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Боковая Пластина 2</w:t>
            </w:r>
          </w:p>
        </w:tc>
        <w:tc>
          <w:tcPr>
            <w:tcW w:w="851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2E0FF6" w:rsidRPr="00CF4806" w:rsidRDefault="00BA1DC0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402" w:type="dxa"/>
            <w:vAlign w:val="center"/>
          </w:tcPr>
          <w:p w:rsidR="002E0FF6" w:rsidRPr="00CF4806" w:rsidRDefault="002E0FF6" w:rsidP="002E0FF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2E0FF6" w:rsidRPr="000A7D7B" w:rsidRDefault="002E0FF6" w:rsidP="002E0FF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480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</w:tbl>
    <w:p w:rsidR="00871772" w:rsidRDefault="00871772" w:rsidP="00871772">
      <w:pPr>
        <w:pStyle w:val="a8"/>
        <w:rPr>
          <w:b w:val="0"/>
          <w:noProof/>
          <w:sz w:val="20"/>
        </w:rPr>
      </w:pPr>
    </w:p>
    <w:p w:rsidR="00B86DA9" w:rsidRPr="00C028E0" w:rsidRDefault="00B86DA9" w:rsidP="00871772">
      <w:pPr>
        <w:pStyle w:val="a8"/>
        <w:rPr>
          <w:b w:val="0"/>
          <w:noProof/>
          <w:sz w:val="20"/>
        </w:rPr>
      </w:pPr>
      <w:r w:rsidRPr="00C028E0">
        <w:rPr>
          <w:b w:val="0"/>
          <w:noProof/>
          <w:sz w:val="20"/>
        </w:rPr>
        <w:t>Рисунок 3</w:t>
      </w:r>
    </w:p>
    <w:p w:rsidR="00C47F87" w:rsidRPr="00052BE5" w:rsidRDefault="00C47F87" w:rsidP="00052BE5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6" w:name="_Toc158386074"/>
      <w:r w:rsidRPr="00052BE5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6"/>
      <w:r w:rsidRPr="00052BE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871772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AADECF1" wp14:editId="5D67D01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A6C377" wp14:editId="02A5A684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1DA37" wp14:editId="044D35AC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2110A8C1" wp14:editId="1726C078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44B27297" wp14:editId="0CE2F12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79497CDD" wp14:editId="1348307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5378C4CF" wp14:editId="5B232924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 wp14:anchorId="6EEE3227" wp14:editId="4306E779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71772">
        <w:rPr>
          <w:noProof/>
          <w:sz w:val="20"/>
          <w:szCs w:val="20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6A0176">
      <w:pPr>
        <w:pStyle w:val="a8"/>
        <w:numPr>
          <w:ilvl w:val="0"/>
          <w:numId w:val="17"/>
        </w:numPr>
        <w:ind w:left="284" w:firstLine="141"/>
        <w:outlineLvl w:val="0"/>
      </w:pPr>
      <w:bookmarkStart w:id="17" w:name="_Ref68106430"/>
      <w:bookmarkStart w:id="18" w:name="_Ref69937528"/>
      <w:bookmarkStart w:id="19" w:name="_Ref73096537"/>
      <w:bookmarkStart w:id="20" w:name="_Ref73354033"/>
      <w:bookmarkStart w:id="21" w:name="_Ref73360033"/>
      <w:bookmarkStart w:id="22" w:name="_Toc158386075"/>
      <w:r w:rsidRPr="006A0176">
        <w:t>КОМПЛЕКТНОСТЬ</w:t>
      </w:r>
      <w:bookmarkStart w:id="23" w:name="_Ref304821509"/>
      <w:bookmarkEnd w:id="17"/>
      <w:bookmarkEnd w:id="18"/>
      <w:bookmarkEnd w:id="19"/>
      <w:bookmarkEnd w:id="20"/>
      <w:bookmarkEnd w:id="21"/>
      <w:bookmarkEnd w:id="22"/>
    </w:p>
    <w:p w:rsidR="006A0176" w:rsidRPr="006A0176" w:rsidRDefault="006A0176" w:rsidP="006A0176">
      <w:pPr>
        <w:pStyle w:val="a8"/>
        <w:ind w:left="1134"/>
        <w:jc w:val="left"/>
        <w:outlineLvl w:val="0"/>
      </w:pPr>
    </w:p>
    <w:p w:rsidR="001241DA" w:rsidRDefault="0036160E" w:rsidP="00B561C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45BD3" w:rsidRDefault="00845BD3" w:rsidP="0073091C">
      <w:pPr>
        <w:rPr>
          <w:noProof/>
          <w:sz w:val="22"/>
          <w:szCs w:val="22"/>
        </w:rPr>
      </w:pPr>
    </w:p>
    <w:p w:rsidR="0036160E" w:rsidRDefault="00631177" w:rsidP="00B561C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BA6412" w:rsidRPr="00631177" w:rsidRDefault="00BA6412" w:rsidP="0073091C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722959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791E8C">
              <w:rPr>
                <w:sz w:val="22"/>
                <w:szCs w:val="22"/>
              </w:rPr>
              <w:t xml:space="preserve"> </w:t>
            </w:r>
            <w:r w:rsidR="00791E8C" w:rsidRPr="004D5559">
              <w:rPr>
                <w:sz w:val="22"/>
                <w:szCs w:val="22"/>
              </w:rPr>
              <w:t>KFC24GV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8F246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</w:rPr>
              <w:t>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027CC9">
        <w:trPr>
          <w:trHeight w:val="67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lastRenderedPageBreak/>
              <w:t>Дренажный шланг</w:t>
            </w:r>
            <w:r w:rsidR="008D277A">
              <w:t xml:space="preserve"> </w:t>
            </w:r>
            <w:r w:rsidR="008D277A">
              <w:rPr>
                <w:sz w:val="22"/>
                <w:szCs w:val="22"/>
              </w:rPr>
              <w:t>д</w:t>
            </w:r>
            <w:r w:rsidR="00913704" w:rsidRPr="008D277A">
              <w:rPr>
                <w:sz w:val="22"/>
                <w:szCs w:val="22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 w:rsidR="00104578">
              <w:t xml:space="preserve"> </w:t>
            </w:r>
            <w:r w:rsidR="00104578" w:rsidRPr="008D277A">
              <w:rPr>
                <w:sz w:val="22"/>
                <w:szCs w:val="22"/>
              </w:rPr>
              <w:t>д</w:t>
            </w:r>
            <w:r w:rsidR="00027CC9" w:rsidRPr="008D277A">
              <w:rPr>
                <w:sz w:val="22"/>
                <w:szCs w:val="22"/>
              </w:rPr>
              <w:t>ля фиксации бумажного шаблона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104578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Монтажный шаблон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отверстий в потолке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Монтажная прокладка крепления прокладки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Беспроводной пульт + элемент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Гайка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D277A" w:rsidRDefault="008D277A" w:rsidP="003B66D5">
      <w:pPr>
        <w:jc w:val="both"/>
        <w:rPr>
          <w:noProof/>
          <w:color w:val="FF0000"/>
          <w:sz w:val="20"/>
          <w:szCs w:val="20"/>
        </w:rPr>
      </w:pPr>
    </w:p>
    <w:p w:rsidR="00845BD3" w:rsidRDefault="00845BD3" w:rsidP="003B66D5">
      <w:pPr>
        <w:jc w:val="both"/>
        <w:rPr>
          <w:noProof/>
          <w:color w:val="FF0000"/>
          <w:sz w:val="20"/>
          <w:szCs w:val="20"/>
        </w:rPr>
      </w:pPr>
    </w:p>
    <w:p w:rsidR="006A0176" w:rsidRDefault="006A0176" w:rsidP="003B66D5">
      <w:pPr>
        <w:jc w:val="both"/>
        <w:rPr>
          <w:noProof/>
          <w:sz w:val="20"/>
          <w:szCs w:val="20"/>
        </w:rPr>
      </w:pPr>
    </w:p>
    <w:p w:rsidR="00343558" w:rsidRDefault="00343558" w:rsidP="00871772">
      <w:pPr>
        <w:ind w:firstLine="851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таблицы 3.</w:t>
      </w: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45"/>
        <w:gridCol w:w="1736"/>
      </w:tblGrid>
      <w:tr w:rsidR="00343558" w:rsidRPr="00F312E9" w:rsidTr="00BA539A">
        <w:trPr>
          <w:trHeight w:val="568"/>
          <w:tblHeader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  <w:hideMark/>
          </w:tcPr>
          <w:p w:rsidR="00343558" w:rsidRPr="00F312E9" w:rsidRDefault="00343558" w:rsidP="00BA539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43558" w:rsidRPr="00F312E9" w:rsidRDefault="00343558" w:rsidP="00BA539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43558" w:rsidRPr="00F312E9" w:rsidTr="00BA539A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343558" w:rsidRPr="00027CC9" w:rsidRDefault="00343558" w:rsidP="0034355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43558" w:rsidRDefault="00343558" w:rsidP="00BA5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43558" w:rsidRPr="00F312E9" w:rsidTr="00BA539A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343558" w:rsidRPr="00027CC9" w:rsidRDefault="00343558" w:rsidP="0034355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Термоусаживающаяся втулка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присоединения лицевой панели к корпусу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43558" w:rsidRDefault="00343558" w:rsidP="00BA5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43558" w:rsidRPr="00F312E9" w:rsidTr="00BA539A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343558" w:rsidRPr="00027CC9" w:rsidRDefault="00343558" w:rsidP="00343558">
            <w:pPr>
              <w:numPr>
                <w:ilvl w:val="0"/>
                <w:numId w:val="2"/>
              </w:numPr>
              <w:spacing w:before="120"/>
              <w:rPr>
                <w:rFonts w:eastAsiaTheme="minorHAnsi"/>
                <w:sz w:val="16"/>
                <w:szCs w:val="16"/>
                <w:lang w:eastAsia="en-US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43558" w:rsidRDefault="00343558" w:rsidP="00BA5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43558" w:rsidRPr="00F312E9" w:rsidTr="00BA539A">
        <w:trPr>
          <w:trHeight w:val="568"/>
          <w:jc w:val="center"/>
        </w:trPr>
        <w:tc>
          <w:tcPr>
            <w:tcW w:w="8580" w:type="dxa"/>
            <w:gridSpan w:val="3"/>
            <w:shd w:val="clear" w:color="auto" w:fill="auto"/>
            <w:vAlign w:val="center"/>
          </w:tcPr>
          <w:p w:rsidR="00343558" w:rsidRPr="00F312E9" w:rsidRDefault="00343558" w:rsidP="00BA539A">
            <w:pPr>
              <w:jc w:val="center"/>
              <w:rPr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 xml:space="preserve">Коробка с </w:t>
            </w:r>
            <w:r>
              <w:rPr>
                <w:sz w:val="22"/>
                <w:szCs w:val="22"/>
              </w:rPr>
              <w:t>наружным</w:t>
            </w:r>
            <w:r w:rsidRPr="008A5F5D">
              <w:rPr>
                <w:sz w:val="22"/>
                <w:szCs w:val="22"/>
              </w:rPr>
              <w:t xml:space="preserve"> блоком</w:t>
            </w:r>
            <w:r w:rsidR="00791E8C" w:rsidRPr="007E0832">
              <w:rPr>
                <w:sz w:val="22"/>
                <w:szCs w:val="22"/>
              </w:rPr>
              <w:t xml:space="preserve"> </w:t>
            </w:r>
            <w:r w:rsidR="00791E8C" w:rsidRPr="004D5559">
              <w:rPr>
                <w:sz w:val="22"/>
                <w:szCs w:val="22"/>
              </w:rPr>
              <w:t>KON24GV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791E8C" w:rsidRPr="00F312E9" w:rsidTr="00BA539A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791E8C" w:rsidRPr="004D5559" w:rsidRDefault="00791E8C" w:rsidP="0034355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кассетного типа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:rsidR="00791E8C" w:rsidRPr="004D5559" w:rsidRDefault="00791E8C" w:rsidP="00BA539A">
            <w:pPr>
              <w:spacing w:before="120"/>
              <w:ind w:left="720"/>
              <w:rPr>
                <w:sz w:val="22"/>
                <w:szCs w:val="22"/>
              </w:rPr>
            </w:pPr>
            <w:r w:rsidRPr="004D5559">
              <w:rPr>
                <w:sz w:val="22"/>
                <w:szCs w:val="22"/>
              </w:rPr>
              <w:t>1</w:t>
            </w:r>
          </w:p>
        </w:tc>
      </w:tr>
      <w:tr w:rsidR="00343558" w:rsidRPr="00F312E9" w:rsidTr="00BA539A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343558" w:rsidRPr="00027CC9" w:rsidRDefault="00343558" w:rsidP="0034355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:rsidR="00343558" w:rsidRPr="00F312E9" w:rsidRDefault="00343558" w:rsidP="00BA539A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43558" w:rsidRPr="00F312E9" w:rsidTr="00BA539A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343558" w:rsidRPr="00027CC9" w:rsidRDefault="00343558" w:rsidP="0034355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 w:rsidR="006809B8"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:rsidR="00343558" w:rsidRPr="00F312E9" w:rsidRDefault="00343558" w:rsidP="00BA539A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8E1AB7" w:rsidRDefault="008E1AB7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Default="00DC7853" w:rsidP="006A0176">
      <w:pPr>
        <w:pStyle w:val="a8"/>
        <w:numPr>
          <w:ilvl w:val="0"/>
          <w:numId w:val="17"/>
        </w:numPr>
        <w:ind w:left="284" w:firstLine="141"/>
        <w:outlineLvl w:val="0"/>
      </w:pPr>
      <w:bookmarkStart w:id="24" w:name="_Ref68106447"/>
      <w:bookmarkStart w:id="25" w:name="_Ref69937545"/>
      <w:bookmarkStart w:id="26" w:name="_Ref73096542"/>
      <w:bookmarkStart w:id="27" w:name="_Ref73354040"/>
      <w:bookmarkStart w:id="28" w:name="_Ref73360039"/>
      <w:bookmarkEnd w:id="23"/>
      <w:r w:rsidRPr="006A0176">
        <w:lastRenderedPageBreak/>
        <w:t xml:space="preserve"> </w:t>
      </w:r>
      <w:bookmarkStart w:id="29" w:name="_Toc158386076"/>
      <w:r w:rsidR="00C977EE" w:rsidRPr="006A0176">
        <w:t>ГАРАНТИИ</w:t>
      </w:r>
      <w:r w:rsidR="00810B70" w:rsidRPr="006A0176">
        <w:t xml:space="preserve"> ИЗГОТОВИТЕЛЯ</w:t>
      </w:r>
      <w:bookmarkEnd w:id="24"/>
      <w:bookmarkEnd w:id="25"/>
      <w:bookmarkEnd w:id="26"/>
      <w:bookmarkEnd w:id="27"/>
      <w:bookmarkEnd w:id="28"/>
      <w:bookmarkEnd w:id="29"/>
    </w:p>
    <w:p w:rsidR="006A0176" w:rsidRPr="006A0176" w:rsidRDefault="006A0176" w:rsidP="006A0176">
      <w:pPr>
        <w:pStyle w:val="a8"/>
        <w:ind w:left="425"/>
        <w:jc w:val="left"/>
        <w:outlineLvl w:val="0"/>
      </w:pPr>
    </w:p>
    <w:p w:rsidR="00E44B9B" w:rsidRDefault="00021FB1" w:rsidP="00E44B9B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FF0000"/>
          <w:sz w:val="22"/>
          <w:szCs w:val="22"/>
        </w:rPr>
        <w:tab/>
      </w:r>
      <w:r w:rsidR="00E44B9B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6A0176" w:rsidRDefault="00E44B9B" w:rsidP="00E44B9B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8E1AB7" w:rsidRPr="00E44B9B" w:rsidRDefault="00E44B9B" w:rsidP="00E44B9B">
      <w:pPr>
        <w:tabs>
          <w:tab w:val="left" w:pos="567"/>
          <w:tab w:val="left" w:pos="993"/>
        </w:tabs>
        <w:suppressAutoHyphens/>
        <w:rPr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  <w:r w:rsidR="008E1AB7" w:rsidRPr="00E44B9B">
        <w:rPr>
          <w:sz w:val="22"/>
          <w:szCs w:val="22"/>
        </w:rPr>
        <w:br w:type="page"/>
      </w:r>
    </w:p>
    <w:p w:rsidR="00810B70" w:rsidRDefault="001D51C2" w:rsidP="006A0176">
      <w:pPr>
        <w:pStyle w:val="a8"/>
        <w:numPr>
          <w:ilvl w:val="0"/>
          <w:numId w:val="17"/>
        </w:numPr>
        <w:ind w:left="284" w:firstLine="141"/>
        <w:outlineLvl w:val="0"/>
      </w:pPr>
      <w:bookmarkStart w:id="30" w:name="_Ref68106457"/>
      <w:bookmarkStart w:id="31" w:name="_Ref69937552"/>
      <w:bookmarkStart w:id="32" w:name="_Ref73096547"/>
      <w:bookmarkStart w:id="33" w:name="_Ref73354045"/>
      <w:bookmarkStart w:id="34" w:name="_Ref73360044"/>
      <w:r w:rsidRPr="006A0176">
        <w:lastRenderedPageBreak/>
        <w:t xml:space="preserve"> </w:t>
      </w:r>
      <w:bookmarkStart w:id="35" w:name="_Toc158386077"/>
      <w:r w:rsidR="00810B70" w:rsidRPr="006A0176">
        <w:t>КОНСЕРВАЦИЯ</w:t>
      </w:r>
      <w:bookmarkEnd w:id="30"/>
      <w:bookmarkEnd w:id="31"/>
      <w:bookmarkEnd w:id="32"/>
      <w:bookmarkEnd w:id="33"/>
      <w:bookmarkEnd w:id="34"/>
      <w:bookmarkEnd w:id="35"/>
    </w:p>
    <w:p w:rsidR="006A0176" w:rsidRPr="006A0176" w:rsidRDefault="006A0176" w:rsidP="006A0176">
      <w:pPr>
        <w:pStyle w:val="a8"/>
        <w:ind w:left="425"/>
        <w:jc w:val="left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6A0176">
      <w:pPr>
        <w:pStyle w:val="a8"/>
        <w:numPr>
          <w:ilvl w:val="0"/>
          <w:numId w:val="17"/>
        </w:numPr>
        <w:ind w:left="284" w:firstLine="141"/>
        <w:outlineLvl w:val="0"/>
        <w:rPr>
          <w:szCs w:val="28"/>
        </w:rPr>
      </w:pPr>
      <w:r w:rsidRPr="00985AEE">
        <w:rPr>
          <w:b w:val="0"/>
          <w:szCs w:val="28"/>
        </w:rPr>
        <w:br w:type="page"/>
      </w:r>
      <w:r w:rsidRPr="006A0176">
        <w:lastRenderedPageBreak/>
        <w:t xml:space="preserve"> </w:t>
      </w:r>
      <w:bookmarkStart w:id="36" w:name="_Ref68106467"/>
      <w:bookmarkStart w:id="37" w:name="_Ref69937557"/>
      <w:bookmarkStart w:id="38" w:name="_Ref73096553"/>
      <w:bookmarkStart w:id="39" w:name="_Ref73354052"/>
      <w:bookmarkStart w:id="40" w:name="_Ref73360051"/>
      <w:bookmarkStart w:id="41" w:name="_Toc158386078"/>
      <w:r w:rsidRPr="006A0176">
        <w:t>СВИДЕТЕЛЬСТВО ОБ УПАКОВ</w:t>
      </w:r>
      <w:r w:rsidR="000D03FE" w:rsidRPr="006A0176">
        <w:t>ЫВ</w:t>
      </w:r>
      <w:r w:rsidRPr="006A0176">
        <w:t>АНИИ</w:t>
      </w:r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7AEAD69C" wp14:editId="1E380D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6EC93D" id="Группа 223" o:spid="_x0000_s1026" style="position:absolute;margin-left:-.55pt;margin-top:8.3pt;width:491.4pt;height:428.4pt;z-index:2516418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AD5CC3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>) кассетного типа</w:t>
      </w:r>
    </w:p>
    <w:p w:rsidR="00AD5CC3" w:rsidRPr="002C28BD" w:rsidRDefault="00AD5CC3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77306CF" wp14:editId="42D9318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A3FFB" id="Прямая со стрелкой 255" o:spid="_x0000_s1026" type="#_x0000_t32" style="position:absolute;margin-left:77.6pt;margin-top:16.8pt;width:141.7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14DEB53" wp14:editId="45499C7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D1E4F" id="Прямая со стрелкой 218" o:spid="_x0000_s1026" type="#_x0000_t32" style="position:absolute;margin-left:226.35pt;margin-top:16.65pt;width:99.1pt;height: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6809B8">
        <w:rPr>
          <w:sz w:val="22"/>
          <w:szCs w:val="22"/>
        </w:rPr>
        <w:t xml:space="preserve">         Внутренний блок KFC24GV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404DF8B" wp14:editId="3A00AE90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8527C" id="Прямая со стрелкой 254" o:spid="_x0000_s1026" type="#_x0000_t32" style="position:absolute;margin-left:147.9pt;margin-top:2.25pt;width:284.25pt;height:0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735A6B3" wp14:editId="7048F97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912DA3" id="Группа 73" o:spid="_x0000_s1026" style="position:absolute;margin-left:-.55pt;margin-top:8.3pt;width:491.4pt;height:428.4pt;z-index:25166336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809B8" w:rsidRDefault="00AD5CC3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>) кассетного типа</w:t>
      </w:r>
    </w:p>
    <w:p w:rsidR="00AD5CC3" w:rsidRPr="002C28BD" w:rsidRDefault="00AD5CC3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964AC7" wp14:editId="32BF8F55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AA594" id="Прямая со стрелкой 85" o:spid="_x0000_s1026" type="#_x0000_t32" style="position:absolute;margin-left:77.6pt;margin-top:16.8pt;width:141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EA7DF3" wp14:editId="33EEDDD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77B5D" id="Прямая со стрелкой 89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KON24GV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72EE">
        <w:rPr>
          <w:b w:val="0"/>
          <w:sz w:val="22"/>
          <w:szCs w:val="22"/>
          <w:lang w:val="en-US"/>
        </w:rPr>
        <w:t>:</w:t>
      </w:r>
      <w:r w:rsidRPr="009E72EE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9E72EE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9E72EE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C09595" wp14:editId="10375C3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72333" id="Прямая со стрелкой 90" o:spid="_x0000_s1026" type="#_x0000_t32" style="position:absolute;margin-left:147.9pt;margin-top:2.25pt;width:284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6809B8">
      <w:pPr>
        <w:spacing w:line="360" w:lineRule="auto"/>
        <w:ind w:firstLine="284"/>
        <w:rPr>
          <w:szCs w:val="28"/>
        </w:rPr>
      </w:pPr>
    </w:p>
    <w:p w:rsidR="006809B8" w:rsidRDefault="006809B8" w:rsidP="006809B8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Default="00810B70" w:rsidP="006A0176">
      <w:pPr>
        <w:pStyle w:val="a8"/>
        <w:numPr>
          <w:ilvl w:val="0"/>
          <w:numId w:val="17"/>
        </w:numPr>
        <w:ind w:left="284" w:firstLine="141"/>
        <w:outlineLvl w:val="0"/>
      </w:pPr>
      <w:r w:rsidRPr="006A0176">
        <w:lastRenderedPageBreak/>
        <w:t xml:space="preserve"> </w:t>
      </w:r>
      <w:bookmarkStart w:id="42" w:name="_Ref68106474"/>
      <w:bookmarkStart w:id="43" w:name="_Ref69937563"/>
      <w:bookmarkStart w:id="44" w:name="_Ref73096565"/>
      <w:bookmarkStart w:id="45" w:name="_Ref73354061"/>
      <w:bookmarkStart w:id="46" w:name="_Toc158386079"/>
      <w:r w:rsidRPr="006A0176">
        <w:t>СВИДЕТЕЛЬСТВО О ПРИЕМКЕ</w:t>
      </w:r>
      <w:bookmarkEnd w:id="42"/>
      <w:bookmarkEnd w:id="43"/>
      <w:bookmarkEnd w:id="44"/>
      <w:bookmarkEnd w:id="45"/>
      <w:bookmarkEnd w:id="46"/>
    </w:p>
    <w:p w:rsidR="006A0176" w:rsidRPr="006A0176" w:rsidRDefault="006A0176" w:rsidP="006A0176">
      <w:pPr>
        <w:pStyle w:val="a8"/>
        <w:ind w:left="425"/>
        <w:jc w:val="left"/>
        <w:outlineLvl w:val="0"/>
      </w:pPr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11A663CB" wp14:editId="374F0A8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29823A" id="Группа 245" o:spid="_x0000_s1026" style="position:absolute;margin-left:-1.9pt;margin-top:6.05pt;width:489.8pt;height:393pt;z-index:25164697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458E2" w:rsidRDefault="001B299D" w:rsidP="00E458E2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>) кассетного типа</w:t>
      </w:r>
      <w:r w:rsidR="000015E9">
        <w:rPr>
          <w:sz w:val="22"/>
          <w:szCs w:val="22"/>
        </w:rPr>
        <w:t>)</w:t>
      </w:r>
    </w:p>
    <w:p w:rsidR="00EE1DEE" w:rsidRPr="002C28BD" w:rsidRDefault="00EE1DEE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53EE8D" wp14:editId="24F38DB0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30D90" id="Прямая со стрелкой 230" o:spid="_x0000_s1026" type="#_x0000_t32" style="position:absolute;margin-left:236.85pt;margin-top:16.65pt;width:99.1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E8F5328" wp14:editId="4B76048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B1BFA" id="Прямая со стрелкой 231" o:spid="_x0000_s1026" type="#_x0000_t32" style="position:absolute;margin-left:77.6pt;margin-top:16.8pt;width:148.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>
        <w:rPr>
          <w:sz w:val="22"/>
          <w:szCs w:val="22"/>
        </w:rPr>
        <w:t>KFC24GV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6809B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b/>
          <w:szCs w:val="28"/>
        </w:rPr>
      </w:pPr>
    </w:p>
    <w:p w:rsidR="006809B8" w:rsidRDefault="006809B8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62623E6" wp14:editId="503BEF8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1AFEFB" id="Группа 95" o:spid="_x0000_s1026" style="position:absolute;margin-left:-1.9pt;margin-top:6.05pt;width:489.8pt;height:393pt;z-index:25167257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809B8" w:rsidRDefault="001B299D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>) кассетного типа</w:t>
      </w:r>
    </w:p>
    <w:p w:rsidR="001B299D" w:rsidRPr="002C28BD" w:rsidRDefault="001B299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60874D" wp14:editId="60336179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2F437" id="Прямая со стрелкой 101" o:spid="_x0000_s1026" type="#_x0000_t32" style="position:absolute;margin-left:77.6pt;margin-top:16.6pt;width:140.2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2F4A41" wp14:editId="67407DA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42DA2" id="Прямая со стрелкой 100" o:spid="_x0000_s1026" type="#_x0000_t32" style="position:absolute;margin-left:226.35pt;margin-top:16.65pt;width:99.1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Pr="006B543A">
        <w:rPr>
          <w:sz w:val="22"/>
          <w:szCs w:val="22"/>
        </w:rPr>
        <w:t>KON24GV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6A0176" w:rsidRDefault="00810B70" w:rsidP="006A0176">
      <w:pPr>
        <w:pStyle w:val="a8"/>
        <w:numPr>
          <w:ilvl w:val="0"/>
          <w:numId w:val="17"/>
        </w:numPr>
        <w:ind w:left="284" w:firstLine="141"/>
        <w:outlineLvl w:val="0"/>
        <w:rPr>
          <w:rFonts w:eastAsia="Arial Unicode MS"/>
          <w:b w:val="0"/>
          <w:bCs/>
          <w:szCs w:val="28"/>
        </w:rPr>
      </w:pPr>
      <w:r w:rsidRPr="00985AEE">
        <w:rPr>
          <w:b w:val="0"/>
          <w:szCs w:val="28"/>
        </w:rPr>
        <w:br w:type="page"/>
      </w:r>
      <w:bookmarkStart w:id="47" w:name="_Ref68106481"/>
      <w:bookmarkStart w:id="48" w:name="_Ref69937569"/>
      <w:bookmarkStart w:id="49" w:name="_Ref73096571"/>
      <w:bookmarkStart w:id="50" w:name="_Ref73354066"/>
      <w:bookmarkStart w:id="51" w:name="_Ref73360065"/>
      <w:bookmarkStart w:id="52" w:name="_Toc158386080"/>
      <w:r w:rsidRPr="006A0176">
        <w:lastRenderedPageBreak/>
        <w:t>СВЕДЕНИЯ ОБ УТИЛИЗАЦИИ</w:t>
      </w:r>
      <w:bookmarkEnd w:id="47"/>
      <w:bookmarkEnd w:id="48"/>
      <w:bookmarkEnd w:id="49"/>
      <w:bookmarkEnd w:id="50"/>
      <w:bookmarkEnd w:id="51"/>
      <w:bookmarkEnd w:id="52"/>
    </w:p>
    <w:p w:rsidR="006A0176" w:rsidRPr="00985AEE" w:rsidRDefault="006A0176" w:rsidP="006A0176">
      <w:pPr>
        <w:pStyle w:val="a8"/>
        <w:ind w:left="425"/>
        <w:jc w:val="left"/>
        <w:outlineLvl w:val="0"/>
        <w:rPr>
          <w:rFonts w:eastAsia="Arial Unicode MS"/>
          <w:b w:val="0"/>
          <w:bCs/>
          <w:szCs w:val="28"/>
        </w:rPr>
      </w:pPr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 wp14:anchorId="2F93C00D" wp14:editId="523B794E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6A0176" w:rsidRDefault="00810B70" w:rsidP="006A0176">
      <w:pPr>
        <w:pStyle w:val="a8"/>
        <w:numPr>
          <w:ilvl w:val="0"/>
          <w:numId w:val="17"/>
        </w:numPr>
        <w:ind w:left="284" w:firstLine="141"/>
        <w:outlineLvl w:val="0"/>
      </w:pPr>
      <w:r w:rsidRPr="006A0176">
        <w:t xml:space="preserve"> </w:t>
      </w:r>
      <w:bookmarkStart w:id="53" w:name="_Ref67997856"/>
      <w:bookmarkStart w:id="54" w:name="_Ref68106489"/>
      <w:bookmarkStart w:id="55" w:name="_Ref69937576"/>
      <w:bookmarkStart w:id="56" w:name="_Ref73096577"/>
      <w:bookmarkStart w:id="57" w:name="_Ref73354072"/>
      <w:bookmarkStart w:id="58" w:name="_Ref73360071"/>
      <w:bookmarkStart w:id="59" w:name="_Toc158386081"/>
      <w:r w:rsidRPr="006A0176">
        <w:t>ТРЕБОВАНИЯ БЕЗОПАСНОСТИ</w:t>
      </w:r>
      <w:bookmarkEnd w:id="53"/>
      <w:bookmarkEnd w:id="54"/>
      <w:bookmarkEnd w:id="55"/>
      <w:bookmarkEnd w:id="56"/>
      <w:bookmarkEnd w:id="57"/>
      <w:bookmarkEnd w:id="58"/>
      <w:bookmarkEnd w:id="5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EA98338" wp14:editId="581BEC09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9E0337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</w:t>
      </w:r>
      <w:r w:rsidR="00100F4A">
        <w:rPr>
          <w:sz w:val="22"/>
          <w:szCs w:val="22"/>
        </w:rPr>
        <w:t xml:space="preserve">нного открытого огня (например,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</w:t>
      </w:r>
      <w:r w:rsidR="00100F4A">
        <w:rPr>
          <w:sz w:val="22"/>
          <w:szCs w:val="22"/>
        </w:rPr>
        <w:t xml:space="preserve">жу и проводиться авторизованной </w:t>
      </w:r>
      <w:r w:rsidRPr="00475E6C">
        <w:rPr>
          <w:sz w:val="22"/>
          <w:szCs w:val="22"/>
        </w:rPr>
        <w:t>службой.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</w:t>
      </w:r>
      <w:r w:rsidR="00100F4A">
        <w:rPr>
          <w:sz w:val="22"/>
          <w:szCs w:val="22"/>
        </w:rPr>
        <w:t xml:space="preserve">ная поверхность должна быть </w:t>
      </w: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E70A7D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 xml:space="preserve">ние вещества. Любые посторонние вещества могут вызвать </w:t>
      </w:r>
      <w:r w:rsidR="00100F4A">
        <w:rPr>
          <w:sz w:val="22"/>
          <w:szCs w:val="22"/>
        </w:rPr>
        <w:t xml:space="preserve">сильный перепад давления и даже </w:t>
      </w: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прикасаться к трассе хладагента, необходимо </w:t>
      </w:r>
      <w:r w:rsidR="00100F4A">
        <w:rPr>
          <w:sz w:val="22"/>
          <w:szCs w:val="22"/>
        </w:rPr>
        <w:t xml:space="preserve">соблюсти все требования техники </w:t>
      </w: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eastAsia="Times New Roman" w:hAnsi="Times New Roman"/>
          <w:lang w:eastAsia="ru-RU"/>
        </w:rPr>
        <w:t>помещения с коррозионными газами: возможна коррозия медной трассы или паяных узлов. Это</w:t>
      </w:r>
      <w:r w:rsidR="00577F50" w:rsidRPr="00577F50">
        <w:rPr>
          <w:rFonts w:ascii="Times New Roman" w:eastAsia="Times New Roman" w:hAnsi="Times New Roman"/>
          <w:lang w:eastAsia="ru-RU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приведет к протечкам хладагента.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Наружный блок должен быть защищен от мелких животных: </w:t>
      </w:r>
      <w:r w:rsidR="00100F4A">
        <w:rPr>
          <w:sz w:val="22"/>
          <w:szCs w:val="22"/>
        </w:rPr>
        <w:t xml:space="preserve">они могут вывести электрические </w:t>
      </w: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3A2E33">
        <w:rPr>
          <w:sz w:val="22"/>
          <w:szCs w:val="22"/>
        </w:rPr>
        <w:t xml:space="preserve">льную запчасть, </w:t>
      </w:r>
      <w:r w:rsidR="00577F50">
        <w:rPr>
          <w:sz w:val="22"/>
          <w:szCs w:val="22"/>
        </w:rPr>
        <w:t>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3A2E33">
      <w:pPr>
        <w:ind w:firstLine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3A2E33">
      <w:pPr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  <w:r w:rsidR="003A2E33">
        <w:rPr>
          <w:sz w:val="22"/>
          <w:szCs w:val="22"/>
        </w:rPr>
        <w:t>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3A2E33">
        <w:rPr>
          <w:sz w:val="22"/>
          <w:szCs w:val="22"/>
        </w:rPr>
        <w:t xml:space="preserve">ь большими хомутами, а вторые –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</w:t>
      </w:r>
      <w:r w:rsidR="003A2E33">
        <w:rPr>
          <w:sz w:val="22"/>
          <w:szCs w:val="22"/>
        </w:rPr>
        <w:t>равном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Если требуется заменить какой-либо компонент, необходимо обратиться к квалифицированному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3A2E33">
      <w:pPr>
        <w:tabs>
          <w:tab w:val="left" w:pos="1260"/>
        </w:tabs>
        <w:contextualSpacing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6A0176" w:rsidRDefault="00913F03" w:rsidP="006A0176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0" w:name="_Toc158386082"/>
      <w:r w:rsidRPr="006A0176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0"/>
    </w:p>
    <w:p w:rsidR="00913F03" w:rsidRPr="004158E2" w:rsidRDefault="00913F03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00F4A" w:rsidRDefault="00100F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810B70" w:rsidRDefault="00810B70" w:rsidP="006A0176">
      <w:pPr>
        <w:pStyle w:val="a8"/>
        <w:numPr>
          <w:ilvl w:val="0"/>
          <w:numId w:val="17"/>
        </w:numPr>
        <w:ind w:left="284" w:firstLine="141"/>
        <w:outlineLvl w:val="0"/>
      </w:pPr>
      <w:r w:rsidRPr="006A0176">
        <w:lastRenderedPageBreak/>
        <w:t xml:space="preserve"> </w:t>
      </w:r>
      <w:bookmarkStart w:id="61" w:name="_Ref67997869"/>
      <w:bookmarkStart w:id="62" w:name="_Ref68106497"/>
      <w:bookmarkStart w:id="63" w:name="_Ref69937582"/>
      <w:bookmarkStart w:id="64" w:name="_Ref73096586"/>
      <w:bookmarkStart w:id="65" w:name="_Ref73354089"/>
      <w:bookmarkStart w:id="66" w:name="_Ref73360085"/>
      <w:bookmarkStart w:id="67" w:name="_Toc158386083"/>
      <w:r w:rsidRPr="006A0176">
        <w:t>УЧЕТ ТЕХНИЧЕСКОГО ОБСЛУЖИВАНИЯ</w:t>
      </w:r>
      <w:bookmarkEnd w:id="61"/>
      <w:bookmarkEnd w:id="62"/>
      <w:bookmarkEnd w:id="63"/>
      <w:bookmarkEnd w:id="64"/>
      <w:bookmarkEnd w:id="65"/>
      <w:bookmarkEnd w:id="66"/>
      <w:bookmarkEnd w:id="67"/>
    </w:p>
    <w:p w:rsidR="006A0176" w:rsidRPr="006A0176" w:rsidRDefault="006A0176" w:rsidP="006A0176">
      <w:pPr>
        <w:pStyle w:val="a8"/>
        <w:ind w:left="425"/>
        <w:jc w:val="left"/>
        <w:outlineLvl w:val="0"/>
      </w:pPr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6A0176" w:rsidRDefault="006A017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6A0176" w:rsidRDefault="006A017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6A0176">
      <w:pPr>
        <w:pStyle w:val="a8"/>
        <w:numPr>
          <w:ilvl w:val="0"/>
          <w:numId w:val="17"/>
        </w:numPr>
        <w:ind w:left="284" w:firstLine="141"/>
        <w:outlineLvl w:val="0"/>
      </w:pPr>
      <w:r w:rsidRPr="006A0176">
        <w:lastRenderedPageBreak/>
        <w:t xml:space="preserve"> </w:t>
      </w:r>
      <w:bookmarkStart w:id="68" w:name="_Toc14172322"/>
      <w:bookmarkStart w:id="69" w:name="_Ref67997880"/>
      <w:bookmarkStart w:id="70" w:name="_Ref68106504"/>
      <w:bookmarkStart w:id="71" w:name="_Ref69937589"/>
      <w:bookmarkStart w:id="72" w:name="_Toc158386084"/>
      <w:r w:rsidR="0084514E" w:rsidRPr="006A0176">
        <w:t>ПОИСК И ДИАГНОСТИКА НЕИСПРАВНОСТЕЙ</w:t>
      </w:r>
      <w:bookmarkEnd w:id="72"/>
    </w:p>
    <w:p w:rsidR="006A0176" w:rsidRPr="006A0176" w:rsidRDefault="006A0176" w:rsidP="006A0176">
      <w:pPr>
        <w:pStyle w:val="a8"/>
        <w:ind w:left="425"/>
        <w:jc w:val="left"/>
        <w:outlineLvl w:val="0"/>
      </w:pP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5"/>
        <w:gridCol w:w="6311"/>
      </w:tblGrid>
      <w:tr w:rsidR="00722959" w:rsidRPr="005A3BBE" w:rsidTr="001D51C2">
        <w:trPr>
          <w:trHeight w:val="367"/>
          <w:jc w:val="center"/>
        </w:trPr>
        <w:tc>
          <w:tcPr>
            <w:tcW w:w="3335" w:type="dxa"/>
            <w:vAlign w:val="center"/>
          </w:tcPr>
          <w:p w:rsidR="00722959" w:rsidRPr="005A3BBE" w:rsidRDefault="00722959" w:rsidP="007D7EE9">
            <w:pPr>
              <w:pStyle w:val="21"/>
              <w:rPr>
                <w:b/>
                <w:sz w:val="22"/>
                <w:szCs w:val="22"/>
              </w:rPr>
            </w:pPr>
            <w:r w:rsidRPr="005A3BBE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311" w:type="dxa"/>
            <w:vAlign w:val="center"/>
          </w:tcPr>
          <w:p w:rsidR="00722959" w:rsidRPr="005A3BBE" w:rsidRDefault="00722959" w:rsidP="007D7EE9">
            <w:pPr>
              <w:pStyle w:val="21"/>
              <w:rPr>
                <w:b/>
                <w:sz w:val="22"/>
                <w:szCs w:val="22"/>
              </w:rPr>
            </w:pPr>
            <w:r w:rsidRPr="005A3BBE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5A3BBE" w:rsidTr="001D51C2">
        <w:trPr>
          <w:trHeight w:val="317"/>
          <w:jc w:val="center"/>
        </w:trPr>
        <w:tc>
          <w:tcPr>
            <w:tcW w:w="3335" w:type="dxa"/>
            <w:vAlign w:val="center"/>
          </w:tcPr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5A3BBE" w:rsidTr="001D51C2">
        <w:trPr>
          <w:trHeight w:val="269"/>
          <w:jc w:val="center"/>
        </w:trPr>
        <w:tc>
          <w:tcPr>
            <w:tcW w:w="3335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5A3BBE" w:rsidTr="001D51C2">
        <w:trPr>
          <w:trHeight w:val="269"/>
          <w:jc w:val="center"/>
        </w:trPr>
        <w:tc>
          <w:tcPr>
            <w:tcW w:w="3335" w:type="dxa"/>
            <w:vAlign w:val="center"/>
          </w:tcPr>
          <w:p w:rsidR="002D4EA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6A0176" w:rsidRDefault="006A0176" w:rsidP="0084514E">
      <w:pPr>
        <w:pStyle w:val="21"/>
        <w:spacing w:line="360" w:lineRule="auto"/>
        <w:jc w:val="both"/>
        <w:rPr>
          <w:sz w:val="20"/>
        </w:rPr>
      </w:pPr>
    </w:p>
    <w:p w:rsidR="006A0176" w:rsidRDefault="006A017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D51C2" w:rsidRDefault="001D51C2" w:rsidP="0084514E">
      <w:pPr>
        <w:pStyle w:val="21"/>
        <w:spacing w:line="360" w:lineRule="auto"/>
        <w:jc w:val="both"/>
        <w:rPr>
          <w:sz w:val="20"/>
        </w:rPr>
      </w:pPr>
    </w:p>
    <w:p w:rsidR="001D51C2" w:rsidRDefault="001D51C2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6A0176">
      <w:pPr>
        <w:pStyle w:val="a8"/>
        <w:numPr>
          <w:ilvl w:val="0"/>
          <w:numId w:val="17"/>
        </w:numPr>
        <w:ind w:left="284" w:firstLine="141"/>
        <w:outlineLvl w:val="0"/>
      </w:pPr>
      <w:r w:rsidRPr="006A0176">
        <w:lastRenderedPageBreak/>
        <w:t xml:space="preserve"> </w:t>
      </w:r>
      <w:bookmarkStart w:id="73" w:name="_Toc158386085"/>
      <w:r w:rsidR="00810B70" w:rsidRPr="006A0176">
        <w:t>ХРАНЕНИЕ</w:t>
      </w:r>
      <w:bookmarkEnd w:id="68"/>
      <w:bookmarkEnd w:id="69"/>
      <w:bookmarkEnd w:id="70"/>
      <w:bookmarkEnd w:id="71"/>
      <w:bookmarkEnd w:id="73"/>
    </w:p>
    <w:p w:rsidR="006A0176" w:rsidRPr="006A0176" w:rsidRDefault="006A0176" w:rsidP="006A0176">
      <w:pPr>
        <w:pStyle w:val="a8"/>
        <w:ind w:left="425"/>
        <w:jc w:val="left"/>
        <w:outlineLvl w:val="0"/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4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6A0176" w:rsidRDefault="006A0176" w:rsidP="006A0176">
      <w:pPr>
        <w:pStyle w:val="a8"/>
        <w:numPr>
          <w:ilvl w:val="0"/>
          <w:numId w:val="17"/>
        </w:numPr>
        <w:ind w:left="284" w:firstLine="141"/>
        <w:outlineLvl w:val="0"/>
      </w:pPr>
      <w:r>
        <w:rPr>
          <w:lang w:val="en-US"/>
        </w:rPr>
        <w:lastRenderedPageBreak/>
        <w:t xml:space="preserve"> </w:t>
      </w:r>
      <w:bookmarkStart w:id="75" w:name="_Toc158386086"/>
      <w:r w:rsidR="009C6BE1" w:rsidRPr="006A0176">
        <w:t>СВЕДЕНИЯ О РЕКЛАМАЦИЯХ</w:t>
      </w:r>
      <w:bookmarkEnd w:id="75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4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4"/>
      <w:footerReference w:type="first" r:id="rId35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87F" w:rsidRDefault="0009187F">
      <w:r>
        <w:separator/>
      </w:r>
    </w:p>
  </w:endnote>
  <w:endnote w:type="continuationSeparator" w:id="0">
    <w:p w:rsidR="0009187F" w:rsidRDefault="00091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87F" w:rsidRDefault="0009187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187F" w:rsidRDefault="0009187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87F" w:rsidRDefault="0009187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9187F" w:rsidRDefault="0009187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9187F" w:rsidRDefault="0009187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9187F" w:rsidRDefault="0009187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87F" w:rsidRDefault="0009187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87F" w:rsidRDefault="0009187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19F1119B" wp14:editId="503D311D">
              <wp:simplePos x="0" y="0"/>
              <wp:positionH relativeFrom="page">
                <wp:posOffset>304800</wp:posOffset>
              </wp:positionH>
              <wp:positionV relativeFrom="page">
                <wp:posOffset>238125</wp:posOffset>
              </wp:positionV>
              <wp:extent cx="7019925" cy="10198735"/>
              <wp:effectExtent l="19050" t="19050" r="28575" b="3111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8735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Pr="00890B77" w:rsidRDefault="0009187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KFC24GV_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KON24GV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Pr="00ED1531" w:rsidRDefault="0009187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763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Pr="00ED1531" w:rsidRDefault="0009187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187F" w:rsidRPr="00C67A09" w:rsidRDefault="0009187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5" y="6607"/>
                            <a:ext cx="3968" cy="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187F" w:rsidRPr="00890B77" w:rsidRDefault="0009187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 БЫТОВОЙ (СПЛИТ-СИСТЕМА) КАССЕТНОГО ТИПА</w:t>
                              </w:r>
                              <w:r w:rsidRPr="000659A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890B77">
                                <w:rPr>
                                  <w:b/>
                                  <w:sz w:val="20"/>
                                  <w:szCs w:val="20"/>
                                </w:rPr>
                                <w:t>KFC24GV/</w:t>
                              </w:r>
                              <w:r w:rsidRPr="007E0832">
                                <w:rPr>
                                  <w:b/>
                                  <w:sz w:val="20"/>
                                  <w:szCs w:val="20"/>
                                </w:rPr>
                                <w:t>KON24GV</w:t>
                              </w:r>
                            </w:p>
                            <w:p w:rsidR="0009187F" w:rsidRPr="00A0101E" w:rsidRDefault="0009187F" w:rsidP="00A0101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F1119B" id="Группа 265" o:spid="_x0000_s1103" style="position:absolute;left:0;text-align:left;margin-left:24pt;margin-top:18.75pt;width:552.75pt;height:803.05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9187F" w:rsidRPr="00890B77" w:rsidRDefault="0009187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KFC24GV_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KON24GV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9187F" w:rsidRPr="00ED1531" w:rsidRDefault="0009187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0763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9187F" w:rsidRPr="00ED1531" w:rsidRDefault="0009187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9187F" w:rsidRPr="00C67A09" w:rsidRDefault="0009187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5;top:6607;width:3968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9187F" w:rsidRPr="00890B77" w:rsidRDefault="0009187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КОНДИЦИОНЕР БЫТОВОЙ (СПЛИТ-СИСТЕМА) КАССЕТНОГО ТИПА</w:t>
                        </w:r>
                        <w:r w:rsidRPr="000659A5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890B77">
                          <w:rPr>
                            <w:b/>
                            <w:sz w:val="20"/>
                            <w:szCs w:val="20"/>
                          </w:rPr>
                          <w:t>KFC24GV/</w:t>
                        </w:r>
                        <w:r w:rsidRPr="007E0832">
                          <w:rPr>
                            <w:b/>
                            <w:sz w:val="20"/>
                            <w:szCs w:val="20"/>
                          </w:rPr>
                          <w:t>KON24GV</w:t>
                        </w:r>
                      </w:p>
                      <w:p w:rsidR="0009187F" w:rsidRPr="00A0101E" w:rsidRDefault="0009187F" w:rsidP="00A0101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87F" w:rsidRDefault="0009187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Pr="00AF301F" w:rsidRDefault="0009187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763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Pr="00890B77" w:rsidRDefault="0009187F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KFC24GV_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KON24GV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9187F" w:rsidRPr="00C23BB2" w:rsidRDefault="0009187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9187F" w:rsidRPr="00EC2FF5" w:rsidRDefault="0009187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9187F" w:rsidRPr="00AF301F" w:rsidRDefault="0009187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0763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9187F" w:rsidRPr="00890B77" w:rsidRDefault="0009187F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KFC24GV_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KON24GV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9187F" w:rsidRPr="00C23BB2" w:rsidRDefault="0009187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9187F" w:rsidRPr="00EC2FF5" w:rsidRDefault="0009187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87F" w:rsidRDefault="0009187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Default="000918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Pr="00AF301F" w:rsidRDefault="0009187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763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187F" w:rsidRPr="00227DAA" w:rsidRDefault="0009187F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KFC24GV_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KON24GV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09187F" w:rsidRDefault="000918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09187F" w:rsidRPr="00AF301F" w:rsidRDefault="0009187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0763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09187F" w:rsidRPr="00227DAA" w:rsidRDefault="0009187F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KFC24GV_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KON24GV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87F" w:rsidRDefault="0009187F">
      <w:r>
        <w:separator/>
      </w:r>
    </w:p>
  </w:footnote>
  <w:footnote w:type="continuationSeparator" w:id="0">
    <w:p w:rsidR="0009187F" w:rsidRDefault="00091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87F" w:rsidRDefault="0009187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187F" w:rsidRDefault="0009187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4BEE67F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4573EB"/>
    <w:multiLevelType w:val="hybridMultilevel"/>
    <w:tmpl w:val="A2726156"/>
    <w:lvl w:ilvl="0" w:tplc="908CE67C">
      <w:start w:val="1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8" w15:restartNumberingAfterBreak="0">
    <w:nsid w:val="433C1F23"/>
    <w:multiLevelType w:val="multilevel"/>
    <w:tmpl w:val="ACC803C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59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hint="default"/>
      </w:rPr>
    </w:lvl>
  </w:abstractNum>
  <w:abstractNum w:abstractNumId="9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448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13916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539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6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88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5"/>
  </w:num>
  <w:num w:numId="5">
    <w:abstractNumId w:val="11"/>
  </w:num>
  <w:num w:numId="6">
    <w:abstractNumId w:val="7"/>
  </w:num>
  <w:num w:numId="7">
    <w:abstractNumId w:val="0"/>
  </w:num>
  <w:num w:numId="8">
    <w:abstractNumId w:val="12"/>
  </w:num>
  <w:num w:numId="9">
    <w:abstractNumId w:val="9"/>
  </w:num>
  <w:num w:numId="10">
    <w:abstractNumId w:val="17"/>
  </w:num>
  <w:num w:numId="11">
    <w:abstractNumId w:val="1"/>
  </w:num>
  <w:num w:numId="12">
    <w:abstractNumId w:val="6"/>
  </w:num>
  <w:num w:numId="13">
    <w:abstractNumId w:val="16"/>
  </w:num>
  <w:num w:numId="14">
    <w:abstractNumId w:val="14"/>
  </w:num>
  <w:num w:numId="15">
    <w:abstractNumId w:val="2"/>
  </w:num>
  <w:num w:numId="16">
    <w:abstractNumId w:val="13"/>
  </w:num>
  <w:num w:numId="17">
    <w:abstractNumId w:val="5"/>
  </w:num>
  <w:num w:numId="18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5E9"/>
    <w:rsid w:val="00005128"/>
    <w:rsid w:val="00013BFE"/>
    <w:rsid w:val="000141FB"/>
    <w:rsid w:val="0001459B"/>
    <w:rsid w:val="00014D19"/>
    <w:rsid w:val="00015C56"/>
    <w:rsid w:val="00021FB1"/>
    <w:rsid w:val="00022118"/>
    <w:rsid w:val="0002226D"/>
    <w:rsid w:val="00022A11"/>
    <w:rsid w:val="00027CC9"/>
    <w:rsid w:val="00032E79"/>
    <w:rsid w:val="00032EC2"/>
    <w:rsid w:val="00037425"/>
    <w:rsid w:val="0003743B"/>
    <w:rsid w:val="00037A74"/>
    <w:rsid w:val="0004615A"/>
    <w:rsid w:val="000500B4"/>
    <w:rsid w:val="00052BE5"/>
    <w:rsid w:val="000538D6"/>
    <w:rsid w:val="0005390B"/>
    <w:rsid w:val="00057BCD"/>
    <w:rsid w:val="00057CBB"/>
    <w:rsid w:val="00060A0A"/>
    <w:rsid w:val="000614D3"/>
    <w:rsid w:val="000659A5"/>
    <w:rsid w:val="0006705F"/>
    <w:rsid w:val="00070036"/>
    <w:rsid w:val="000710C4"/>
    <w:rsid w:val="00073A2D"/>
    <w:rsid w:val="00073C25"/>
    <w:rsid w:val="00074AC2"/>
    <w:rsid w:val="00075188"/>
    <w:rsid w:val="000779F8"/>
    <w:rsid w:val="00081206"/>
    <w:rsid w:val="00085D02"/>
    <w:rsid w:val="000901F2"/>
    <w:rsid w:val="0009089F"/>
    <w:rsid w:val="0009187F"/>
    <w:rsid w:val="000948C2"/>
    <w:rsid w:val="0009526F"/>
    <w:rsid w:val="00096689"/>
    <w:rsid w:val="00097420"/>
    <w:rsid w:val="000A2F68"/>
    <w:rsid w:val="000A345B"/>
    <w:rsid w:val="000A42F7"/>
    <w:rsid w:val="000A510B"/>
    <w:rsid w:val="000A71FC"/>
    <w:rsid w:val="000B1339"/>
    <w:rsid w:val="000B144A"/>
    <w:rsid w:val="000B2A0A"/>
    <w:rsid w:val="000B3064"/>
    <w:rsid w:val="000B46CE"/>
    <w:rsid w:val="000B7AB4"/>
    <w:rsid w:val="000B7CBA"/>
    <w:rsid w:val="000C0778"/>
    <w:rsid w:val="000C70B2"/>
    <w:rsid w:val="000C74A2"/>
    <w:rsid w:val="000C7981"/>
    <w:rsid w:val="000D03FE"/>
    <w:rsid w:val="000D0AD4"/>
    <w:rsid w:val="000D3915"/>
    <w:rsid w:val="000E1F82"/>
    <w:rsid w:val="000E576A"/>
    <w:rsid w:val="000E62F4"/>
    <w:rsid w:val="000E638C"/>
    <w:rsid w:val="000E72FA"/>
    <w:rsid w:val="000F2848"/>
    <w:rsid w:val="000F2CFF"/>
    <w:rsid w:val="000F4914"/>
    <w:rsid w:val="000F77DB"/>
    <w:rsid w:val="001005B9"/>
    <w:rsid w:val="00100F4A"/>
    <w:rsid w:val="00104578"/>
    <w:rsid w:val="0010487B"/>
    <w:rsid w:val="00105D41"/>
    <w:rsid w:val="001137E3"/>
    <w:rsid w:val="00116614"/>
    <w:rsid w:val="00117ADC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53318"/>
    <w:rsid w:val="00154549"/>
    <w:rsid w:val="00154925"/>
    <w:rsid w:val="00163C45"/>
    <w:rsid w:val="00165C84"/>
    <w:rsid w:val="00171036"/>
    <w:rsid w:val="00172EAB"/>
    <w:rsid w:val="00173F04"/>
    <w:rsid w:val="001762CE"/>
    <w:rsid w:val="001776A5"/>
    <w:rsid w:val="00180892"/>
    <w:rsid w:val="00180D0F"/>
    <w:rsid w:val="00182988"/>
    <w:rsid w:val="00185499"/>
    <w:rsid w:val="00185B60"/>
    <w:rsid w:val="0018633F"/>
    <w:rsid w:val="0019743A"/>
    <w:rsid w:val="00197EFF"/>
    <w:rsid w:val="001A0A60"/>
    <w:rsid w:val="001A49D4"/>
    <w:rsid w:val="001A6BBE"/>
    <w:rsid w:val="001A7D4B"/>
    <w:rsid w:val="001B002A"/>
    <w:rsid w:val="001B12A6"/>
    <w:rsid w:val="001B21D3"/>
    <w:rsid w:val="001B299D"/>
    <w:rsid w:val="001B549F"/>
    <w:rsid w:val="001C0038"/>
    <w:rsid w:val="001C0D90"/>
    <w:rsid w:val="001C18B3"/>
    <w:rsid w:val="001C1974"/>
    <w:rsid w:val="001C2F25"/>
    <w:rsid w:val="001C3EDB"/>
    <w:rsid w:val="001D0C4B"/>
    <w:rsid w:val="001D25AC"/>
    <w:rsid w:val="001D51C2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539D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5F2E"/>
    <w:rsid w:val="00237CEB"/>
    <w:rsid w:val="002446F6"/>
    <w:rsid w:val="0025259A"/>
    <w:rsid w:val="00254D5F"/>
    <w:rsid w:val="00261275"/>
    <w:rsid w:val="00266678"/>
    <w:rsid w:val="0026737B"/>
    <w:rsid w:val="0027052A"/>
    <w:rsid w:val="00270DE0"/>
    <w:rsid w:val="00271ED3"/>
    <w:rsid w:val="00282779"/>
    <w:rsid w:val="00282A02"/>
    <w:rsid w:val="002838DE"/>
    <w:rsid w:val="00284975"/>
    <w:rsid w:val="00285943"/>
    <w:rsid w:val="00286580"/>
    <w:rsid w:val="00290A2E"/>
    <w:rsid w:val="00293885"/>
    <w:rsid w:val="00293D5D"/>
    <w:rsid w:val="0029424B"/>
    <w:rsid w:val="00295A75"/>
    <w:rsid w:val="00297BFA"/>
    <w:rsid w:val="002A03F7"/>
    <w:rsid w:val="002A18FE"/>
    <w:rsid w:val="002A1BAD"/>
    <w:rsid w:val="002A742E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0FF6"/>
    <w:rsid w:val="002E2F6A"/>
    <w:rsid w:val="002E3B67"/>
    <w:rsid w:val="002E4FAE"/>
    <w:rsid w:val="002E72EF"/>
    <w:rsid w:val="002F54D1"/>
    <w:rsid w:val="002F79FC"/>
    <w:rsid w:val="002F7B5F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558"/>
    <w:rsid w:val="00343FCA"/>
    <w:rsid w:val="00344173"/>
    <w:rsid w:val="00346050"/>
    <w:rsid w:val="00346B58"/>
    <w:rsid w:val="0035574E"/>
    <w:rsid w:val="00355E06"/>
    <w:rsid w:val="00356A31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1483"/>
    <w:rsid w:val="0039232F"/>
    <w:rsid w:val="00392CEB"/>
    <w:rsid w:val="00393922"/>
    <w:rsid w:val="003964AD"/>
    <w:rsid w:val="003A0036"/>
    <w:rsid w:val="003A04F6"/>
    <w:rsid w:val="003A2E33"/>
    <w:rsid w:val="003A78F7"/>
    <w:rsid w:val="003B66D5"/>
    <w:rsid w:val="003B6C78"/>
    <w:rsid w:val="003B7839"/>
    <w:rsid w:val="003B7EAD"/>
    <w:rsid w:val="003C59A9"/>
    <w:rsid w:val="003D6D60"/>
    <w:rsid w:val="003E36E8"/>
    <w:rsid w:val="003E3AD4"/>
    <w:rsid w:val="003E401A"/>
    <w:rsid w:val="003E7842"/>
    <w:rsid w:val="003F28A1"/>
    <w:rsid w:val="003F6E9D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553"/>
    <w:rsid w:val="004460D3"/>
    <w:rsid w:val="004502D6"/>
    <w:rsid w:val="00452693"/>
    <w:rsid w:val="0045388E"/>
    <w:rsid w:val="00455E74"/>
    <w:rsid w:val="00460F0B"/>
    <w:rsid w:val="0046414B"/>
    <w:rsid w:val="00464ED9"/>
    <w:rsid w:val="004667A9"/>
    <w:rsid w:val="00466FDE"/>
    <w:rsid w:val="004711A0"/>
    <w:rsid w:val="004713AA"/>
    <w:rsid w:val="0047492B"/>
    <w:rsid w:val="00475E6C"/>
    <w:rsid w:val="004768C6"/>
    <w:rsid w:val="00480136"/>
    <w:rsid w:val="0048313C"/>
    <w:rsid w:val="004831AA"/>
    <w:rsid w:val="00483283"/>
    <w:rsid w:val="004848CC"/>
    <w:rsid w:val="00484FE0"/>
    <w:rsid w:val="00495BC5"/>
    <w:rsid w:val="00496565"/>
    <w:rsid w:val="004965E7"/>
    <w:rsid w:val="004A0E9D"/>
    <w:rsid w:val="004A14D0"/>
    <w:rsid w:val="004A2725"/>
    <w:rsid w:val="004A5F3F"/>
    <w:rsid w:val="004A6D83"/>
    <w:rsid w:val="004A7868"/>
    <w:rsid w:val="004B5F79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559"/>
    <w:rsid w:val="004D56FC"/>
    <w:rsid w:val="004E674F"/>
    <w:rsid w:val="004F1117"/>
    <w:rsid w:val="004F3394"/>
    <w:rsid w:val="004F77E1"/>
    <w:rsid w:val="00500799"/>
    <w:rsid w:val="00501E43"/>
    <w:rsid w:val="00503F2A"/>
    <w:rsid w:val="00505AFE"/>
    <w:rsid w:val="00507631"/>
    <w:rsid w:val="0051213A"/>
    <w:rsid w:val="0051266B"/>
    <w:rsid w:val="0051290A"/>
    <w:rsid w:val="005131AA"/>
    <w:rsid w:val="00514A8E"/>
    <w:rsid w:val="005223B3"/>
    <w:rsid w:val="00525949"/>
    <w:rsid w:val="0052647D"/>
    <w:rsid w:val="00526589"/>
    <w:rsid w:val="00531B53"/>
    <w:rsid w:val="00533F45"/>
    <w:rsid w:val="005346A2"/>
    <w:rsid w:val="005411CB"/>
    <w:rsid w:val="005479B4"/>
    <w:rsid w:val="00547A3C"/>
    <w:rsid w:val="00550E05"/>
    <w:rsid w:val="00553A56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3F9B"/>
    <w:rsid w:val="00574FB6"/>
    <w:rsid w:val="00575563"/>
    <w:rsid w:val="00575803"/>
    <w:rsid w:val="005763C5"/>
    <w:rsid w:val="00577F50"/>
    <w:rsid w:val="00584062"/>
    <w:rsid w:val="00585AF3"/>
    <w:rsid w:val="00590895"/>
    <w:rsid w:val="00592BC8"/>
    <w:rsid w:val="00594EB2"/>
    <w:rsid w:val="005A1847"/>
    <w:rsid w:val="005A19E8"/>
    <w:rsid w:val="005A31AD"/>
    <w:rsid w:val="005A3BBE"/>
    <w:rsid w:val="005A4359"/>
    <w:rsid w:val="005A689E"/>
    <w:rsid w:val="005B2477"/>
    <w:rsid w:val="005B6EC3"/>
    <w:rsid w:val="005C534B"/>
    <w:rsid w:val="005C5CAB"/>
    <w:rsid w:val="005D0574"/>
    <w:rsid w:val="005D1212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4B9B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FE4"/>
    <w:rsid w:val="006243C6"/>
    <w:rsid w:val="00631177"/>
    <w:rsid w:val="00632F38"/>
    <w:rsid w:val="006365C1"/>
    <w:rsid w:val="006416FB"/>
    <w:rsid w:val="00646CCF"/>
    <w:rsid w:val="00646CE5"/>
    <w:rsid w:val="0064700B"/>
    <w:rsid w:val="00647311"/>
    <w:rsid w:val="00654C5C"/>
    <w:rsid w:val="00656098"/>
    <w:rsid w:val="00656C5A"/>
    <w:rsid w:val="00657A08"/>
    <w:rsid w:val="00661EE9"/>
    <w:rsid w:val="00663893"/>
    <w:rsid w:val="00663BA6"/>
    <w:rsid w:val="006713EB"/>
    <w:rsid w:val="0067315B"/>
    <w:rsid w:val="00677979"/>
    <w:rsid w:val="0068019A"/>
    <w:rsid w:val="006809B8"/>
    <w:rsid w:val="00683375"/>
    <w:rsid w:val="00684159"/>
    <w:rsid w:val="00684C49"/>
    <w:rsid w:val="006866EC"/>
    <w:rsid w:val="00686EF5"/>
    <w:rsid w:val="00687F0A"/>
    <w:rsid w:val="006912CB"/>
    <w:rsid w:val="006912EC"/>
    <w:rsid w:val="006919CB"/>
    <w:rsid w:val="00697856"/>
    <w:rsid w:val="006A0176"/>
    <w:rsid w:val="006A4752"/>
    <w:rsid w:val="006A580E"/>
    <w:rsid w:val="006A5D74"/>
    <w:rsid w:val="006A5F3B"/>
    <w:rsid w:val="006B097D"/>
    <w:rsid w:val="006B0C6E"/>
    <w:rsid w:val="006B12BE"/>
    <w:rsid w:val="006B3F2C"/>
    <w:rsid w:val="006B543A"/>
    <w:rsid w:val="006C2C4F"/>
    <w:rsid w:val="006C3B66"/>
    <w:rsid w:val="006C5EF9"/>
    <w:rsid w:val="006D114D"/>
    <w:rsid w:val="006D19F8"/>
    <w:rsid w:val="006D1C51"/>
    <w:rsid w:val="006D62F4"/>
    <w:rsid w:val="006D6A03"/>
    <w:rsid w:val="006E30DA"/>
    <w:rsid w:val="006E3C0A"/>
    <w:rsid w:val="006E4526"/>
    <w:rsid w:val="006E54B4"/>
    <w:rsid w:val="006E631E"/>
    <w:rsid w:val="006E6F2F"/>
    <w:rsid w:val="006F061B"/>
    <w:rsid w:val="006F412D"/>
    <w:rsid w:val="0070088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079A"/>
    <w:rsid w:val="0073091C"/>
    <w:rsid w:val="00731CFB"/>
    <w:rsid w:val="00733947"/>
    <w:rsid w:val="0073406F"/>
    <w:rsid w:val="0073656C"/>
    <w:rsid w:val="007428E1"/>
    <w:rsid w:val="00742A91"/>
    <w:rsid w:val="007438E6"/>
    <w:rsid w:val="00745BD9"/>
    <w:rsid w:val="00746E65"/>
    <w:rsid w:val="00750207"/>
    <w:rsid w:val="007511E2"/>
    <w:rsid w:val="00751720"/>
    <w:rsid w:val="00751FA7"/>
    <w:rsid w:val="00760FAB"/>
    <w:rsid w:val="007618BC"/>
    <w:rsid w:val="00763CE3"/>
    <w:rsid w:val="00763D12"/>
    <w:rsid w:val="00764D51"/>
    <w:rsid w:val="007675DF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1E8C"/>
    <w:rsid w:val="007958B3"/>
    <w:rsid w:val="007A47CB"/>
    <w:rsid w:val="007A6951"/>
    <w:rsid w:val="007B36E9"/>
    <w:rsid w:val="007B5D76"/>
    <w:rsid w:val="007B7BEC"/>
    <w:rsid w:val="007C1FE2"/>
    <w:rsid w:val="007C2117"/>
    <w:rsid w:val="007C358C"/>
    <w:rsid w:val="007C62B4"/>
    <w:rsid w:val="007D1812"/>
    <w:rsid w:val="007D349B"/>
    <w:rsid w:val="007D6CCA"/>
    <w:rsid w:val="007D7EE9"/>
    <w:rsid w:val="007E603F"/>
    <w:rsid w:val="007E768F"/>
    <w:rsid w:val="007E78FD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EF7"/>
    <w:rsid w:val="00824C32"/>
    <w:rsid w:val="00825574"/>
    <w:rsid w:val="00830725"/>
    <w:rsid w:val="00831E5F"/>
    <w:rsid w:val="008361D5"/>
    <w:rsid w:val="00841949"/>
    <w:rsid w:val="00842788"/>
    <w:rsid w:val="008429E5"/>
    <w:rsid w:val="00842C8C"/>
    <w:rsid w:val="00844089"/>
    <w:rsid w:val="008444AE"/>
    <w:rsid w:val="00844C15"/>
    <w:rsid w:val="0084514E"/>
    <w:rsid w:val="00845BD3"/>
    <w:rsid w:val="00846382"/>
    <w:rsid w:val="008466BD"/>
    <w:rsid w:val="00850C58"/>
    <w:rsid w:val="00851CB0"/>
    <w:rsid w:val="0085316F"/>
    <w:rsid w:val="00853A5A"/>
    <w:rsid w:val="008563F4"/>
    <w:rsid w:val="0086249C"/>
    <w:rsid w:val="00864397"/>
    <w:rsid w:val="00871772"/>
    <w:rsid w:val="00872C0A"/>
    <w:rsid w:val="0087664B"/>
    <w:rsid w:val="00876CCF"/>
    <w:rsid w:val="00877F58"/>
    <w:rsid w:val="00880AF1"/>
    <w:rsid w:val="008821B8"/>
    <w:rsid w:val="00882C03"/>
    <w:rsid w:val="00883DA4"/>
    <w:rsid w:val="00887085"/>
    <w:rsid w:val="0088749B"/>
    <w:rsid w:val="008903A5"/>
    <w:rsid w:val="00890B77"/>
    <w:rsid w:val="008947F9"/>
    <w:rsid w:val="00897EAB"/>
    <w:rsid w:val="008A504E"/>
    <w:rsid w:val="008A6018"/>
    <w:rsid w:val="008B0D88"/>
    <w:rsid w:val="008B3181"/>
    <w:rsid w:val="008B5FF2"/>
    <w:rsid w:val="008B74BC"/>
    <w:rsid w:val="008C0F2E"/>
    <w:rsid w:val="008C22DB"/>
    <w:rsid w:val="008C36A4"/>
    <w:rsid w:val="008C6AC7"/>
    <w:rsid w:val="008C72A2"/>
    <w:rsid w:val="008D09DC"/>
    <w:rsid w:val="008D277A"/>
    <w:rsid w:val="008D48E6"/>
    <w:rsid w:val="008E0B73"/>
    <w:rsid w:val="008E1213"/>
    <w:rsid w:val="008E1AB7"/>
    <w:rsid w:val="008F027D"/>
    <w:rsid w:val="008F2464"/>
    <w:rsid w:val="008F31F7"/>
    <w:rsid w:val="008F3B9B"/>
    <w:rsid w:val="0090271A"/>
    <w:rsid w:val="00903540"/>
    <w:rsid w:val="00904E98"/>
    <w:rsid w:val="00905E15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12DB"/>
    <w:rsid w:val="009319C6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8636D"/>
    <w:rsid w:val="00993FF0"/>
    <w:rsid w:val="009952FE"/>
    <w:rsid w:val="009A15E8"/>
    <w:rsid w:val="009A2C32"/>
    <w:rsid w:val="009A32E8"/>
    <w:rsid w:val="009B02BF"/>
    <w:rsid w:val="009B0392"/>
    <w:rsid w:val="009B1EC5"/>
    <w:rsid w:val="009B236D"/>
    <w:rsid w:val="009B2DF4"/>
    <w:rsid w:val="009B4C0B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38F8"/>
    <w:rsid w:val="009E5FD6"/>
    <w:rsid w:val="009E6CC4"/>
    <w:rsid w:val="009E72EE"/>
    <w:rsid w:val="009F05B4"/>
    <w:rsid w:val="009F20D1"/>
    <w:rsid w:val="009F43BD"/>
    <w:rsid w:val="009F5FD2"/>
    <w:rsid w:val="009F72CC"/>
    <w:rsid w:val="00A0101E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6421"/>
    <w:rsid w:val="00A17EAC"/>
    <w:rsid w:val="00A220A4"/>
    <w:rsid w:val="00A226C8"/>
    <w:rsid w:val="00A22CCA"/>
    <w:rsid w:val="00A22D2C"/>
    <w:rsid w:val="00A2615E"/>
    <w:rsid w:val="00A267DD"/>
    <w:rsid w:val="00A322F7"/>
    <w:rsid w:val="00A32A42"/>
    <w:rsid w:val="00A3580A"/>
    <w:rsid w:val="00A35D5F"/>
    <w:rsid w:val="00A367B3"/>
    <w:rsid w:val="00A36AE9"/>
    <w:rsid w:val="00A40E51"/>
    <w:rsid w:val="00A41BA6"/>
    <w:rsid w:val="00A438D3"/>
    <w:rsid w:val="00A457FC"/>
    <w:rsid w:val="00A45D7D"/>
    <w:rsid w:val="00A4601A"/>
    <w:rsid w:val="00A6064D"/>
    <w:rsid w:val="00A60E99"/>
    <w:rsid w:val="00A63069"/>
    <w:rsid w:val="00A66853"/>
    <w:rsid w:val="00A7291A"/>
    <w:rsid w:val="00A73D12"/>
    <w:rsid w:val="00A74D97"/>
    <w:rsid w:val="00A75FEB"/>
    <w:rsid w:val="00A779B8"/>
    <w:rsid w:val="00A84172"/>
    <w:rsid w:val="00A85831"/>
    <w:rsid w:val="00A9001A"/>
    <w:rsid w:val="00A90536"/>
    <w:rsid w:val="00A93819"/>
    <w:rsid w:val="00A947BA"/>
    <w:rsid w:val="00AA002F"/>
    <w:rsid w:val="00AA02B8"/>
    <w:rsid w:val="00AA2F30"/>
    <w:rsid w:val="00AA496C"/>
    <w:rsid w:val="00AB075B"/>
    <w:rsid w:val="00AB2B28"/>
    <w:rsid w:val="00AC0F57"/>
    <w:rsid w:val="00AC1607"/>
    <w:rsid w:val="00AC4AA8"/>
    <w:rsid w:val="00AC57D5"/>
    <w:rsid w:val="00AD127C"/>
    <w:rsid w:val="00AD1917"/>
    <w:rsid w:val="00AD1FBD"/>
    <w:rsid w:val="00AD2155"/>
    <w:rsid w:val="00AD5CC3"/>
    <w:rsid w:val="00AE188B"/>
    <w:rsid w:val="00AE2A05"/>
    <w:rsid w:val="00AE3233"/>
    <w:rsid w:val="00AF1F03"/>
    <w:rsid w:val="00AF301F"/>
    <w:rsid w:val="00AF69BE"/>
    <w:rsid w:val="00B01452"/>
    <w:rsid w:val="00B02AA8"/>
    <w:rsid w:val="00B0596C"/>
    <w:rsid w:val="00B07D1C"/>
    <w:rsid w:val="00B10A82"/>
    <w:rsid w:val="00B11377"/>
    <w:rsid w:val="00B14F7A"/>
    <w:rsid w:val="00B163B9"/>
    <w:rsid w:val="00B25782"/>
    <w:rsid w:val="00B263D1"/>
    <w:rsid w:val="00B266E0"/>
    <w:rsid w:val="00B32099"/>
    <w:rsid w:val="00B3322D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4A67"/>
    <w:rsid w:val="00B552AA"/>
    <w:rsid w:val="00B561C1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86DA9"/>
    <w:rsid w:val="00B877C6"/>
    <w:rsid w:val="00B91E05"/>
    <w:rsid w:val="00B930C4"/>
    <w:rsid w:val="00B9364E"/>
    <w:rsid w:val="00B96C84"/>
    <w:rsid w:val="00BA1DC0"/>
    <w:rsid w:val="00BA539A"/>
    <w:rsid w:val="00BA6412"/>
    <w:rsid w:val="00BA7511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C00840"/>
    <w:rsid w:val="00C01A74"/>
    <w:rsid w:val="00C01FB3"/>
    <w:rsid w:val="00C02770"/>
    <w:rsid w:val="00C03262"/>
    <w:rsid w:val="00C0352C"/>
    <w:rsid w:val="00C10A1E"/>
    <w:rsid w:val="00C11FB0"/>
    <w:rsid w:val="00C13A31"/>
    <w:rsid w:val="00C15DDC"/>
    <w:rsid w:val="00C1732D"/>
    <w:rsid w:val="00C241C9"/>
    <w:rsid w:val="00C25A74"/>
    <w:rsid w:val="00C2699D"/>
    <w:rsid w:val="00C274C5"/>
    <w:rsid w:val="00C3798C"/>
    <w:rsid w:val="00C419C1"/>
    <w:rsid w:val="00C446FF"/>
    <w:rsid w:val="00C47F87"/>
    <w:rsid w:val="00C510BE"/>
    <w:rsid w:val="00C612CD"/>
    <w:rsid w:val="00C657E7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7F09"/>
    <w:rsid w:val="00C9260D"/>
    <w:rsid w:val="00C950EB"/>
    <w:rsid w:val="00C955CD"/>
    <w:rsid w:val="00C972E3"/>
    <w:rsid w:val="00C977EE"/>
    <w:rsid w:val="00CA0C5A"/>
    <w:rsid w:val="00CA203F"/>
    <w:rsid w:val="00CA58DA"/>
    <w:rsid w:val="00CA5BD5"/>
    <w:rsid w:val="00CA63D0"/>
    <w:rsid w:val="00CA6F66"/>
    <w:rsid w:val="00CA78AC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E0520"/>
    <w:rsid w:val="00CE12F5"/>
    <w:rsid w:val="00CE3D01"/>
    <w:rsid w:val="00CE5EDC"/>
    <w:rsid w:val="00CE6BD2"/>
    <w:rsid w:val="00CE7293"/>
    <w:rsid w:val="00CF4806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2CC3"/>
    <w:rsid w:val="00D25861"/>
    <w:rsid w:val="00D30212"/>
    <w:rsid w:val="00D30C49"/>
    <w:rsid w:val="00D357F4"/>
    <w:rsid w:val="00D42F81"/>
    <w:rsid w:val="00D5079B"/>
    <w:rsid w:val="00D515CB"/>
    <w:rsid w:val="00D51E04"/>
    <w:rsid w:val="00D549B4"/>
    <w:rsid w:val="00D56275"/>
    <w:rsid w:val="00D566EE"/>
    <w:rsid w:val="00D63E51"/>
    <w:rsid w:val="00D643E2"/>
    <w:rsid w:val="00D6500E"/>
    <w:rsid w:val="00D652ED"/>
    <w:rsid w:val="00D67B4C"/>
    <w:rsid w:val="00D70F39"/>
    <w:rsid w:val="00D70F85"/>
    <w:rsid w:val="00D7320E"/>
    <w:rsid w:val="00D740B2"/>
    <w:rsid w:val="00D75089"/>
    <w:rsid w:val="00D83623"/>
    <w:rsid w:val="00D84C66"/>
    <w:rsid w:val="00D94BAB"/>
    <w:rsid w:val="00D9649B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D07E1"/>
    <w:rsid w:val="00DD29B3"/>
    <w:rsid w:val="00DE0E25"/>
    <w:rsid w:val="00DE35B4"/>
    <w:rsid w:val="00DE47F4"/>
    <w:rsid w:val="00DE6E7F"/>
    <w:rsid w:val="00DF11E6"/>
    <w:rsid w:val="00DF2865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273E"/>
    <w:rsid w:val="00E4197E"/>
    <w:rsid w:val="00E44B9B"/>
    <w:rsid w:val="00E458E2"/>
    <w:rsid w:val="00E4778E"/>
    <w:rsid w:val="00E50936"/>
    <w:rsid w:val="00E515AE"/>
    <w:rsid w:val="00E54C66"/>
    <w:rsid w:val="00E57A95"/>
    <w:rsid w:val="00E61C22"/>
    <w:rsid w:val="00E646AB"/>
    <w:rsid w:val="00E64900"/>
    <w:rsid w:val="00E70A7D"/>
    <w:rsid w:val="00E71DF5"/>
    <w:rsid w:val="00E774B2"/>
    <w:rsid w:val="00E77D13"/>
    <w:rsid w:val="00E827F1"/>
    <w:rsid w:val="00E8345E"/>
    <w:rsid w:val="00E90897"/>
    <w:rsid w:val="00E913F1"/>
    <w:rsid w:val="00E91B22"/>
    <w:rsid w:val="00E93769"/>
    <w:rsid w:val="00E94716"/>
    <w:rsid w:val="00EA206C"/>
    <w:rsid w:val="00EA518D"/>
    <w:rsid w:val="00EA798E"/>
    <w:rsid w:val="00EB00A2"/>
    <w:rsid w:val="00EB0EC2"/>
    <w:rsid w:val="00EB2FA9"/>
    <w:rsid w:val="00EB702E"/>
    <w:rsid w:val="00EC3A7E"/>
    <w:rsid w:val="00EC7175"/>
    <w:rsid w:val="00EC78F9"/>
    <w:rsid w:val="00EC79A8"/>
    <w:rsid w:val="00ED4C48"/>
    <w:rsid w:val="00ED5C9B"/>
    <w:rsid w:val="00ED5E13"/>
    <w:rsid w:val="00EE07DF"/>
    <w:rsid w:val="00EE1C25"/>
    <w:rsid w:val="00EE1DEE"/>
    <w:rsid w:val="00EE35FE"/>
    <w:rsid w:val="00EE40B5"/>
    <w:rsid w:val="00EF36D8"/>
    <w:rsid w:val="00EF3D97"/>
    <w:rsid w:val="00F012E1"/>
    <w:rsid w:val="00F07909"/>
    <w:rsid w:val="00F12672"/>
    <w:rsid w:val="00F149D2"/>
    <w:rsid w:val="00F1629E"/>
    <w:rsid w:val="00F178C8"/>
    <w:rsid w:val="00F20F84"/>
    <w:rsid w:val="00F22B2D"/>
    <w:rsid w:val="00F36FCE"/>
    <w:rsid w:val="00F4023E"/>
    <w:rsid w:val="00F46DA1"/>
    <w:rsid w:val="00F51E1D"/>
    <w:rsid w:val="00F55F7B"/>
    <w:rsid w:val="00F56372"/>
    <w:rsid w:val="00F57101"/>
    <w:rsid w:val="00F57CC0"/>
    <w:rsid w:val="00F60B38"/>
    <w:rsid w:val="00F62AE1"/>
    <w:rsid w:val="00F678BE"/>
    <w:rsid w:val="00F73B69"/>
    <w:rsid w:val="00F7519D"/>
    <w:rsid w:val="00F7651B"/>
    <w:rsid w:val="00F7656C"/>
    <w:rsid w:val="00F8166B"/>
    <w:rsid w:val="00F817D9"/>
    <w:rsid w:val="00F81B60"/>
    <w:rsid w:val="00F8550A"/>
    <w:rsid w:val="00F93EE5"/>
    <w:rsid w:val="00F9665C"/>
    <w:rsid w:val="00FA3A55"/>
    <w:rsid w:val="00FA64EB"/>
    <w:rsid w:val="00FA65C1"/>
    <w:rsid w:val="00FB0447"/>
    <w:rsid w:val="00FB0659"/>
    <w:rsid w:val="00FB37A6"/>
    <w:rsid w:val="00FC2BB5"/>
    <w:rsid w:val="00FC6D6C"/>
    <w:rsid w:val="00FD298C"/>
    <w:rsid w:val="00FD6217"/>
    <w:rsid w:val="00FE08C8"/>
    <w:rsid w:val="00FE1DA5"/>
    <w:rsid w:val="00FE35BD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4:docId w14:val="1B8FFFDF"/>
  <w15:docId w15:val="{B3D0F6BA-491A-4C29-AF07-995BC6922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2B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B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A85831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52BE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52BE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9.png"/><Relationship Id="rId21" Type="http://schemas.openxmlformats.org/officeDocument/2006/relationships/image" Target="media/image4.png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1%D0%BE%D0%BB%D0%B5%D0%BD%D0%BE%D0%B8%D0%B4" TargetMode="External"/><Relationship Id="rId25" Type="http://schemas.openxmlformats.org/officeDocument/2006/relationships/image" Target="media/image8.png"/><Relationship Id="rId33" Type="http://schemas.openxmlformats.org/officeDocument/2006/relationships/image" Target="media/image16.emf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e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E1AE5-5AA7-4250-B436-92383D99E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644B6A70</Template>
  <TotalTime>321</TotalTime>
  <Pages>30</Pages>
  <Words>5388</Words>
  <Characters>30715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56</cp:revision>
  <cp:lastPrinted>2021-03-26T08:29:00Z</cp:lastPrinted>
  <dcterms:created xsi:type="dcterms:W3CDTF">2021-11-30T10:29:00Z</dcterms:created>
  <dcterms:modified xsi:type="dcterms:W3CDTF">2024-02-09T12:47:00Z</dcterms:modified>
</cp:coreProperties>
</file>