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5F05EC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BE344D" w:rsidRDefault="00FF722F" w:rsidP="005F05EC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</w:t>
            </w:r>
            <w:r w:rsidR="00B20FF2">
              <w:rPr>
                <w:b/>
                <w:szCs w:val="28"/>
              </w:rPr>
              <w:t>Ы</w:t>
            </w:r>
            <w:r w:rsidR="00686EF5">
              <w:rPr>
                <w:b/>
                <w:szCs w:val="28"/>
              </w:rPr>
              <w:t xml:space="preserve"> </w:t>
            </w:r>
            <w:r w:rsidR="005F05EC">
              <w:rPr>
                <w:b/>
                <w:szCs w:val="28"/>
              </w:rPr>
              <w:t>ПРОМЫШЛ</w:t>
            </w:r>
            <w:r w:rsidR="00F011DA">
              <w:rPr>
                <w:b/>
                <w:szCs w:val="28"/>
              </w:rPr>
              <w:t>ЕННЫЕ</w:t>
            </w:r>
            <w:r w:rsidRPr="000659A5">
              <w:rPr>
                <w:b/>
                <w:szCs w:val="28"/>
              </w:rPr>
              <w:t xml:space="preserve"> </w:t>
            </w:r>
            <w:r w:rsidR="00B20FF2">
              <w:rPr>
                <w:b/>
                <w:szCs w:val="28"/>
              </w:rPr>
              <w:t>(СПЛИТ-СИСТЕМЫ</w:t>
            </w:r>
            <w:r w:rsidR="00A73D12" w:rsidRPr="000659A5">
              <w:rPr>
                <w:b/>
                <w:szCs w:val="28"/>
              </w:rPr>
              <w:t xml:space="preserve">) </w:t>
            </w:r>
            <w:r w:rsidR="00686EF5" w:rsidRPr="000659A5">
              <w:rPr>
                <w:b/>
                <w:szCs w:val="28"/>
              </w:rPr>
              <w:t>КАССЕТНОГО ТИПА</w:t>
            </w:r>
            <w:r w:rsidR="00FD75E2">
              <w:rPr>
                <w:b/>
                <w:szCs w:val="28"/>
              </w:rPr>
              <w:t>, МОДЕЛЬ</w:t>
            </w:r>
            <w:r w:rsidR="004E38F2">
              <w:rPr>
                <w:b/>
                <w:szCs w:val="28"/>
              </w:rPr>
              <w:t xml:space="preserve">НЫЙ РЯД </w:t>
            </w:r>
            <w:r w:rsidR="00B10915">
              <w:rPr>
                <w:b/>
                <w:szCs w:val="28"/>
              </w:rPr>
              <w:t>KFC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B10915">
              <w:rPr>
                <w:b/>
                <w:szCs w:val="28"/>
              </w:rPr>
              <w:t>GV/KON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BE344D">
              <w:rPr>
                <w:b/>
                <w:szCs w:val="28"/>
              </w:rPr>
              <w:t>G</w:t>
            </w:r>
            <w:r w:rsidR="00BE344D">
              <w:rPr>
                <w:b/>
                <w:szCs w:val="28"/>
                <w:lang w:val="en-US"/>
              </w:rPr>
              <w:t>Y</w:t>
            </w:r>
          </w:p>
        </w:tc>
      </w:tr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A4601A" w:rsidRPr="00241558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DE60B5" w:rsidRDefault="005223CB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KFCI48_60GV_KONI48</w:t>
            </w:r>
            <w:r w:rsidR="00BE344D">
              <w:rPr>
                <w:b/>
                <w:szCs w:val="28"/>
                <w:lang w:val="en-US"/>
              </w:rPr>
              <w:t>_60GY</w:t>
            </w:r>
            <w:r w:rsidR="00DE60B5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DE60B5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DE60B5" w:rsidRDefault="00DE60B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Pr="00241558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5223CB">
        <w:rPr>
          <w:sz w:val="22"/>
          <w:szCs w:val="22"/>
        </w:rPr>
        <w:t>2</w:t>
      </w:r>
      <w:r w:rsidR="00241558">
        <w:rPr>
          <w:sz w:val="22"/>
          <w:szCs w:val="22"/>
        </w:rPr>
        <w:t>5</w:t>
      </w:r>
    </w:p>
    <w:p w:rsidR="00810B70" w:rsidRPr="00335788" w:rsidRDefault="00810B70" w:rsidP="00DD2265">
      <w:pPr>
        <w:spacing w:after="240"/>
        <w:ind w:firstLine="284"/>
        <w:jc w:val="center"/>
        <w:rPr>
          <w:b/>
          <w:sz w:val="22"/>
          <w:szCs w:val="22"/>
        </w:rPr>
      </w:pPr>
      <w:r w:rsidRPr="00335788">
        <w:rPr>
          <w:b/>
          <w:sz w:val="22"/>
          <w:szCs w:val="22"/>
        </w:rPr>
        <w:lastRenderedPageBreak/>
        <w:t>СОДЕРЖАНИЕ</w:t>
      </w:r>
    </w:p>
    <w:p w:rsidR="00335788" w:rsidRPr="0033578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35788">
        <w:rPr>
          <w:sz w:val="22"/>
          <w:szCs w:val="22"/>
        </w:rPr>
        <w:fldChar w:fldCharType="begin"/>
      </w:r>
      <w:r w:rsidRPr="00335788">
        <w:rPr>
          <w:sz w:val="22"/>
          <w:szCs w:val="22"/>
        </w:rPr>
        <w:instrText xml:space="preserve"> TOC \o "1-3" \h \z \u </w:instrText>
      </w:r>
      <w:r w:rsidRPr="00335788">
        <w:rPr>
          <w:sz w:val="22"/>
          <w:szCs w:val="22"/>
        </w:rPr>
        <w:fldChar w:fldCharType="separate"/>
      </w:r>
      <w:hyperlink w:anchor="_Toc155959294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1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_Toc155959294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3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295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2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_Toc155959295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4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296" w:history="1">
        <w:r w:rsidR="00335788" w:rsidRPr="00335788">
          <w:rPr>
            <w:rStyle w:val="ad"/>
            <w:noProof/>
            <w:sz w:val="22"/>
            <w:szCs w:val="22"/>
          </w:rPr>
          <w:t>2.1.1 Описание изделий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_Toc155959296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4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297" w:history="1">
        <w:r w:rsidR="00335788" w:rsidRPr="00335788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_Toc155959297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6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298" w:history="1">
        <w:r w:rsidR="00335788" w:rsidRPr="00335788">
          <w:rPr>
            <w:rStyle w:val="ad"/>
            <w:noProof/>
            <w:sz w:val="22"/>
            <w:szCs w:val="22"/>
          </w:rPr>
          <w:t>2.1.4 Требования к расположению изделий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_Toc155959298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7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299" w:history="1">
        <w:r w:rsidR="00335788" w:rsidRPr="00335788">
          <w:rPr>
            <w:rStyle w:val="ad"/>
            <w:noProof/>
            <w:sz w:val="22"/>
            <w:szCs w:val="22"/>
          </w:rPr>
          <w:t>2.1.5 Чертежи изделий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_Toc155959299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8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0" w:history="1">
        <w:r w:rsidR="00335788" w:rsidRPr="00335788">
          <w:rPr>
            <w:rStyle w:val="ad"/>
            <w:noProof/>
            <w:sz w:val="22"/>
            <w:szCs w:val="22"/>
          </w:rPr>
          <w:t>2.2 Маркировка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_Toc155959300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10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1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3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КОМПЛЕКТНОСТЬ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_Toc155959301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11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2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4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_Toc155959302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12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3" w:history="1">
        <w:r w:rsidR="00335788" w:rsidRPr="00335788">
          <w:rPr>
            <w:rStyle w:val="ad"/>
            <w:b/>
            <w:noProof/>
            <w:sz w:val="22"/>
            <w:szCs w:val="22"/>
          </w:rPr>
          <w:t>5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КОНСЕРВАЦИЯ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_Toc155959303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13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4" w:history="1">
        <w:r w:rsidR="00335788" w:rsidRPr="00335788">
          <w:rPr>
            <w:rStyle w:val="ad"/>
            <w:b/>
            <w:noProof/>
            <w:sz w:val="22"/>
            <w:szCs w:val="22"/>
          </w:rPr>
          <w:t>6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_Toc155959304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14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5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7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_Toc155959305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16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6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8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_Toc155959306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18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7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9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_Toc155959307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18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8" w:history="1">
        <w:r w:rsidR="00335788" w:rsidRPr="00335788">
          <w:rPr>
            <w:rStyle w:val="ad"/>
            <w:noProof/>
            <w:sz w:val="22"/>
            <w:szCs w:val="22"/>
          </w:rPr>
          <w:t>9.1 Общие требования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_Toc155959308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23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09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10</w:t>
        </w:r>
        <w:r w:rsidR="00335788" w:rsidRPr="0033578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788" w:rsidRPr="0033578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_Toc155959309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24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10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11</w:t>
        </w:r>
        <w:r w:rsidR="00335788" w:rsidRPr="0033578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788" w:rsidRPr="0033578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_Toc155959310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29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11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12</w:t>
        </w:r>
        <w:r w:rsidR="00335788" w:rsidRPr="0033578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788" w:rsidRPr="00335788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_Toc155959311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30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335788" w:rsidRPr="00335788" w:rsidRDefault="004B4F20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12" w:history="1">
        <w:r w:rsidR="00335788" w:rsidRPr="00335788">
          <w:rPr>
            <w:rStyle w:val="ad"/>
            <w:b/>
            <w:bCs/>
            <w:noProof/>
            <w:sz w:val="22"/>
            <w:szCs w:val="22"/>
          </w:rPr>
          <w:t>13</w:t>
        </w:r>
        <w:r w:rsidR="00C071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35788" w:rsidRPr="0033578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35788" w:rsidRPr="00335788">
          <w:rPr>
            <w:noProof/>
            <w:webHidden/>
            <w:sz w:val="22"/>
            <w:szCs w:val="22"/>
          </w:rPr>
          <w:tab/>
        </w:r>
        <w:r w:rsidR="00335788" w:rsidRPr="00335788">
          <w:rPr>
            <w:noProof/>
            <w:webHidden/>
            <w:sz w:val="22"/>
            <w:szCs w:val="22"/>
          </w:rPr>
          <w:fldChar w:fldCharType="begin"/>
        </w:r>
        <w:r w:rsidR="00335788" w:rsidRPr="00335788">
          <w:rPr>
            <w:noProof/>
            <w:webHidden/>
            <w:sz w:val="22"/>
            <w:szCs w:val="22"/>
          </w:rPr>
          <w:instrText xml:space="preserve"> PAGEREF _Toc155959312 \h </w:instrText>
        </w:r>
        <w:r w:rsidR="00335788" w:rsidRPr="00335788">
          <w:rPr>
            <w:noProof/>
            <w:webHidden/>
            <w:sz w:val="22"/>
            <w:szCs w:val="22"/>
          </w:rPr>
        </w:r>
        <w:r w:rsidR="00335788" w:rsidRPr="00335788">
          <w:rPr>
            <w:noProof/>
            <w:webHidden/>
            <w:sz w:val="22"/>
            <w:szCs w:val="22"/>
          </w:rPr>
          <w:fldChar w:fldCharType="separate"/>
        </w:r>
        <w:r w:rsidR="00335788">
          <w:rPr>
            <w:noProof/>
            <w:webHidden/>
            <w:sz w:val="22"/>
            <w:szCs w:val="22"/>
          </w:rPr>
          <w:t>31</w:t>
        </w:r>
        <w:r w:rsidR="00335788" w:rsidRPr="0033578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DD2265">
      <w:pPr>
        <w:tabs>
          <w:tab w:val="left" w:pos="567"/>
          <w:tab w:val="right" w:leader="dot" w:pos="9913"/>
        </w:tabs>
        <w:ind w:left="142" w:firstLine="284"/>
        <w:rPr>
          <w:szCs w:val="28"/>
        </w:rPr>
      </w:pPr>
      <w:r w:rsidRPr="00335788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95911">
        <w:rPr>
          <w:sz w:val="22"/>
          <w:szCs w:val="22"/>
        </w:rPr>
        <w:t>кондиционеров</w:t>
      </w:r>
      <w:r w:rsidR="00686EF5">
        <w:rPr>
          <w:sz w:val="22"/>
          <w:szCs w:val="22"/>
        </w:rPr>
        <w:t xml:space="preserve"> </w:t>
      </w:r>
      <w:r w:rsidR="006F0C88">
        <w:rPr>
          <w:sz w:val="22"/>
          <w:szCs w:val="22"/>
        </w:rPr>
        <w:t>промышленных</w:t>
      </w:r>
      <w:r w:rsidR="00295911">
        <w:rPr>
          <w:sz w:val="22"/>
          <w:szCs w:val="22"/>
        </w:rPr>
        <w:t xml:space="preserve"> (сплит-систем</w:t>
      </w:r>
      <w:r w:rsidR="00A73D12" w:rsidRPr="00F57101">
        <w:rPr>
          <w:sz w:val="22"/>
          <w:szCs w:val="22"/>
        </w:rPr>
        <w:t xml:space="preserve">) </w:t>
      </w:r>
      <w:r w:rsidR="00686EF5" w:rsidRPr="00F57101">
        <w:rPr>
          <w:sz w:val="22"/>
          <w:szCs w:val="22"/>
        </w:rPr>
        <w:t xml:space="preserve">кассетного типа </w:t>
      </w:r>
      <w:r w:rsidR="004E38F2">
        <w:rPr>
          <w:sz w:val="22"/>
          <w:szCs w:val="22"/>
        </w:rPr>
        <w:t xml:space="preserve">модельного ряда </w:t>
      </w:r>
      <w:r w:rsidR="00BE344D">
        <w:rPr>
          <w:sz w:val="22"/>
          <w:szCs w:val="22"/>
        </w:rPr>
        <w:t>KFCI_GV/KONI_GY</w:t>
      </w:r>
      <w:r w:rsidR="00295911" w:rsidRPr="003F28A1">
        <w:rPr>
          <w:sz w:val="22"/>
          <w:szCs w:val="22"/>
        </w:rPr>
        <w:t xml:space="preserve"> </w:t>
      </w:r>
      <w:r w:rsidR="00295911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5959294"/>
      <w:r w:rsidRPr="00985AEE">
        <w:rPr>
          <w:b/>
          <w:szCs w:val="28"/>
        </w:rPr>
        <w:t>ОСНОВНЫЕ СВЕДЕНИЯ ОБ ИЗДЕЛИ</w:t>
      </w:r>
      <w:bookmarkEnd w:id="0"/>
      <w:r w:rsidR="00295911">
        <w:rPr>
          <w:b/>
          <w:szCs w:val="28"/>
        </w:rPr>
        <w:t>ЯХ</w:t>
      </w:r>
      <w:bookmarkEnd w:id="1"/>
    </w:p>
    <w:p w:rsidR="00514A8E" w:rsidRPr="00514A8E" w:rsidRDefault="0029591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4E38F2" w:rsidRPr="00CC2C20" w:rsidTr="005C42EA">
        <w:trPr>
          <w:trHeight w:val="47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6F0C8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  <w:r w:rsidR="006F0C88">
              <w:rPr>
                <w:sz w:val="22"/>
                <w:szCs w:val="22"/>
              </w:rPr>
              <w:t>промышленный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кассетного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4E38F2" w:rsidRPr="00B31AF4" w:rsidTr="005C42EA">
        <w:trPr>
          <w:trHeight w:val="52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BE344D" w:rsidP="00241558">
            <w:pPr>
              <w:jc w:val="center"/>
              <w:rPr>
                <w:sz w:val="22"/>
                <w:szCs w:val="22"/>
                <w:highlight w:val="yellow"/>
              </w:rPr>
            </w:pPr>
            <w:r w:rsidRPr="00BE344D">
              <w:rPr>
                <w:color w:val="000000"/>
                <w:sz w:val="22"/>
                <w:szCs w:val="22"/>
              </w:rPr>
              <w:t>KFCI48GV/KONI48GY</w:t>
            </w:r>
            <w:r w:rsidR="004E38F2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KFCI60GV/KONI60GY</w:t>
            </w:r>
          </w:p>
        </w:tc>
      </w:tr>
      <w:tr w:rsidR="004E38F2" w:rsidRPr="00B31AF4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A105D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BE344D" w:rsidP="00241558">
            <w:pPr>
              <w:jc w:val="center"/>
              <w:rPr>
                <w:sz w:val="22"/>
                <w:szCs w:val="22"/>
                <w:highlight w:val="yellow"/>
              </w:rPr>
            </w:pPr>
            <w:r w:rsidRPr="00BE344D">
              <w:rPr>
                <w:color w:val="000000"/>
                <w:sz w:val="22"/>
                <w:szCs w:val="22"/>
              </w:rPr>
              <w:t>KFCI48GV/KONI48GY</w:t>
            </w:r>
            <w:r w:rsidR="004E38F2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KFCI60GV/KONI60GY</w:t>
            </w:r>
          </w:p>
        </w:tc>
      </w:tr>
      <w:tr w:rsidR="004E38F2" w:rsidRPr="00CC2C20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E38F2" w:rsidRPr="00822B77" w:rsidRDefault="008126B9" w:rsidP="005C42E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4E38F2" w:rsidRPr="006E6F2F" w:rsidRDefault="004E38F2" w:rsidP="005C42EA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4E38F2" w:rsidRPr="00CC2C20" w:rsidTr="005C42EA">
        <w:trPr>
          <w:trHeight w:val="34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2415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41558">
              <w:rPr>
                <w:sz w:val="22"/>
                <w:szCs w:val="22"/>
              </w:rPr>
              <w:t>5</w:t>
            </w:r>
          </w:p>
        </w:tc>
      </w:tr>
      <w:tr w:rsidR="004E38F2" w:rsidRPr="00CC2C20" w:rsidTr="00241558">
        <w:trPr>
          <w:trHeight w:val="321"/>
        </w:trPr>
        <w:tc>
          <w:tcPr>
            <w:tcW w:w="2405" w:type="dxa"/>
            <w:vAlign w:val="center"/>
          </w:tcPr>
          <w:p w:rsidR="00EC57FE" w:rsidRPr="00CC2C20" w:rsidRDefault="00241558" w:rsidP="002415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8358E">
              <w:rPr>
                <w:b/>
                <w:sz w:val="22"/>
                <w:szCs w:val="22"/>
              </w:rPr>
              <w:t>рок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C57FE">
              <w:rPr>
                <w:b/>
                <w:sz w:val="22"/>
                <w:szCs w:val="22"/>
              </w:rPr>
              <w:t>службы</w:t>
            </w:r>
          </w:p>
        </w:tc>
        <w:tc>
          <w:tcPr>
            <w:tcW w:w="7371" w:type="dxa"/>
            <w:vAlign w:val="center"/>
          </w:tcPr>
          <w:p w:rsidR="004E38F2" w:rsidRPr="00CC2C20" w:rsidRDefault="00241558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E38F2" w:rsidRPr="00CC2C20" w:rsidTr="005C42EA">
        <w:trPr>
          <w:trHeight w:val="49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241558" w:rsidRPr="00CC2C20" w:rsidRDefault="00241558" w:rsidP="005C42E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Д-CN.РА05.В.93263/24 ОТ 11.07.2024 ДО 10.07.2029</w:t>
            </w:r>
          </w:p>
        </w:tc>
      </w:tr>
      <w:tr w:rsidR="004E38F2" w:rsidRPr="00241558" w:rsidTr="005C42EA">
        <w:trPr>
          <w:trHeight w:val="36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4E38F2" w:rsidRPr="008E1213" w:rsidRDefault="004E38F2" w:rsidP="005C42E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4E38F2" w:rsidRPr="00CC2C20" w:rsidTr="005C42EA">
        <w:trPr>
          <w:trHeight w:val="41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5C42E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E38F2" w:rsidRPr="004B4F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E38F2" w:rsidRPr="00514A8E" w:rsidRDefault="004E38F2" w:rsidP="005C42E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4E38F2" w:rsidRPr="00F70C51" w:rsidRDefault="004E38F2" w:rsidP="005C42EA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4E38F2" w:rsidRPr="0054576B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4E38F2" w:rsidRPr="003F28A1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E38F2" w:rsidRPr="00424A38" w:rsidRDefault="004E38F2" w:rsidP="005C42EA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Ref69937519"/>
      <w:bookmarkStart w:id="3" w:name="_Toc15595929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8F6150" w:rsidRDefault="00810B70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5959296"/>
      <w:r w:rsidRPr="008F615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8F615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F6150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EC6F7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490E" w:rsidRDefault="00686EF5" w:rsidP="00D149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E60B5">
        <w:rPr>
          <w:sz w:val="22"/>
          <w:szCs w:val="22"/>
        </w:rPr>
        <w:t>ы</w:t>
      </w:r>
      <w:r>
        <w:rPr>
          <w:sz w:val="22"/>
          <w:szCs w:val="22"/>
        </w:rPr>
        <w:t xml:space="preserve"> </w:t>
      </w:r>
      <w:r w:rsidR="00390DC2">
        <w:rPr>
          <w:sz w:val="22"/>
          <w:szCs w:val="22"/>
        </w:rPr>
        <w:t>промышленные</w:t>
      </w:r>
      <w:r w:rsidRPr="00F57101">
        <w:rPr>
          <w:sz w:val="22"/>
          <w:szCs w:val="22"/>
        </w:rPr>
        <w:t xml:space="preserve"> </w:t>
      </w:r>
      <w:r w:rsidR="00390DC2"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>) кассетного типа</w:t>
      </w:r>
      <w:r w:rsidR="0020539D">
        <w:rPr>
          <w:sz w:val="22"/>
          <w:szCs w:val="22"/>
        </w:rPr>
        <w:t xml:space="preserve"> </w:t>
      </w:r>
      <w:r w:rsidR="00BE344D">
        <w:rPr>
          <w:sz w:val="22"/>
          <w:szCs w:val="22"/>
        </w:rPr>
        <w:t>KFCI_GV/KONI_GY</w:t>
      </w:r>
      <w:r w:rsidR="00DE60B5" w:rsidRPr="00A438D3">
        <w:rPr>
          <w:sz w:val="22"/>
          <w:szCs w:val="22"/>
        </w:rPr>
        <w:t xml:space="preserve"> </w:t>
      </w:r>
      <w:r w:rsidR="00DE60B5">
        <w:rPr>
          <w:sz w:val="22"/>
          <w:szCs w:val="22"/>
        </w:rPr>
        <w:t>представляю</w:t>
      </w:r>
      <w:r w:rsidR="005F5E03" w:rsidRPr="00A438D3">
        <w:rPr>
          <w:sz w:val="22"/>
          <w:szCs w:val="22"/>
        </w:rPr>
        <w:t>т собой помещенн</w:t>
      </w:r>
      <w:r w:rsidR="006A3700">
        <w:rPr>
          <w:sz w:val="22"/>
          <w:szCs w:val="22"/>
        </w:rPr>
        <w:t xml:space="preserve">ые </w:t>
      </w:r>
      <w:r w:rsidR="005F5E03" w:rsidRPr="00A438D3">
        <w:rPr>
          <w:sz w:val="22"/>
          <w:szCs w:val="22"/>
        </w:rPr>
        <w:t xml:space="preserve">в корпус </w:t>
      </w:r>
      <w:r w:rsidR="006A3700">
        <w:rPr>
          <w:sz w:val="22"/>
          <w:szCs w:val="22"/>
        </w:rPr>
        <w:t>устройства</w:t>
      </w:r>
      <w:r w:rsidR="00E25AA4">
        <w:rPr>
          <w:sz w:val="22"/>
          <w:szCs w:val="22"/>
        </w:rPr>
        <w:t>,</w:t>
      </w:r>
      <w:r w:rsidR="003956E1" w:rsidRPr="003956E1">
        <w:rPr>
          <w:sz w:val="22"/>
          <w:szCs w:val="22"/>
        </w:rPr>
        <w:t xml:space="preserve"> </w:t>
      </w:r>
      <w:r w:rsidR="003956E1">
        <w:rPr>
          <w:sz w:val="22"/>
          <w:szCs w:val="22"/>
        </w:rPr>
        <w:t>предназначенн</w:t>
      </w:r>
      <w:r w:rsidR="006A3700">
        <w:rPr>
          <w:sz w:val="22"/>
          <w:szCs w:val="22"/>
        </w:rPr>
        <w:t>ые</w:t>
      </w:r>
      <w:r w:rsidR="003956E1" w:rsidRPr="00822B77">
        <w:rPr>
          <w:sz w:val="22"/>
          <w:szCs w:val="22"/>
        </w:rPr>
        <w:t xml:space="preserve"> для охлаждения, нагрева,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F5E03" w:rsidRPr="00A438D3">
        <w:rPr>
          <w:sz w:val="22"/>
          <w:szCs w:val="22"/>
        </w:rPr>
        <w:t xml:space="preserve">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D1490E">
        <w:rPr>
          <w:sz w:val="22"/>
          <w:szCs w:val="22"/>
        </w:rPr>
        <w:t xml:space="preserve">Изделие работает по инверторной </w:t>
      </w:r>
      <w:r w:rsidR="00D1490E" w:rsidRPr="00871E9A">
        <w:rPr>
          <w:sz w:val="22"/>
          <w:szCs w:val="22"/>
        </w:rPr>
        <w:t>технологии или технологии с п</w:t>
      </w:r>
      <w:r w:rsidR="00D1490E">
        <w:rPr>
          <w:sz w:val="22"/>
          <w:szCs w:val="22"/>
        </w:rPr>
        <w:t>еременной производительностью.</w:t>
      </w:r>
      <w:r w:rsidR="00D1490E" w:rsidRPr="00871E9A">
        <w:rPr>
          <w:sz w:val="22"/>
          <w:szCs w:val="22"/>
        </w:rPr>
        <w:t xml:space="preserve"> </w:t>
      </w:r>
      <w:r w:rsidR="00D1490E">
        <w:rPr>
          <w:sz w:val="22"/>
          <w:szCs w:val="22"/>
        </w:rPr>
        <w:t>Э</w:t>
      </w:r>
      <w:r w:rsidR="00D1490E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D1490E">
        <w:rPr>
          <w:sz w:val="22"/>
          <w:szCs w:val="22"/>
        </w:rPr>
        <w:t xml:space="preserve">, исходя из показаний датчика температуры. </w:t>
      </w:r>
      <w:r w:rsidR="00D1490E" w:rsidRPr="00294292">
        <w:rPr>
          <w:sz w:val="22"/>
          <w:szCs w:val="22"/>
        </w:rPr>
        <w:t>Инвертор</w:t>
      </w:r>
      <w:r w:rsidR="00D1490E">
        <w:rPr>
          <w:sz w:val="22"/>
          <w:szCs w:val="22"/>
        </w:rPr>
        <w:t xml:space="preserve"> – </w:t>
      </w:r>
      <w:r w:rsidR="00D1490E" w:rsidRPr="00294292">
        <w:rPr>
          <w:sz w:val="22"/>
          <w:szCs w:val="22"/>
        </w:rPr>
        <w:t xml:space="preserve"> это электронный узел, д</w:t>
      </w:r>
      <w:r w:rsidR="00D1490E">
        <w:rPr>
          <w:sz w:val="22"/>
          <w:szCs w:val="22"/>
        </w:rPr>
        <w:t xml:space="preserve">инамически меняющий напряжение, </w:t>
      </w:r>
      <w:r w:rsidR="00D1490E" w:rsidRPr="00294292">
        <w:rPr>
          <w:sz w:val="22"/>
          <w:szCs w:val="22"/>
        </w:rPr>
        <w:t>подаваемое на электродвигатель компрессора</w:t>
      </w:r>
      <w:r w:rsidR="00D1490E">
        <w:rPr>
          <w:sz w:val="22"/>
          <w:szCs w:val="22"/>
        </w:rPr>
        <w:t>.</w:t>
      </w:r>
    </w:p>
    <w:p w:rsidR="00EC3A7E" w:rsidRDefault="00A86041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работаю</w:t>
      </w:r>
      <w:r w:rsidR="00EC3A7E">
        <w:rPr>
          <w:sz w:val="22"/>
          <w:szCs w:val="22"/>
        </w:rPr>
        <w:t>т в комплекте с декорат</w:t>
      </w:r>
      <w:r w:rsidR="00470FBF">
        <w:rPr>
          <w:sz w:val="22"/>
          <w:szCs w:val="22"/>
        </w:rPr>
        <w:t xml:space="preserve">ивной панелью </w:t>
      </w:r>
      <w:r w:rsidR="00EC3A7E" w:rsidRPr="009F70FD">
        <w:rPr>
          <w:sz w:val="22"/>
          <w:szCs w:val="22"/>
        </w:rPr>
        <w:t>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</w:t>
      </w:r>
      <w:proofErr w:type="spellStart"/>
      <w:r>
        <w:rPr>
          <w:rFonts w:ascii="Times New Roman" w:hAnsi="Times New Roman"/>
        </w:rPr>
        <w:t>Sleep</w:t>
      </w:r>
      <w:proofErr w:type="spellEnd"/>
      <w:r>
        <w:rPr>
          <w:rFonts w:ascii="Times New Roman" w:hAnsi="Times New Roman"/>
        </w:rPr>
        <w:t xml:space="preserve">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proofErr w:type="spellStart"/>
      <w:r w:rsidRPr="002B4E9B">
        <w:rPr>
          <w:rFonts w:ascii="Times New Roman" w:hAnsi="Times New Roman"/>
        </w:rPr>
        <w:t>Lock</w:t>
      </w:r>
      <w:proofErr w:type="spellEnd"/>
      <w:r w:rsidRPr="002B4E9B">
        <w:rPr>
          <w:rFonts w:ascii="Times New Roman" w:hAnsi="Times New Roman"/>
        </w:rPr>
        <w:t xml:space="preserve">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1338A4" w:rsidRPr="001338A4" w:rsidRDefault="00A379DE" w:rsidP="0077038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Трех</w:t>
      </w:r>
      <w:r w:rsidR="001338A4" w:rsidRPr="001338A4">
        <w:rPr>
          <w:rFonts w:ascii="Times New Roman" w:hAnsi="Times New Roman"/>
        </w:rPr>
        <w:t>фазный источник электропитания;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</w:t>
      </w:r>
      <w:proofErr w:type="spellStart"/>
      <w:r w:rsidRPr="000538D6">
        <w:rPr>
          <w:rFonts w:ascii="Times New Roman" w:hAnsi="Times New Roman"/>
        </w:rPr>
        <w:t>defrosting</w:t>
      </w:r>
      <w:proofErr w:type="spellEnd"/>
      <w:r w:rsidRPr="000538D6">
        <w:rPr>
          <w:rFonts w:ascii="Times New Roman" w:hAnsi="Times New Roman"/>
        </w:rPr>
        <w:t xml:space="preserve">, автоматически запускающая функцию разморозки только тогда, когда это действительно необходимо, что уменьшает затраты на электроэнергию </w:t>
      </w:r>
      <w:r w:rsidR="001A7B79">
        <w:rPr>
          <w:rFonts w:ascii="Times New Roman" w:hAnsi="Times New Roman"/>
        </w:rPr>
        <w:t>при работе в этом режиме на 75%.</w:t>
      </w:r>
    </w:p>
    <w:p w:rsidR="008F31F7" w:rsidRPr="008F6150" w:rsidRDefault="00877F58" w:rsidP="001A7B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rPr>
          <w:sz w:val="22"/>
          <w:szCs w:val="22"/>
        </w:rPr>
      </w:pPr>
      <w:r w:rsidRPr="000538D6">
        <w:br/>
      </w:r>
      <w:r w:rsidR="008F31F7" w:rsidRPr="008F6150">
        <w:rPr>
          <w:sz w:val="22"/>
          <w:szCs w:val="22"/>
        </w:rPr>
        <w:t>2.1.2 Принцип работы</w:t>
      </w: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C5701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371857" cy="57816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993" cy="57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8E" w:rsidRDefault="00BD6D8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Default="00206F07" w:rsidP="00BD6D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8F6150" w:rsidRDefault="00EC6F7D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595929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3B7EAD" w:rsidRPr="00985AEE" w:rsidRDefault="003B7EAD" w:rsidP="009319C6">
      <w:pPr>
        <w:jc w:val="both"/>
        <w:rPr>
          <w:sz w:val="24"/>
        </w:rPr>
      </w:pPr>
    </w:p>
    <w:p w:rsidR="00EC6F7D" w:rsidRDefault="00EC6F7D" w:rsidP="00EC6F7D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Основные технические характеристики изделий приведены в таблице 2</w:t>
      </w:r>
    </w:p>
    <w:p w:rsidR="00EC6F7D" w:rsidRDefault="00EC6F7D" w:rsidP="00EC6F7D">
      <w:pPr>
        <w:ind w:firstLine="709"/>
        <w:rPr>
          <w:noProof/>
          <w:sz w:val="20"/>
          <w:szCs w:val="20"/>
        </w:rPr>
      </w:pPr>
    </w:p>
    <w:p w:rsidR="00810B70" w:rsidRDefault="005B6EC3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W w:w="96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8"/>
        <w:gridCol w:w="1560"/>
        <w:gridCol w:w="904"/>
        <w:gridCol w:w="2524"/>
        <w:gridCol w:w="2412"/>
      </w:tblGrid>
      <w:tr w:rsidR="00891331" w:rsidRPr="00C44A03" w:rsidTr="00C44A03">
        <w:trPr>
          <w:trHeight w:val="253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891331" w:rsidRPr="00C44A03" w:rsidRDefault="00891331" w:rsidP="00C44A03">
            <w:pPr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 xml:space="preserve">Характеристики </w:t>
            </w:r>
          </w:p>
        </w:tc>
        <w:tc>
          <w:tcPr>
            <w:tcW w:w="2464" w:type="dxa"/>
            <w:gridSpan w:val="2"/>
            <w:vMerge w:val="restart"/>
            <w:shd w:val="clear" w:color="auto" w:fill="auto"/>
            <w:vAlign w:val="center"/>
            <w:hideMark/>
          </w:tcPr>
          <w:p w:rsidR="00891331" w:rsidRPr="00C44A03" w:rsidRDefault="00891331" w:rsidP="00C44A03">
            <w:pPr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 xml:space="preserve">Единицы измерения </w:t>
            </w:r>
          </w:p>
        </w:tc>
        <w:tc>
          <w:tcPr>
            <w:tcW w:w="4936" w:type="dxa"/>
            <w:gridSpan w:val="2"/>
          </w:tcPr>
          <w:p w:rsidR="00891331" w:rsidRPr="00C44A03" w:rsidRDefault="00891331" w:rsidP="00C44A0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Значение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vMerge/>
            <w:vAlign w:val="center"/>
            <w:hideMark/>
          </w:tcPr>
          <w:p w:rsidR="00C44A03" w:rsidRPr="00C44A03" w:rsidRDefault="00C44A03" w:rsidP="00C44A0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64" w:type="dxa"/>
            <w:gridSpan w:val="2"/>
            <w:vMerge/>
            <w:shd w:val="clear" w:color="auto" w:fill="auto"/>
            <w:vAlign w:val="center"/>
            <w:hideMark/>
          </w:tcPr>
          <w:p w:rsidR="00C44A03" w:rsidRPr="00C44A03" w:rsidRDefault="00C44A03" w:rsidP="00C44A0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24" w:type="dxa"/>
          </w:tcPr>
          <w:p w:rsidR="00C44A03" w:rsidRPr="00C44A03" w:rsidRDefault="00C44A03" w:rsidP="00C44A0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KFC</w:t>
            </w:r>
            <w:r w:rsidRPr="00C44A03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C44A03">
              <w:rPr>
                <w:b/>
                <w:color w:val="000000"/>
                <w:sz w:val="22"/>
                <w:szCs w:val="22"/>
              </w:rPr>
              <w:t>48GV/</w:t>
            </w:r>
          </w:p>
          <w:p w:rsidR="00C44A03" w:rsidRPr="00C44A03" w:rsidRDefault="00C44A03" w:rsidP="00C44A0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KON</w:t>
            </w:r>
            <w:r w:rsidRPr="00C44A03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C44A03">
              <w:rPr>
                <w:b/>
                <w:color w:val="000000"/>
                <w:sz w:val="22"/>
                <w:szCs w:val="22"/>
              </w:rPr>
              <w:t xml:space="preserve">48GY </w:t>
            </w:r>
          </w:p>
        </w:tc>
        <w:tc>
          <w:tcPr>
            <w:tcW w:w="2412" w:type="dxa"/>
            <w:vAlign w:val="center"/>
          </w:tcPr>
          <w:p w:rsidR="00C44A03" w:rsidRPr="00C44A03" w:rsidRDefault="00C44A03" w:rsidP="00C44A0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KFC</w:t>
            </w:r>
            <w:r w:rsidRPr="00C44A03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C44A03">
              <w:rPr>
                <w:b/>
                <w:color w:val="000000"/>
                <w:sz w:val="22"/>
                <w:szCs w:val="22"/>
              </w:rPr>
              <w:t>60GV/</w:t>
            </w:r>
          </w:p>
          <w:p w:rsidR="00C44A03" w:rsidRPr="00C44A03" w:rsidRDefault="00C44A03" w:rsidP="00C44A0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KON</w:t>
            </w:r>
            <w:r w:rsidRPr="00C44A03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C44A03">
              <w:rPr>
                <w:b/>
                <w:color w:val="000000"/>
                <w:sz w:val="22"/>
                <w:szCs w:val="22"/>
              </w:rPr>
              <w:t>60GY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  <w:lang w:val="en-US"/>
              </w:rPr>
            </w:pPr>
            <w:r w:rsidRPr="00C44A03">
              <w:rPr>
                <w:color w:val="000000"/>
                <w:sz w:val="22"/>
                <w:szCs w:val="22"/>
              </w:rPr>
              <w:t>Охлаждение (EER)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/</w:t>
            </w:r>
          </w:p>
          <w:p w:rsidR="00C44A03" w:rsidRPr="00C44A03" w:rsidRDefault="00C44A03" w:rsidP="005C42EA">
            <w:pPr>
              <w:rPr>
                <w:color w:val="000000"/>
                <w:sz w:val="22"/>
                <w:szCs w:val="22"/>
                <w:lang w:val="en-US"/>
              </w:rPr>
            </w:pPr>
            <w:r w:rsidRPr="00C44A03">
              <w:rPr>
                <w:color w:val="000000"/>
                <w:sz w:val="22"/>
                <w:szCs w:val="22"/>
              </w:rPr>
              <w:t>Нагрев (COP)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Вт/Вт</w:t>
            </w:r>
          </w:p>
        </w:tc>
        <w:tc>
          <w:tcPr>
            <w:tcW w:w="2524" w:type="dxa"/>
            <w:vAlign w:val="center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2,69/3,33</w:t>
            </w:r>
          </w:p>
        </w:tc>
        <w:tc>
          <w:tcPr>
            <w:tcW w:w="2412" w:type="dxa"/>
            <w:vAlign w:val="center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2,852/3,4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904" w:type="dxa"/>
            <w:vMerge w:val="restart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524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2412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15,4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vMerge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904" w:type="dxa"/>
            <w:vMerge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24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2412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17,0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Номинальная потребляемая мощность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904" w:type="dxa"/>
            <w:vMerge w:val="restart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524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2412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5,4</w:t>
            </w:r>
          </w:p>
        </w:tc>
      </w:tr>
      <w:tr w:rsidR="00C44A03" w:rsidRPr="00C44A03" w:rsidTr="00C44A03">
        <w:trPr>
          <w:trHeight w:val="253"/>
        </w:trPr>
        <w:tc>
          <w:tcPr>
            <w:tcW w:w="2278" w:type="dxa"/>
            <w:vMerge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904" w:type="dxa"/>
            <w:vMerge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24" w:type="dxa"/>
            <w:vAlign w:val="center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2412" w:type="dxa"/>
            <w:vAlign w:val="center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921A8F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921A8F" w:rsidRPr="00C44A03" w:rsidRDefault="00921A8F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921A8F" w:rsidRPr="00C44A03" w:rsidRDefault="00921A8F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В/Ф/Гц </w:t>
            </w:r>
          </w:p>
        </w:tc>
        <w:tc>
          <w:tcPr>
            <w:tcW w:w="4936" w:type="dxa"/>
            <w:gridSpan w:val="2"/>
          </w:tcPr>
          <w:p w:rsidR="00921A8F" w:rsidRPr="00C44A03" w:rsidRDefault="00A379DE" w:rsidP="005C42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380-415/1/</w:t>
            </w:r>
            <w:r w:rsidR="002A4F5F">
              <w:rPr>
                <w:color w:val="000000"/>
                <w:sz w:val="22"/>
                <w:szCs w:val="22"/>
              </w:rPr>
              <w:t>/</w:t>
            </w:r>
            <w:r w:rsidR="00921A8F" w:rsidRPr="00C44A03">
              <w:rPr>
                <w:color w:val="000000"/>
                <w:sz w:val="22"/>
                <w:szCs w:val="22"/>
              </w:rPr>
              <w:t xml:space="preserve">50 </w:t>
            </w:r>
          </w:p>
        </w:tc>
      </w:tr>
      <w:tr w:rsidR="00977390" w:rsidRPr="00C44A03" w:rsidTr="00C44A03">
        <w:trPr>
          <w:trHeight w:val="253"/>
        </w:trPr>
        <w:tc>
          <w:tcPr>
            <w:tcW w:w="2278" w:type="dxa"/>
            <w:shd w:val="clear" w:color="auto" w:fill="auto"/>
            <w:vAlign w:val="center"/>
            <w:hideMark/>
          </w:tcPr>
          <w:p w:rsidR="00977390" w:rsidRPr="00C44A03" w:rsidRDefault="00977390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Диаметры трубопровода хладагента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77390" w:rsidRPr="00C44A03" w:rsidRDefault="00977390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Линия жидкости/газа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977390" w:rsidRPr="00C44A03" w:rsidRDefault="00977390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4936" w:type="dxa"/>
            <w:gridSpan w:val="2"/>
            <w:vAlign w:val="center"/>
          </w:tcPr>
          <w:p w:rsidR="00977390" w:rsidRPr="00C44A03" w:rsidRDefault="00977390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9,52/15,88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Максимальная длина трубопровода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4936" w:type="dxa"/>
            <w:gridSpan w:val="2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75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Максимальный перепад высот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4936" w:type="dxa"/>
            <w:gridSpan w:val="2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30</w:t>
            </w:r>
          </w:p>
        </w:tc>
      </w:tr>
      <w:tr w:rsidR="00A222CB" w:rsidRPr="00C44A03" w:rsidTr="00C44A03">
        <w:trPr>
          <w:trHeight w:val="253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Рабочий диапазон температуры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904" w:type="dxa"/>
            <w:vMerge w:val="restart"/>
            <w:shd w:val="clear" w:color="auto" w:fill="auto"/>
            <w:vAlign w:val="center"/>
            <w:hideMark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°С </w:t>
            </w:r>
          </w:p>
        </w:tc>
        <w:tc>
          <w:tcPr>
            <w:tcW w:w="4936" w:type="dxa"/>
            <w:gridSpan w:val="2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–15 ~ 48 </w:t>
            </w:r>
          </w:p>
        </w:tc>
      </w:tr>
      <w:tr w:rsidR="00A222CB" w:rsidRPr="00C44A03" w:rsidTr="00C44A03">
        <w:trPr>
          <w:trHeight w:val="253"/>
        </w:trPr>
        <w:tc>
          <w:tcPr>
            <w:tcW w:w="2278" w:type="dxa"/>
            <w:vMerge/>
            <w:vAlign w:val="center"/>
            <w:hideMark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904" w:type="dxa"/>
            <w:vMerge/>
            <w:vAlign w:val="center"/>
            <w:hideMark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36" w:type="dxa"/>
            <w:gridSpan w:val="2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–15 ~ 24 </w:t>
            </w:r>
          </w:p>
        </w:tc>
      </w:tr>
      <w:tr w:rsidR="00A222CB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A222CB" w:rsidRPr="00C44A03" w:rsidRDefault="00A222CB" w:rsidP="00852597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Хладагент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36" w:type="dxa"/>
            <w:gridSpan w:val="2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R32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</w:tcPr>
          <w:p w:rsidR="00C44A03" w:rsidRPr="00C44A03" w:rsidRDefault="00C44A03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Вес хладагента (заводская заправка)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2524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2,4</w:t>
            </w:r>
          </w:p>
        </w:tc>
        <w:tc>
          <w:tcPr>
            <w:tcW w:w="2412" w:type="dxa"/>
          </w:tcPr>
          <w:p w:rsidR="00C44A03" w:rsidRPr="00C44A03" w:rsidRDefault="00C44A03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2,9</w:t>
            </w:r>
          </w:p>
        </w:tc>
      </w:tr>
      <w:tr w:rsidR="00A222CB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</w:tcPr>
          <w:p w:rsidR="00A222CB" w:rsidRPr="00C44A03" w:rsidRDefault="00A222CB" w:rsidP="005C42EA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Состав хладагента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36" w:type="dxa"/>
            <w:gridSpan w:val="2"/>
          </w:tcPr>
          <w:p w:rsidR="00A222CB" w:rsidRPr="00C44A03" w:rsidRDefault="00A222CB" w:rsidP="005C42EA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100% дифторметан (CH2F2) </w:t>
            </w:r>
          </w:p>
        </w:tc>
      </w:tr>
      <w:tr w:rsidR="00F15516" w:rsidRPr="00C44A03" w:rsidTr="00C44A03">
        <w:trPr>
          <w:trHeight w:val="253"/>
        </w:trPr>
        <w:tc>
          <w:tcPr>
            <w:tcW w:w="9678" w:type="dxa"/>
            <w:gridSpan w:val="5"/>
          </w:tcPr>
          <w:p w:rsidR="00F15516" w:rsidRPr="00C44A03" w:rsidRDefault="00F15516" w:rsidP="00F1551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Внутренний блок кондиционера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</w:tcPr>
          <w:p w:rsidR="00C44A03" w:rsidRPr="00C44A03" w:rsidRDefault="00C44A03" w:rsidP="00A25052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Производительность вентилятора </w:t>
            </w:r>
          </w:p>
          <w:p w:rsidR="00C44A03" w:rsidRPr="00C44A03" w:rsidRDefault="00C44A03" w:rsidP="00A25052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(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T</w:t>
            </w:r>
            <w:r w:rsidRPr="00C44A03">
              <w:rPr>
                <w:color w:val="000000"/>
                <w:sz w:val="22"/>
                <w:szCs w:val="22"/>
              </w:rPr>
              <w:t xml:space="preserve">, 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H</w:t>
            </w:r>
            <w:r w:rsidRPr="00C44A03">
              <w:rPr>
                <w:color w:val="000000"/>
                <w:sz w:val="22"/>
                <w:szCs w:val="22"/>
              </w:rPr>
              <w:t xml:space="preserve">, 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M</w:t>
            </w:r>
            <w:r w:rsidRPr="00C44A03">
              <w:rPr>
                <w:color w:val="000000"/>
                <w:sz w:val="22"/>
                <w:szCs w:val="22"/>
              </w:rPr>
              <w:t xml:space="preserve">, 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L</w:t>
            </w:r>
            <w:r w:rsidRPr="00C44A0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м</w:t>
            </w:r>
            <w:r w:rsidRPr="00C44A03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C44A03">
              <w:rPr>
                <w:color w:val="000000"/>
                <w:sz w:val="22"/>
                <w:szCs w:val="22"/>
              </w:rPr>
              <w:t>/ч</w:t>
            </w:r>
          </w:p>
        </w:tc>
        <w:tc>
          <w:tcPr>
            <w:tcW w:w="2524" w:type="dxa"/>
            <w:vAlign w:val="center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2100/1900/1700/</w:t>
            </w:r>
          </w:p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2412" w:type="dxa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2400/2200/1900/1600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A25052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524" w:type="dxa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 51/48/46</w:t>
            </w:r>
          </w:p>
        </w:tc>
        <w:tc>
          <w:tcPr>
            <w:tcW w:w="2412" w:type="dxa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51/48/44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A25052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Габаритные размеры блока, Ш х В х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24" w:type="dxa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840х840х240</w:t>
            </w:r>
          </w:p>
        </w:tc>
        <w:tc>
          <w:tcPr>
            <w:tcW w:w="2412" w:type="dxa"/>
          </w:tcPr>
          <w:p w:rsidR="00C44A03" w:rsidRPr="00C44A03" w:rsidRDefault="00C44A03" w:rsidP="00A25052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840х840х290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Размеры упаковки, Ш х В х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24" w:type="dxa"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44A03">
              <w:rPr>
                <w:color w:val="000000"/>
                <w:sz w:val="22"/>
                <w:szCs w:val="22"/>
                <w:lang w:val="en-US"/>
              </w:rPr>
              <w:t>933</w:t>
            </w:r>
            <w:r w:rsidRPr="00C44A03">
              <w:rPr>
                <w:color w:val="000000"/>
                <w:sz w:val="22"/>
                <w:szCs w:val="22"/>
              </w:rPr>
              <w:t>х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903х272</w:t>
            </w:r>
          </w:p>
        </w:tc>
        <w:tc>
          <w:tcPr>
            <w:tcW w:w="2412" w:type="dxa"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  <w:lang w:val="en-US"/>
              </w:rPr>
              <w:t>933</w:t>
            </w:r>
            <w:r w:rsidRPr="00C44A03">
              <w:rPr>
                <w:color w:val="000000"/>
                <w:sz w:val="22"/>
                <w:szCs w:val="22"/>
              </w:rPr>
              <w:t>х</w:t>
            </w:r>
            <w:r w:rsidRPr="00C44A03">
              <w:rPr>
                <w:color w:val="000000"/>
                <w:sz w:val="22"/>
                <w:szCs w:val="22"/>
                <w:lang w:val="en-US"/>
              </w:rPr>
              <w:t>903х</w:t>
            </w:r>
            <w:r w:rsidRPr="00C44A03">
              <w:rPr>
                <w:color w:val="000000"/>
                <w:sz w:val="22"/>
                <w:szCs w:val="22"/>
              </w:rPr>
              <w:t xml:space="preserve"> 335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524" w:type="dxa"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C44A03">
              <w:rPr>
                <w:color w:val="000000"/>
                <w:sz w:val="22"/>
                <w:szCs w:val="22"/>
              </w:rPr>
              <w:t>23/29</w:t>
            </w:r>
          </w:p>
        </w:tc>
        <w:tc>
          <w:tcPr>
            <w:tcW w:w="2412" w:type="dxa"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25/32</w:t>
            </w:r>
          </w:p>
        </w:tc>
      </w:tr>
      <w:tr w:rsidR="00000350" w:rsidRPr="00C44A03" w:rsidTr="00C44A03">
        <w:trPr>
          <w:trHeight w:val="253"/>
        </w:trPr>
        <w:tc>
          <w:tcPr>
            <w:tcW w:w="9678" w:type="dxa"/>
            <w:gridSpan w:val="5"/>
          </w:tcPr>
          <w:p w:rsidR="00000350" w:rsidRPr="00C44A03" w:rsidRDefault="00000350" w:rsidP="0000035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Декоративная панель</w:t>
            </w:r>
          </w:p>
        </w:tc>
      </w:tr>
      <w:tr w:rsidR="00000350" w:rsidRPr="00C44A03" w:rsidTr="00C44A03">
        <w:trPr>
          <w:trHeight w:val="253"/>
        </w:trPr>
        <w:tc>
          <w:tcPr>
            <w:tcW w:w="4742" w:type="dxa"/>
            <w:gridSpan w:val="3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936" w:type="dxa"/>
            <w:gridSpan w:val="2"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TCI04V</w:t>
            </w:r>
          </w:p>
        </w:tc>
      </w:tr>
      <w:tr w:rsidR="00000350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Габаритные размеры панели, </w:t>
            </w:r>
          </w:p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Ш х В х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4936" w:type="dxa"/>
            <w:gridSpan w:val="2"/>
            <w:vAlign w:val="center"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950x950x52</w:t>
            </w:r>
          </w:p>
        </w:tc>
      </w:tr>
      <w:tr w:rsidR="00000350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Размеры упаковки панели, Ш х В х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4936" w:type="dxa"/>
            <w:gridSpan w:val="2"/>
            <w:vAlign w:val="center"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1033x1020x110</w:t>
            </w:r>
          </w:p>
        </w:tc>
      </w:tr>
      <w:tr w:rsidR="00000350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Вес нетто/брутто панели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4936" w:type="dxa"/>
            <w:gridSpan w:val="2"/>
            <w:vAlign w:val="center"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6/9,5</w:t>
            </w:r>
          </w:p>
        </w:tc>
      </w:tr>
      <w:tr w:rsidR="00000350" w:rsidRPr="00C44A03" w:rsidTr="00C44A03">
        <w:trPr>
          <w:trHeight w:val="253"/>
        </w:trPr>
        <w:tc>
          <w:tcPr>
            <w:tcW w:w="9678" w:type="dxa"/>
            <w:gridSpan w:val="5"/>
          </w:tcPr>
          <w:p w:rsidR="00000350" w:rsidRPr="00C44A03" w:rsidRDefault="00000350" w:rsidP="0000035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44A03">
              <w:rPr>
                <w:b/>
                <w:color w:val="000000"/>
                <w:sz w:val="22"/>
                <w:szCs w:val="22"/>
              </w:rPr>
              <w:t>Наружный блок кондиционера</w:t>
            </w:r>
          </w:p>
        </w:tc>
      </w:tr>
      <w:tr w:rsidR="00C44A03" w:rsidRPr="00C44A03" w:rsidTr="00C44A03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Производительность вентилятора (H/M/L)*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м</w:t>
            </w:r>
            <w:r w:rsidRPr="00C44A03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C44A03">
              <w:rPr>
                <w:color w:val="000000"/>
                <w:sz w:val="22"/>
                <w:szCs w:val="22"/>
              </w:rPr>
              <w:t xml:space="preserve">/ч </w:t>
            </w:r>
          </w:p>
        </w:tc>
        <w:tc>
          <w:tcPr>
            <w:tcW w:w="4936" w:type="dxa"/>
            <w:gridSpan w:val="2"/>
            <w:vAlign w:val="center"/>
          </w:tcPr>
          <w:p w:rsidR="00C44A03" w:rsidRPr="00C44A03" w:rsidRDefault="00C44A03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5200</w:t>
            </w:r>
          </w:p>
        </w:tc>
      </w:tr>
      <w:tr w:rsidR="00000350" w:rsidRPr="00C44A03" w:rsidTr="00C44A03">
        <w:trPr>
          <w:trHeight w:val="253"/>
        </w:trPr>
        <w:tc>
          <w:tcPr>
            <w:tcW w:w="2278" w:type="dxa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Компрессор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000350" w:rsidRPr="00C44A03" w:rsidRDefault="00000350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Тип / ТМ </w:t>
            </w:r>
          </w:p>
        </w:tc>
        <w:tc>
          <w:tcPr>
            <w:tcW w:w="4936" w:type="dxa"/>
            <w:gridSpan w:val="2"/>
          </w:tcPr>
          <w:p w:rsidR="00000350" w:rsidRPr="00C44A03" w:rsidRDefault="00000350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ротационный/GREE </w:t>
            </w:r>
          </w:p>
        </w:tc>
      </w:tr>
      <w:tr w:rsidR="00664636" w:rsidRPr="00C44A03" w:rsidTr="00664636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524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412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60</w:t>
            </w:r>
          </w:p>
        </w:tc>
      </w:tr>
      <w:tr w:rsidR="00664636" w:rsidRPr="00C44A03" w:rsidTr="00664636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Габаритные размеры блока, Ш х В х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24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1020х820х427</w:t>
            </w:r>
          </w:p>
        </w:tc>
        <w:tc>
          <w:tcPr>
            <w:tcW w:w="2412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1020х820х427</w:t>
            </w:r>
          </w:p>
        </w:tc>
      </w:tr>
      <w:tr w:rsidR="00664636" w:rsidRPr="00C44A03" w:rsidTr="00664636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Размеры упаковки, Ш x В x Г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524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1093х885х497</w:t>
            </w:r>
          </w:p>
        </w:tc>
        <w:tc>
          <w:tcPr>
            <w:tcW w:w="2412" w:type="dxa"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>1093х885х497</w:t>
            </w:r>
          </w:p>
        </w:tc>
      </w:tr>
      <w:tr w:rsidR="00664636" w:rsidRPr="00C44A03" w:rsidTr="00664636">
        <w:trPr>
          <w:trHeight w:val="253"/>
        </w:trPr>
        <w:tc>
          <w:tcPr>
            <w:tcW w:w="3838" w:type="dxa"/>
            <w:gridSpan w:val="2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664636" w:rsidRPr="00C44A03" w:rsidRDefault="00664636" w:rsidP="00000350">
            <w:pPr>
              <w:jc w:val="center"/>
              <w:rPr>
                <w:color w:val="000000"/>
                <w:sz w:val="22"/>
                <w:szCs w:val="22"/>
              </w:rPr>
            </w:pPr>
            <w:r w:rsidRPr="00C44A03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524" w:type="dxa"/>
          </w:tcPr>
          <w:p w:rsidR="00664636" w:rsidRPr="00C44A03" w:rsidRDefault="00B0590C" w:rsidP="000003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79/86</w:t>
            </w:r>
          </w:p>
        </w:tc>
        <w:tc>
          <w:tcPr>
            <w:tcW w:w="2412" w:type="dxa"/>
          </w:tcPr>
          <w:p w:rsidR="00664636" w:rsidRPr="00C44A03" w:rsidRDefault="00106FE5" w:rsidP="000003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83/90</w:t>
            </w:r>
          </w:p>
        </w:tc>
      </w:tr>
    </w:tbl>
    <w:p w:rsidR="00C14DE3" w:rsidRPr="00997019" w:rsidRDefault="00C14DE3" w:rsidP="00C14DE3">
      <w:pPr>
        <w:jc w:val="both"/>
        <w:rPr>
          <w:rFonts w:cs="DINPro-Bold"/>
          <w:bCs/>
          <w:sz w:val="16"/>
          <w:szCs w:val="16"/>
        </w:rPr>
      </w:pPr>
      <w:r w:rsidRPr="00997019">
        <w:rPr>
          <w:rFonts w:cs="DINPro-Bold"/>
          <w:bCs/>
          <w:sz w:val="16"/>
          <w:szCs w:val="16"/>
        </w:rPr>
        <w:t xml:space="preserve">* T – режим </w:t>
      </w:r>
      <w:proofErr w:type="spellStart"/>
      <w:r w:rsidRPr="00997019">
        <w:rPr>
          <w:rFonts w:cs="DINPro-Bold"/>
          <w:bCs/>
          <w:sz w:val="16"/>
          <w:szCs w:val="16"/>
        </w:rPr>
        <w:t>Turbo</w:t>
      </w:r>
      <w:proofErr w:type="spellEnd"/>
      <w:r w:rsidRPr="00997019">
        <w:rPr>
          <w:rFonts w:cs="DINPro-Bold"/>
          <w:bCs/>
          <w:sz w:val="16"/>
          <w:szCs w:val="16"/>
        </w:rPr>
        <w:t>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F8550A" w:rsidRDefault="00F8550A" w:rsidP="00B10A82">
      <w:pPr>
        <w:rPr>
          <w:noProof/>
          <w:sz w:val="20"/>
          <w:szCs w:val="20"/>
        </w:rPr>
      </w:pPr>
    </w:p>
    <w:p w:rsidR="00C14DE3" w:rsidRDefault="00C14DE3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8F6150" w:rsidRDefault="007B5D76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6" w:name="_Toc155959298"/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F615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EC6F7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BD6D8E" w:rsidRPr="009319C6" w:rsidRDefault="00BD6D8E" w:rsidP="00BD6D8E">
      <w:pPr>
        <w:pStyle w:val="af3"/>
        <w:autoSpaceDE w:val="0"/>
        <w:autoSpaceDN w:val="0"/>
        <w:adjustRightInd w:val="0"/>
        <w:spacing w:line="240" w:lineRule="auto"/>
        <w:ind w:left="284"/>
        <w:jc w:val="center"/>
        <w:rPr>
          <w:rFonts w:ascii="Times New Roman" w:eastAsia="Times New Roman" w:hAnsi="Times New Roman"/>
          <w:lang w:eastAsia="ru-RU"/>
        </w:rPr>
      </w:pP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8F6150" w:rsidRDefault="001F482C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5959299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9C1999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5D7F1B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</w:p>
    <w:p w:rsidR="00AE3233" w:rsidRDefault="00AE3233" w:rsidP="00187539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187539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9C1999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издел</w:t>
      </w:r>
      <w:r w:rsidR="006A561E">
        <w:rPr>
          <w:noProof/>
          <w:sz w:val="22"/>
          <w:szCs w:val="22"/>
        </w:rPr>
        <w:t>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6A561E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0C70B2">
        <w:rPr>
          <w:noProof/>
          <w:sz w:val="22"/>
          <w:szCs w:val="22"/>
        </w:rPr>
        <w:t>2</w:t>
      </w:r>
      <w:r w:rsidR="006A561E">
        <w:rPr>
          <w:noProof/>
          <w:sz w:val="22"/>
          <w:szCs w:val="22"/>
        </w:rPr>
        <w:t xml:space="preserve"> и 3</w:t>
      </w:r>
      <w:r w:rsidR="00C2699D" w:rsidRPr="009B1EC5">
        <w:rPr>
          <w:noProof/>
          <w:sz w:val="22"/>
          <w:szCs w:val="22"/>
        </w:rPr>
        <w:t>.</w:t>
      </w:r>
    </w:p>
    <w:p w:rsidR="00187539" w:rsidRDefault="00187539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FF65A5" w:rsidP="00187539">
      <w:pPr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</w:t>
      </w:r>
      <w:r w:rsidR="005E11A8">
        <w:rPr>
          <w:noProof/>
          <w:sz w:val="22"/>
          <w:szCs w:val="22"/>
        </w:rPr>
        <w:t>й</w:t>
      </w:r>
      <w:r>
        <w:rPr>
          <w:noProof/>
          <w:sz w:val="22"/>
          <w:szCs w:val="22"/>
        </w:rPr>
        <w:t xml:space="preserve"> блок</w:t>
      </w:r>
      <w:r w:rsidR="003D7BD5">
        <w:rPr>
          <w:noProof/>
          <w:sz w:val="22"/>
          <w:szCs w:val="22"/>
        </w:rPr>
        <w:t xml:space="preserve"> KFCI48GV</w:t>
      </w:r>
    </w:p>
    <w:p w:rsidR="006A561E" w:rsidRDefault="006A561E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DC286D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257800" cy="6191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61E" w:rsidRDefault="000F6BA7" w:rsidP="005422D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0"/>
          <w:szCs w:val="20"/>
        </w:rPr>
        <w:t>Рисунок 2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Внутренний блок KFCI60</w:t>
      </w:r>
      <w:r w:rsidR="006A561E">
        <w:rPr>
          <w:noProof/>
          <w:sz w:val="22"/>
          <w:szCs w:val="22"/>
        </w:rPr>
        <w:t>GV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24425" cy="61817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7560F7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2E5FE3" w:rsidRDefault="002E5FE3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lastRenderedPageBreak/>
        <w:t>Наружный блок</w:t>
      </w:r>
    </w:p>
    <w:p w:rsidR="000F6BA7" w:rsidRDefault="00FD4BAA" w:rsidP="004C77D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29175" cy="42576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FE3" w:rsidRPr="002E5FE3" w:rsidRDefault="002E5FE3" w:rsidP="002E5FE3">
      <w:pPr>
        <w:spacing w:line="360" w:lineRule="auto"/>
        <w:jc w:val="center"/>
        <w:rPr>
          <w:noProof/>
          <w:sz w:val="22"/>
          <w:szCs w:val="22"/>
        </w:rPr>
      </w:pPr>
    </w:p>
    <w:p w:rsidR="00E13F0E" w:rsidRDefault="001241DA" w:rsidP="00556F9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6BA7">
        <w:rPr>
          <w:noProof/>
          <w:sz w:val="20"/>
          <w:szCs w:val="20"/>
        </w:rPr>
        <w:t>4</w:t>
      </w:r>
    </w:p>
    <w:p w:rsidR="000F6BA7" w:rsidRDefault="000F6BA7" w:rsidP="0018753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E2ED0" w:rsidRPr="00C028E0" w:rsidRDefault="00DE2ED0" w:rsidP="00C028E0">
      <w:pPr>
        <w:pStyle w:val="a8"/>
        <w:ind w:left="709"/>
        <w:rPr>
          <w:b w:val="0"/>
          <w:noProof/>
          <w:sz w:val="20"/>
        </w:rPr>
      </w:pPr>
    </w:p>
    <w:p w:rsidR="00C47F87" w:rsidRPr="008F6150" w:rsidRDefault="00C47F8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5959300"/>
      <w:r w:rsidRPr="008F6150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8"/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43484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3DC">
        <w:rPr>
          <w:noProof/>
          <w:sz w:val="20"/>
          <w:szCs w:val="20"/>
        </w:rPr>
        <w:drawing>
          <wp:inline distT="0" distB="0" distL="0" distR="0" wp14:anchorId="50F6F908" wp14:editId="2DBC9B72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43484">
        <w:rPr>
          <w:noProof/>
          <w:sz w:val="20"/>
          <w:szCs w:val="20"/>
        </w:rPr>
        <w:t>5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5959301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C74EB">
        <w:rPr>
          <w:noProof/>
          <w:sz w:val="22"/>
          <w:szCs w:val="22"/>
        </w:rPr>
        <w:t xml:space="preserve">одной единицы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5"/>
        <w:gridCol w:w="2365"/>
      </w:tblGrid>
      <w:tr w:rsidR="001241DA" w:rsidRPr="00F312E9" w:rsidTr="00D377E9">
        <w:trPr>
          <w:trHeight w:val="568"/>
          <w:tblHeader/>
          <w:jc w:val="center"/>
        </w:trPr>
        <w:tc>
          <w:tcPr>
            <w:tcW w:w="727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36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377E9">
        <w:trPr>
          <w:trHeight w:val="419"/>
          <w:tblHeader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39232F" w:rsidRPr="00F312E9" w:rsidRDefault="0039232F" w:rsidP="001845E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67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3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Монтажная прокладка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3C547F" w:rsidRPr="003C547F">
              <w:rPr>
                <w:rFonts w:eastAsia="Calibri"/>
                <w:sz w:val="22"/>
                <w:szCs w:val="22"/>
                <w:lang w:eastAsia="en-US"/>
              </w:rPr>
              <w:t xml:space="preserve">YB1FA 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225CC9" w:rsidRDefault="00903540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 w:rsidR="00225CC9">
              <w:rPr>
                <w:sz w:val="22"/>
                <w:szCs w:val="22"/>
              </w:rPr>
              <w:t>и к</w:t>
            </w:r>
            <w:r w:rsidR="00225CC9" w:rsidRPr="00225CC9">
              <w:rPr>
                <w:sz w:val="22"/>
                <w:szCs w:val="22"/>
              </w:rPr>
              <w:t>оробка для защиты от вскрытия</w:t>
            </w:r>
            <w:r w:rsidR="00225CC9"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2E5FE3" w:rsidRPr="00225CC9" w:rsidRDefault="00225CC9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="002E5FE3"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2E5FE3" w:rsidRDefault="002E5FE3" w:rsidP="00187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3A75A6">
              <w:rPr>
                <w:sz w:val="22"/>
                <w:szCs w:val="22"/>
              </w:rPr>
              <w:t>ля присоединения лицевой панели к корпусу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B909E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1224F3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224F3">
              <w:rPr>
                <w:sz w:val="22"/>
                <w:szCs w:val="22"/>
              </w:rPr>
              <w:t>кольцо с пряжкой + кабельная стяжка</w:t>
            </w:r>
            <w:r w:rsidR="00892E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B909EC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424"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CD75EB" w:rsidRDefault="00CD75EB" w:rsidP="001845EE">
            <w:pPr>
              <w:jc w:val="center"/>
              <w:rPr>
                <w:sz w:val="22"/>
                <w:szCs w:val="22"/>
              </w:rPr>
            </w:pPr>
            <w:r w:rsidRPr="002E5FE3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4D5559" w:rsidRDefault="00CD75EB" w:rsidP="00225CC9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4D555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CD75EB" w:rsidP="00225CC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B5450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0B5450" w:rsidRPr="00027CC9" w:rsidRDefault="000B5450" w:rsidP="000B5450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B5450">
              <w:rPr>
                <w:rFonts w:eastAsia="Calibri"/>
                <w:sz w:val="22"/>
                <w:szCs w:val="22"/>
                <w:lang w:eastAsia="en-US"/>
              </w:rPr>
              <w:t>Соединитель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для дренажной трубки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0B5450" w:rsidRDefault="000B5450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3D3818" w:rsidP="00487530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3D3818">
              <w:rPr>
                <w:rFonts w:eastAsia="Calibri"/>
                <w:sz w:val="22"/>
                <w:szCs w:val="22"/>
                <w:lang w:eastAsia="en-US"/>
              </w:rPr>
              <w:t>Магнитное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D3818">
              <w:rPr>
                <w:rFonts w:eastAsia="Calibri"/>
                <w:sz w:val="22"/>
                <w:szCs w:val="22"/>
                <w:lang w:eastAsia="en-US"/>
              </w:rPr>
              <w:t>кольцо с пряжкой + кабельная стяжка</w:t>
            </w:r>
            <w:r w:rsidR="0093728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5450">
              <w:rPr>
                <w:sz w:val="22"/>
                <w:szCs w:val="22"/>
              </w:rPr>
              <w:t>+2</w:t>
            </w:r>
          </w:p>
        </w:tc>
      </w:tr>
    </w:tbl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5959302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044101" w:rsidRDefault="00021FB1" w:rsidP="00044101">
      <w:pPr>
        <w:ind w:firstLine="709"/>
        <w:jc w:val="both"/>
        <w:rPr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044101" w:rsidRPr="007F4C51">
        <w:rPr>
          <w:sz w:val="22"/>
          <w:szCs w:val="22"/>
        </w:rPr>
        <w:t xml:space="preserve">Гарантийный срок </w:t>
      </w:r>
      <w:r w:rsidR="00044101">
        <w:rPr>
          <w:sz w:val="22"/>
          <w:szCs w:val="22"/>
        </w:rPr>
        <w:t xml:space="preserve">на </w:t>
      </w:r>
      <w:r w:rsidR="00044101" w:rsidRPr="004D7C25">
        <w:rPr>
          <w:sz w:val="22"/>
          <w:szCs w:val="22"/>
        </w:rPr>
        <w:t>сплит-систем</w:t>
      </w:r>
      <w:r w:rsidR="004D6C0F">
        <w:rPr>
          <w:sz w:val="22"/>
          <w:szCs w:val="22"/>
        </w:rPr>
        <w:t>ы</w:t>
      </w:r>
      <w:r w:rsidR="00044101">
        <w:rPr>
          <w:sz w:val="22"/>
          <w:szCs w:val="22"/>
        </w:rPr>
        <w:t xml:space="preserve"> </w:t>
      </w:r>
      <w:r w:rsidR="00044101" w:rsidRPr="007F4C51">
        <w:rPr>
          <w:sz w:val="22"/>
          <w:szCs w:val="22"/>
        </w:rPr>
        <w:t>Pioneer</w:t>
      </w:r>
      <w:r w:rsidR="00044101">
        <w:rPr>
          <w:sz w:val="22"/>
          <w:szCs w:val="22"/>
        </w:rPr>
        <w:t xml:space="preserve"> составляет </w:t>
      </w:r>
      <w:r w:rsidR="00254DD7">
        <w:rPr>
          <w:sz w:val="22"/>
          <w:szCs w:val="22"/>
        </w:rPr>
        <w:t>3 года</w:t>
      </w:r>
      <w:r w:rsidR="00044101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44101" w:rsidRPr="0023488D" w:rsidRDefault="00044101" w:rsidP="00044101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44101" w:rsidRDefault="00044101" w:rsidP="00044101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r>
        <w:rPr>
          <w:b/>
          <w:szCs w:val="28"/>
        </w:rPr>
        <w:lastRenderedPageBreak/>
        <w:t xml:space="preserve"> </w:t>
      </w:r>
      <w:bookmarkStart w:id="27" w:name="_Toc155959303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56535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56535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56535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595930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DC5B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5223CB" w:rsidRDefault="005223CB" w:rsidP="005223CB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>
        <w:rPr>
          <w:sz w:val="22"/>
          <w:szCs w:val="22"/>
        </w:rPr>
        <w:t>GY</w:t>
      </w:r>
    </w:p>
    <w:p w:rsidR="005223CB" w:rsidRDefault="005223CB" w:rsidP="003066A5">
      <w:pPr>
        <w:pStyle w:val="a8"/>
        <w:spacing w:before="60"/>
        <w:ind w:right="-28"/>
        <w:rPr>
          <w:sz w:val="22"/>
          <w:szCs w:val="22"/>
        </w:rPr>
      </w:pP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4B16F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06D39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5776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4498D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5223CB" w:rsidRDefault="005223CB" w:rsidP="006809B8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>
        <w:rPr>
          <w:sz w:val="22"/>
          <w:szCs w:val="22"/>
        </w:rPr>
        <w:t>GY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C071B7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1B44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E043A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5E11A8">
        <w:rPr>
          <w:sz w:val="22"/>
          <w:szCs w:val="22"/>
        </w:rPr>
        <w:t>G</w:t>
      </w:r>
      <w:r w:rsidR="005E11A8">
        <w:rPr>
          <w:sz w:val="22"/>
          <w:szCs w:val="22"/>
          <w:lang w:val="en-US"/>
        </w:rPr>
        <w:t>Y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34" w:name="_GoBack"/>
      <w:bookmarkEnd w:id="34"/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F974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5" w:name="_Ref68106474"/>
      <w:bookmarkStart w:id="36" w:name="_Ref69937563"/>
      <w:bookmarkStart w:id="37" w:name="_Ref73096565"/>
      <w:bookmarkStart w:id="38" w:name="_Ref73354061"/>
      <w:bookmarkStart w:id="39" w:name="_Toc155959305"/>
      <w:r w:rsidRPr="00985AEE">
        <w:rPr>
          <w:b/>
          <w:szCs w:val="28"/>
        </w:rPr>
        <w:t>СВИДЕТЕЛЬСТВО О ПРИЕМКЕ</w:t>
      </w:r>
      <w:bookmarkEnd w:id="35"/>
      <w:bookmarkEnd w:id="36"/>
      <w:bookmarkEnd w:id="37"/>
      <w:bookmarkEnd w:id="38"/>
      <w:bookmarkEnd w:id="3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8E25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5223CB" w:rsidRDefault="005223CB" w:rsidP="005223CB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>
        <w:rPr>
          <w:sz w:val="22"/>
          <w:szCs w:val="22"/>
        </w:rPr>
        <w:t>GY</w:t>
      </w:r>
    </w:p>
    <w:p w:rsidR="005223CB" w:rsidRDefault="005223CB" w:rsidP="00E458E2">
      <w:pPr>
        <w:pStyle w:val="a8"/>
        <w:spacing w:before="60"/>
        <w:ind w:right="-28"/>
        <w:rPr>
          <w:sz w:val="22"/>
          <w:szCs w:val="22"/>
        </w:rPr>
      </w:pP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6C723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0EE39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>
        <w:rPr>
          <w:sz w:val="22"/>
          <w:szCs w:val="22"/>
        </w:rPr>
        <w:t>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14388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5223CB" w:rsidRDefault="005223CB" w:rsidP="005223CB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_GV_KON</w:t>
      </w:r>
      <w:r>
        <w:rPr>
          <w:sz w:val="22"/>
          <w:szCs w:val="22"/>
          <w:lang w:val="en-US"/>
        </w:rPr>
        <w:t>I</w:t>
      </w:r>
      <w:r w:rsidRPr="006B19EB">
        <w:rPr>
          <w:sz w:val="22"/>
          <w:szCs w:val="22"/>
        </w:rPr>
        <w:t>_</w:t>
      </w:r>
      <w:r>
        <w:rPr>
          <w:sz w:val="22"/>
          <w:szCs w:val="22"/>
        </w:rPr>
        <w:t>GY</w:t>
      </w:r>
    </w:p>
    <w:p w:rsidR="005223CB" w:rsidRDefault="005223CB" w:rsidP="006809B8">
      <w:pPr>
        <w:pStyle w:val="a8"/>
        <w:spacing w:before="60"/>
        <w:ind w:right="-28"/>
        <w:rPr>
          <w:sz w:val="22"/>
          <w:szCs w:val="22"/>
        </w:rPr>
      </w:pP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A3FA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00CC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5E11A8">
        <w:rPr>
          <w:sz w:val="22"/>
          <w:szCs w:val="22"/>
        </w:rPr>
        <w:t>GY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0" w:name="_Ref68106481"/>
      <w:bookmarkStart w:id="41" w:name="_Ref69937569"/>
      <w:bookmarkStart w:id="42" w:name="_Ref73096571"/>
      <w:bookmarkStart w:id="43" w:name="_Ref73354066"/>
      <w:bookmarkStart w:id="44" w:name="_Ref73360065"/>
      <w:bookmarkStart w:id="45" w:name="_Toc155959306"/>
      <w:r w:rsidRPr="00985AEE">
        <w:rPr>
          <w:b/>
          <w:szCs w:val="28"/>
        </w:rPr>
        <w:lastRenderedPageBreak/>
        <w:t>СВЕДЕНИЯ ОБ УТИЛИЗАЦИИ</w:t>
      </w:r>
      <w:bookmarkEnd w:id="40"/>
      <w:bookmarkEnd w:id="41"/>
      <w:bookmarkEnd w:id="42"/>
      <w:bookmarkEnd w:id="43"/>
      <w:bookmarkEnd w:id="44"/>
      <w:bookmarkEnd w:id="45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6" w:name="_Ref67997856"/>
      <w:bookmarkStart w:id="47" w:name="_Ref68106489"/>
      <w:bookmarkStart w:id="48" w:name="_Ref69937576"/>
      <w:bookmarkStart w:id="49" w:name="_Ref73096577"/>
      <w:bookmarkStart w:id="50" w:name="_Ref73354072"/>
      <w:bookmarkStart w:id="51" w:name="_Ref73360071"/>
      <w:bookmarkStart w:id="52" w:name="_Toc15595930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>
        <w:rPr>
          <w:rFonts w:ascii="Times New Roman" w:hAnsi="Times New Roman"/>
        </w:rPr>
        <w:br/>
        <w:t>сварочные и паяльные работы по месту установки.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 трубопроводам по месту установки с помощью разборных соединений.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закрепленную на блоке накидную гайку.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 только на внутреннюю</w:t>
      </w:r>
      <w:r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масло, предназначенное для хладагента R32.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случайной утечке хладагента проследите за тем, чтобы поблизости не было открытого</w:t>
      </w:r>
      <w:r>
        <w:rPr>
          <w:rFonts w:ascii="Times New Roman" w:hAnsi="Times New Roman"/>
        </w:rPr>
        <w:br/>
        <w:t>огня. Сам хладагент совершенно безопасен, не ядовит и умеренно горюч, однако при случайной</w:t>
      </w:r>
      <w:r>
        <w:rPr>
          <w:rFonts w:ascii="Times New Roman" w:hAnsi="Times New Roman"/>
        </w:rPr>
        <w:br/>
        <w:t>протечке в помещение, где используются калориферы, газовые плиты и другие источники горячего воздуха, он будет выделять ядовитый газ. Прежде чем возобновить эксплуатацию, обязательно обратитесь к квалифицированному специалисту сервисной службы для устранения протечки.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повторное использование трубных соединений.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используйте повторно трубы от прошлых установок.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блоки с хладагентом R32 НЕЛЬЗЯ устанавливать осушители, которые могут</w:t>
      </w:r>
      <w:r>
        <w:rPr>
          <w:rFonts w:ascii="Times New Roman" w:hAnsi="Times New Roman"/>
        </w:rPr>
        <w:br/>
        <w:t>существенно сократить срок службы блоков. Осушающий материал может расплавить и</w:t>
      </w:r>
      <w:r>
        <w:rPr>
          <w:rFonts w:ascii="Times New Roman" w:hAnsi="Times New Roman"/>
        </w:rPr>
        <w:br/>
        <w:t>повредить систему.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>НЕ размещайте под внутренним и или под наружным блоком предметы, которые могут быть повреждены водой. В противном случае конденсат на блоке или трубах хладагента, грязь в</w:t>
      </w:r>
      <w:r>
        <w:rPr>
          <w:rFonts w:ascii="Times New Roman" w:hAnsi="Times New Roman"/>
        </w:rPr>
        <w:br/>
        <w:t>воздушном фильтре или засор дренажа могут вызвать каплепадение, что может привести к</w:t>
      </w:r>
      <w:r>
        <w:rPr>
          <w:rFonts w:ascii="Times New Roman" w:hAnsi="Times New Roman"/>
        </w:rPr>
        <w:br/>
        <w:t>загрязнению или поломке предметов, находящихся под блоком.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держите рядом с кондиционером аэрозольные упаковки с воспламеняющимися веществами и НЕ пользуйтесь возле блока пульверизаторами с огнеопасным содержимым. Это может привести к</w:t>
      </w:r>
      <w:r>
        <w:rPr>
          <w:rFonts w:ascii="Times New Roman" w:hAnsi="Times New Roman"/>
        </w:rPr>
        <w:br/>
        <w:t>возгоранию.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</w:t>
      </w:r>
      <w:r>
        <w:rPr>
          <w:rFonts w:ascii="Times New Roman" w:hAnsi="Times New Roman"/>
        </w:rPr>
        <w:br/>
        <w:t>(напр., открытого огня, оборудования, работающего на газе, или действующих электрообогревателей).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Обеспечьте надежность соединений трубопровода хладагента, прежде чем запускать компрессор. Если во время работы компрессора трубопроводы хладагента НЕ закреплены, а запорный вентиль открыт, то всасывание воздуха приводит к отклонению давления в контуре хладагента от нормы, что чревато повреждением оборудования и даже нанесением травмы.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Неполная развальцовка может привести к утечке газообразного хладагента. Развальцованные концы НЕЛЬЗЯ использовать повторно. Во избежание утечки газообразного хладагента следует использовать новые развальцованные концы.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накидные гайки, которые входят в комплект поставки блока. Применение других</w:t>
      </w:r>
      <w:r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открывать клапаны и вентили, если развальцовка труб не завершена. Это может привести к утечке газообразного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запускайте блок, если он </w:t>
      </w:r>
      <w:proofErr w:type="spellStart"/>
      <w:r>
        <w:rPr>
          <w:rFonts w:ascii="Times New Roman" w:hAnsi="Times New Roman"/>
        </w:rPr>
        <w:t>вакуумирован</w:t>
      </w:r>
      <w:proofErr w:type="spellEnd"/>
      <w:r>
        <w:rPr>
          <w:rFonts w:ascii="Times New Roman" w:hAnsi="Times New Roman"/>
        </w:rPr>
        <w:t>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в блоке умеренно горюч и обычно НЕ вытекает. В случае утечки в помещении контакт хладагента с пламенем горелки, нагревателем или кухонной плитой может привести к возгоранию или образованию вредного газа. Выключите все огнеопасные нагревательные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устройства, проветрите помещение и свяжитесь с дилером, у которого вы приобрели агрегат.</w:t>
      </w:r>
      <w:r>
        <w:rPr>
          <w:rFonts w:ascii="Times New Roman" w:hAnsi="Times New Roman"/>
        </w:rPr>
        <w:br/>
        <w:t>НЕ пользуйтесь блоком до тех пор, пока специалист сервисной службы не подтвердит восстановление</w:t>
      </w:r>
      <w:r>
        <w:rPr>
          <w:rFonts w:ascii="Times New Roman" w:hAnsi="Times New Roman"/>
        </w:rPr>
        <w:br/>
        <w:t>исправности узлов, в которых произошла утечка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Пользуйтесь только хладагентом R32. Другие вещества могут вызвать взрывы и несчастные</w:t>
      </w:r>
      <w:r>
        <w:rPr>
          <w:rFonts w:ascii="Times New Roman" w:hAnsi="Times New Roman"/>
        </w:rPr>
        <w:br/>
        <w:t xml:space="preserve">случаи. 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R32 содержит фторированные парниковые газы. Значение потенциала</w:t>
      </w:r>
      <w:r>
        <w:rPr>
          <w:rFonts w:ascii="Times New Roman" w:hAnsi="Times New Roman"/>
        </w:rPr>
        <w:br/>
        <w:t>глобального потепления (GWP) составляет 675. НЕ выпускайте эти газы в атмосферу.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заправке хладагентом ОБЯЗАТЕЛЬНО надевайте защитные перчатки и очки.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избежание поломки компрессора НЕ заправляйте больше хладагента, чем указано.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допускайте попадания случайно вытекшего хладагента на кожу. Это может нанести глубокие раны, вызванные обморожением.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Учитывайте, что хладагент может не иметь запаха.</w:t>
      </w:r>
    </w:p>
    <w:p w:rsidR="002931FA" w:rsidRP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931FA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72530" w:rsidRDefault="00913F03" w:rsidP="0017253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3" w:name="_Toc155959308"/>
      <w:r w:rsidRPr="0017253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3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5595930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1" w:name="_Toc155959310"/>
      <w:bookmarkStart w:id="62" w:name="_Toc14172322"/>
      <w:bookmarkStart w:id="63" w:name="_Ref67997880"/>
      <w:bookmarkStart w:id="64" w:name="_Ref68106504"/>
      <w:bookmarkStart w:id="6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1B1354" w:rsidRPr="00A8170E" w:rsidTr="00C44A03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B1354" w:rsidRPr="00A8170E" w:rsidTr="00C44A03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8343F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1B1354" w:rsidRPr="00A8170E" w:rsidRDefault="001B1354" w:rsidP="00C44A03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1B1354" w:rsidRPr="00A8170E" w:rsidRDefault="001B1354" w:rsidP="00C44A03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1B1354" w:rsidRPr="00A8170E" w:rsidTr="00C44A03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1B1354" w:rsidRPr="00A8170E" w:rsidTr="00C44A03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1B1354" w:rsidRPr="00A8170E" w:rsidTr="00C44A03">
        <w:trPr>
          <w:trHeight w:hRule="exact" w:val="857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1B1354" w:rsidRPr="00B51836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1B1354" w:rsidRPr="00A20811" w:rsidTr="00C44A03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1B1354" w:rsidRPr="00BB427D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1B1354" w:rsidRPr="00A8170E" w:rsidTr="00C44A03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1B1354" w:rsidRPr="00A20811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1B1354" w:rsidRPr="00A8170E" w:rsidTr="00C44A03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1B1354" w:rsidRPr="00A8170E" w:rsidTr="00C44A03">
        <w:trPr>
          <w:trHeight w:val="270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1B1354" w:rsidRPr="00B604F2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 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включении устройства или</w:t>
            </w:r>
          </w:p>
          <w:p w:rsidR="001B1354" w:rsidRPr="00B604F2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внезапной остановке во</w:t>
            </w:r>
          </w:p>
          <w:p w:rsidR="001B1354" w:rsidRPr="00B604F2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время работы или после размораживания раздается шипящий звук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Из-за внезапного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прекращения подачи хладагента или изменения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направления потока</w:t>
            </w:r>
          </w:p>
        </w:tc>
      </w:tr>
      <w:tr w:rsidR="001B1354" w:rsidRPr="00A8170E" w:rsidTr="00C44A03">
        <w:trPr>
          <w:trHeight w:val="79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1B1354" w:rsidRPr="00A8170E" w:rsidTr="00C44A03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C44A03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1B1354" w:rsidRPr="00B604F2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1B1354" w:rsidRPr="00A8170E" w:rsidRDefault="001B1354" w:rsidP="00C44A0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</w:tc>
      </w:tr>
    </w:tbl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Toc15595931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2"/>
      <w:bookmarkEnd w:id="63"/>
      <w:bookmarkEnd w:id="64"/>
      <w:bookmarkEnd w:id="65"/>
      <w:bookmarkEnd w:id="66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7253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8" w:name="_Toc15595931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8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636" w:rsidRDefault="00664636">
      <w:r>
        <w:separator/>
      </w:r>
    </w:p>
  </w:endnote>
  <w:endnote w:type="continuationSeparator" w:id="0">
    <w:p w:rsidR="00664636" w:rsidRDefault="0066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4636" w:rsidRDefault="0066463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4636" w:rsidRDefault="0066463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4636" w:rsidRDefault="0066463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4636" w:rsidRDefault="0066463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F1119B" wp14:editId="503D311D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890B77" w:rsidRDefault="005223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KFCI48_60GV_KONI48</w:t>
                              </w:r>
                              <w:r w:rsidR="00664636">
                                <w:rPr>
                                  <w:b/>
                                  <w:sz w:val="22"/>
                                  <w:szCs w:val="22"/>
                                </w:rPr>
                                <w:t>_60GY.</w:t>
                              </w:r>
                              <w:r w:rsidR="00664636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ED1531" w:rsidRDefault="0066463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4F2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ED1531" w:rsidRDefault="0066463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636" w:rsidRPr="00C67A09" w:rsidRDefault="00664636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22"/>
                            <a:ext cx="3968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636" w:rsidRDefault="0066463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F0C88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ПРОМЫШЛЕННЫЕ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(СПЛИТ-СИСТЕМЫ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) КАССЕТНОГО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 МОДЕЛЬНЫЙ РЯД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664636" w:rsidRPr="00890B77" w:rsidRDefault="0066463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KFCI_GV/KONI_GY</w:t>
                              </w:r>
                            </w:p>
                            <w:p w:rsidR="00664636" w:rsidRPr="00A0101E" w:rsidRDefault="00664636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pt;margin-top:18.7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4636" w:rsidRPr="00890B77" w:rsidRDefault="005223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KFCI48_60GV_KONI48</w:t>
                        </w:r>
                        <w:r w:rsidR="00664636">
                          <w:rPr>
                            <w:b/>
                            <w:sz w:val="22"/>
                            <w:szCs w:val="22"/>
                          </w:rPr>
                          <w:t>_60GY.</w:t>
                        </w:r>
                        <w:r w:rsidR="00664636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4636" w:rsidRPr="00ED1531" w:rsidRDefault="0066463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B4F2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4636" w:rsidRPr="00ED1531" w:rsidRDefault="0066463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4636" w:rsidRPr="00C67A09" w:rsidRDefault="00664636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22;width:3968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4636" w:rsidRDefault="0066463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6F0C88">
                          <w:rPr>
                            <w:b/>
                            <w:sz w:val="20"/>
                            <w:szCs w:val="20"/>
                          </w:rPr>
                          <w:t>ПРОМЫШЛЕННЫЕ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(СПЛИТ-СИСТЕМЫ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) КАССЕТНОГО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 МОДЕЛЬНЫЙ РЯД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664636" w:rsidRPr="00890B77" w:rsidRDefault="0066463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KFCI_GV/KONI_GY</w:t>
                        </w:r>
                      </w:p>
                      <w:p w:rsidR="00664636" w:rsidRPr="00A0101E" w:rsidRDefault="00664636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AF301F" w:rsidRDefault="0066463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4F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890B77" w:rsidRDefault="005223C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KFCI48_60GV_KONI48</w:t>
                              </w:r>
                              <w:r w:rsidR="00664636">
                                <w:rPr>
                                  <w:b/>
                                  <w:sz w:val="22"/>
                                  <w:szCs w:val="22"/>
                                </w:rPr>
                                <w:t>_60GY.</w:t>
                              </w:r>
                              <w:r w:rsidR="00664636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4636" w:rsidRPr="00C23BB2" w:rsidRDefault="0066463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4636" w:rsidRPr="00EC2FF5" w:rsidRDefault="0066463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4636" w:rsidRPr="00AF301F" w:rsidRDefault="0066463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4F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4636" w:rsidRPr="00890B77" w:rsidRDefault="005223C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KFCI48_60GV_KONI48</w:t>
                        </w:r>
                        <w:r w:rsidR="00664636">
                          <w:rPr>
                            <w:b/>
                            <w:sz w:val="22"/>
                            <w:szCs w:val="22"/>
                          </w:rPr>
                          <w:t>_60GY.</w:t>
                        </w:r>
                        <w:r w:rsidR="00664636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4636" w:rsidRPr="00C23BB2" w:rsidRDefault="0066463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4636" w:rsidRPr="00EC2FF5" w:rsidRDefault="0066463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Default="0066463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AF301F" w:rsidRDefault="0066463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4F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4636" w:rsidRPr="00227DAA" w:rsidRDefault="005223C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KFCI48_60GV_KONI48</w:t>
                              </w:r>
                              <w:r w:rsidR="00664636">
                                <w:rPr>
                                  <w:b/>
                                  <w:sz w:val="22"/>
                                  <w:szCs w:val="22"/>
                                </w:rPr>
                                <w:t>_60GY.</w:t>
                              </w:r>
                              <w:r w:rsidR="00664636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64636" w:rsidRDefault="0066463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64636" w:rsidRPr="00AF301F" w:rsidRDefault="0066463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4F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64636" w:rsidRPr="00227DAA" w:rsidRDefault="005223C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KFCI48_60GV_KONI48</w:t>
                        </w:r>
                        <w:r w:rsidR="00664636">
                          <w:rPr>
                            <w:b/>
                            <w:sz w:val="22"/>
                            <w:szCs w:val="22"/>
                          </w:rPr>
                          <w:t>_60GY.</w:t>
                        </w:r>
                        <w:r w:rsidR="00664636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636" w:rsidRDefault="00664636">
      <w:r>
        <w:separator/>
      </w:r>
    </w:p>
  </w:footnote>
  <w:footnote w:type="continuationSeparator" w:id="0">
    <w:p w:rsidR="00664636" w:rsidRDefault="00664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36" w:rsidRDefault="006646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4636" w:rsidRDefault="0066463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3FEC0AB7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A7B45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02FDD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5F4B0821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7"/>
  </w:num>
  <w:num w:numId="5">
    <w:abstractNumId w:val="12"/>
  </w:num>
  <w:num w:numId="6">
    <w:abstractNumId w:val="6"/>
  </w:num>
  <w:num w:numId="7">
    <w:abstractNumId w:val="0"/>
  </w:num>
  <w:num w:numId="8">
    <w:abstractNumId w:val="14"/>
  </w:num>
  <w:num w:numId="9">
    <w:abstractNumId w:val="10"/>
  </w:num>
  <w:num w:numId="10">
    <w:abstractNumId w:val="19"/>
  </w:num>
  <w:num w:numId="11">
    <w:abstractNumId w:val="1"/>
  </w:num>
  <w:num w:numId="12">
    <w:abstractNumId w:val="5"/>
  </w:num>
  <w:num w:numId="13">
    <w:abstractNumId w:val="18"/>
  </w:num>
  <w:num w:numId="14">
    <w:abstractNumId w:val="16"/>
  </w:num>
  <w:num w:numId="15">
    <w:abstractNumId w:val="2"/>
  </w:num>
  <w:num w:numId="16">
    <w:abstractNumId w:val="15"/>
  </w:num>
  <w:num w:numId="17">
    <w:abstractNumId w:val="9"/>
  </w:num>
  <w:num w:numId="18">
    <w:abstractNumId w:val="8"/>
  </w:num>
  <w:num w:numId="19">
    <w:abstractNumId w:val="13"/>
  </w:num>
  <w:num w:numId="2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350"/>
    <w:rsid w:val="000015E9"/>
    <w:rsid w:val="00005128"/>
    <w:rsid w:val="00012EF5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4101"/>
    <w:rsid w:val="000460EA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18DE"/>
    <w:rsid w:val="00073389"/>
    <w:rsid w:val="00073A2D"/>
    <w:rsid w:val="00073C25"/>
    <w:rsid w:val="00075188"/>
    <w:rsid w:val="000779F8"/>
    <w:rsid w:val="00081206"/>
    <w:rsid w:val="0008358E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5450"/>
    <w:rsid w:val="000B7AB4"/>
    <w:rsid w:val="000B7CBA"/>
    <w:rsid w:val="000C0778"/>
    <w:rsid w:val="000C3306"/>
    <w:rsid w:val="000C70B2"/>
    <w:rsid w:val="000C74A2"/>
    <w:rsid w:val="000C74EB"/>
    <w:rsid w:val="000C7981"/>
    <w:rsid w:val="000D03FE"/>
    <w:rsid w:val="000D0AD4"/>
    <w:rsid w:val="000D3915"/>
    <w:rsid w:val="000E0BC5"/>
    <w:rsid w:val="000E1F82"/>
    <w:rsid w:val="000E62F4"/>
    <w:rsid w:val="000E638C"/>
    <w:rsid w:val="000E72FA"/>
    <w:rsid w:val="000F24C5"/>
    <w:rsid w:val="000F2848"/>
    <w:rsid w:val="000F2CFF"/>
    <w:rsid w:val="000F4914"/>
    <w:rsid w:val="000F6BA7"/>
    <w:rsid w:val="000F77DB"/>
    <w:rsid w:val="001005B9"/>
    <w:rsid w:val="00100F4A"/>
    <w:rsid w:val="00104578"/>
    <w:rsid w:val="0010487B"/>
    <w:rsid w:val="00105D41"/>
    <w:rsid w:val="00106FE5"/>
    <w:rsid w:val="00116614"/>
    <w:rsid w:val="00117ADC"/>
    <w:rsid w:val="0012018E"/>
    <w:rsid w:val="00122066"/>
    <w:rsid w:val="001224F3"/>
    <w:rsid w:val="0012302C"/>
    <w:rsid w:val="001241DA"/>
    <w:rsid w:val="00127EE8"/>
    <w:rsid w:val="001329B4"/>
    <w:rsid w:val="001338A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530"/>
    <w:rsid w:val="00172EAB"/>
    <w:rsid w:val="00173F04"/>
    <w:rsid w:val="001755A5"/>
    <w:rsid w:val="001762CE"/>
    <w:rsid w:val="001776A5"/>
    <w:rsid w:val="00180892"/>
    <w:rsid w:val="00180D0F"/>
    <w:rsid w:val="00182988"/>
    <w:rsid w:val="001845EE"/>
    <w:rsid w:val="00184B12"/>
    <w:rsid w:val="0018521A"/>
    <w:rsid w:val="00185499"/>
    <w:rsid w:val="00185B60"/>
    <w:rsid w:val="0018633F"/>
    <w:rsid w:val="00187539"/>
    <w:rsid w:val="0019743A"/>
    <w:rsid w:val="00197EFF"/>
    <w:rsid w:val="001A0A60"/>
    <w:rsid w:val="001A4371"/>
    <w:rsid w:val="001A49D4"/>
    <w:rsid w:val="001A6BBE"/>
    <w:rsid w:val="001A7B79"/>
    <w:rsid w:val="001A7D4B"/>
    <w:rsid w:val="001B002A"/>
    <w:rsid w:val="001B12A6"/>
    <w:rsid w:val="001B1354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C48D5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1774A"/>
    <w:rsid w:val="00220DC9"/>
    <w:rsid w:val="00221521"/>
    <w:rsid w:val="002218D9"/>
    <w:rsid w:val="00224D56"/>
    <w:rsid w:val="00225CC9"/>
    <w:rsid w:val="00227DAA"/>
    <w:rsid w:val="00231852"/>
    <w:rsid w:val="0023225F"/>
    <w:rsid w:val="002322B2"/>
    <w:rsid w:val="00234107"/>
    <w:rsid w:val="0023535B"/>
    <w:rsid w:val="00241558"/>
    <w:rsid w:val="002446F6"/>
    <w:rsid w:val="00254D5F"/>
    <w:rsid w:val="00254DD7"/>
    <w:rsid w:val="002563A1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1FA"/>
    <w:rsid w:val="00293885"/>
    <w:rsid w:val="00293D5D"/>
    <w:rsid w:val="0029424B"/>
    <w:rsid w:val="00295911"/>
    <w:rsid w:val="00295A75"/>
    <w:rsid w:val="00297BFA"/>
    <w:rsid w:val="002A03F7"/>
    <w:rsid w:val="002A18FE"/>
    <w:rsid w:val="002A1BAD"/>
    <w:rsid w:val="002A4F5F"/>
    <w:rsid w:val="002A733E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F0923"/>
    <w:rsid w:val="002F54D1"/>
    <w:rsid w:val="002F79FC"/>
    <w:rsid w:val="002F7B5F"/>
    <w:rsid w:val="00303069"/>
    <w:rsid w:val="00303ED0"/>
    <w:rsid w:val="003066A5"/>
    <w:rsid w:val="00307E37"/>
    <w:rsid w:val="00311219"/>
    <w:rsid w:val="0031615F"/>
    <w:rsid w:val="0031793C"/>
    <w:rsid w:val="003259D9"/>
    <w:rsid w:val="00326079"/>
    <w:rsid w:val="00326991"/>
    <w:rsid w:val="003273D2"/>
    <w:rsid w:val="00331ECD"/>
    <w:rsid w:val="00335788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8349B"/>
    <w:rsid w:val="003839D9"/>
    <w:rsid w:val="003875AD"/>
    <w:rsid w:val="00390DC2"/>
    <w:rsid w:val="00391483"/>
    <w:rsid w:val="0039232F"/>
    <w:rsid w:val="00392CEB"/>
    <w:rsid w:val="00393922"/>
    <w:rsid w:val="003956E1"/>
    <w:rsid w:val="003964AD"/>
    <w:rsid w:val="003A0036"/>
    <w:rsid w:val="003A04F6"/>
    <w:rsid w:val="003A2E33"/>
    <w:rsid w:val="003A75A6"/>
    <w:rsid w:val="003A78F7"/>
    <w:rsid w:val="003B66D5"/>
    <w:rsid w:val="003B6C78"/>
    <w:rsid w:val="003B7839"/>
    <w:rsid w:val="003B7EAD"/>
    <w:rsid w:val="003C547F"/>
    <w:rsid w:val="003C59A9"/>
    <w:rsid w:val="003D3818"/>
    <w:rsid w:val="003D6D60"/>
    <w:rsid w:val="003D7BD5"/>
    <w:rsid w:val="003E36E8"/>
    <w:rsid w:val="003E3AD4"/>
    <w:rsid w:val="003E401A"/>
    <w:rsid w:val="003E7842"/>
    <w:rsid w:val="003F28A1"/>
    <w:rsid w:val="003F5E4A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553"/>
    <w:rsid w:val="00443484"/>
    <w:rsid w:val="004460D3"/>
    <w:rsid w:val="004502D6"/>
    <w:rsid w:val="00452693"/>
    <w:rsid w:val="0045388E"/>
    <w:rsid w:val="00455E74"/>
    <w:rsid w:val="00456535"/>
    <w:rsid w:val="00460F0B"/>
    <w:rsid w:val="0046414B"/>
    <w:rsid w:val="00464ED9"/>
    <w:rsid w:val="004667A9"/>
    <w:rsid w:val="00466FDE"/>
    <w:rsid w:val="00470FBF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6B12"/>
    <w:rsid w:val="00487530"/>
    <w:rsid w:val="00491414"/>
    <w:rsid w:val="00491E26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4F20"/>
    <w:rsid w:val="004B6D39"/>
    <w:rsid w:val="004B6F5E"/>
    <w:rsid w:val="004C1297"/>
    <w:rsid w:val="004C172C"/>
    <w:rsid w:val="004C326A"/>
    <w:rsid w:val="004C329E"/>
    <w:rsid w:val="004C43B4"/>
    <w:rsid w:val="004C60C7"/>
    <w:rsid w:val="004C77D6"/>
    <w:rsid w:val="004D1931"/>
    <w:rsid w:val="004D457D"/>
    <w:rsid w:val="004D53B5"/>
    <w:rsid w:val="004D5533"/>
    <w:rsid w:val="004D5559"/>
    <w:rsid w:val="004D56FC"/>
    <w:rsid w:val="004D6C0F"/>
    <w:rsid w:val="004E38F2"/>
    <w:rsid w:val="004E3F66"/>
    <w:rsid w:val="004E674F"/>
    <w:rsid w:val="004F1117"/>
    <w:rsid w:val="004F3394"/>
    <w:rsid w:val="004F77E1"/>
    <w:rsid w:val="00500799"/>
    <w:rsid w:val="00501E24"/>
    <w:rsid w:val="00501E43"/>
    <w:rsid w:val="00503ADD"/>
    <w:rsid w:val="00503F2A"/>
    <w:rsid w:val="00505AFE"/>
    <w:rsid w:val="0051213A"/>
    <w:rsid w:val="0051290A"/>
    <w:rsid w:val="005131AA"/>
    <w:rsid w:val="00514A8E"/>
    <w:rsid w:val="00514B13"/>
    <w:rsid w:val="005223B3"/>
    <w:rsid w:val="005223CB"/>
    <w:rsid w:val="00525949"/>
    <w:rsid w:val="0052647D"/>
    <w:rsid w:val="00526589"/>
    <w:rsid w:val="00531B53"/>
    <w:rsid w:val="005333B2"/>
    <w:rsid w:val="00533F45"/>
    <w:rsid w:val="005346A2"/>
    <w:rsid w:val="005411CB"/>
    <w:rsid w:val="005422D9"/>
    <w:rsid w:val="005479B4"/>
    <w:rsid w:val="00547A3C"/>
    <w:rsid w:val="00550E05"/>
    <w:rsid w:val="00553A56"/>
    <w:rsid w:val="00554566"/>
    <w:rsid w:val="0055614F"/>
    <w:rsid w:val="00556F9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0D89"/>
    <w:rsid w:val="005810E2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2742"/>
    <w:rsid w:val="005B30AC"/>
    <w:rsid w:val="005B6EC3"/>
    <w:rsid w:val="005C42EA"/>
    <w:rsid w:val="005C534B"/>
    <w:rsid w:val="005C5CAB"/>
    <w:rsid w:val="005D0574"/>
    <w:rsid w:val="005D1212"/>
    <w:rsid w:val="005D406F"/>
    <w:rsid w:val="005D7F1B"/>
    <w:rsid w:val="005E1051"/>
    <w:rsid w:val="005E11A8"/>
    <w:rsid w:val="005E27A9"/>
    <w:rsid w:val="005E38BC"/>
    <w:rsid w:val="005E3A9C"/>
    <w:rsid w:val="005E4855"/>
    <w:rsid w:val="005E5127"/>
    <w:rsid w:val="005E5B72"/>
    <w:rsid w:val="005E600B"/>
    <w:rsid w:val="005F045E"/>
    <w:rsid w:val="005F05EC"/>
    <w:rsid w:val="005F0AE6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2460E"/>
    <w:rsid w:val="00627DED"/>
    <w:rsid w:val="00631177"/>
    <w:rsid w:val="006313DF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0F7"/>
    <w:rsid w:val="00661EE9"/>
    <w:rsid w:val="00663893"/>
    <w:rsid w:val="00663BA6"/>
    <w:rsid w:val="0066463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489E"/>
    <w:rsid w:val="00697856"/>
    <w:rsid w:val="006A1EF8"/>
    <w:rsid w:val="006A3700"/>
    <w:rsid w:val="006A4752"/>
    <w:rsid w:val="006A561E"/>
    <w:rsid w:val="006A580E"/>
    <w:rsid w:val="006A5D74"/>
    <w:rsid w:val="006A5F3B"/>
    <w:rsid w:val="006B097D"/>
    <w:rsid w:val="006B0C6E"/>
    <w:rsid w:val="006B12BE"/>
    <w:rsid w:val="006B3F2C"/>
    <w:rsid w:val="006B543A"/>
    <w:rsid w:val="006C115B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0C88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1ED2"/>
    <w:rsid w:val="00714DDF"/>
    <w:rsid w:val="00717C2D"/>
    <w:rsid w:val="00722959"/>
    <w:rsid w:val="00723C10"/>
    <w:rsid w:val="00724DF0"/>
    <w:rsid w:val="0073079A"/>
    <w:rsid w:val="0073091C"/>
    <w:rsid w:val="00731CFB"/>
    <w:rsid w:val="00732136"/>
    <w:rsid w:val="00733947"/>
    <w:rsid w:val="0073406F"/>
    <w:rsid w:val="0073656C"/>
    <w:rsid w:val="007428E1"/>
    <w:rsid w:val="00742A91"/>
    <w:rsid w:val="007438E6"/>
    <w:rsid w:val="00743B6D"/>
    <w:rsid w:val="00745BD9"/>
    <w:rsid w:val="00746E65"/>
    <w:rsid w:val="00750207"/>
    <w:rsid w:val="007511E2"/>
    <w:rsid w:val="00751720"/>
    <w:rsid w:val="00751FA7"/>
    <w:rsid w:val="007560F7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1E8C"/>
    <w:rsid w:val="007958B3"/>
    <w:rsid w:val="007A47CB"/>
    <w:rsid w:val="007A6951"/>
    <w:rsid w:val="007B0757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7F739A"/>
    <w:rsid w:val="008050EF"/>
    <w:rsid w:val="008054A7"/>
    <w:rsid w:val="008063D4"/>
    <w:rsid w:val="00810B70"/>
    <w:rsid w:val="008126B9"/>
    <w:rsid w:val="00812D3E"/>
    <w:rsid w:val="008139E5"/>
    <w:rsid w:val="00815656"/>
    <w:rsid w:val="00820DCF"/>
    <w:rsid w:val="00820F0E"/>
    <w:rsid w:val="00820F79"/>
    <w:rsid w:val="00822EF7"/>
    <w:rsid w:val="00823DF8"/>
    <w:rsid w:val="00824C32"/>
    <w:rsid w:val="00825574"/>
    <w:rsid w:val="00830725"/>
    <w:rsid w:val="00831E5F"/>
    <w:rsid w:val="008343F1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2597"/>
    <w:rsid w:val="0085316F"/>
    <w:rsid w:val="00853A5A"/>
    <w:rsid w:val="008563F4"/>
    <w:rsid w:val="008615FE"/>
    <w:rsid w:val="0086249C"/>
    <w:rsid w:val="00864397"/>
    <w:rsid w:val="00872C0A"/>
    <w:rsid w:val="0087664B"/>
    <w:rsid w:val="00876CCF"/>
    <w:rsid w:val="00877A71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1331"/>
    <w:rsid w:val="00892EA0"/>
    <w:rsid w:val="008947F9"/>
    <w:rsid w:val="00897EAB"/>
    <w:rsid w:val="008A504E"/>
    <w:rsid w:val="008A6018"/>
    <w:rsid w:val="008B03DC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36C1"/>
    <w:rsid w:val="008D48E6"/>
    <w:rsid w:val="008E0B73"/>
    <w:rsid w:val="008E1029"/>
    <w:rsid w:val="008E1213"/>
    <w:rsid w:val="008E1AB7"/>
    <w:rsid w:val="008E2238"/>
    <w:rsid w:val="008E3B1D"/>
    <w:rsid w:val="008F027D"/>
    <w:rsid w:val="008F2464"/>
    <w:rsid w:val="008F26B1"/>
    <w:rsid w:val="008F31F7"/>
    <w:rsid w:val="008F3B9B"/>
    <w:rsid w:val="008F6150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1A8F"/>
    <w:rsid w:val="009221B7"/>
    <w:rsid w:val="00922280"/>
    <w:rsid w:val="009231A8"/>
    <w:rsid w:val="00923343"/>
    <w:rsid w:val="00926966"/>
    <w:rsid w:val="009269D5"/>
    <w:rsid w:val="009312DB"/>
    <w:rsid w:val="009319C6"/>
    <w:rsid w:val="00933069"/>
    <w:rsid w:val="0093728D"/>
    <w:rsid w:val="0094151F"/>
    <w:rsid w:val="00941985"/>
    <w:rsid w:val="009454F1"/>
    <w:rsid w:val="009457C2"/>
    <w:rsid w:val="00957F6D"/>
    <w:rsid w:val="0096260E"/>
    <w:rsid w:val="0096270C"/>
    <w:rsid w:val="00963B2F"/>
    <w:rsid w:val="00964369"/>
    <w:rsid w:val="009666FE"/>
    <w:rsid w:val="00967D71"/>
    <w:rsid w:val="00975CA9"/>
    <w:rsid w:val="0097670D"/>
    <w:rsid w:val="00977390"/>
    <w:rsid w:val="009804D9"/>
    <w:rsid w:val="00982FA7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1999"/>
    <w:rsid w:val="009C3CD8"/>
    <w:rsid w:val="009C6AD5"/>
    <w:rsid w:val="009C6BE1"/>
    <w:rsid w:val="009D27D7"/>
    <w:rsid w:val="009D300F"/>
    <w:rsid w:val="009D454D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0FD"/>
    <w:rsid w:val="009F72CC"/>
    <w:rsid w:val="00A0101E"/>
    <w:rsid w:val="00A010A9"/>
    <w:rsid w:val="00A02EF4"/>
    <w:rsid w:val="00A03D5A"/>
    <w:rsid w:val="00A04279"/>
    <w:rsid w:val="00A04A1B"/>
    <w:rsid w:val="00A04F66"/>
    <w:rsid w:val="00A04FB0"/>
    <w:rsid w:val="00A103AC"/>
    <w:rsid w:val="00A1122B"/>
    <w:rsid w:val="00A115C3"/>
    <w:rsid w:val="00A13ED0"/>
    <w:rsid w:val="00A15402"/>
    <w:rsid w:val="00A17EAC"/>
    <w:rsid w:val="00A220A4"/>
    <w:rsid w:val="00A222CB"/>
    <w:rsid w:val="00A226C8"/>
    <w:rsid w:val="00A22CCA"/>
    <w:rsid w:val="00A22D2C"/>
    <w:rsid w:val="00A25052"/>
    <w:rsid w:val="00A2615E"/>
    <w:rsid w:val="00A267DD"/>
    <w:rsid w:val="00A322F7"/>
    <w:rsid w:val="00A32A42"/>
    <w:rsid w:val="00A34882"/>
    <w:rsid w:val="00A3580A"/>
    <w:rsid w:val="00A35D5F"/>
    <w:rsid w:val="00A367B3"/>
    <w:rsid w:val="00A36AE9"/>
    <w:rsid w:val="00A379DE"/>
    <w:rsid w:val="00A40E51"/>
    <w:rsid w:val="00A413B2"/>
    <w:rsid w:val="00A413F7"/>
    <w:rsid w:val="00A41BA6"/>
    <w:rsid w:val="00A43628"/>
    <w:rsid w:val="00A438D3"/>
    <w:rsid w:val="00A457FC"/>
    <w:rsid w:val="00A45D7D"/>
    <w:rsid w:val="00A4601A"/>
    <w:rsid w:val="00A4716E"/>
    <w:rsid w:val="00A6064D"/>
    <w:rsid w:val="00A60E99"/>
    <w:rsid w:val="00A66853"/>
    <w:rsid w:val="00A7291A"/>
    <w:rsid w:val="00A73D12"/>
    <w:rsid w:val="00A74D97"/>
    <w:rsid w:val="00A75FEB"/>
    <w:rsid w:val="00A779B8"/>
    <w:rsid w:val="00A84172"/>
    <w:rsid w:val="00A86041"/>
    <w:rsid w:val="00A9001A"/>
    <w:rsid w:val="00A90536"/>
    <w:rsid w:val="00A93819"/>
    <w:rsid w:val="00A947BA"/>
    <w:rsid w:val="00A94EC4"/>
    <w:rsid w:val="00AA002F"/>
    <w:rsid w:val="00AA02B8"/>
    <w:rsid w:val="00AA2F30"/>
    <w:rsid w:val="00AA496C"/>
    <w:rsid w:val="00AB075B"/>
    <w:rsid w:val="00AB2B28"/>
    <w:rsid w:val="00AC0F57"/>
    <w:rsid w:val="00AC1607"/>
    <w:rsid w:val="00AC17A2"/>
    <w:rsid w:val="00AC381F"/>
    <w:rsid w:val="00AC4AA8"/>
    <w:rsid w:val="00AC57D5"/>
    <w:rsid w:val="00AD127C"/>
    <w:rsid w:val="00AD1917"/>
    <w:rsid w:val="00AD1FBD"/>
    <w:rsid w:val="00AD2155"/>
    <w:rsid w:val="00AD5CC3"/>
    <w:rsid w:val="00AD7537"/>
    <w:rsid w:val="00AE02EB"/>
    <w:rsid w:val="00AE188B"/>
    <w:rsid w:val="00AE2A05"/>
    <w:rsid w:val="00AE3233"/>
    <w:rsid w:val="00AE38B5"/>
    <w:rsid w:val="00AF1F03"/>
    <w:rsid w:val="00AF301F"/>
    <w:rsid w:val="00AF69BE"/>
    <w:rsid w:val="00B007C9"/>
    <w:rsid w:val="00B01452"/>
    <w:rsid w:val="00B02AA8"/>
    <w:rsid w:val="00B0590C"/>
    <w:rsid w:val="00B07D1C"/>
    <w:rsid w:val="00B10915"/>
    <w:rsid w:val="00B10A82"/>
    <w:rsid w:val="00B11377"/>
    <w:rsid w:val="00B14F7A"/>
    <w:rsid w:val="00B163B9"/>
    <w:rsid w:val="00B20FF2"/>
    <w:rsid w:val="00B24A00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4DB3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C6"/>
    <w:rsid w:val="00B909EC"/>
    <w:rsid w:val="00B91E05"/>
    <w:rsid w:val="00B930C4"/>
    <w:rsid w:val="00B9364E"/>
    <w:rsid w:val="00B967AD"/>
    <w:rsid w:val="00B96C84"/>
    <w:rsid w:val="00BA539A"/>
    <w:rsid w:val="00BA6412"/>
    <w:rsid w:val="00BA6E72"/>
    <w:rsid w:val="00BA7511"/>
    <w:rsid w:val="00BA79AF"/>
    <w:rsid w:val="00BA7C55"/>
    <w:rsid w:val="00BB28FA"/>
    <w:rsid w:val="00BB4FD4"/>
    <w:rsid w:val="00BB6DF0"/>
    <w:rsid w:val="00BC0D71"/>
    <w:rsid w:val="00BC0F37"/>
    <w:rsid w:val="00BC7514"/>
    <w:rsid w:val="00BD1CC7"/>
    <w:rsid w:val="00BD27EB"/>
    <w:rsid w:val="00BD55BA"/>
    <w:rsid w:val="00BD5A49"/>
    <w:rsid w:val="00BD5C76"/>
    <w:rsid w:val="00BD6D8E"/>
    <w:rsid w:val="00BE154B"/>
    <w:rsid w:val="00BE344D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28E0"/>
    <w:rsid w:val="00C03262"/>
    <w:rsid w:val="00C0352C"/>
    <w:rsid w:val="00C04AC2"/>
    <w:rsid w:val="00C071B7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4A03"/>
    <w:rsid w:val="00C451CE"/>
    <w:rsid w:val="00C47F87"/>
    <w:rsid w:val="00C510BE"/>
    <w:rsid w:val="00C54CF8"/>
    <w:rsid w:val="00C612CD"/>
    <w:rsid w:val="00C657E7"/>
    <w:rsid w:val="00C65D9E"/>
    <w:rsid w:val="00C66856"/>
    <w:rsid w:val="00C67A09"/>
    <w:rsid w:val="00C76CC9"/>
    <w:rsid w:val="00C80A77"/>
    <w:rsid w:val="00C81168"/>
    <w:rsid w:val="00C817E2"/>
    <w:rsid w:val="00C84C98"/>
    <w:rsid w:val="00C84D07"/>
    <w:rsid w:val="00C85720"/>
    <w:rsid w:val="00C85834"/>
    <w:rsid w:val="00C8707E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D6F53"/>
    <w:rsid w:val="00CD75EB"/>
    <w:rsid w:val="00CE0360"/>
    <w:rsid w:val="00CE0520"/>
    <w:rsid w:val="00CE12F5"/>
    <w:rsid w:val="00CE2043"/>
    <w:rsid w:val="00CE4D06"/>
    <w:rsid w:val="00CE5EDC"/>
    <w:rsid w:val="00CE6BD2"/>
    <w:rsid w:val="00CE7293"/>
    <w:rsid w:val="00CF1F2B"/>
    <w:rsid w:val="00CF5D24"/>
    <w:rsid w:val="00CF5E9D"/>
    <w:rsid w:val="00CF68D4"/>
    <w:rsid w:val="00D00B1D"/>
    <w:rsid w:val="00D00C88"/>
    <w:rsid w:val="00D02C8E"/>
    <w:rsid w:val="00D04122"/>
    <w:rsid w:val="00D04B3E"/>
    <w:rsid w:val="00D07290"/>
    <w:rsid w:val="00D11E24"/>
    <w:rsid w:val="00D1490E"/>
    <w:rsid w:val="00D22CC3"/>
    <w:rsid w:val="00D25861"/>
    <w:rsid w:val="00D30212"/>
    <w:rsid w:val="00D30C49"/>
    <w:rsid w:val="00D357F4"/>
    <w:rsid w:val="00D377E9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33F4"/>
    <w:rsid w:val="00D740B2"/>
    <w:rsid w:val="00D75089"/>
    <w:rsid w:val="00D81751"/>
    <w:rsid w:val="00D83623"/>
    <w:rsid w:val="00D84C66"/>
    <w:rsid w:val="00D85B28"/>
    <w:rsid w:val="00D94BAB"/>
    <w:rsid w:val="00D97C02"/>
    <w:rsid w:val="00D97E7B"/>
    <w:rsid w:val="00DA14C6"/>
    <w:rsid w:val="00DA1947"/>
    <w:rsid w:val="00DA234E"/>
    <w:rsid w:val="00DA4E1F"/>
    <w:rsid w:val="00DA640C"/>
    <w:rsid w:val="00DB1079"/>
    <w:rsid w:val="00DB19AA"/>
    <w:rsid w:val="00DB343B"/>
    <w:rsid w:val="00DB5273"/>
    <w:rsid w:val="00DC19CB"/>
    <w:rsid w:val="00DC286D"/>
    <w:rsid w:val="00DC42C5"/>
    <w:rsid w:val="00DC56ED"/>
    <w:rsid w:val="00DC7853"/>
    <w:rsid w:val="00DC7B49"/>
    <w:rsid w:val="00DD07E1"/>
    <w:rsid w:val="00DD2265"/>
    <w:rsid w:val="00DD29B3"/>
    <w:rsid w:val="00DE0E25"/>
    <w:rsid w:val="00DE2ED0"/>
    <w:rsid w:val="00DE35B4"/>
    <w:rsid w:val="00DE3F9E"/>
    <w:rsid w:val="00DE47F4"/>
    <w:rsid w:val="00DE60B5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25AA4"/>
    <w:rsid w:val="00E30146"/>
    <w:rsid w:val="00E3273E"/>
    <w:rsid w:val="00E4197E"/>
    <w:rsid w:val="00E44B9B"/>
    <w:rsid w:val="00E458E2"/>
    <w:rsid w:val="00E460ED"/>
    <w:rsid w:val="00E4778E"/>
    <w:rsid w:val="00E50936"/>
    <w:rsid w:val="00E515AE"/>
    <w:rsid w:val="00E5215D"/>
    <w:rsid w:val="00E54C66"/>
    <w:rsid w:val="00E57A95"/>
    <w:rsid w:val="00E61C22"/>
    <w:rsid w:val="00E646AB"/>
    <w:rsid w:val="00E64900"/>
    <w:rsid w:val="00E66A7B"/>
    <w:rsid w:val="00E67CC6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18B6"/>
    <w:rsid w:val="00EC3A7E"/>
    <w:rsid w:val="00EC5701"/>
    <w:rsid w:val="00EC57FE"/>
    <w:rsid w:val="00EC6F7D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1DA"/>
    <w:rsid w:val="00F012E1"/>
    <w:rsid w:val="00F07909"/>
    <w:rsid w:val="00F12672"/>
    <w:rsid w:val="00F149D2"/>
    <w:rsid w:val="00F15516"/>
    <w:rsid w:val="00F1629E"/>
    <w:rsid w:val="00F178C8"/>
    <w:rsid w:val="00F20F84"/>
    <w:rsid w:val="00F22B2D"/>
    <w:rsid w:val="00F36FCE"/>
    <w:rsid w:val="00F4023E"/>
    <w:rsid w:val="00F41ACD"/>
    <w:rsid w:val="00F46DA1"/>
    <w:rsid w:val="00F51E1D"/>
    <w:rsid w:val="00F55F7B"/>
    <w:rsid w:val="00F56372"/>
    <w:rsid w:val="00F57101"/>
    <w:rsid w:val="00F57CC0"/>
    <w:rsid w:val="00F62AE1"/>
    <w:rsid w:val="00F6304D"/>
    <w:rsid w:val="00F64DB3"/>
    <w:rsid w:val="00F66644"/>
    <w:rsid w:val="00F678BE"/>
    <w:rsid w:val="00F73B69"/>
    <w:rsid w:val="00F7519D"/>
    <w:rsid w:val="00F7656C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4BAA"/>
    <w:rsid w:val="00FD6217"/>
    <w:rsid w:val="00FD75E2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5:docId w15:val="{1A4B312E-09D5-487B-BF2A-1DD8EB7F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5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7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25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B34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D0EB7-0A0A-4924-BFAE-E5AD9266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CA53ADD2</Template>
  <TotalTime>59</TotalTime>
  <Pages>31</Pages>
  <Words>6269</Words>
  <Characters>35734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2024-01-16T20:00:00Z</dcterms:created>
  <dcterms:modified xsi:type="dcterms:W3CDTF">2025-04-16T07:04:00Z</dcterms:modified>
</cp:coreProperties>
</file>