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97420" w:rsidP="00B02AA8">
            <w:pPr>
              <w:jc w:val="center"/>
              <w:rPr>
                <w:b/>
                <w:sz w:val="22"/>
                <w:szCs w:val="22"/>
              </w:rPr>
            </w:pPr>
            <w:r w:rsidRPr="00040CE3">
              <w:rPr>
                <w:b/>
                <w:sz w:val="22"/>
                <w:szCs w:val="22"/>
              </w:rPr>
              <w:t>28.25.12.130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3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0"/>
      </w:tblGrid>
      <w:tr w:rsidR="00EB0EC2" w:rsidTr="00223766">
        <w:trPr>
          <w:jc w:val="center"/>
        </w:trPr>
        <w:tc>
          <w:tcPr>
            <w:tcW w:w="6380" w:type="dxa"/>
            <w:shd w:val="clear" w:color="auto" w:fill="auto"/>
          </w:tcPr>
          <w:p w:rsidR="00223766" w:rsidRPr="00215405" w:rsidRDefault="00223766" w:rsidP="00223766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Ы</w:t>
            </w: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БЫТОВЫЕ</w:t>
            </w:r>
          </w:p>
          <w:p w:rsidR="00EB0EC2" w:rsidRPr="00D44FFF" w:rsidRDefault="00223766" w:rsidP="00223766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Pr="00215405">
              <w:rPr>
                <w:b/>
                <w:szCs w:val="28"/>
              </w:rPr>
              <w:t xml:space="preserve">) </w:t>
            </w:r>
            <w:r>
              <w:rPr>
                <w:b/>
                <w:szCs w:val="28"/>
              </w:rPr>
              <w:t xml:space="preserve">КАНАЛЬНОГО ТИПА МОДЕЛЬНОГО РЯДА </w:t>
            </w:r>
            <w:r w:rsidR="009D749E" w:rsidRPr="009D749E">
              <w:rPr>
                <w:b/>
                <w:szCs w:val="28"/>
              </w:rPr>
              <w:t>KFD</w:t>
            </w:r>
            <w:r>
              <w:rPr>
                <w:b/>
                <w:szCs w:val="28"/>
              </w:rPr>
              <w:t>_</w:t>
            </w:r>
            <w:r w:rsidR="00D44FFF">
              <w:rPr>
                <w:b/>
                <w:szCs w:val="28"/>
              </w:rPr>
              <w:t>G</w:t>
            </w:r>
            <w:r w:rsidR="00D44FFF">
              <w:rPr>
                <w:b/>
                <w:szCs w:val="28"/>
                <w:lang w:val="en-US"/>
              </w:rPr>
              <w:t>W</w:t>
            </w:r>
            <w:r w:rsidR="009D749E" w:rsidRPr="009D749E">
              <w:rPr>
                <w:b/>
                <w:szCs w:val="28"/>
              </w:rPr>
              <w:t>/KON</w:t>
            </w:r>
            <w:r>
              <w:rPr>
                <w:b/>
                <w:szCs w:val="28"/>
              </w:rPr>
              <w:t>_</w:t>
            </w:r>
            <w:r w:rsidR="00D44FFF" w:rsidRPr="00D44FFF">
              <w:rPr>
                <w:b/>
                <w:szCs w:val="28"/>
              </w:rPr>
              <w:t>4</w:t>
            </w:r>
            <w:r w:rsidR="00D44FFF">
              <w:rPr>
                <w:b/>
                <w:szCs w:val="28"/>
              </w:rPr>
              <w:t>G</w:t>
            </w:r>
            <w:r w:rsidR="00D44FFF">
              <w:rPr>
                <w:b/>
                <w:szCs w:val="28"/>
                <w:lang w:val="en-US"/>
              </w:rPr>
              <w:t>W</w:t>
            </w:r>
          </w:p>
        </w:tc>
      </w:tr>
      <w:tr w:rsidR="00EB0EC2" w:rsidTr="00223766">
        <w:trPr>
          <w:jc w:val="center"/>
        </w:trPr>
        <w:tc>
          <w:tcPr>
            <w:tcW w:w="638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2"/>
      </w:tblGrid>
      <w:tr w:rsidR="00A4601A" w:rsidRPr="00065E6C" w:rsidTr="00223766">
        <w:trPr>
          <w:jc w:val="center"/>
        </w:trPr>
        <w:tc>
          <w:tcPr>
            <w:tcW w:w="3642" w:type="dxa"/>
            <w:shd w:val="clear" w:color="auto" w:fill="auto"/>
          </w:tcPr>
          <w:p w:rsidR="00A4601A" w:rsidRPr="001023A1" w:rsidRDefault="009D749E" w:rsidP="00A903F0">
            <w:pPr>
              <w:jc w:val="center"/>
              <w:rPr>
                <w:b/>
                <w:szCs w:val="28"/>
                <w:lang w:val="en-US"/>
              </w:rPr>
            </w:pPr>
            <w:r w:rsidRPr="001023A1">
              <w:rPr>
                <w:b/>
                <w:szCs w:val="28"/>
                <w:lang w:val="en-US"/>
              </w:rPr>
              <w:t>KFD</w:t>
            </w:r>
            <w:r w:rsidR="00223766">
              <w:rPr>
                <w:b/>
                <w:szCs w:val="28"/>
                <w:lang w:val="en-US"/>
              </w:rPr>
              <w:t>_</w:t>
            </w:r>
            <w:r w:rsidR="00D44FFF" w:rsidRPr="001023A1">
              <w:rPr>
                <w:b/>
                <w:szCs w:val="28"/>
                <w:lang w:val="en-US"/>
              </w:rPr>
              <w:t>G</w:t>
            </w:r>
            <w:r w:rsidR="00D44FFF">
              <w:rPr>
                <w:b/>
                <w:szCs w:val="28"/>
                <w:lang w:val="en-US"/>
              </w:rPr>
              <w:t>W</w:t>
            </w:r>
            <w:r w:rsidRPr="001023A1">
              <w:rPr>
                <w:b/>
                <w:szCs w:val="28"/>
                <w:lang w:val="en-US"/>
              </w:rPr>
              <w:t>/KON</w:t>
            </w:r>
            <w:r w:rsidR="00223766">
              <w:rPr>
                <w:b/>
                <w:szCs w:val="28"/>
                <w:lang w:val="en-US"/>
              </w:rPr>
              <w:t>_</w:t>
            </w:r>
            <w:r w:rsidR="00D44FFF" w:rsidRPr="001023A1">
              <w:rPr>
                <w:b/>
                <w:szCs w:val="28"/>
                <w:lang w:val="en-US"/>
              </w:rPr>
              <w:t>G</w:t>
            </w:r>
            <w:r w:rsidR="00D44FFF">
              <w:rPr>
                <w:b/>
                <w:szCs w:val="28"/>
                <w:lang w:val="en-US"/>
              </w:rPr>
              <w:t>W</w:t>
            </w:r>
            <w:r w:rsidR="00A4601A" w:rsidRPr="001023A1">
              <w:rPr>
                <w:b/>
                <w:szCs w:val="28"/>
                <w:lang w:val="en-US"/>
              </w:rPr>
              <w:t xml:space="preserve">. 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223766">
        <w:trPr>
          <w:jc w:val="center"/>
        </w:trPr>
        <w:tc>
          <w:tcPr>
            <w:tcW w:w="3642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Pr="00985AEE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CD26CF" w:rsidRPr="00985AEE" w:rsidRDefault="00CD26C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114327" w:rsidP="005E27A9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</w:t>
      </w:r>
      <w:r w:rsidR="00E74FB7">
        <w:rPr>
          <w:sz w:val="22"/>
          <w:szCs w:val="22"/>
        </w:rPr>
        <w:t>21</w:t>
      </w:r>
    </w:p>
    <w:p w:rsidR="0058247E" w:rsidRPr="004F1117" w:rsidRDefault="0058247E" w:rsidP="00114327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FA5120" w:rsidRDefault="00810B70" w:rsidP="00A93819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FA5120">
        <w:rPr>
          <w:b/>
          <w:sz w:val="22"/>
          <w:szCs w:val="22"/>
        </w:rPr>
        <w:lastRenderedPageBreak/>
        <w:t>СОДЕРЖАНИЕ</w:t>
      </w:r>
    </w:p>
    <w:p w:rsidR="00FA5120" w:rsidRPr="00FA5120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A5120">
        <w:rPr>
          <w:sz w:val="22"/>
          <w:szCs w:val="22"/>
        </w:rPr>
        <w:fldChar w:fldCharType="begin"/>
      </w:r>
      <w:r w:rsidRPr="00FA5120">
        <w:rPr>
          <w:sz w:val="22"/>
          <w:szCs w:val="22"/>
        </w:rPr>
        <w:instrText xml:space="preserve"> TOC \o "1-3" \h \z \u </w:instrText>
      </w:r>
      <w:r w:rsidRPr="00FA5120">
        <w:rPr>
          <w:sz w:val="22"/>
          <w:szCs w:val="22"/>
        </w:rPr>
        <w:fldChar w:fldCharType="separate"/>
      </w:r>
      <w:hyperlink w:anchor="_Toc95827256" w:history="1">
        <w:r w:rsidR="00FA5120" w:rsidRPr="00FA5120">
          <w:rPr>
            <w:rStyle w:val="ad"/>
            <w:b/>
            <w:bCs/>
            <w:noProof/>
            <w:sz w:val="22"/>
            <w:szCs w:val="22"/>
          </w:rPr>
          <w:t>1</w:t>
        </w:r>
        <w:r w:rsidR="00FA5120" w:rsidRPr="00FA51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A5120" w:rsidRPr="00FA5120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_Toc95827256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3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57" w:history="1">
        <w:r w:rsidR="00FA5120" w:rsidRPr="00FA5120">
          <w:rPr>
            <w:rStyle w:val="ad"/>
            <w:b/>
            <w:bCs/>
            <w:noProof/>
            <w:sz w:val="22"/>
            <w:szCs w:val="22"/>
          </w:rPr>
          <w:t>2</w:t>
        </w:r>
        <w:r w:rsidR="00FA5120" w:rsidRPr="00FA51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A5120" w:rsidRPr="00FA5120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_Toc95827257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4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58" w:history="1">
        <w:r w:rsidR="00FA5120" w:rsidRPr="00FA5120">
          <w:rPr>
            <w:rStyle w:val="ad"/>
            <w:noProof/>
            <w:sz w:val="22"/>
            <w:szCs w:val="22"/>
          </w:rPr>
          <w:t>2.1.1 Описание изделия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_Toc95827258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4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59" w:history="1">
        <w:r w:rsidR="00FA5120" w:rsidRPr="00FA5120">
          <w:rPr>
            <w:rStyle w:val="ad"/>
            <w:noProof/>
            <w:sz w:val="22"/>
            <w:szCs w:val="22"/>
          </w:rPr>
          <w:t>2.1.2 Принцип работы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_Toc95827259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4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60" w:history="1">
        <w:r w:rsidR="00FA5120" w:rsidRPr="00FA5120">
          <w:rPr>
            <w:rStyle w:val="ad"/>
            <w:noProof/>
            <w:sz w:val="22"/>
            <w:szCs w:val="22"/>
          </w:rPr>
          <w:t>2.1.3 Основные технические характеристики изделия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_Toc95827260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6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61" w:history="1">
        <w:r w:rsidR="00FA5120" w:rsidRPr="00FA5120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_Toc95827261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7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62" w:history="1">
        <w:r w:rsidR="00FA5120" w:rsidRPr="00FA5120">
          <w:rPr>
            <w:rStyle w:val="ad"/>
            <w:noProof/>
            <w:sz w:val="22"/>
            <w:szCs w:val="22"/>
          </w:rPr>
          <w:t>2.1.5 Чертеж изделия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_Toc95827262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8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63" w:history="1">
        <w:r w:rsidR="00FA5120" w:rsidRPr="00FA5120">
          <w:rPr>
            <w:rStyle w:val="ad"/>
            <w:noProof/>
            <w:sz w:val="22"/>
            <w:szCs w:val="22"/>
          </w:rPr>
          <w:t>2.2 Маркировка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_Toc95827263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9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64" w:history="1">
        <w:r w:rsidR="00FA5120" w:rsidRPr="00FA5120">
          <w:rPr>
            <w:rStyle w:val="ad"/>
            <w:b/>
            <w:bCs/>
            <w:noProof/>
            <w:sz w:val="22"/>
            <w:szCs w:val="22"/>
          </w:rPr>
          <w:t>3</w:t>
        </w:r>
        <w:r w:rsidR="00FA5120" w:rsidRPr="00FA51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A5120" w:rsidRPr="00FA5120">
          <w:rPr>
            <w:rStyle w:val="ad"/>
            <w:b/>
            <w:noProof/>
            <w:sz w:val="22"/>
            <w:szCs w:val="22"/>
          </w:rPr>
          <w:t>КОМПЛЕКТНОСТЬ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_Toc95827264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10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65" w:history="1">
        <w:r w:rsidR="00FA5120" w:rsidRPr="00FA5120">
          <w:rPr>
            <w:rStyle w:val="ad"/>
            <w:b/>
            <w:bCs/>
            <w:noProof/>
            <w:sz w:val="22"/>
            <w:szCs w:val="22"/>
          </w:rPr>
          <w:t>4</w:t>
        </w:r>
        <w:r w:rsidR="00FA5120" w:rsidRPr="00FA51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A5120" w:rsidRPr="00FA5120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_Toc95827265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11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66" w:history="1">
        <w:r w:rsidR="00FA5120" w:rsidRPr="00FA5120">
          <w:rPr>
            <w:rStyle w:val="ad"/>
            <w:b/>
            <w:noProof/>
            <w:sz w:val="22"/>
            <w:szCs w:val="22"/>
          </w:rPr>
          <w:t>5</w:t>
        </w:r>
        <w:r w:rsidR="00FA5120" w:rsidRPr="00FA51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A5120" w:rsidRPr="00FA5120">
          <w:rPr>
            <w:rStyle w:val="ad"/>
            <w:b/>
            <w:noProof/>
            <w:sz w:val="22"/>
            <w:szCs w:val="22"/>
          </w:rPr>
          <w:t>КОНСЕРВАЦИЯ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_Toc95827266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12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67" w:history="1">
        <w:r w:rsidR="00FA5120" w:rsidRPr="00FA5120">
          <w:rPr>
            <w:rStyle w:val="ad"/>
            <w:b/>
            <w:noProof/>
            <w:sz w:val="22"/>
            <w:szCs w:val="22"/>
          </w:rPr>
          <w:t>6</w:t>
        </w:r>
        <w:r w:rsidR="00FA5120" w:rsidRPr="00FA51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A5120" w:rsidRPr="00FA5120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_Toc95827267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13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68" w:history="1">
        <w:r w:rsidR="00FA5120" w:rsidRPr="00FA5120">
          <w:rPr>
            <w:rStyle w:val="ad"/>
            <w:b/>
            <w:bCs/>
            <w:noProof/>
            <w:sz w:val="22"/>
            <w:szCs w:val="22"/>
          </w:rPr>
          <w:t>7</w:t>
        </w:r>
        <w:r w:rsidR="00FA5120" w:rsidRPr="00FA51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A5120" w:rsidRPr="00FA5120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_Toc95827268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15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69" w:history="1">
        <w:r w:rsidR="00FA5120" w:rsidRPr="00FA5120">
          <w:rPr>
            <w:rStyle w:val="ad"/>
            <w:b/>
            <w:bCs/>
            <w:noProof/>
            <w:sz w:val="22"/>
            <w:szCs w:val="22"/>
          </w:rPr>
          <w:t>9</w:t>
        </w:r>
        <w:r w:rsidR="00FA5120" w:rsidRPr="00FA51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A5120" w:rsidRPr="00FA5120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_Toc95827269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17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70" w:history="1">
        <w:r w:rsidR="00FA5120" w:rsidRPr="00FA5120">
          <w:rPr>
            <w:rStyle w:val="ad"/>
            <w:noProof/>
            <w:sz w:val="22"/>
            <w:szCs w:val="22"/>
          </w:rPr>
          <w:t>9.1 Общие требования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_Toc95827270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21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71" w:history="1">
        <w:r w:rsidR="00FA5120" w:rsidRPr="00FA5120">
          <w:rPr>
            <w:rStyle w:val="ad"/>
            <w:b/>
            <w:bCs/>
            <w:noProof/>
            <w:sz w:val="22"/>
            <w:szCs w:val="22"/>
          </w:rPr>
          <w:t>10</w:t>
        </w:r>
        <w:r w:rsidR="00FA5120" w:rsidRPr="00FA51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A5120" w:rsidRPr="00FA5120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_Toc95827271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22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72" w:history="1">
        <w:r w:rsidR="00FA5120" w:rsidRPr="00FA5120">
          <w:rPr>
            <w:rStyle w:val="ad"/>
            <w:b/>
            <w:bCs/>
            <w:noProof/>
            <w:sz w:val="22"/>
            <w:szCs w:val="22"/>
          </w:rPr>
          <w:t>11</w:t>
        </w:r>
        <w:r w:rsidR="00FA5120" w:rsidRPr="00FA51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A5120" w:rsidRPr="00FA5120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_Toc95827272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27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73" w:history="1">
        <w:r w:rsidR="00FA5120" w:rsidRPr="00FA5120">
          <w:rPr>
            <w:rStyle w:val="ad"/>
            <w:b/>
            <w:bCs/>
            <w:noProof/>
            <w:sz w:val="22"/>
            <w:szCs w:val="22"/>
          </w:rPr>
          <w:t>12</w:t>
        </w:r>
        <w:r w:rsidR="00FA5120" w:rsidRPr="00FA512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A5120" w:rsidRPr="00FA5120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_Toc95827273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28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FA5120" w:rsidRPr="00FA5120" w:rsidRDefault="00065E6C" w:rsidP="00FA512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5827274" w:history="1">
        <w:r w:rsidR="00FA5120" w:rsidRPr="00FA5120">
          <w:rPr>
            <w:rStyle w:val="ad"/>
            <w:b/>
            <w:bCs/>
            <w:noProof/>
            <w:sz w:val="22"/>
            <w:szCs w:val="22"/>
          </w:rPr>
          <w:t>13</w:t>
        </w:r>
        <w:r w:rsidR="00FA5120" w:rsidRPr="00FA5120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FA5120" w:rsidRPr="00FA5120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FA5120" w:rsidRPr="00FA5120">
          <w:rPr>
            <w:noProof/>
            <w:webHidden/>
            <w:sz w:val="22"/>
            <w:szCs w:val="22"/>
          </w:rPr>
          <w:tab/>
        </w:r>
        <w:r w:rsidR="00FA5120" w:rsidRPr="00FA5120">
          <w:rPr>
            <w:noProof/>
            <w:webHidden/>
            <w:sz w:val="22"/>
            <w:szCs w:val="22"/>
          </w:rPr>
          <w:fldChar w:fldCharType="begin"/>
        </w:r>
        <w:r w:rsidR="00FA5120" w:rsidRPr="00FA5120">
          <w:rPr>
            <w:noProof/>
            <w:webHidden/>
            <w:sz w:val="22"/>
            <w:szCs w:val="22"/>
          </w:rPr>
          <w:instrText xml:space="preserve"> PAGEREF _Toc95827274 \h </w:instrText>
        </w:r>
        <w:r w:rsidR="00FA5120" w:rsidRPr="00FA5120">
          <w:rPr>
            <w:noProof/>
            <w:webHidden/>
            <w:sz w:val="22"/>
            <w:szCs w:val="22"/>
          </w:rPr>
        </w:r>
        <w:r w:rsidR="00FA5120" w:rsidRPr="00FA5120">
          <w:rPr>
            <w:noProof/>
            <w:webHidden/>
            <w:sz w:val="22"/>
            <w:szCs w:val="22"/>
          </w:rPr>
          <w:fldChar w:fldCharType="separate"/>
        </w:r>
        <w:r w:rsidR="00FA5120" w:rsidRPr="00FA5120">
          <w:rPr>
            <w:noProof/>
            <w:webHidden/>
            <w:sz w:val="22"/>
            <w:szCs w:val="22"/>
          </w:rPr>
          <w:t>29</w:t>
        </w:r>
        <w:r w:rsidR="00FA5120" w:rsidRPr="00FA512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6D2EE8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FA5120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7C471A" w:rsidRPr="0068019A">
        <w:rPr>
          <w:sz w:val="22"/>
          <w:szCs w:val="22"/>
        </w:rPr>
        <w:t>кондицион</w:t>
      </w:r>
      <w:r w:rsidR="007C471A">
        <w:rPr>
          <w:sz w:val="22"/>
          <w:szCs w:val="22"/>
        </w:rPr>
        <w:t>еров бытовых</w:t>
      </w:r>
      <w:r w:rsidR="007C471A" w:rsidRPr="0068019A">
        <w:rPr>
          <w:sz w:val="22"/>
          <w:szCs w:val="22"/>
        </w:rPr>
        <w:t xml:space="preserve"> </w:t>
      </w:r>
      <w:r w:rsidR="007C471A">
        <w:rPr>
          <w:sz w:val="22"/>
          <w:szCs w:val="22"/>
        </w:rPr>
        <w:t>(сплит-систем</w:t>
      </w:r>
      <w:r w:rsidR="007C471A" w:rsidRPr="00F57101">
        <w:rPr>
          <w:sz w:val="22"/>
          <w:szCs w:val="22"/>
        </w:rPr>
        <w:t xml:space="preserve">) </w:t>
      </w:r>
      <w:r w:rsidR="007C471A">
        <w:rPr>
          <w:sz w:val="22"/>
          <w:szCs w:val="22"/>
        </w:rPr>
        <w:t>канального типа</w:t>
      </w:r>
      <w:r w:rsidR="007C471A" w:rsidRPr="007F261E">
        <w:rPr>
          <w:sz w:val="22"/>
          <w:szCs w:val="22"/>
        </w:rPr>
        <w:t xml:space="preserve"> </w:t>
      </w:r>
      <w:r w:rsidR="007C471A">
        <w:rPr>
          <w:sz w:val="22"/>
          <w:szCs w:val="22"/>
        </w:rPr>
        <w:t>модельного ряда KFD_</w:t>
      </w:r>
      <w:r w:rsidR="00A903F0">
        <w:rPr>
          <w:sz w:val="22"/>
          <w:szCs w:val="22"/>
        </w:rPr>
        <w:t>G</w:t>
      </w:r>
      <w:r w:rsidR="001023A1">
        <w:rPr>
          <w:sz w:val="22"/>
          <w:szCs w:val="22"/>
          <w:lang w:val="en-US"/>
        </w:rPr>
        <w:t>W</w:t>
      </w:r>
      <w:r w:rsidR="007C471A">
        <w:rPr>
          <w:sz w:val="22"/>
          <w:szCs w:val="22"/>
        </w:rPr>
        <w:t>/KON-</w:t>
      </w:r>
      <w:r w:rsidR="001023A1">
        <w:rPr>
          <w:sz w:val="22"/>
          <w:szCs w:val="22"/>
        </w:rPr>
        <w:t>G</w:t>
      </w:r>
      <w:r w:rsidR="001023A1">
        <w:rPr>
          <w:sz w:val="22"/>
          <w:szCs w:val="22"/>
          <w:lang w:val="en-US"/>
        </w:rPr>
        <w:t>W</w:t>
      </w:r>
      <w:r w:rsidR="007F261E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22376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4172310"/>
      <w:bookmarkStart w:id="1" w:name="_Ref67997751"/>
      <w:bookmarkStart w:id="2" w:name="_Ref88683828"/>
      <w:bookmarkStart w:id="3" w:name="_Toc95827256"/>
      <w:r w:rsidRPr="00985AEE">
        <w:rPr>
          <w:b/>
          <w:szCs w:val="28"/>
        </w:rPr>
        <w:t>ОСНОВНЫЕ СВЕДЕНИЯ ОБ ИЗДЕЛИИ</w:t>
      </w:r>
      <w:bookmarkEnd w:id="0"/>
      <w:bookmarkEnd w:id="1"/>
      <w:bookmarkEnd w:id="2"/>
      <w:bookmarkEnd w:id="3"/>
    </w:p>
    <w:p w:rsidR="00514A8E" w:rsidRPr="00514A8E" w:rsidRDefault="00514A8E" w:rsidP="0022376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22376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Pr="00514A8E" w:rsidRDefault="00514A8E" w:rsidP="00223766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7938"/>
      </w:tblGrid>
      <w:tr w:rsidR="00514A8E" w:rsidRPr="00CC2C20" w:rsidTr="00CC3EAC">
        <w:trPr>
          <w:trHeight w:val="553"/>
        </w:trPr>
        <w:tc>
          <w:tcPr>
            <w:tcW w:w="1985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938" w:type="dxa"/>
            <w:vAlign w:val="center"/>
          </w:tcPr>
          <w:p w:rsidR="007C471A" w:rsidRDefault="00065E6C" w:rsidP="007C47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Кондиционер</w:t>
            </w:r>
            <w:r w:rsidR="007C471A">
              <w:rPr>
                <w:sz w:val="22"/>
                <w:szCs w:val="22"/>
              </w:rPr>
              <w:t xml:space="preserve"> бытов</w:t>
            </w:r>
            <w:r>
              <w:rPr>
                <w:sz w:val="22"/>
                <w:szCs w:val="22"/>
              </w:rPr>
              <w:t>ой (сплит-система</w:t>
            </w:r>
            <w:r w:rsidR="007C471A" w:rsidRPr="00F57101">
              <w:rPr>
                <w:sz w:val="22"/>
                <w:szCs w:val="22"/>
              </w:rPr>
              <w:t xml:space="preserve">) </w:t>
            </w:r>
            <w:r w:rsidR="007C471A">
              <w:rPr>
                <w:sz w:val="22"/>
                <w:szCs w:val="22"/>
              </w:rPr>
              <w:t xml:space="preserve">канального типа </w:t>
            </w:r>
          </w:p>
          <w:p w:rsidR="00514A8E" w:rsidRPr="00CC2C20" w:rsidRDefault="007C471A" w:rsidP="007C471A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модельного ряда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KFD_G</w:t>
            </w:r>
            <w:r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</w:rPr>
              <w:t>/KON-G</w:t>
            </w:r>
            <w:r>
              <w:rPr>
                <w:sz w:val="22"/>
                <w:szCs w:val="22"/>
                <w:lang w:val="en-US"/>
              </w:rPr>
              <w:t>W</w:t>
            </w:r>
          </w:p>
        </w:tc>
      </w:tr>
      <w:tr w:rsidR="00514A8E" w:rsidRPr="00CC2C20" w:rsidTr="00CC3EAC">
        <w:trPr>
          <w:trHeight w:val="391"/>
        </w:trPr>
        <w:tc>
          <w:tcPr>
            <w:tcW w:w="1985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938" w:type="dxa"/>
            <w:vAlign w:val="center"/>
          </w:tcPr>
          <w:p w:rsidR="00514A8E" w:rsidRDefault="001023A1" w:rsidP="009319C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KFD18G</w:t>
            </w:r>
            <w:r>
              <w:rPr>
                <w:sz w:val="22"/>
                <w:szCs w:val="22"/>
                <w:lang w:val="en-US"/>
              </w:rPr>
              <w:t>W</w:t>
            </w:r>
            <w:r w:rsidR="00A903F0">
              <w:rPr>
                <w:sz w:val="22"/>
                <w:szCs w:val="22"/>
              </w:rPr>
              <w:t>/KON18</w:t>
            </w:r>
            <w:r>
              <w:rPr>
                <w:sz w:val="22"/>
                <w:szCs w:val="22"/>
              </w:rPr>
              <w:t>G</w:t>
            </w:r>
            <w:r>
              <w:rPr>
                <w:sz w:val="22"/>
                <w:szCs w:val="22"/>
                <w:lang w:val="en-US"/>
              </w:rPr>
              <w:t>W</w:t>
            </w:r>
          </w:p>
          <w:p w:rsidR="001023A1" w:rsidRPr="001023A1" w:rsidRDefault="001023A1" w:rsidP="001023A1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KFD24GW/KON24</w:t>
            </w:r>
            <w:r w:rsidRPr="001023A1">
              <w:rPr>
                <w:sz w:val="22"/>
                <w:szCs w:val="22"/>
                <w:lang w:val="en-US"/>
              </w:rPr>
              <w:t>GW</w:t>
            </w:r>
          </w:p>
        </w:tc>
      </w:tr>
      <w:tr w:rsidR="00514A8E" w:rsidRPr="00CC2C20" w:rsidTr="00CC3EAC">
        <w:trPr>
          <w:trHeight w:val="399"/>
        </w:trPr>
        <w:tc>
          <w:tcPr>
            <w:tcW w:w="1985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938" w:type="dxa"/>
            <w:vAlign w:val="center"/>
          </w:tcPr>
          <w:p w:rsidR="001023A1" w:rsidRPr="001023A1" w:rsidRDefault="001023A1" w:rsidP="001023A1">
            <w:pPr>
              <w:jc w:val="center"/>
              <w:rPr>
                <w:sz w:val="22"/>
                <w:szCs w:val="22"/>
              </w:rPr>
            </w:pPr>
            <w:r w:rsidRPr="001023A1">
              <w:rPr>
                <w:sz w:val="22"/>
                <w:szCs w:val="22"/>
              </w:rPr>
              <w:t>KFD18GW/KON18GW</w:t>
            </w:r>
          </w:p>
          <w:p w:rsidR="00514A8E" w:rsidRPr="00CA105D" w:rsidRDefault="001023A1" w:rsidP="001023A1">
            <w:pPr>
              <w:jc w:val="center"/>
              <w:rPr>
                <w:sz w:val="22"/>
                <w:szCs w:val="22"/>
                <w:highlight w:val="yellow"/>
              </w:rPr>
            </w:pPr>
            <w:r w:rsidRPr="001023A1">
              <w:rPr>
                <w:sz w:val="22"/>
                <w:szCs w:val="22"/>
              </w:rPr>
              <w:t>KFD24GW/KON24GW</w:t>
            </w:r>
          </w:p>
        </w:tc>
      </w:tr>
      <w:tr w:rsidR="006D2EE8" w:rsidRPr="00CC2C20" w:rsidTr="00CC3EAC">
        <w:trPr>
          <w:trHeight w:val="399"/>
        </w:trPr>
        <w:tc>
          <w:tcPr>
            <w:tcW w:w="1985" w:type="dxa"/>
            <w:vAlign w:val="center"/>
          </w:tcPr>
          <w:p w:rsidR="006D2EE8" w:rsidRPr="00CC2C20" w:rsidRDefault="006E6C06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938" w:type="dxa"/>
            <w:vAlign w:val="center"/>
          </w:tcPr>
          <w:p w:rsidR="006D2EE8" w:rsidRDefault="00065E6C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="006E6C06">
              <w:rPr>
                <w:sz w:val="22"/>
                <w:szCs w:val="22"/>
              </w:rPr>
              <w:t xml:space="preserve"> </w:t>
            </w:r>
            <w:r w:rsidR="006E6C06"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  <w:r w:rsidR="006E6C06">
              <w:rPr>
                <w:sz w:val="22"/>
                <w:szCs w:val="22"/>
              </w:rPr>
              <w:t xml:space="preserve"> с помощью воздуховодов</w:t>
            </w:r>
          </w:p>
        </w:tc>
      </w:tr>
      <w:tr w:rsidR="006D2EE8" w:rsidRPr="00CC2C20" w:rsidTr="00CC3EAC">
        <w:trPr>
          <w:trHeight w:val="553"/>
        </w:trPr>
        <w:tc>
          <w:tcPr>
            <w:tcW w:w="1985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938" w:type="dxa"/>
            <w:vAlign w:val="center"/>
          </w:tcPr>
          <w:p w:rsidR="006D2EE8" w:rsidRPr="006E6F2F" w:rsidRDefault="006E6C06" w:rsidP="006D2EE8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6D2EE8" w:rsidRPr="00CC2C20" w:rsidTr="00CC3EAC">
        <w:trPr>
          <w:trHeight w:val="553"/>
        </w:trPr>
        <w:tc>
          <w:tcPr>
            <w:tcW w:w="1985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938" w:type="dxa"/>
            <w:vAlign w:val="center"/>
          </w:tcPr>
          <w:p w:rsidR="006D2EE8" w:rsidRPr="006E6F2F" w:rsidRDefault="006D2EE8" w:rsidP="006D2EE8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6D2EE8" w:rsidRPr="00CC2C20" w:rsidTr="00CC3EAC">
        <w:trPr>
          <w:trHeight w:val="409"/>
        </w:trPr>
        <w:tc>
          <w:tcPr>
            <w:tcW w:w="1985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938" w:type="dxa"/>
            <w:vAlign w:val="center"/>
          </w:tcPr>
          <w:p w:rsidR="006D2EE8" w:rsidRPr="00CC2C20" w:rsidRDefault="006D2EE8" w:rsidP="006D2EE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6D2EE8" w:rsidRPr="00CC2C20" w:rsidTr="00CC3EAC">
        <w:trPr>
          <w:trHeight w:val="553"/>
        </w:trPr>
        <w:tc>
          <w:tcPr>
            <w:tcW w:w="1985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938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</w:rPr>
            </w:pPr>
            <w:r w:rsidRPr="00CC2C20">
              <w:rPr>
                <w:sz w:val="22"/>
                <w:szCs w:val="22"/>
              </w:rPr>
              <w:t>3 года</w:t>
            </w:r>
          </w:p>
        </w:tc>
      </w:tr>
      <w:tr w:rsidR="006D2EE8" w:rsidRPr="00CC2C20" w:rsidTr="00CC3EAC">
        <w:trPr>
          <w:trHeight w:val="492"/>
        </w:trPr>
        <w:tc>
          <w:tcPr>
            <w:tcW w:w="1985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58247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938" w:type="dxa"/>
            <w:vAlign w:val="center"/>
          </w:tcPr>
          <w:p w:rsidR="009D7123" w:rsidRPr="009D7123" w:rsidRDefault="009D7123" w:rsidP="006E6C06">
            <w:pPr>
              <w:pStyle w:val="21"/>
              <w:rPr>
                <w:sz w:val="22"/>
                <w:szCs w:val="22"/>
              </w:rPr>
            </w:pPr>
            <w:r w:rsidRPr="009D7123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9D7123" w:rsidRPr="009D7123" w:rsidRDefault="009D7123" w:rsidP="006E6C06">
            <w:pPr>
              <w:pStyle w:val="21"/>
              <w:rPr>
                <w:sz w:val="22"/>
                <w:szCs w:val="22"/>
              </w:rPr>
            </w:pPr>
            <w:r w:rsidRPr="009D71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9D7123" w:rsidRPr="009D7123" w:rsidRDefault="009D7123" w:rsidP="006E6C06">
            <w:pPr>
              <w:pStyle w:val="21"/>
              <w:rPr>
                <w:sz w:val="22"/>
                <w:szCs w:val="22"/>
              </w:rPr>
            </w:pPr>
            <w:r w:rsidRPr="009D71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D7123" w:rsidRPr="009D7123" w:rsidRDefault="009D7123" w:rsidP="006E6C06">
            <w:pPr>
              <w:pStyle w:val="21"/>
              <w:rPr>
                <w:sz w:val="22"/>
                <w:szCs w:val="22"/>
              </w:rPr>
            </w:pPr>
            <w:r w:rsidRPr="009D7123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9D7123" w:rsidRPr="009D7123" w:rsidRDefault="009D7123" w:rsidP="006E6C06">
            <w:pPr>
              <w:pStyle w:val="21"/>
              <w:rPr>
                <w:sz w:val="22"/>
                <w:szCs w:val="22"/>
              </w:rPr>
            </w:pPr>
            <w:r w:rsidRPr="009D7123">
              <w:rPr>
                <w:sz w:val="22"/>
                <w:szCs w:val="22"/>
              </w:rPr>
              <w:t>от 12.04.2022 до 11.04.2027</w:t>
            </w:r>
          </w:p>
          <w:p w:rsidR="009D7123" w:rsidRPr="009D7123" w:rsidRDefault="009D7123" w:rsidP="006E6C06">
            <w:pPr>
              <w:pStyle w:val="21"/>
              <w:rPr>
                <w:sz w:val="22"/>
                <w:szCs w:val="22"/>
              </w:rPr>
            </w:pPr>
            <w:r w:rsidRPr="009D71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9D7123" w:rsidRPr="009D7123" w:rsidRDefault="009D7123" w:rsidP="006E6C06">
            <w:pPr>
              <w:pStyle w:val="21"/>
              <w:rPr>
                <w:sz w:val="22"/>
                <w:szCs w:val="22"/>
              </w:rPr>
            </w:pPr>
            <w:r w:rsidRPr="009D7123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A903F0" w:rsidRPr="00BA5156" w:rsidRDefault="009D7123" w:rsidP="006E6C06">
            <w:pPr>
              <w:pStyle w:val="21"/>
              <w:rPr>
                <w:sz w:val="22"/>
                <w:szCs w:val="22"/>
              </w:rPr>
            </w:pPr>
            <w:r w:rsidRPr="009D7123">
              <w:rPr>
                <w:sz w:val="22"/>
                <w:szCs w:val="22"/>
              </w:rPr>
              <w:t>от 12.04.2022 до 11.04.2027</w:t>
            </w:r>
          </w:p>
        </w:tc>
      </w:tr>
      <w:tr w:rsidR="006D2EE8" w:rsidRPr="00065E6C" w:rsidTr="00CC3EAC">
        <w:trPr>
          <w:trHeight w:val="492"/>
        </w:trPr>
        <w:tc>
          <w:tcPr>
            <w:tcW w:w="1985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938" w:type="dxa"/>
            <w:vAlign w:val="center"/>
          </w:tcPr>
          <w:p w:rsidR="006D2EE8" w:rsidRPr="008E1213" w:rsidRDefault="006D2EE8" w:rsidP="006D2EE8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6D2EE8" w:rsidRPr="00CC2C20" w:rsidTr="00CC3EAC">
        <w:trPr>
          <w:trHeight w:val="350"/>
        </w:trPr>
        <w:tc>
          <w:tcPr>
            <w:tcW w:w="1985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938" w:type="dxa"/>
            <w:vAlign w:val="center"/>
          </w:tcPr>
          <w:p w:rsidR="006D2EE8" w:rsidRPr="00CC2C20" w:rsidRDefault="006D2EE8" w:rsidP="006D2EE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D2EE8" w:rsidRPr="00065E6C" w:rsidTr="00CC3EAC">
        <w:trPr>
          <w:trHeight w:val="553"/>
        </w:trPr>
        <w:tc>
          <w:tcPr>
            <w:tcW w:w="1985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6D2EE8" w:rsidRPr="00514A8E" w:rsidRDefault="006D2EE8" w:rsidP="006D2EE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6D2EE8" w:rsidRPr="00CC2C20" w:rsidTr="00CC3EAC">
        <w:trPr>
          <w:trHeight w:val="252"/>
        </w:trPr>
        <w:tc>
          <w:tcPr>
            <w:tcW w:w="1985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938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6D2EE8" w:rsidRPr="00CC2C20" w:rsidTr="00CC3EAC">
        <w:trPr>
          <w:trHeight w:val="2880"/>
        </w:trPr>
        <w:tc>
          <w:tcPr>
            <w:tcW w:w="1985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938" w:type="dxa"/>
            <w:vAlign w:val="center"/>
          </w:tcPr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6D2EE8" w:rsidRPr="003F28A1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4" w:name="_Toc14172311"/>
      <w:bookmarkStart w:id="5" w:name="_Ref69937519"/>
      <w:bookmarkStart w:id="6" w:name="_Ref88683835"/>
      <w:bookmarkStart w:id="7" w:name="_Toc95827257"/>
      <w:r w:rsidRPr="00985AEE">
        <w:rPr>
          <w:b/>
          <w:szCs w:val="28"/>
        </w:rPr>
        <w:t>ТЕХНИЧЕСКИЕ ХАРАКТЕРИСТИКИ</w:t>
      </w:r>
      <w:bookmarkEnd w:id="4"/>
      <w:bookmarkEnd w:id="5"/>
      <w:bookmarkEnd w:id="6"/>
      <w:bookmarkEnd w:id="7"/>
    </w:p>
    <w:p w:rsidR="009B1EC5" w:rsidRPr="00CE4BB8" w:rsidRDefault="00810B70" w:rsidP="00CE4BB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5827258"/>
      <w:r w:rsidRPr="00CE4BB8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CE4BB8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CE4BB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CE4BB8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bookmarkEnd w:id="8"/>
      <w:r w:rsidR="00065E6C">
        <w:rPr>
          <w:rFonts w:ascii="Times New Roman" w:hAnsi="Times New Roman" w:cs="Times New Roman"/>
          <w:color w:val="auto"/>
          <w:sz w:val="22"/>
          <w:szCs w:val="22"/>
        </w:rPr>
        <w:t>й</w:t>
      </w:r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E00B6" w:rsidRDefault="00FA1D21" w:rsidP="00CC3E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Кондиционеры бытовые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(сплит-системы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канального типа модельного ряда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KFD_G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/KON-G</w:t>
      </w:r>
      <w:r>
        <w:rPr>
          <w:sz w:val="22"/>
          <w:szCs w:val="22"/>
          <w:lang w:val="en-US"/>
        </w:rPr>
        <w:t>W</w:t>
      </w:r>
      <w:r w:rsidRPr="00A438D3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представляю</w:t>
      </w:r>
      <w:r w:rsidRPr="00B63AFE">
        <w:rPr>
          <w:sz w:val="22"/>
          <w:szCs w:val="22"/>
        </w:rPr>
        <w:t>т собой помещенн</w:t>
      </w:r>
      <w:r>
        <w:rPr>
          <w:sz w:val="22"/>
          <w:szCs w:val="22"/>
        </w:rPr>
        <w:t>ые в корпус устройства</w:t>
      </w:r>
      <w:r w:rsidRPr="00B63AFE">
        <w:rPr>
          <w:sz w:val="22"/>
          <w:szCs w:val="22"/>
        </w:rPr>
        <w:t>, предназначенн</w:t>
      </w:r>
      <w:r>
        <w:rPr>
          <w:sz w:val="22"/>
          <w:szCs w:val="22"/>
        </w:rPr>
        <w:t>ые</w:t>
      </w:r>
      <w:r w:rsidRPr="00B63AFE">
        <w:rPr>
          <w:sz w:val="22"/>
          <w:szCs w:val="22"/>
        </w:rPr>
        <w:t xml:space="preserve"> для обеспечения подвода кондиционированного воздуха в замкнутое пространство комнаты или зоны с помощью воздуховодов. </w:t>
      </w: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. </w:t>
      </w:r>
      <w:r w:rsidR="005F5E03" w:rsidRPr="00A438D3">
        <w:rPr>
          <w:sz w:val="22"/>
          <w:szCs w:val="22"/>
        </w:rPr>
        <w:t xml:space="preserve">Внешний блок монтируется вне кондиционируемого помещения. </w:t>
      </w:r>
    </w:p>
    <w:p w:rsidR="005F5E03" w:rsidRDefault="005F5E03" w:rsidP="00CC3E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438D3">
        <w:rPr>
          <w:sz w:val="22"/>
          <w:szCs w:val="22"/>
        </w:rPr>
        <w:t>Внутренний блок монтируется</w:t>
      </w:r>
      <w:r w:rsidRPr="00231619">
        <w:rPr>
          <w:sz w:val="22"/>
          <w:szCs w:val="22"/>
        </w:rPr>
        <w:t xml:space="preserve">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</w:t>
      </w:r>
      <w:r w:rsidR="003E00B6">
        <w:rPr>
          <w:sz w:val="22"/>
          <w:szCs w:val="22"/>
        </w:rPr>
        <w:t xml:space="preserve">и соединяются </w:t>
      </w:r>
      <w:r w:rsidRPr="00231619">
        <w:rPr>
          <w:sz w:val="22"/>
          <w:szCs w:val="22"/>
        </w:rPr>
        <w:t>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Изделие работает по инверторной </w:t>
      </w:r>
      <w:r w:rsidRPr="00871E9A">
        <w:rPr>
          <w:sz w:val="22"/>
          <w:szCs w:val="22"/>
        </w:rPr>
        <w:t>технологии или технологии с п</w:t>
      </w:r>
      <w:r>
        <w:rPr>
          <w:sz w:val="22"/>
          <w:szCs w:val="22"/>
        </w:rPr>
        <w:t>еременной производительностью.</w:t>
      </w:r>
      <w:r w:rsidRPr="00871E9A">
        <w:rPr>
          <w:sz w:val="22"/>
          <w:szCs w:val="22"/>
        </w:rPr>
        <w:t xml:space="preserve"> </w:t>
      </w:r>
      <w:r>
        <w:rPr>
          <w:sz w:val="22"/>
          <w:szCs w:val="22"/>
        </w:rPr>
        <w:t>Э</w:t>
      </w:r>
      <w:r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>
        <w:rPr>
          <w:sz w:val="22"/>
          <w:szCs w:val="22"/>
        </w:rPr>
        <w:t xml:space="preserve">, исходя из показаний датчика температуры. </w:t>
      </w:r>
      <w:r w:rsidRPr="00294292">
        <w:rPr>
          <w:sz w:val="22"/>
          <w:szCs w:val="22"/>
        </w:rPr>
        <w:t>Инвертор</w:t>
      </w:r>
      <w:r>
        <w:rPr>
          <w:sz w:val="22"/>
          <w:szCs w:val="22"/>
        </w:rPr>
        <w:t xml:space="preserve"> – </w:t>
      </w:r>
      <w:r w:rsidRPr="00294292">
        <w:rPr>
          <w:sz w:val="22"/>
          <w:szCs w:val="22"/>
        </w:rPr>
        <w:t xml:space="preserve"> это электронный узел, д</w:t>
      </w:r>
      <w:r>
        <w:rPr>
          <w:sz w:val="22"/>
          <w:szCs w:val="22"/>
        </w:rPr>
        <w:t xml:space="preserve">инамически меняющий напряжение, </w:t>
      </w:r>
      <w:r w:rsidRPr="00294292">
        <w:rPr>
          <w:sz w:val="22"/>
          <w:szCs w:val="22"/>
        </w:rPr>
        <w:t>подаваемое на электродвигатель компрессора</w:t>
      </w:r>
      <w:r>
        <w:rPr>
          <w:sz w:val="22"/>
          <w:szCs w:val="22"/>
        </w:rPr>
        <w:t xml:space="preserve">. </w:t>
      </w:r>
    </w:p>
    <w:p w:rsidR="005661E4" w:rsidRDefault="00D5079B" w:rsidP="00CC3E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Вентилятор внутреннего блока оснащен</w:t>
      </w:r>
      <w:r w:rsidR="00661EE9">
        <w:rPr>
          <w:sz w:val="22"/>
          <w:szCs w:val="22"/>
        </w:rPr>
        <w:t xml:space="preserve"> </w:t>
      </w:r>
      <w:r w:rsidR="00DF4E93" w:rsidRPr="00DF4E93">
        <w:rPr>
          <w:sz w:val="22"/>
          <w:szCs w:val="22"/>
        </w:rPr>
        <w:t>4-х скоростн</w:t>
      </w:r>
      <w:r w:rsidR="00661EE9">
        <w:rPr>
          <w:sz w:val="22"/>
          <w:szCs w:val="22"/>
        </w:rPr>
        <w:t xml:space="preserve">ым </w:t>
      </w:r>
      <w:r w:rsidR="00DF4E93" w:rsidRPr="00DF4E93">
        <w:rPr>
          <w:sz w:val="22"/>
          <w:szCs w:val="22"/>
        </w:rPr>
        <w:t>мотор</w:t>
      </w:r>
      <w:r w:rsidR="00661EE9">
        <w:rPr>
          <w:sz w:val="22"/>
          <w:szCs w:val="22"/>
        </w:rPr>
        <w:t>ом</w:t>
      </w:r>
      <w:r w:rsidR="00DF4E93" w:rsidRPr="00DF4E93">
        <w:rPr>
          <w:sz w:val="22"/>
          <w:szCs w:val="22"/>
        </w:rPr>
        <w:t xml:space="preserve"> </w:t>
      </w:r>
      <w:r w:rsidR="00661EE9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DF4E93">
        <w:rPr>
          <w:sz w:val="22"/>
          <w:szCs w:val="22"/>
        </w:rPr>
        <w:t>в</w:t>
      </w:r>
      <w:r w:rsidR="00661EE9">
        <w:rPr>
          <w:sz w:val="22"/>
          <w:szCs w:val="22"/>
        </w:rPr>
        <w:t xml:space="preserve"> помещении  -  имеется возможность выбрать одну из четырёх</w:t>
      </w:r>
      <w:r w:rsidR="00661EE9">
        <w:rPr>
          <w:sz w:val="22"/>
          <w:szCs w:val="22"/>
        </w:rPr>
        <w:br/>
        <w:t xml:space="preserve">скоростей </w:t>
      </w:r>
      <w:r w:rsidR="00DF4E93" w:rsidRPr="00DF4E93">
        <w:rPr>
          <w:sz w:val="22"/>
          <w:szCs w:val="22"/>
        </w:rPr>
        <w:t>вентилятора.</w:t>
      </w:r>
      <w:r w:rsidR="005661E4" w:rsidRPr="005661E4">
        <w:rPr>
          <w:sz w:val="22"/>
          <w:szCs w:val="22"/>
        </w:rPr>
        <w:t xml:space="preserve"> </w:t>
      </w:r>
    </w:p>
    <w:p w:rsidR="006306A0" w:rsidRDefault="006306A0" w:rsidP="00CC3E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Возможность подмеса свежего воздуха.</w:t>
      </w:r>
    </w:p>
    <w:p w:rsidR="00993FF0" w:rsidRDefault="00393922" w:rsidP="00CC3E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Встроенный дренажный насос обеспечивает подъем конденсата на высоту до 1000 </w:t>
      </w:r>
      <w:r w:rsidR="00445E6B">
        <w:rPr>
          <w:sz w:val="22"/>
          <w:szCs w:val="22"/>
        </w:rPr>
        <w:t>м</w:t>
      </w:r>
      <w:r w:rsidR="00DF4E93" w:rsidRPr="00DF4E93">
        <w:rPr>
          <w:sz w:val="22"/>
          <w:szCs w:val="22"/>
        </w:rPr>
        <w:t>м.</w:t>
      </w:r>
    </w:p>
    <w:p w:rsidR="00200079" w:rsidRPr="000538D6" w:rsidRDefault="00200079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538D6">
        <w:rPr>
          <w:sz w:val="22"/>
          <w:szCs w:val="22"/>
        </w:rPr>
        <w:t>Наружный блок:</w:t>
      </w:r>
    </w:p>
    <w:p w:rsidR="00200079" w:rsidRPr="000538D6" w:rsidRDefault="00877F58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Надежные компрессоры</w:t>
      </w:r>
      <w:r w:rsidR="002D0DE2" w:rsidRPr="000538D6">
        <w:rPr>
          <w:rFonts w:ascii="Times New Roman" w:hAnsi="Times New Roman"/>
        </w:rPr>
        <w:t xml:space="preserve"> лучших производителей </w:t>
      </w:r>
      <w:r w:rsidR="00200079" w:rsidRPr="000538D6">
        <w:rPr>
          <w:rFonts w:ascii="Times New Roman" w:hAnsi="Times New Roman"/>
        </w:rPr>
        <w:t>(GREE);</w:t>
      </w:r>
    </w:p>
    <w:p w:rsidR="00200079" w:rsidRPr="000538D6" w:rsidRDefault="00BA539A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Антикоррозийн</w:t>
      </w:r>
      <w:r>
        <w:rPr>
          <w:rFonts w:ascii="Times New Roman" w:hAnsi="Times New Roman"/>
        </w:rPr>
        <w:t>ое покрытие Blue fin, обеспечив</w:t>
      </w:r>
      <w:r w:rsidR="00200079" w:rsidRPr="000538D6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0538D6" w:rsidRDefault="00200079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М</w:t>
      </w:r>
      <w:r w:rsidR="00877F58" w:rsidRPr="000538D6">
        <w:rPr>
          <w:rFonts w:ascii="Times New Roman" w:hAnsi="Times New Roman"/>
        </w:rPr>
        <w:t>ногоуровневая</w:t>
      </w:r>
      <w:r w:rsidRPr="000538D6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0538D6" w:rsidRDefault="00200079" w:rsidP="000C7981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0538D6" w:rsidRDefault="00877F58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</w:pPr>
      <w:r w:rsidRPr="000538D6">
        <w:rPr>
          <w:rFonts w:ascii="Times New Roman" w:hAnsi="Times New Roman"/>
        </w:rPr>
        <w:t>О</w:t>
      </w:r>
      <w:r w:rsidR="00200079" w:rsidRPr="000538D6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0538D6">
        <w:rPr>
          <w:rFonts w:ascii="Times New Roman" w:hAnsi="Times New Roman"/>
        </w:rPr>
        <w:t>температуре</w:t>
      </w:r>
      <w:r w:rsidR="00200079" w:rsidRPr="000538D6">
        <w:rPr>
          <w:rFonts w:ascii="Times New Roman" w:hAnsi="Times New Roman"/>
        </w:rPr>
        <w:t xml:space="preserve"> окружающей среды </w:t>
      </w:r>
      <w:r w:rsidRPr="000538D6">
        <w:rPr>
          <w:rFonts w:ascii="Times New Roman" w:hAnsi="Times New Roman"/>
        </w:rPr>
        <w:t>до</w:t>
      </w:r>
      <w:r w:rsidR="00200079" w:rsidRPr="000538D6">
        <w:rPr>
          <w:rFonts w:ascii="Times New Roman" w:hAnsi="Times New Roman"/>
        </w:rPr>
        <w:t xml:space="preserve"> -40</w:t>
      </w:r>
      <w:r w:rsidRPr="000538D6">
        <w:rPr>
          <w:rFonts w:ascii="Times New Roman" w:hAnsi="Times New Roman"/>
        </w:rPr>
        <w:t>°</w:t>
      </w:r>
      <w:r w:rsidR="00200079" w:rsidRPr="000538D6">
        <w:rPr>
          <w:rFonts w:ascii="Times New Roman" w:hAnsi="Times New Roman"/>
        </w:rPr>
        <w:t>С.</w:t>
      </w:r>
      <w:r w:rsidRPr="000538D6">
        <w:br/>
      </w:r>
    </w:p>
    <w:p w:rsidR="008F31F7" w:rsidRPr="00CE4BB8" w:rsidRDefault="008F31F7" w:rsidP="00CE4BB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95827259"/>
      <w:r w:rsidRPr="00CE4BB8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9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C0C46" w:rsidRPr="003F1F02" w:rsidRDefault="008C0C46" w:rsidP="008C0C4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8C0C46" w:rsidRPr="003F1F02" w:rsidRDefault="008C0C46" w:rsidP="008C0C46">
      <w:pPr>
        <w:autoSpaceDE w:val="0"/>
        <w:autoSpaceDN w:val="0"/>
        <w:adjustRightInd w:val="0"/>
        <w:rPr>
          <w:sz w:val="22"/>
          <w:szCs w:val="22"/>
        </w:rPr>
      </w:pPr>
    </w:p>
    <w:p w:rsidR="008C0C46" w:rsidRPr="003F1F02" w:rsidRDefault="008C0C46" w:rsidP="008C0C4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8C0C46" w:rsidRPr="003F1F02" w:rsidRDefault="008C0C46" w:rsidP="008C0C4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</w:t>
      </w:r>
      <w:r w:rsidRPr="003F1F02">
        <w:rPr>
          <w:sz w:val="22"/>
          <w:szCs w:val="22"/>
        </w:rPr>
        <w:lastRenderedPageBreak/>
        <w:t xml:space="preserve">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8F31F7" w:rsidRDefault="008C0C46" w:rsidP="008C0C4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Pr="006E30DA" w:rsidRDefault="00CA6F66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0B7CBA" w:rsidRDefault="000B7CBA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2A18FE" w:rsidRPr="0039620C" w:rsidRDefault="00541E25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  <w:lang w:val="en-US"/>
        </w:rPr>
      </w:pPr>
      <w:r>
        <w:rPr>
          <w:noProof/>
          <w:sz w:val="24"/>
          <w:szCs w:val="28"/>
        </w:rPr>
        <w:drawing>
          <wp:inline distT="0" distB="0" distL="0" distR="0">
            <wp:extent cx="6210300" cy="592455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8F" w:rsidRDefault="007E768F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1E47E5" w:rsidRDefault="001E47E5" w:rsidP="009319C6">
      <w:pPr>
        <w:ind w:firstLine="709"/>
        <w:jc w:val="both"/>
        <w:rPr>
          <w:sz w:val="22"/>
          <w:szCs w:val="22"/>
        </w:rPr>
      </w:pP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EF3D97" w:rsidRDefault="00065E6C" w:rsidP="00CE4BB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9582726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Т</w:t>
      </w:r>
      <w:r w:rsidR="00FA64EB" w:rsidRPr="00CE4BB8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bookmarkEnd w:id="10"/>
      <w:r>
        <w:rPr>
          <w:rFonts w:ascii="Times New Roman" w:hAnsi="Times New Roman" w:cs="Times New Roman"/>
          <w:color w:val="auto"/>
          <w:sz w:val="22"/>
          <w:szCs w:val="22"/>
        </w:rPr>
        <w:t>й</w:t>
      </w:r>
    </w:p>
    <w:p w:rsidR="00065E6C" w:rsidRDefault="00065E6C" w:rsidP="00065E6C"/>
    <w:p w:rsidR="00065E6C" w:rsidRPr="00065E6C" w:rsidRDefault="00065E6C" w:rsidP="00065E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</w:pPr>
      <w:r w:rsidRPr="00CE4BB8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CE4BB8">
        <w:rPr>
          <w:sz w:val="22"/>
          <w:szCs w:val="22"/>
        </w:rPr>
        <w:t xml:space="preserve"> приведены в таблице 2</w:t>
      </w:r>
    </w:p>
    <w:p w:rsidR="003B7EAD" w:rsidRPr="00985AEE" w:rsidRDefault="003B7EAD" w:rsidP="009319C6">
      <w:pPr>
        <w:jc w:val="both"/>
        <w:rPr>
          <w:sz w:val="24"/>
        </w:rPr>
      </w:pPr>
    </w:p>
    <w:p w:rsidR="00810B70" w:rsidRDefault="00EF26FD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073A2D" w:rsidRDefault="00073A2D" w:rsidP="009319C6">
      <w:pPr>
        <w:jc w:val="center"/>
        <w:rPr>
          <w:noProof/>
          <w:sz w:val="20"/>
          <w:szCs w:val="20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1559"/>
        <w:gridCol w:w="1418"/>
        <w:gridCol w:w="1134"/>
        <w:gridCol w:w="1984"/>
        <w:gridCol w:w="1701"/>
      </w:tblGrid>
      <w:tr w:rsidR="000F7B69" w:rsidRPr="000F7B69" w:rsidTr="00CA005A">
        <w:trPr>
          <w:trHeight w:val="290"/>
        </w:trPr>
        <w:tc>
          <w:tcPr>
            <w:tcW w:w="6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D942EE" w:rsidRDefault="000F7B69" w:rsidP="000F7B69">
            <w:pPr>
              <w:rPr>
                <w:b/>
                <w:bCs/>
                <w:sz w:val="20"/>
                <w:szCs w:val="20"/>
              </w:rPr>
            </w:pPr>
            <w:r w:rsidRPr="00D942EE">
              <w:rPr>
                <w:b/>
                <w:bCs/>
                <w:sz w:val="20"/>
                <w:szCs w:val="20"/>
              </w:rPr>
              <w:t>Внутренний блок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D942EE" w:rsidRDefault="000F7B69" w:rsidP="000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D942EE">
              <w:rPr>
                <w:b/>
                <w:bCs/>
                <w:sz w:val="20"/>
                <w:szCs w:val="20"/>
              </w:rPr>
              <w:t>KFD18GW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D942EE" w:rsidRDefault="000F7B69" w:rsidP="000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D942EE">
              <w:rPr>
                <w:b/>
                <w:bCs/>
                <w:sz w:val="20"/>
                <w:szCs w:val="20"/>
              </w:rPr>
              <w:t>KFD24GW</w:t>
            </w:r>
          </w:p>
        </w:tc>
      </w:tr>
      <w:tr w:rsidR="000F7B69" w:rsidRPr="000F7B69" w:rsidTr="00CA005A">
        <w:trPr>
          <w:trHeight w:val="290"/>
        </w:trPr>
        <w:tc>
          <w:tcPr>
            <w:tcW w:w="6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D942EE" w:rsidRDefault="000F7B69" w:rsidP="000F7B69">
            <w:pPr>
              <w:rPr>
                <w:b/>
                <w:bCs/>
                <w:sz w:val="20"/>
                <w:szCs w:val="20"/>
              </w:rPr>
            </w:pPr>
            <w:r w:rsidRPr="00D942EE">
              <w:rPr>
                <w:b/>
                <w:bCs/>
                <w:sz w:val="20"/>
                <w:szCs w:val="20"/>
              </w:rPr>
              <w:t>Наружный блок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D942EE" w:rsidRDefault="000F7B69" w:rsidP="000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D942EE">
              <w:rPr>
                <w:b/>
                <w:bCs/>
                <w:sz w:val="20"/>
                <w:szCs w:val="20"/>
              </w:rPr>
              <w:t>KON18GW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D942EE" w:rsidRDefault="000F7B69" w:rsidP="000F7B69">
            <w:pPr>
              <w:jc w:val="center"/>
              <w:rPr>
                <w:b/>
                <w:bCs/>
                <w:sz w:val="20"/>
                <w:szCs w:val="20"/>
              </w:rPr>
            </w:pPr>
            <w:r w:rsidRPr="00D942EE">
              <w:rPr>
                <w:b/>
                <w:bCs/>
                <w:sz w:val="20"/>
                <w:szCs w:val="20"/>
              </w:rPr>
              <w:t>KON24GW</w:t>
            </w:r>
          </w:p>
        </w:tc>
      </w:tr>
      <w:tr w:rsidR="000F7B69" w:rsidRPr="000F7B69" w:rsidTr="00CA005A">
        <w:trPr>
          <w:trHeight w:val="290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Суммарная производительность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Охлаждение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кВт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7,00</w:t>
            </w:r>
          </w:p>
        </w:tc>
      </w:tr>
      <w:tr w:rsidR="000F7B69" w:rsidRPr="000F7B69" w:rsidTr="00CA005A">
        <w:trPr>
          <w:trHeight w:val="290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Нагрев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кВт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5,40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7,40</w:t>
            </w:r>
          </w:p>
        </w:tc>
      </w:tr>
      <w:tr w:rsidR="000F7B69" w:rsidRPr="000F7B69" w:rsidTr="00CA005A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 xml:space="preserve">EER / COP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Вт/Вт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2,50/2,84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2,80/3,21</w:t>
            </w:r>
          </w:p>
        </w:tc>
      </w:tr>
      <w:tr w:rsidR="00CA005A" w:rsidRPr="000F7B69" w:rsidTr="00CA005A">
        <w:trPr>
          <w:trHeight w:val="29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Электротехнические характеристики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Параметры электропитания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В–Гц–Ф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220-240-50-1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220-240-50-1</w:t>
            </w:r>
          </w:p>
        </w:tc>
      </w:tr>
      <w:tr w:rsidR="00CA005A" w:rsidRPr="000F7B69" w:rsidTr="00CA005A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Потребляемая мощность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Охлаждение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кВт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2,50</w:t>
            </w:r>
          </w:p>
        </w:tc>
      </w:tr>
      <w:tr w:rsidR="00CA005A" w:rsidRPr="000F7B69" w:rsidTr="00CA005A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Нагрев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кВт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1,90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2,30</w:t>
            </w:r>
          </w:p>
        </w:tc>
      </w:tr>
      <w:tr w:rsidR="00CA005A" w:rsidRPr="000F7B69" w:rsidTr="00CA005A">
        <w:trPr>
          <w:trHeight w:val="29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Хладагент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Тип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B69" w:rsidRPr="000F7B69" w:rsidRDefault="000F7B69" w:rsidP="000F7B69">
            <w:pPr>
              <w:jc w:val="center"/>
              <w:rPr>
                <w:rFonts w:eastAsia="SimSun"/>
                <w:sz w:val="20"/>
                <w:szCs w:val="20"/>
              </w:rPr>
            </w:pPr>
            <w:r w:rsidRPr="000F7B69">
              <w:rPr>
                <w:rFonts w:eastAsia="SimSun"/>
                <w:sz w:val="20"/>
                <w:szCs w:val="20"/>
              </w:rPr>
              <w:t>－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R410A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R410A</w:t>
            </w:r>
          </w:p>
        </w:tc>
      </w:tr>
      <w:tr w:rsidR="000F7B69" w:rsidRPr="000F7B69" w:rsidTr="00CA005A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7B69" w:rsidRPr="000F7B69" w:rsidRDefault="000F7B69" w:rsidP="000F7B69">
            <w:pPr>
              <w:jc w:val="center"/>
              <w:rPr>
                <w:rFonts w:eastAsia="SimSun"/>
                <w:sz w:val="20"/>
                <w:szCs w:val="20"/>
              </w:rPr>
            </w:pPr>
            <w:r w:rsidRPr="000F7B69">
              <w:rPr>
                <w:rFonts w:eastAsia="SimSun" w:hint="eastAsia"/>
                <w:sz w:val="20"/>
                <w:szCs w:val="20"/>
              </w:rPr>
              <w:t>－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581DB5">
              <w:rPr>
                <w:color w:val="000000"/>
                <w:sz w:val="20"/>
                <w:szCs w:val="20"/>
              </w:rPr>
              <w:t>неазеотропная смесь из 50 % дифторметана R-32(CH2F2) и 50 % пентафторэтана R-125(CHF2CF3)</w:t>
            </w:r>
          </w:p>
        </w:tc>
      </w:tr>
      <w:tr w:rsidR="00CA005A" w:rsidRPr="000F7B69" w:rsidTr="00CA005A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Заводская заправка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1,5</w:t>
            </w:r>
          </w:p>
        </w:tc>
      </w:tr>
      <w:tr w:rsidR="00CA005A" w:rsidRPr="000F7B69" w:rsidTr="00CA005A">
        <w:trPr>
          <w:trHeight w:val="29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Подключение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 xml:space="preserve">Наружный диаметр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Линия жидкости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дюймов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1/4”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3/8”</w:t>
            </w:r>
          </w:p>
        </w:tc>
      </w:tr>
      <w:tr w:rsidR="00CA005A" w:rsidRPr="000F7B69" w:rsidTr="00CA005A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 xml:space="preserve">Линия газа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дюймов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1/2”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5/8”</w:t>
            </w:r>
          </w:p>
        </w:tc>
      </w:tr>
      <w:tr w:rsidR="00CA005A" w:rsidRPr="000F7B69" w:rsidTr="00CA005A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Номинальное расстояние*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 xml:space="preserve">Высота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15</w:t>
            </w:r>
          </w:p>
        </w:tc>
      </w:tr>
      <w:tr w:rsidR="00CA005A" w:rsidRPr="000F7B69" w:rsidTr="00CA005A">
        <w:trPr>
          <w:trHeight w:val="29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Длина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15</w:t>
            </w:r>
          </w:p>
        </w:tc>
      </w:tr>
      <w:tr w:rsidR="000F7B69" w:rsidRPr="000F7B69" w:rsidTr="00CA005A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Контроль хладагента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 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Электронный расширительный клапан (EEV)</w:t>
            </w:r>
          </w:p>
        </w:tc>
      </w:tr>
      <w:tr w:rsidR="000F7B69" w:rsidRPr="000F7B69" w:rsidTr="00CA005A">
        <w:trPr>
          <w:trHeight w:val="290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Рабочая температура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Охлаждение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  <w:vertAlign w:val="superscript"/>
              </w:rPr>
              <w:t>0</w:t>
            </w:r>
            <w:r w:rsidRPr="000F7B69">
              <w:rPr>
                <w:sz w:val="20"/>
                <w:szCs w:val="20"/>
              </w:rPr>
              <w:t>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–15</w:t>
            </w:r>
            <w:r w:rsidRPr="000F7B69">
              <w:rPr>
                <w:rFonts w:eastAsia="MS Gothic"/>
                <w:sz w:val="20"/>
                <w:szCs w:val="20"/>
              </w:rPr>
              <w:t>～</w:t>
            </w:r>
            <w:r w:rsidRPr="000F7B69">
              <w:rPr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–15</w:t>
            </w:r>
            <w:r w:rsidRPr="000F7B69">
              <w:rPr>
                <w:rFonts w:eastAsia="MS Gothic"/>
                <w:sz w:val="20"/>
                <w:szCs w:val="20"/>
              </w:rPr>
              <w:t>～</w:t>
            </w:r>
            <w:r w:rsidRPr="000F7B69">
              <w:rPr>
                <w:sz w:val="20"/>
                <w:szCs w:val="20"/>
              </w:rPr>
              <w:t>43</w:t>
            </w:r>
          </w:p>
        </w:tc>
      </w:tr>
      <w:tr w:rsidR="000F7B69" w:rsidRPr="000F7B69" w:rsidTr="00CA005A">
        <w:trPr>
          <w:trHeight w:val="290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Нагрев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  <w:vertAlign w:val="superscript"/>
              </w:rPr>
              <w:t>0</w:t>
            </w:r>
            <w:r w:rsidRPr="000F7B69">
              <w:rPr>
                <w:sz w:val="20"/>
                <w:szCs w:val="20"/>
              </w:rPr>
              <w:t>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–10</w:t>
            </w:r>
            <w:r w:rsidRPr="000F7B69">
              <w:rPr>
                <w:rFonts w:eastAsia="MS Gothic"/>
                <w:sz w:val="20"/>
                <w:szCs w:val="20"/>
              </w:rPr>
              <w:t>～</w:t>
            </w:r>
            <w:r w:rsidRPr="000F7B69">
              <w:rPr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–10</w:t>
            </w:r>
            <w:r w:rsidRPr="000F7B69">
              <w:rPr>
                <w:rFonts w:eastAsia="MS Gothic"/>
                <w:sz w:val="20"/>
                <w:szCs w:val="20"/>
              </w:rPr>
              <w:t>～</w:t>
            </w:r>
            <w:r w:rsidRPr="000F7B69">
              <w:rPr>
                <w:sz w:val="20"/>
                <w:szCs w:val="20"/>
              </w:rPr>
              <w:t>24</w:t>
            </w:r>
          </w:p>
        </w:tc>
      </w:tr>
      <w:tr w:rsidR="000F7B69" w:rsidRPr="000F7B69" w:rsidTr="00CA005A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7B69" w:rsidRPr="000F7B69" w:rsidRDefault="000F7B69" w:rsidP="000F7B69">
            <w:pPr>
              <w:rPr>
                <w:bCs/>
                <w:sz w:val="20"/>
                <w:szCs w:val="20"/>
              </w:rPr>
            </w:pPr>
            <w:r w:rsidRPr="000F7B69">
              <w:rPr>
                <w:bCs/>
                <w:sz w:val="20"/>
                <w:szCs w:val="20"/>
              </w:rPr>
              <w:t>Внутренний блок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 </w:t>
            </w:r>
          </w:p>
        </w:tc>
      </w:tr>
      <w:tr w:rsidR="000F7B69" w:rsidRPr="000F7B69" w:rsidTr="00CA005A">
        <w:trPr>
          <w:trHeight w:val="31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м</w:t>
            </w:r>
            <w:r w:rsidRPr="000F7B69">
              <w:rPr>
                <w:sz w:val="20"/>
                <w:szCs w:val="20"/>
                <w:vertAlign w:val="superscript"/>
              </w:rPr>
              <w:t>3</w:t>
            </w:r>
            <w:r w:rsidRPr="000F7B69">
              <w:rPr>
                <w:sz w:val="20"/>
                <w:szCs w:val="20"/>
              </w:rPr>
              <w:t>/ч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1260</w:t>
            </w:r>
          </w:p>
        </w:tc>
      </w:tr>
      <w:tr w:rsidR="00CA005A" w:rsidRPr="000F7B69" w:rsidTr="00CA005A">
        <w:trPr>
          <w:trHeight w:val="290"/>
        </w:trPr>
        <w:tc>
          <w:tcPr>
            <w:tcW w:w="49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5A" w:rsidRPr="000F7B69" w:rsidRDefault="00CA005A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Уровень звукового давления (T/H/M/L)**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5A" w:rsidRPr="000F7B69" w:rsidRDefault="00CA005A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дБ(А)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5A" w:rsidRPr="000F7B69" w:rsidRDefault="00CA005A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36/33/30/29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5A" w:rsidRPr="000F7B69" w:rsidRDefault="00CA005A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43/38/34/32</w:t>
            </w:r>
          </w:p>
        </w:tc>
      </w:tr>
      <w:tr w:rsidR="00CA005A" w:rsidRPr="000F7B69" w:rsidTr="00CA005A">
        <w:trPr>
          <w:trHeight w:val="2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Габариты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Внутренний блок (Ш х Г х 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мм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1015×720×275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1260×555×270</w:t>
            </w:r>
          </w:p>
        </w:tc>
      </w:tr>
      <w:tr w:rsidR="000F7B69" w:rsidRPr="000F7B69" w:rsidTr="00CA005A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33</w:t>
            </w:r>
          </w:p>
        </w:tc>
      </w:tr>
      <w:tr w:rsidR="000F7B69" w:rsidRPr="000F7B69" w:rsidTr="00CA005A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7B69" w:rsidRPr="000F7B69" w:rsidRDefault="000F7B69" w:rsidP="000F7B69">
            <w:pPr>
              <w:rPr>
                <w:bCs/>
                <w:sz w:val="20"/>
                <w:szCs w:val="20"/>
              </w:rPr>
            </w:pPr>
            <w:r w:rsidRPr="000F7B69">
              <w:rPr>
                <w:bCs/>
                <w:sz w:val="20"/>
                <w:szCs w:val="20"/>
              </w:rPr>
              <w:t>Наружный блок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 </w:t>
            </w:r>
          </w:p>
        </w:tc>
      </w:tr>
      <w:tr w:rsidR="00CA005A" w:rsidRPr="000F7B69" w:rsidTr="00CA005A">
        <w:trPr>
          <w:trHeight w:val="290"/>
        </w:trPr>
        <w:tc>
          <w:tcPr>
            <w:tcW w:w="49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05A" w:rsidRPr="000F7B69" w:rsidRDefault="00CA005A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5A" w:rsidRPr="000F7B69" w:rsidRDefault="00CA005A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дБ(А)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5A" w:rsidRPr="000F7B69" w:rsidRDefault="00CA005A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05A" w:rsidRPr="000F7B69" w:rsidRDefault="00CA005A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56</w:t>
            </w:r>
          </w:p>
        </w:tc>
      </w:tr>
      <w:tr w:rsidR="00CA005A" w:rsidRPr="000F7B69" w:rsidTr="00CA005A">
        <w:trPr>
          <w:trHeight w:val="29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Габариты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Наружный блок (Ш х Г х 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мм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955×395×700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955×395×700</w:t>
            </w:r>
          </w:p>
        </w:tc>
      </w:tr>
      <w:tr w:rsidR="000F7B69" w:rsidRPr="000F7B69" w:rsidTr="00CA005A">
        <w:trPr>
          <w:trHeight w:val="29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кг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B69" w:rsidRPr="000F7B69" w:rsidRDefault="000F7B69" w:rsidP="000F7B69">
            <w:pPr>
              <w:jc w:val="center"/>
              <w:rPr>
                <w:sz w:val="20"/>
                <w:szCs w:val="20"/>
              </w:rPr>
            </w:pPr>
            <w:r w:rsidRPr="000F7B69">
              <w:rPr>
                <w:sz w:val="20"/>
                <w:szCs w:val="20"/>
              </w:rPr>
              <w:t>61</w:t>
            </w:r>
          </w:p>
        </w:tc>
      </w:tr>
    </w:tbl>
    <w:p w:rsidR="000F7B69" w:rsidRDefault="000F7B69" w:rsidP="00A903F0">
      <w:pPr>
        <w:jc w:val="both"/>
        <w:rPr>
          <w:rFonts w:cs="DINPro-Bold"/>
          <w:bCs/>
          <w:sz w:val="20"/>
          <w:szCs w:val="20"/>
        </w:rPr>
      </w:pPr>
    </w:p>
    <w:p w:rsidR="000F7B69" w:rsidRDefault="000F7B69" w:rsidP="00A903F0">
      <w:pPr>
        <w:rPr>
          <w:sz w:val="20"/>
          <w:szCs w:val="20"/>
        </w:rPr>
      </w:pPr>
      <w:r w:rsidRPr="000F7B69">
        <w:rPr>
          <w:sz w:val="20"/>
          <w:szCs w:val="20"/>
        </w:rPr>
        <w:t>*Увеличение расстояния возможно при дополнительной заправке хладагента (см.</w:t>
      </w:r>
      <w:r>
        <w:rPr>
          <w:sz w:val="20"/>
          <w:szCs w:val="20"/>
        </w:rPr>
        <w:t xml:space="preserve"> </w:t>
      </w:r>
      <w:r w:rsidRPr="000F7B69">
        <w:rPr>
          <w:sz w:val="20"/>
          <w:szCs w:val="20"/>
        </w:rPr>
        <w:t>полное техническое руководство)</w:t>
      </w:r>
    </w:p>
    <w:p w:rsidR="00A903F0" w:rsidRDefault="000F7B69" w:rsidP="00A903F0">
      <w:pPr>
        <w:rPr>
          <w:sz w:val="20"/>
          <w:szCs w:val="20"/>
        </w:rPr>
      </w:pPr>
      <w:r w:rsidRPr="000F7B69">
        <w:rPr>
          <w:sz w:val="20"/>
          <w:szCs w:val="20"/>
        </w:rPr>
        <w:t>** T – режим Turbo, H – высокая скорость вентилятора, M – средняя скорость вентилятора, L – низкая скорость вентилятора</w:t>
      </w:r>
      <w:r>
        <w:rPr>
          <w:sz w:val="20"/>
          <w:szCs w:val="20"/>
        </w:rPr>
        <w:t xml:space="preserve"> </w:t>
      </w:r>
      <w:r w:rsidR="00A903F0">
        <w:rPr>
          <w:sz w:val="20"/>
          <w:szCs w:val="20"/>
        </w:rPr>
        <w:br w:type="page"/>
      </w:r>
    </w:p>
    <w:p w:rsidR="000E638C" w:rsidRPr="00CE4BB8" w:rsidRDefault="00A5493C" w:rsidP="00CE4BB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95827261"/>
      <w:r w:rsidRPr="00CE4BB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CE4BB8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CE4BB8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</w:t>
      </w:r>
      <w:bookmarkEnd w:id="11"/>
      <w:r w:rsidR="00065E6C">
        <w:rPr>
          <w:rFonts w:ascii="Times New Roman" w:hAnsi="Times New Roman" w:cs="Times New Roman"/>
          <w:color w:val="auto"/>
          <w:sz w:val="22"/>
          <w:szCs w:val="22"/>
        </w:rPr>
        <w:t>й</w:t>
      </w:r>
    </w:p>
    <w:p w:rsidR="004667A9" w:rsidRDefault="004667A9" w:rsidP="005C64AB">
      <w:pPr>
        <w:ind w:firstLine="709"/>
        <w:jc w:val="both"/>
        <w:rPr>
          <w:sz w:val="22"/>
          <w:szCs w:val="22"/>
        </w:rPr>
      </w:pP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A5493C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A5493C" w:rsidRDefault="00A5493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955CD" w:rsidRDefault="006B097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6B7512" w:rsidRDefault="006B7512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распространялся по всему объему помещения.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4711A0" w:rsidRDefault="00B85B0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85B0C">
        <w:rPr>
          <w:sz w:val="22"/>
          <w:szCs w:val="22"/>
        </w:rPr>
        <w:t>При способе монтажа необходимо руководствоваться особенностями здания, технического обслуживания и т.д., как показано на рисунке 2.</w:t>
      </w:r>
    </w:p>
    <w:p w:rsidR="006B7512" w:rsidRPr="006B7512" w:rsidRDefault="006B7512" w:rsidP="00B85B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16"/>
          <w:szCs w:val="16"/>
        </w:rPr>
      </w:pPr>
    </w:p>
    <w:p w:rsidR="006B7512" w:rsidRDefault="006B7512" w:rsidP="000E638C">
      <w:pPr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381625" cy="1314407"/>
            <wp:effectExtent l="0" t="0" r="0" b="63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42" cy="134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512" w:rsidRDefault="006B7512" w:rsidP="006B7512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6B7512">
        <w:rPr>
          <w:noProof/>
          <w:sz w:val="20"/>
          <w:szCs w:val="20"/>
        </w:rPr>
        <w:t>Рисунок 2</w:t>
      </w:r>
    </w:p>
    <w:p w:rsidR="00511D49" w:rsidRPr="006B7512" w:rsidRDefault="00511D49" w:rsidP="006B7512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35AED" w:rsidRDefault="005C64AB" w:rsidP="005C64A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lastRenderedPageBreak/>
        <w:t>Схема монтажных зазоров и размещения блоков показана на рисунке 3.</w:t>
      </w:r>
    </w:p>
    <w:p w:rsidR="005C64AB" w:rsidRDefault="00511D49" w:rsidP="00511D49">
      <w:pPr>
        <w:spacing w:line="360" w:lineRule="auto"/>
        <w:ind w:firstLine="709"/>
        <w:jc w:val="center"/>
        <w:rPr>
          <w:noProof/>
          <w:sz w:val="22"/>
          <w:szCs w:val="22"/>
        </w:rPr>
      </w:pPr>
      <w:r w:rsidRPr="00511D49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027460" cy="1136781"/>
            <wp:effectExtent l="0" t="0" r="1905" b="635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763" cy="114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4AB" w:rsidRDefault="005C64AB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AE3233" w:rsidRPr="00CE4BB8" w:rsidRDefault="001F482C" w:rsidP="00CE4BB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95827262"/>
      <w:r w:rsidRPr="00CE4BB8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5493C" w:rsidRPr="00CE4BB8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CE4BB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CE4BB8">
        <w:rPr>
          <w:rFonts w:ascii="Times New Roman" w:hAnsi="Times New Roman" w:cs="Times New Roman"/>
          <w:color w:val="auto"/>
          <w:sz w:val="22"/>
          <w:szCs w:val="22"/>
        </w:rPr>
        <w:t>Чертеж издели</w:t>
      </w:r>
      <w:bookmarkEnd w:id="12"/>
      <w:r w:rsidR="00065E6C">
        <w:rPr>
          <w:rFonts w:ascii="Times New Roman" w:hAnsi="Times New Roman" w:cs="Times New Roman"/>
          <w:color w:val="auto"/>
          <w:sz w:val="22"/>
          <w:szCs w:val="22"/>
        </w:rPr>
        <w:t>й</w:t>
      </w:r>
    </w:p>
    <w:p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E13F0E" w:rsidRDefault="009005F6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 xml:space="preserve">внутреннего блока </w:t>
      </w:r>
      <w:r w:rsidRPr="009B1EC5">
        <w:rPr>
          <w:noProof/>
          <w:sz w:val="22"/>
          <w:szCs w:val="22"/>
        </w:rPr>
        <w:t xml:space="preserve">с основными габаритными размерами представлен на </w:t>
      </w:r>
      <w:r>
        <w:rPr>
          <w:noProof/>
          <w:sz w:val="22"/>
          <w:szCs w:val="22"/>
        </w:rPr>
        <w:t>рисунке 4</w:t>
      </w:r>
      <w:r w:rsidRPr="009B1EC5">
        <w:rPr>
          <w:noProof/>
          <w:sz w:val="22"/>
          <w:szCs w:val="22"/>
        </w:rPr>
        <w:t>.</w:t>
      </w:r>
    </w:p>
    <w:p w:rsidR="004F3DDE" w:rsidRDefault="004F3DDE" w:rsidP="004F3DD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4F3DDE" w:rsidRPr="00DE6E5A" w:rsidRDefault="004F3DDE" w:rsidP="004F3DDE">
      <w:pPr>
        <w:spacing w:line="360" w:lineRule="auto"/>
        <w:jc w:val="center"/>
        <w:rPr>
          <w:noProof/>
          <w:sz w:val="22"/>
          <w:szCs w:val="22"/>
          <w:lang w:val="en-US"/>
        </w:rPr>
      </w:pPr>
      <w:r>
        <w:rPr>
          <w:noProof/>
          <w:sz w:val="22"/>
          <w:szCs w:val="22"/>
        </w:rPr>
        <w:t>Внутренний блок</w:t>
      </w:r>
      <w:r w:rsidR="00DE6E5A">
        <w:rPr>
          <w:noProof/>
          <w:sz w:val="22"/>
          <w:szCs w:val="22"/>
          <w:lang w:val="en-US"/>
        </w:rPr>
        <w:t xml:space="preserve"> </w:t>
      </w:r>
      <w:r w:rsidR="00DE6E5A" w:rsidRPr="00DE6E5A">
        <w:rPr>
          <w:noProof/>
          <w:sz w:val="22"/>
          <w:szCs w:val="22"/>
          <w:lang w:val="en-US"/>
        </w:rPr>
        <w:t>KFD18GW</w:t>
      </w:r>
    </w:p>
    <w:p w:rsidR="004F3DDE" w:rsidRDefault="00DE6E5A" w:rsidP="00BF75AA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943350" cy="2074485"/>
            <wp:effectExtent l="0" t="0" r="0" b="2540"/>
            <wp:docPr id="71" name="Рисунок 7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07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DDE" w:rsidRDefault="00DE6E5A" w:rsidP="00DE6E5A">
      <w:pPr>
        <w:spacing w:line="360" w:lineRule="auto"/>
        <w:jc w:val="center"/>
        <w:rPr>
          <w:noProof/>
          <w:sz w:val="22"/>
          <w:szCs w:val="22"/>
        </w:rPr>
      </w:pPr>
      <w:r w:rsidRPr="00DE6E5A">
        <w:rPr>
          <w:noProof/>
          <w:sz w:val="22"/>
          <w:szCs w:val="22"/>
        </w:rPr>
        <w:t>Внутренний блок KFD</w:t>
      </w:r>
      <w:r>
        <w:rPr>
          <w:noProof/>
          <w:sz w:val="22"/>
          <w:szCs w:val="22"/>
          <w:lang w:val="en-US"/>
        </w:rPr>
        <w:t>24</w:t>
      </w:r>
      <w:r w:rsidRPr="00DE6E5A">
        <w:rPr>
          <w:noProof/>
          <w:sz w:val="22"/>
          <w:szCs w:val="22"/>
        </w:rPr>
        <w:t>GW</w:t>
      </w:r>
    </w:p>
    <w:p w:rsidR="004F3DDE" w:rsidRDefault="00BF75AA" w:rsidP="00BF75AA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010025" cy="2523792"/>
            <wp:effectExtent l="0" t="0" r="0" b="0"/>
            <wp:docPr id="105" name="Рисунок 105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265" cy="252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10031" w:type="dxa"/>
        <w:tblLayout w:type="fixed"/>
        <w:tblLook w:val="04A0" w:firstRow="1" w:lastRow="0" w:firstColumn="1" w:lastColumn="0" w:noHBand="0" w:noVBand="1"/>
      </w:tblPr>
      <w:tblGrid>
        <w:gridCol w:w="1384"/>
        <w:gridCol w:w="864"/>
        <w:gridCol w:w="865"/>
        <w:gridCol w:w="865"/>
        <w:gridCol w:w="864"/>
        <w:gridCol w:w="865"/>
        <w:gridCol w:w="865"/>
        <w:gridCol w:w="864"/>
        <w:gridCol w:w="865"/>
        <w:gridCol w:w="865"/>
        <w:gridCol w:w="865"/>
      </w:tblGrid>
      <w:tr w:rsidR="00DE6E5A" w:rsidRPr="00DC2BFB" w:rsidTr="00DE6E5A">
        <w:tc>
          <w:tcPr>
            <w:tcW w:w="1384" w:type="dxa"/>
            <w:vAlign w:val="center"/>
          </w:tcPr>
          <w:p w:rsidR="00DE6E5A" w:rsidRPr="00E07318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E07318">
              <w:rPr>
                <w:noProof/>
                <w:sz w:val="22"/>
                <w:szCs w:val="22"/>
              </w:rPr>
              <w:t>Модель</w:t>
            </w:r>
          </w:p>
        </w:tc>
        <w:tc>
          <w:tcPr>
            <w:tcW w:w="864" w:type="dxa"/>
            <w:vAlign w:val="center"/>
          </w:tcPr>
          <w:p w:rsidR="00DE6E5A" w:rsidRPr="00E07318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A</w:t>
            </w:r>
          </w:p>
        </w:tc>
        <w:tc>
          <w:tcPr>
            <w:tcW w:w="865" w:type="dxa"/>
            <w:vAlign w:val="center"/>
          </w:tcPr>
          <w:p w:rsidR="00DE6E5A" w:rsidRPr="00E07318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B</w:t>
            </w:r>
          </w:p>
        </w:tc>
        <w:tc>
          <w:tcPr>
            <w:tcW w:w="865" w:type="dxa"/>
            <w:vAlign w:val="center"/>
          </w:tcPr>
          <w:p w:rsidR="00DE6E5A" w:rsidRPr="00E07318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C</w:t>
            </w:r>
          </w:p>
        </w:tc>
        <w:tc>
          <w:tcPr>
            <w:tcW w:w="864" w:type="dxa"/>
            <w:vAlign w:val="center"/>
          </w:tcPr>
          <w:p w:rsidR="00DE6E5A" w:rsidRPr="00E07318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D</w:t>
            </w:r>
          </w:p>
        </w:tc>
        <w:tc>
          <w:tcPr>
            <w:tcW w:w="865" w:type="dxa"/>
            <w:vAlign w:val="center"/>
          </w:tcPr>
          <w:p w:rsidR="00DE6E5A" w:rsidRPr="00E07318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E</w:t>
            </w:r>
          </w:p>
        </w:tc>
        <w:tc>
          <w:tcPr>
            <w:tcW w:w="865" w:type="dxa"/>
            <w:vAlign w:val="center"/>
          </w:tcPr>
          <w:p w:rsidR="00DE6E5A" w:rsidRPr="00E07318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F</w:t>
            </w:r>
          </w:p>
        </w:tc>
        <w:tc>
          <w:tcPr>
            <w:tcW w:w="864" w:type="dxa"/>
            <w:vAlign w:val="center"/>
          </w:tcPr>
          <w:p w:rsidR="00DE6E5A" w:rsidRPr="00E07318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E07318">
              <w:rPr>
                <w:noProof/>
                <w:sz w:val="22"/>
                <w:szCs w:val="22"/>
                <w:lang w:val="en-US"/>
              </w:rPr>
              <w:t>G</w:t>
            </w:r>
          </w:p>
        </w:tc>
        <w:tc>
          <w:tcPr>
            <w:tcW w:w="865" w:type="dxa"/>
          </w:tcPr>
          <w:p w:rsidR="00DE6E5A" w:rsidRPr="00E07318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H</w:t>
            </w:r>
          </w:p>
        </w:tc>
        <w:tc>
          <w:tcPr>
            <w:tcW w:w="865" w:type="dxa"/>
          </w:tcPr>
          <w:p w:rsidR="00DE6E5A" w:rsidRPr="00E07318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I</w:t>
            </w:r>
          </w:p>
        </w:tc>
        <w:tc>
          <w:tcPr>
            <w:tcW w:w="865" w:type="dxa"/>
          </w:tcPr>
          <w:p w:rsidR="00DE6E5A" w:rsidRPr="00E07318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J</w:t>
            </w:r>
          </w:p>
        </w:tc>
      </w:tr>
      <w:tr w:rsidR="00DE6E5A" w:rsidRPr="00DC2BFB" w:rsidTr="00DE6E5A">
        <w:tc>
          <w:tcPr>
            <w:tcW w:w="1384" w:type="dxa"/>
            <w:vAlign w:val="center"/>
          </w:tcPr>
          <w:p w:rsidR="00DE6E5A" w:rsidRPr="001E684A" w:rsidRDefault="00DE6E5A" w:rsidP="004F3DD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KFD18G</w:t>
            </w:r>
            <w:r>
              <w:rPr>
                <w:sz w:val="22"/>
                <w:szCs w:val="22"/>
                <w:lang w:val="en-US"/>
              </w:rPr>
              <w:t>W</w:t>
            </w:r>
          </w:p>
        </w:tc>
        <w:tc>
          <w:tcPr>
            <w:tcW w:w="864" w:type="dxa"/>
            <w:vAlign w:val="center"/>
          </w:tcPr>
          <w:p w:rsidR="00DE6E5A" w:rsidRPr="00E07318" w:rsidRDefault="00DE6E5A" w:rsidP="00DE6E5A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940</w:t>
            </w:r>
          </w:p>
        </w:tc>
        <w:tc>
          <w:tcPr>
            <w:tcW w:w="865" w:type="dxa"/>
            <w:vAlign w:val="center"/>
          </w:tcPr>
          <w:p w:rsidR="00DE6E5A" w:rsidRPr="00E07318" w:rsidRDefault="00DE6E5A" w:rsidP="00DE6E5A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430</w:t>
            </w:r>
          </w:p>
        </w:tc>
        <w:tc>
          <w:tcPr>
            <w:tcW w:w="865" w:type="dxa"/>
            <w:vAlign w:val="center"/>
          </w:tcPr>
          <w:p w:rsidR="00DE6E5A" w:rsidRPr="00E07318" w:rsidRDefault="00DE6E5A" w:rsidP="00DE6E5A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740</w:t>
            </w:r>
          </w:p>
        </w:tc>
        <w:tc>
          <w:tcPr>
            <w:tcW w:w="864" w:type="dxa"/>
            <w:vAlign w:val="center"/>
          </w:tcPr>
          <w:p w:rsidR="00DE6E5A" w:rsidRPr="00E07318" w:rsidRDefault="00DE6E5A" w:rsidP="00DE6E5A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738</w:t>
            </w:r>
          </w:p>
        </w:tc>
        <w:tc>
          <w:tcPr>
            <w:tcW w:w="865" w:type="dxa"/>
            <w:vAlign w:val="center"/>
          </w:tcPr>
          <w:p w:rsidR="00DE6E5A" w:rsidRPr="00E07318" w:rsidRDefault="00DE6E5A" w:rsidP="00DE6E5A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206</w:t>
            </w:r>
          </w:p>
        </w:tc>
        <w:tc>
          <w:tcPr>
            <w:tcW w:w="865" w:type="dxa"/>
            <w:vAlign w:val="center"/>
          </w:tcPr>
          <w:p w:rsidR="00DE6E5A" w:rsidRPr="00E07318" w:rsidRDefault="00DE6E5A" w:rsidP="00DE6E5A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125</w:t>
            </w:r>
          </w:p>
        </w:tc>
        <w:tc>
          <w:tcPr>
            <w:tcW w:w="864" w:type="dxa"/>
            <w:vAlign w:val="center"/>
          </w:tcPr>
          <w:p w:rsidR="00DE6E5A" w:rsidRPr="00E07318" w:rsidRDefault="00DE6E5A" w:rsidP="00DE6E5A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1015</w:t>
            </w:r>
          </w:p>
        </w:tc>
        <w:tc>
          <w:tcPr>
            <w:tcW w:w="865" w:type="dxa"/>
            <w:vAlign w:val="center"/>
          </w:tcPr>
          <w:p w:rsidR="00DE6E5A" w:rsidRPr="00E07318" w:rsidRDefault="00DE6E5A" w:rsidP="00DE6E5A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275</w:t>
            </w:r>
          </w:p>
        </w:tc>
        <w:tc>
          <w:tcPr>
            <w:tcW w:w="865" w:type="dxa"/>
            <w:vAlign w:val="center"/>
          </w:tcPr>
          <w:p w:rsidR="00DE6E5A" w:rsidRPr="00E07318" w:rsidRDefault="00DE6E5A" w:rsidP="00DE6E5A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720</w:t>
            </w:r>
          </w:p>
        </w:tc>
        <w:tc>
          <w:tcPr>
            <w:tcW w:w="865" w:type="dxa"/>
            <w:vAlign w:val="center"/>
          </w:tcPr>
          <w:p w:rsidR="00DE6E5A" w:rsidRPr="00DE6E5A" w:rsidRDefault="00DE6E5A" w:rsidP="00DE6E5A">
            <w:pPr>
              <w:spacing w:line="36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t>-</w:t>
            </w:r>
          </w:p>
        </w:tc>
      </w:tr>
      <w:tr w:rsidR="00DE6E5A" w:rsidRPr="00DC2BFB" w:rsidTr="00DE6E5A">
        <w:tc>
          <w:tcPr>
            <w:tcW w:w="1384" w:type="dxa"/>
            <w:vAlign w:val="center"/>
          </w:tcPr>
          <w:p w:rsidR="00DE6E5A" w:rsidRDefault="00DE6E5A" w:rsidP="004F3D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KFD</w:t>
            </w:r>
            <w:r>
              <w:rPr>
                <w:sz w:val="22"/>
                <w:szCs w:val="22"/>
                <w:lang w:val="en-US"/>
              </w:rPr>
              <w:t>24</w:t>
            </w:r>
            <w:r w:rsidRPr="001E684A">
              <w:rPr>
                <w:sz w:val="22"/>
                <w:szCs w:val="22"/>
              </w:rPr>
              <w:t>GW</w:t>
            </w:r>
          </w:p>
        </w:tc>
        <w:tc>
          <w:tcPr>
            <w:tcW w:w="864" w:type="dxa"/>
            <w:vAlign w:val="center"/>
          </w:tcPr>
          <w:p w:rsidR="00DE6E5A" w:rsidRPr="004F3DDE" w:rsidRDefault="00DE6E5A" w:rsidP="00DE6E5A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 xml:space="preserve">1101  </w:t>
            </w:r>
          </w:p>
        </w:tc>
        <w:tc>
          <w:tcPr>
            <w:tcW w:w="865" w:type="dxa"/>
            <w:vAlign w:val="center"/>
          </w:tcPr>
          <w:p w:rsidR="00DE6E5A" w:rsidRPr="004F3DDE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515</w:t>
            </w:r>
          </w:p>
        </w:tc>
        <w:tc>
          <w:tcPr>
            <w:tcW w:w="865" w:type="dxa"/>
            <w:vAlign w:val="center"/>
          </w:tcPr>
          <w:p w:rsidR="00DE6E5A" w:rsidRPr="004F3DDE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820</w:t>
            </w:r>
          </w:p>
        </w:tc>
        <w:tc>
          <w:tcPr>
            <w:tcW w:w="864" w:type="dxa"/>
            <w:vAlign w:val="center"/>
          </w:tcPr>
          <w:p w:rsidR="00DE6E5A" w:rsidRPr="004F3DDE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1159</w:t>
            </w:r>
          </w:p>
        </w:tc>
        <w:tc>
          <w:tcPr>
            <w:tcW w:w="865" w:type="dxa"/>
            <w:vAlign w:val="center"/>
          </w:tcPr>
          <w:p w:rsidR="00DE6E5A" w:rsidRPr="004F3DDE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1260</w:t>
            </w:r>
          </w:p>
        </w:tc>
        <w:tc>
          <w:tcPr>
            <w:tcW w:w="865" w:type="dxa"/>
            <w:vAlign w:val="center"/>
          </w:tcPr>
          <w:p w:rsidR="00DE6E5A" w:rsidRPr="004F3DDE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555</w:t>
            </w:r>
          </w:p>
        </w:tc>
        <w:tc>
          <w:tcPr>
            <w:tcW w:w="864" w:type="dxa"/>
            <w:vAlign w:val="center"/>
          </w:tcPr>
          <w:p w:rsidR="00DE6E5A" w:rsidRPr="004F3DDE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1002</w:t>
            </w:r>
          </w:p>
        </w:tc>
        <w:tc>
          <w:tcPr>
            <w:tcW w:w="865" w:type="dxa"/>
          </w:tcPr>
          <w:p w:rsidR="00DE6E5A" w:rsidRPr="004F3DDE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160</w:t>
            </w:r>
          </w:p>
        </w:tc>
        <w:tc>
          <w:tcPr>
            <w:tcW w:w="865" w:type="dxa"/>
          </w:tcPr>
          <w:p w:rsidR="00DE6E5A" w:rsidRPr="004F3DDE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235</w:t>
            </w:r>
          </w:p>
        </w:tc>
        <w:tc>
          <w:tcPr>
            <w:tcW w:w="865" w:type="dxa"/>
          </w:tcPr>
          <w:p w:rsidR="00DE6E5A" w:rsidRPr="004F3DDE" w:rsidRDefault="00DE6E5A" w:rsidP="004F3DDE">
            <w:pPr>
              <w:spacing w:line="360" w:lineRule="auto"/>
              <w:jc w:val="center"/>
              <w:rPr>
                <w:noProof/>
                <w:sz w:val="22"/>
                <w:szCs w:val="22"/>
              </w:rPr>
            </w:pPr>
            <w:r w:rsidRPr="00DE6E5A">
              <w:rPr>
                <w:noProof/>
                <w:sz w:val="22"/>
                <w:szCs w:val="22"/>
              </w:rPr>
              <w:t>270</w:t>
            </w:r>
          </w:p>
        </w:tc>
      </w:tr>
    </w:tbl>
    <w:p w:rsidR="004F3DDE" w:rsidRPr="00DF279C" w:rsidRDefault="004F3DDE" w:rsidP="004F3DDE">
      <w:pPr>
        <w:spacing w:line="360" w:lineRule="auto"/>
        <w:rPr>
          <w:noProof/>
          <w:sz w:val="18"/>
          <w:szCs w:val="18"/>
        </w:rPr>
      </w:pPr>
      <w:r w:rsidRPr="00DF279C">
        <w:rPr>
          <w:noProof/>
          <w:sz w:val="18"/>
          <w:szCs w:val="18"/>
        </w:rPr>
        <w:t>Размеры указаны в мм.</w:t>
      </w:r>
    </w:p>
    <w:p w:rsidR="004F3DDE" w:rsidRDefault="009005F6" w:rsidP="004F3DDE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9005F6">
        <w:rPr>
          <w:noProof/>
          <w:sz w:val="20"/>
          <w:szCs w:val="20"/>
        </w:rPr>
        <w:t>Рисунок 4</w:t>
      </w:r>
    </w:p>
    <w:p w:rsidR="009005F6" w:rsidRPr="009005F6" w:rsidRDefault="009005F6" w:rsidP="004F3DDE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noProof/>
          <w:sz w:val="22"/>
          <w:szCs w:val="22"/>
        </w:rPr>
        <w:t xml:space="preserve">наружного блока </w:t>
      </w:r>
      <w:r w:rsidRPr="009B1EC5">
        <w:rPr>
          <w:noProof/>
          <w:sz w:val="22"/>
          <w:szCs w:val="22"/>
        </w:rPr>
        <w:t xml:space="preserve">с основными габаритными размерами представлен на </w:t>
      </w:r>
      <w:r>
        <w:rPr>
          <w:noProof/>
          <w:sz w:val="22"/>
          <w:szCs w:val="22"/>
        </w:rPr>
        <w:t>рисунке 5</w:t>
      </w:r>
      <w:r w:rsidRPr="009B1EC5">
        <w:rPr>
          <w:noProof/>
          <w:sz w:val="22"/>
          <w:szCs w:val="22"/>
        </w:rPr>
        <w:t>.</w:t>
      </w:r>
    </w:p>
    <w:p w:rsidR="004F3DDE" w:rsidRPr="002E5FE3" w:rsidRDefault="00BA5156" w:rsidP="004F3DDE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29175" cy="3375683"/>
            <wp:effectExtent l="0" t="0" r="0" b="0"/>
            <wp:docPr id="3" name="Рисунок 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897" cy="3379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22"/>
        <w:gridCol w:w="1147"/>
        <w:gridCol w:w="1124"/>
        <w:gridCol w:w="1148"/>
        <w:gridCol w:w="1124"/>
        <w:gridCol w:w="1124"/>
      </w:tblGrid>
      <w:tr w:rsidR="00BF75AA" w:rsidTr="004F3DDE">
        <w:tc>
          <w:tcPr>
            <w:tcW w:w="2222" w:type="dxa"/>
            <w:vAlign w:val="center"/>
          </w:tcPr>
          <w:p w:rsidR="00BF75AA" w:rsidRPr="007A5A90" w:rsidRDefault="00BF75AA" w:rsidP="004F3DDE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Модель</w:t>
            </w:r>
          </w:p>
        </w:tc>
        <w:tc>
          <w:tcPr>
            <w:tcW w:w="1147" w:type="dxa"/>
            <w:vAlign w:val="center"/>
          </w:tcPr>
          <w:p w:rsidR="00BF75AA" w:rsidRDefault="00BF75AA" w:rsidP="004F3DDE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А</w:t>
            </w:r>
          </w:p>
        </w:tc>
        <w:tc>
          <w:tcPr>
            <w:tcW w:w="1124" w:type="dxa"/>
            <w:vAlign w:val="center"/>
          </w:tcPr>
          <w:p w:rsidR="00BF75AA" w:rsidRDefault="00BF75AA" w:rsidP="004F3DDE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</w:t>
            </w:r>
          </w:p>
        </w:tc>
        <w:tc>
          <w:tcPr>
            <w:tcW w:w="1148" w:type="dxa"/>
            <w:vAlign w:val="center"/>
          </w:tcPr>
          <w:p w:rsidR="00BF75AA" w:rsidRDefault="00BF75AA" w:rsidP="004F3DDE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С</w:t>
            </w:r>
          </w:p>
        </w:tc>
        <w:tc>
          <w:tcPr>
            <w:tcW w:w="1124" w:type="dxa"/>
            <w:vAlign w:val="center"/>
          </w:tcPr>
          <w:p w:rsidR="00BF75AA" w:rsidRPr="007A5A90" w:rsidRDefault="00BF75AA" w:rsidP="004F3DDE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124" w:type="dxa"/>
            <w:vAlign w:val="center"/>
          </w:tcPr>
          <w:p w:rsidR="00BF75AA" w:rsidRPr="007A5A90" w:rsidRDefault="00BF75AA" w:rsidP="004F3DDE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E</w:t>
            </w:r>
          </w:p>
        </w:tc>
      </w:tr>
      <w:tr w:rsidR="00BF75AA" w:rsidTr="004F3DDE">
        <w:tc>
          <w:tcPr>
            <w:tcW w:w="2222" w:type="dxa"/>
            <w:vAlign w:val="center"/>
          </w:tcPr>
          <w:p w:rsidR="00BF75AA" w:rsidRPr="00BF75AA" w:rsidRDefault="00BF75AA" w:rsidP="004F3DDE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D11956">
              <w:rPr>
                <w:noProof/>
                <w:sz w:val="24"/>
              </w:rPr>
              <w:t>KON</w:t>
            </w:r>
            <w:r>
              <w:rPr>
                <w:noProof/>
                <w:sz w:val="24"/>
              </w:rPr>
              <w:t>18G</w:t>
            </w:r>
            <w:r>
              <w:rPr>
                <w:noProof/>
                <w:sz w:val="24"/>
                <w:lang w:val="en-US"/>
              </w:rPr>
              <w:t>W</w:t>
            </w:r>
          </w:p>
        </w:tc>
        <w:tc>
          <w:tcPr>
            <w:tcW w:w="1147" w:type="dxa"/>
          </w:tcPr>
          <w:p w:rsidR="00BF75AA" w:rsidRPr="00175B9F" w:rsidRDefault="00BF75AA" w:rsidP="00BF75AA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 xml:space="preserve">955   </w:t>
            </w:r>
          </w:p>
        </w:tc>
        <w:tc>
          <w:tcPr>
            <w:tcW w:w="1124" w:type="dxa"/>
          </w:tcPr>
          <w:p w:rsidR="00BF75AA" w:rsidRPr="00175B9F" w:rsidRDefault="00BF75AA" w:rsidP="004F3DDE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395</w:t>
            </w:r>
          </w:p>
        </w:tc>
        <w:tc>
          <w:tcPr>
            <w:tcW w:w="1148" w:type="dxa"/>
          </w:tcPr>
          <w:p w:rsidR="00BF75AA" w:rsidRPr="00175B9F" w:rsidRDefault="00BF75AA" w:rsidP="004F3DDE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700</w:t>
            </w:r>
          </w:p>
        </w:tc>
        <w:tc>
          <w:tcPr>
            <w:tcW w:w="1124" w:type="dxa"/>
          </w:tcPr>
          <w:p w:rsidR="00BF75AA" w:rsidRPr="00175B9F" w:rsidRDefault="00BF75AA" w:rsidP="004F3DDE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560</w:t>
            </w:r>
          </w:p>
        </w:tc>
        <w:tc>
          <w:tcPr>
            <w:tcW w:w="1124" w:type="dxa"/>
          </w:tcPr>
          <w:p w:rsidR="00BF75AA" w:rsidRPr="00175B9F" w:rsidRDefault="00BF75AA" w:rsidP="004F3DDE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360</w:t>
            </w:r>
          </w:p>
        </w:tc>
      </w:tr>
      <w:tr w:rsidR="00BF75AA" w:rsidTr="004F3DDE">
        <w:tc>
          <w:tcPr>
            <w:tcW w:w="2222" w:type="dxa"/>
            <w:vAlign w:val="center"/>
          </w:tcPr>
          <w:p w:rsidR="00BF75AA" w:rsidRPr="00D11956" w:rsidRDefault="00BF75AA" w:rsidP="004F3DDE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KON</w:t>
            </w:r>
            <w:r>
              <w:rPr>
                <w:noProof/>
                <w:sz w:val="24"/>
                <w:lang w:val="en-US"/>
              </w:rPr>
              <w:t>24</w:t>
            </w:r>
            <w:r w:rsidRPr="00BF75AA">
              <w:rPr>
                <w:noProof/>
                <w:sz w:val="24"/>
              </w:rPr>
              <w:t>GW</w:t>
            </w:r>
          </w:p>
        </w:tc>
        <w:tc>
          <w:tcPr>
            <w:tcW w:w="1147" w:type="dxa"/>
          </w:tcPr>
          <w:p w:rsidR="00BF75AA" w:rsidRPr="00D63999" w:rsidRDefault="00BF75AA" w:rsidP="008D1E41">
            <w:pPr>
              <w:contextualSpacing/>
              <w:jc w:val="center"/>
              <w:rPr>
                <w:noProof/>
                <w:sz w:val="24"/>
                <w:highlight w:val="yellow"/>
                <w:lang w:val="en-US"/>
              </w:rPr>
            </w:pPr>
            <w:r w:rsidRPr="00BF75AA">
              <w:rPr>
                <w:noProof/>
                <w:sz w:val="24"/>
              </w:rPr>
              <w:t xml:space="preserve">955   </w:t>
            </w:r>
          </w:p>
        </w:tc>
        <w:tc>
          <w:tcPr>
            <w:tcW w:w="1124" w:type="dxa"/>
          </w:tcPr>
          <w:p w:rsidR="00BF75AA" w:rsidRPr="00175B9F" w:rsidRDefault="00BF75AA" w:rsidP="008D1E41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395</w:t>
            </w:r>
          </w:p>
        </w:tc>
        <w:tc>
          <w:tcPr>
            <w:tcW w:w="1148" w:type="dxa"/>
          </w:tcPr>
          <w:p w:rsidR="00BF75AA" w:rsidRPr="00175B9F" w:rsidRDefault="00BF75AA" w:rsidP="008D1E41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700</w:t>
            </w:r>
          </w:p>
        </w:tc>
        <w:tc>
          <w:tcPr>
            <w:tcW w:w="1124" w:type="dxa"/>
          </w:tcPr>
          <w:p w:rsidR="00BF75AA" w:rsidRPr="00175B9F" w:rsidRDefault="00BF75AA" w:rsidP="008D1E41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560</w:t>
            </w:r>
          </w:p>
        </w:tc>
        <w:tc>
          <w:tcPr>
            <w:tcW w:w="1124" w:type="dxa"/>
          </w:tcPr>
          <w:p w:rsidR="00BF75AA" w:rsidRPr="00175B9F" w:rsidRDefault="00BF75AA" w:rsidP="008D1E41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BF75AA">
              <w:rPr>
                <w:noProof/>
                <w:sz w:val="24"/>
              </w:rPr>
              <w:t>360</w:t>
            </w:r>
          </w:p>
        </w:tc>
      </w:tr>
    </w:tbl>
    <w:p w:rsidR="004F3DDE" w:rsidRPr="007051FF" w:rsidRDefault="004F3DDE" w:rsidP="004F3DDE">
      <w:pPr>
        <w:spacing w:line="360" w:lineRule="auto"/>
        <w:ind w:firstLine="709"/>
        <w:rPr>
          <w:noProof/>
          <w:sz w:val="18"/>
          <w:szCs w:val="18"/>
        </w:rPr>
      </w:pPr>
      <w:r w:rsidRPr="007051FF">
        <w:rPr>
          <w:noProof/>
          <w:sz w:val="18"/>
          <w:szCs w:val="18"/>
        </w:rPr>
        <w:t>Размеры указаны в мм.</w:t>
      </w:r>
    </w:p>
    <w:p w:rsidR="00E13F0E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005F6">
        <w:rPr>
          <w:noProof/>
          <w:sz w:val="20"/>
          <w:szCs w:val="20"/>
        </w:rPr>
        <w:t>5</w:t>
      </w:r>
    </w:p>
    <w:p w:rsidR="009005F6" w:rsidRPr="00A226C8" w:rsidRDefault="009005F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CE4BB8" w:rsidRDefault="00C47F87" w:rsidP="00CE4BB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95827263"/>
      <w:r w:rsidRPr="00CE4BB8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3"/>
      <w:r w:rsidRPr="00CE4BB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9005F6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359EF47" wp14:editId="7C3D3A2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3ECCF52" wp14:editId="3EDA5F0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C21AD" wp14:editId="6724C20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EF19006" wp14:editId="642EE89B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72E2C19" wp14:editId="115E723C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834CB75" wp14:editId="6C6E0877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6F8F0C58" wp14:editId="5DD9776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005F6">
        <w:rPr>
          <w:noProof/>
          <w:sz w:val="20"/>
          <w:szCs w:val="20"/>
        </w:rPr>
        <w:t>6</w:t>
      </w:r>
    </w:p>
    <w:p w:rsidR="00770F8A" w:rsidRDefault="00770F8A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70F8A" w:rsidRDefault="00770F8A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70F8A" w:rsidRPr="00096689" w:rsidRDefault="00770F8A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4" w:name="_Ref68106430"/>
      <w:bookmarkStart w:id="15" w:name="_Ref69937528"/>
      <w:bookmarkStart w:id="16" w:name="_Ref73096537"/>
      <w:bookmarkStart w:id="17" w:name="_Ref73354033"/>
      <w:bookmarkStart w:id="18" w:name="_Ref73360033"/>
      <w:bookmarkStart w:id="19" w:name="_Ref88683845"/>
      <w:bookmarkStart w:id="20" w:name="_Toc95827264"/>
      <w:r w:rsidRPr="00985AEE">
        <w:rPr>
          <w:b/>
          <w:szCs w:val="28"/>
        </w:rPr>
        <w:t>КОМПЛЕКТНОСТЬ</w:t>
      </w:r>
      <w:bookmarkStart w:id="21" w:name="_Ref304821509"/>
      <w:bookmarkEnd w:id="14"/>
      <w:bookmarkEnd w:id="15"/>
      <w:bookmarkEnd w:id="16"/>
      <w:bookmarkEnd w:id="17"/>
      <w:bookmarkEnd w:id="18"/>
      <w:bookmarkEnd w:id="19"/>
      <w:bookmarkEnd w:id="20"/>
    </w:p>
    <w:p w:rsidR="001241DA" w:rsidRDefault="0036160E" w:rsidP="00770F8A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36160E" w:rsidRDefault="00631177" w:rsidP="00770F8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770F8A" w:rsidRPr="00631177" w:rsidRDefault="00770F8A" w:rsidP="00770F8A">
      <w:pPr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312E9" w:rsidRDefault="0039232F" w:rsidP="004F3DD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 w:rsidR="00320B32">
              <w:rPr>
                <w:sz w:val="22"/>
                <w:szCs w:val="22"/>
              </w:rPr>
              <w:t xml:space="preserve"> </w:t>
            </w:r>
            <w:r w:rsidR="00320B32" w:rsidRPr="00320B32">
              <w:rPr>
                <w:sz w:val="22"/>
                <w:szCs w:val="22"/>
              </w:rPr>
              <w:t>KFD</w:t>
            </w:r>
            <w:r w:rsidR="00B26701">
              <w:rPr>
                <w:sz w:val="22"/>
                <w:szCs w:val="22"/>
              </w:rPr>
              <w:t>_</w:t>
            </w:r>
            <w:r w:rsidR="00D63999">
              <w:rPr>
                <w:sz w:val="22"/>
                <w:szCs w:val="22"/>
              </w:rPr>
              <w:t>G</w:t>
            </w:r>
            <w:r w:rsidR="00D63999">
              <w:rPr>
                <w:sz w:val="22"/>
                <w:szCs w:val="22"/>
                <w:lang w:val="en-US"/>
              </w:rPr>
              <w:t>W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913704" w:rsidP="0030792F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>
              <w:rPr>
                <w:sz w:val="22"/>
                <w:szCs w:val="22"/>
              </w:rPr>
              <w:t>ка</w:t>
            </w:r>
            <w:r w:rsidR="0030792F">
              <w:rPr>
                <w:sz w:val="22"/>
                <w:szCs w:val="22"/>
              </w:rPr>
              <w:t>наль</w:t>
            </w:r>
            <w:r>
              <w:rPr>
                <w:sz w:val="22"/>
                <w:szCs w:val="22"/>
              </w:rPr>
              <w:t>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E84CB6" w:rsidP="0067641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A81F55">
              <w:rPr>
                <w:sz w:val="22"/>
                <w:szCs w:val="22"/>
              </w:rPr>
              <w:t>Проводной пульт</w:t>
            </w:r>
            <w:r w:rsidR="00A81F55" w:rsidRPr="00A81F55">
              <w:rPr>
                <w:sz w:val="22"/>
                <w:szCs w:val="22"/>
              </w:rPr>
              <w:t xml:space="preserve"> XK</w:t>
            </w:r>
            <w:r w:rsidR="00A81F55" w:rsidRPr="00176293">
              <w:rPr>
                <w:sz w:val="22"/>
                <w:szCs w:val="22"/>
              </w:rPr>
              <w:t>60</w:t>
            </w:r>
            <w:r w:rsidR="001762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Шайба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5B144D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70D8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70D89" w:rsidRPr="00F70D89" w:rsidRDefault="00934551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Крепеж для крепежа мата и виброгасителя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70D8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34551" w:rsidP="00F70D8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дренажной линии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6203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2032" w:rsidRPr="00027CC9" w:rsidRDefault="00862032" w:rsidP="00CB36F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отверстия для подмеса свежего воздуха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2032" w:rsidRDefault="00862032" w:rsidP="00CB36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203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2032" w:rsidRPr="00027CC9" w:rsidRDefault="00862032" w:rsidP="00CB36F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2032" w:rsidRDefault="00862032" w:rsidP="00CB36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203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2032" w:rsidRPr="008D277A" w:rsidRDefault="00862032" w:rsidP="00CB36F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2032" w:rsidRDefault="00862032" w:rsidP="00CB36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203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2032" w:rsidRPr="00D73C11" w:rsidRDefault="00862032" w:rsidP="00CB36F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D73C11">
              <w:rPr>
                <w:sz w:val="22"/>
                <w:szCs w:val="22"/>
              </w:rPr>
              <w:t>Соединительная трубка в сборе для подключения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2032" w:rsidRDefault="00862032" w:rsidP="00CB36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203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2032" w:rsidRPr="00D73C11" w:rsidRDefault="00862032" w:rsidP="00CB36F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2032" w:rsidRDefault="00862032" w:rsidP="00CB36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2032" w:rsidRPr="00F312E9" w:rsidTr="00007DB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862032" w:rsidRDefault="00862032" w:rsidP="00CB36F1">
            <w:pPr>
              <w:jc w:val="center"/>
              <w:rPr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 xml:space="preserve">Коробка с </w:t>
            </w:r>
            <w:r>
              <w:rPr>
                <w:sz w:val="22"/>
                <w:szCs w:val="22"/>
              </w:rPr>
              <w:t>наружным</w:t>
            </w:r>
            <w:r w:rsidRPr="008A5F5D">
              <w:rPr>
                <w:sz w:val="22"/>
                <w:szCs w:val="22"/>
              </w:rPr>
              <w:t xml:space="preserve"> блоком</w:t>
            </w:r>
            <w:r>
              <w:rPr>
                <w:sz w:val="22"/>
                <w:szCs w:val="22"/>
              </w:rPr>
              <w:t xml:space="preserve"> </w:t>
            </w:r>
            <w:r w:rsidRPr="00320B32">
              <w:rPr>
                <w:sz w:val="22"/>
                <w:szCs w:val="22"/>
              </w:rPr>
              <w:t>KON</w:t>
            </w:r>
            <w:r w:rsidR="00B26701">
              <w:rPr>
                <w:sz w:val="22"/>
                <w:szCs w:val="22"/>
              </w:rPr>
              <w:t>_</w:t>
            </w:r>
            <w:r w:rsidR="00D63999">
              <w:rPr>
                <w:sz w:val="22"/>
                <w:szCs w:val="22"/>
              </w:rPr>
              <w:t>G</w:t>
            </w:r>
            <w:r w:rsidR="00D63999">
              <w:rPr>
                <w:sz w:val="22"/>
                <w:szCs w:val="22"/>
                <w:lang w:val="en-US"/>
              </w:rPr>
              <w:t>W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86203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2032" w:rsidRPr="00027CC9" w:rsidRDefault="00862032" w:rsidP="00CB36F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</w:t>
            </w:r>
            <w:r>
              <w:rPr>
                <w:sz w:val="22"/>
                <w:szCs w:val="22"/>
              </w:rPr>
              <w:t>нально</w:t>
            </w:r>
            <w:r w:rsidRPr="004D5559">
              <w:rPr>
                <w:sz w:val="22"/>
                <w:szCs w:val="22"/>
              </w:rPr>
              <w:t>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2032" w:rsidRDefault="00862032" w:rsidP="00CB36F1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203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2032" w:rsidRPr="00027CC9" w:rsidRDefault="00862032" w:rsidP="00CB36F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2032" w:rsidRPr="00F312E9" w:rsidRDefault="00862032" w:rsidP="00CB36F1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6203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2032" w:rsidRPr="00027CC9" w:rsidRDefault="00862032" w:rsidP="00CB36F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2032" w:rsidRPr="00F312E9" w:rsidRDefault="00862032" w:rsidP="00CB36F1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2" w:name="_Ref68106447"/>
      <w:bookmarkStart w:id="23" w:name="_Ref69937545"/>
      <w:bookmarkStart w:id="24" w:name="_Ref73096542"/>
      <w:bookmarkStart w:id="25" w:name="_Ref73354040"/>
      <w:bookmarkStart w:id="26" w:name="_Ref73360039"/>
      <w:bookmarkEnd w:id="21"/>
      <w:r>
        <w:rPr>
          <w:b/>
          <w:szCs w:val="28"/>
        </w:rPr>
        <w:lastRenderedPageBreak/>
        <w:t xml:space="preserve"> </w:t>
      </w:r>
      <w:bookmarkStart w:id="27" w:name="_Toc95827265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2"/>
      <w:bookmarkEnd w:id="23"/>
      <w:bookmarkEnd w:id="24"/>
      <w:bookmarkEnd w:id="25"/>
      <w:bookmarkEnd w:id="26"/>
      <w:bookmarkEnd w:id="27"/>
    </w:p>
    <w:p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 xml:space="preserve">Гарантийный срок на сплит-системы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57"/>
      <w:bookmarkStart w:id="29" w:name="_Ref69937552"/>
      <w:bookmarkStart w:id="30" w:name="_Ref73096547"/>
      <w:bookmarkStart w:id="31" w:name="_Ref73354045"/>
      <w:bookmarkStart w:id="32" w:name="_Ref73360044"/>
      <w:bookmarkStart w:id="33" w:name="_Ref88683861"/>
      <w:bookmarkStart w:id="34" w:name="_Toc95827266"/>
      <w:r w:rsidRPr="00985AEE">
        <w:rPr>
          <w:b/>
          <w:szCs w:val="28"/>
        </w:rPr>
        <w:t>КОНСЕРВАЦИЯ</w:t>
      </w:r>
      <w:bookmarkEnd w:id="28"/>
      <w:bookmarkEnd w:id="29"/>
      <w:bookmarkEnd w:id="30"/>
      <w:bookmarkEnd w:id="31"/>
      <w:bookmarkEnd w:id="32"/>
      <w:bookmarkEnd w:id="33"/>
      <w:bookmarkEnd w:id="3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DD5AFF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DD5AFF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DD5AFF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DD5AFF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5" w:name="_Ref68106467"/>
      <w:bookmarkStart w:id="36" w:name="_Ref69937557"/>
      <w:bookmarkStart w:id="37" w:name="_Ref73096553"/>
      <w:bookmarkStart w:id="38" w:name="_Ref73354052"/>
      <w:bookmarkStart w:id="39" w:name="_Ref73360051"/>
      <w:bookmarkStart w:id="40" w:name="_Ref88683866"/>
      <w:bookmarkStart w:id="41" w:name="_Toc95827267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5"/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401C3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57946A" id="Группа 223" o:spid="_x0000_s1026" style="position:absolute;margin-left:-.55pt;margin-top:8.3pt;width:491.4pt;height:428.4pt;z-index:25161728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26701" w:rsidRDefault="00065E6C" w:rsidP="00B2670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B26701" w:rsidRPr="00EA76F2">
        <w:rPr>
          <w:sz w:val="22"/>
          <w:szCs w:val="22"/>
        </w:rPr>
        <w:t xml:space="preserve"> </w:t>
      </w:r>
      <w:r w:rsidR="00B26701">
        <w:rPr>
          <w:sz w:val="22"/>
          <w:szCs w:val="22"/>
        </w:rPr>
        <w:t>бытов</w:t>
      </w:r>
      <w:r>
        <w:rPr>
          <w:sz w:val="22"/>
          <w:szCs w:val="22"/>
        </w:rPr>
        <w:t>ой (сплит-система</w:t>
      </w:r>
      <w:r w:rsidR="00B26701" w:rsidRPr="00EA76F2">
        <w:rPr>
          <w:sz w:val="22"/>
          <w:szCs w:val="22"/>
        </w:rPr>
        <w:t>)</w:t>
      </w:r>
      <w:r w:rsidR="00B26701" w:rsidRPr="006A22F7">
        <w:rPr>
          <w:b w:val="0"/>
          <w:sz w:val="22"/>
          <w:szCs w:val="22"/>
        </w:rPr>
        <w:t xml:space="preserve"> </w:t>
      </w:r>
    </w:p>
    <w:p w:rsidR="009F5FD2" w:rsidRDefault="00B26701" w:rsidP="00B2670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канального типа</w:t>
      </w:r>
      <w:r w:rsidRPr="006A22F7">
        <w:rPr>
          <w:sz w:val="22"/>
          <w:szCs w:val="22"/>
        </w:rPr>
        <w:t xml:space="preserve"> модельного ряда</w:t>
      </w:r>
      <w:r w:rsidRPr="00B26701">
        <w:rPr>
          <w:sz w:val="22"/>
          <w:szCs w:val="22"/>
        </w:rPr>
        <w:t xml:space="preserve"> KFD_</w:t>
      </w:r>
      <w:r>
        <w:rPr>
          <w:sz w:val="22"/>
          <w:szCs w:val="22"/>
        </w:rPr>
        <w:t>G</w:t>
      </w:r>
      <w:r w:rsidRPr="00B26701">
        <w:rPr>
          <w:sz w:val="22"/>
          <w:szCs w:val="22"/>
        </w:rPr>
        <w:t>W_KON_</w:t>
      </w:r>
      <w:r>
        <w:rPr>
          <w:sz w:val="22"/>
          <w:szCs w:val="22"/>
        </w:rPr>
        <w:t>G</w:t>
      </w:r>
      <w:r w:rsidRPr="00B26701">
        <w:rPr>
          <w:sz w:val="22"/>
          <w:szCs w:val="22"/>
        </w:rPr>
        <w:t>W</w:t>
      </w:r>
    </w:p>
    <w:p w:rsidR="008958CC" w:rsidRPr="002C28BD" w:rsidRDefault="008958CC" w:rsidP="00401C30">
      <w:pPr>
        <w:pStyle w:val="a8"/>
        <w:spacing w:before="60"/>
        <w:ind w:right="-28"/>
        <w:rPr>
          <w:sz w:val="24"/>
          <w:szCs w:val="24"/>
        </w:rPr>
      </w:pPr>
    </w:p>
    <w:p w:rsidR="00810B70" w:rsidRPr="00BA5156" w:rsidRDefault="00E458E2" w:rsidP="00401C30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FDA6885" wp14:editId="28E8B21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63270" id="Прямая со стрелкой 255" o:spid="_x0000_s1026" type="#_x0000_t32" style="position:absolute;margin-left:77.6pt;margin-top:16.8pt;width:141.75pt;height: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86E7A" id="Прямая со стрелкой 218" o:spid="_x0000_s1026" type="#_x0000_t32" style="position:absolute;margin-left:226.35pt;margin-top:16.65pt;width:99.1pt;height:.0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DE247A">
        <w:rPr>
          <w:sz w:val="22"/>
          <w:szCs w:val="22"/>
        </w:rPr>
        <w:t xml:space="preserve">         Внутренний блок KF</w:t>
      </w:r>
      <w:r w:rsidR="00DE247A">
        <w:rPr>
          <w:sz w:val="22"/>
          <w:szCs w:val="22"/>
          <w:lang w:val="en-US"/>
        </w:rPr>
        <w:t>D</w:t>
      </w:r>
      <w:r w:rsidR="001152B7" w:rsidRPr="00BA5156">
        <w:rPr>
          <w:sz w:val="22"/>
          <w:szCs w:val="22"/>
        </w:rPr>
        <w:t>__</w:t>
      </w:r>
      <w:r w:rsidR="001152B7">
        <w:rPr>
          <w:sz w:val="22"/>
          <w:szCs w:val="22"/>
        </w:rPr>
        <w:t>G</w:t>
      </w:r>
      <w:r w:rsidR="001152B7">
        <w:rPr>
          <w:sz w:val="22"/>
          <w:szCs w:val="22"/>
          <w:lang w:val="en-US"/>
        </w:rPr>
        <w:t>W</w:t>
      </w:r>
    </w:p>
    <w:p w:rsidR="00810B70" w:rsidRPr="00985AEE" w:rsidRDefault="00810B70" w:rsidP="00401C3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401C3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401C3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401C3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401C3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401C3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401C3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CBEEA" id="Прямая со стрелкой 254" o:spid="_x0000_s1026" type="#_x0000_t32" style="position:absolute;margin-left:147.9pt;margin-top:2.25pt;width:284.25pt;height:0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401C3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401C3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401C3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 w:rsidP="00401C30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908B276" wp14:editId="4DB32512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F81C59" id="Группа 73" o:spid="_x0000_s1026" style="position:absolute;margin-left:-.55pt;margin-top:8.3pt;width:491.4pt;height:428.4pt;z-index:25167257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65E6C" w:rsidRDefault="00065E6C" w:rsidP="00065E6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</w:p>
    <w:p w:rsidR="0023399C" w:rsidRDefault="0023399C" w:rsidP="0023399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канального типа</w:t>
      </w:r>
      <w:r w:rsidRPr="006A22F7">
        <w:rPr>
          <w:sz w:val="22"/>
          <w:szCs w:val="22"/>
        </w:rPr>
        <w:t xml:space="preserve"> модельного ряда</w:t>
      </w:r>
      <w:r w:rsidRPr="00B26701">
        <w:rPr>
          <w:sz w:val="22"/>
          <w:szCs w:val="22"/>
        </w:rPr>
        <w:t xml:space="preserve"> KFD_</w:t>
      </w:r>
      <w:r>
        <w:rPr>
          <w:sz w:val="22"/>
          <w:szCs w:val="22"/>
        </w:rPr>
        <w:t>G</w:t>
      </w:r>
      <w:r w:rsidRPr="00B26701">
        <w:rPr>
          <w:sz w:val="22"/>
          <w:szCs w:val="22"/>
        </w:rPr>
        <w:t>W_KON_</w:t>
      </w:r>
      <w:r>
        <w:rPr>
          <w:sz w:val="22"/>
          <w:szCs w:val="22"/>
        </w:rPr>
        <w:t>G</w:t>
      </w:r>
      <w:r w:rsidRPr="00B26701">
        <w:rPr>
          <w:sz w:val="22"/>
          <w:szCs w:val="22"/>
        </w:rPr>
        <w:t>W</w:t>
      </w:r>
    </w:p>
    <w:p w:rsidR="008958CC" w:rsidRPr="002C28BD" w:rsidRDefault="008958CC" w:rsidP="00401C30">
      <w:pPr>
        <w:pStyle w:val="a8"/>
        <w:spacing w:before="60"/>
        <w:ind w:right="-28"/>
        <w:rPr>
          <w:sz w:val="24"/>
          <w:szCs w:val="24"/>
        </w:rPr>
      </w:pPr>
    </w:p>
    <w:p w:rsidR="006809B8" w:rsidRPr="00BA5156" w:rsidRDefault="006809B8" w:rsidP="00401C30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A1F2F6" wp14:editId="1BF2B5E4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DFC5B" id="Прямая со стрелкой 85" o:spid="_x0000_s1026" type="#_x0000_t32" style="position:absolute;margin-left:77.6pt;margin-top:16.8pt;width:141.7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389C4E" wp14:editId="1BD14A2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45D4A" id="Прямая со стрелкой 89" o:spid="_x0000_s1026" type="#_x0000_t32" style="position:absolute;margin-left:226.35pt;margin-top:16.65pt;width:99.1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Pr="006B543A">
        <w:rPr>
          <w:sz w:val="22"/>
          <w:szCs w:val="22"/>
        </w:rPr>
        <w:t>KON</w:t>
      </w:r>
      <w:r w:rsidR="001152B7" w:rsidRPr="00BA5156">
        <w:rPr>
          <w:sz w:val="22"/>
          <w:szCs w:val="22"/>
        </w:rPr>
        <w:t>__</w:t>
      </w:r>
      <w:r w:rsidR="001152B7">
        <w:rPr>
          <w:sz w:val="22"/>
          <w:szCs w:val="22"/>
        </w:rPr>
        <w:t>G</w:t>
      </w:r>
      <w:r w:rsidR="001152B7">
        <w:rPr>
          <w:sz w:val="22"/>
          <w:szCs w:val="22"/>
          <w:lang w:val="en-US"/>
        </w:rPr>
        <w:t>W</w:t>
      </w:r>
    </w:p>
    <w:p w:rsidR="006809B8" w:rsidRPr="00985AEE" w:rsidRDefault="006809B8" w:rsidP="00401C3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401C3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401C30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401C3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401C30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401C3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ED2DA9">
        <w:rPr>
          <w:b w:val="0"/>
          <w:sz w:val="22"/>
          <w:szCs w:val="22"/>
          <w:lang w:val="en-US"/>
        </w:rPr>
        <w:t>:</w:t>
      </w:r>
      <w:r w:rsidRPr="00ED2DA9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ED2DA9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ED2DA9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401C3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717AB7D" wp14:editId="721AC00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8ABCC" id="Прямая со стрелкой 90" o:spid="_x0000_s1026" type="#_x0000_t32" style="position:absolute;margin-left:147.9pt;margin-top:2.25pt;width:284.2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401C30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401C3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401C30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401C30">
      <w:pPr>
        <w:pStyle w:val="11"/>
      </w:pPr>
    </w:p>
    <w:p w:rsidR="006809B8" w:rsidRPr="00985AEE" w:rsidRDefault="006809B8" w:rsidP="00401C30">
      <w:pPr>
        <w:pStyle w:val="11"/>
      </w:pPr>
    </w:p>
    <w:p w:rsidR="006809B8" w:rsidRPr="00985AEE" w:rsidRDefault="006809B8" w:rsidP="00401C30">
      <w:pPr>
        <w:spacing w:line="360" w:lineRule="auto"/>
        <w:ind w:firstLine="284"/>
        <w:rPr>
          <w:szCs w:val="28"/>
        </w:rPr>
      </w:pPr>
    </w:p>
    <w:p w:rsidR="006809B8" w:rsidRDefault="006809B8" w:rsidP="00401C30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42" w:name="_Ref68106474"/>
      <w:bookmarkStart w:id="43" w:name="_Ref69937563"/>
      <w:bookmarkStart w:id="44" w:name="_Ref73096565"/>
      <w:bookmarkStart w:id="45" w:name="_Ref73354061"/>
      <w:bookmarkStart w:id="46" w:name="_Ref73360058"/>
      <w:bookmarkStart w:id="47" w:name="_Ref88683872"/>
      <w:bookmarkStart w:id="48" w:name="_Toc95827268"/>
      <w:r w:rsidRPr="00985AEE">
        <w:rPr>
          <w:b/>
          <w:szCs w:val="28"/>
        </w:rPr>
        <w:t>СВИДЕТЕЛЬСТВО О ПРИЕМКЕ</w:t>
      </w:r>
      <w:bookmarkEnd w:id="42"/>
      <w:bookmarkEnd w:id="43"/>
      <w:bookmarkEnd w:id="44"/>
      <w:bookmarkEnd w:id="45"/>
      <w:bookmarkEnd w:id="46"/>
      <w:bookmarkEnd w:id="47"/>
      <w:bookmarkEnd w:id="48"/>
    </w:p>
    <w:p w:rsidR="00810B70" w:rsidRPr="00985AEE" w:rsidRDefault="00810B70" w:rsidP="00401C3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E34155" id="Группа 245" o:spid="_x0000_s1026" style="position:absolute;margin-left:-1.9pt;margin-top:6.05pt;width:489.8pt;height:393pt;z-index:25163264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65E6C" w:rsidRDefault="00065E6C" w:rsidP="00065E6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</w:p>
    <w:p w:rsidR="0023399C" w:rsidRDefault="0023399C" w:rsidP="0023399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канального типа</w:t>
      </w:r>
      <w:r w:rsidRPr="006A22F7">
        <w:rPr>
          <w:sz w:val="22"/>
          <w:szCs w:val="22"/>
        </w:rPr>
        <w:t xml:space="preserve"> модельного ряда</w:t>
      </w:r>
      <w:r w:rsidRPr="00B26701">
        <w:rPr>
          <w:sz w:val="22"/>
          <w:szCs w:val="22"/>
        </w:rPr>
        <w:t xml:space="preserve"> KFD_</w:t>
      </w:r>
      <w:r>
        <w:rPr>
          <w:sz w:val="22"/>
          <w:szCs w:val="22"/>
        </w:rPr>
        <w:t>G</w:t>
      </w:r>
      <w:r w:rsidRPr="00B26701">
        <w:rPr>
          <w:sz w:val="22"/>
          <w:szCs w:val="22"/>
        </w:rPr>
        <w:t>W_KON_</w:t>
      </w:r>
      <w:r>
        <w:rPr>
          <w:sz w:val="22"/>
          <w:szCs w:val="22"/>
        </w:rPr>
        <w:t>G</w:t>
      </w:r>
      <w:r w:rsidRPr="00B26701">
        <w:rPr>
          <w:sz w:val="22"/>
          <w:szCs w:val="22"/>
        </w:rPr>
        <w:t>W</w:t>
      </w:r>
    </w:p>
    <w:p w:rsidR="008958CC" w:rsidRPr="002C28BD" w:rsidRDefault="008958CC" w:rsidP="00401C30">
      <w:pPr>
        <w:pStyle w:val="a8"/>
        <w:spacing w:before="60"/>
        <w:ind w:right="-28"/>
        <w:rPr>
          <w:sz w:val="24"/>
          <w:szCs w:val="24"/>
        </w:rPr>
      </w:pPr>
    </w:p>
    <w:p w:rsidR="00FD298C" w:rsidRPr="00BA5156" w:rsidRDefault="006809B8" w:rsidP="00401C3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8DF8D1B" wp14:editId="2334FBBC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DB4E9" id="Прямая со стрелкой 230" o:spid="_x0000_s1026" type="#_x0000_t32" style="position:absolute;margin-left:236.85pt;margin-top:16.65pt;width:99.1pt;height: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2AA143E" wp14:editId="11D76A2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A62B2" id="Прямая со стрелкой 231" o:spid="_x0000_s1026" type="#_x0000_t32" style="position:absolute;margin-left:77.6pt;margin-top:16.8pt;width:148.5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DE247A">
        <w:rPr>
          <w:sz w:val="22"/>
          <w:szCs w:val="22"/>
        </w:rPr>
        <w:t>KF</w:t>
      </w:r>
      <w:r w:rsidR="00DE247A">
        <w:rPr>
          <w:sz w:val="22"/>
          <w:szCs w:val="22"/>
          <w:lang w:val="en-US"/>
        </w:rPr>
        <w:t>D</w:t>
      </w:r>
      <w:r w:rsidR="001152B7" w:rsidRPr="00BA5156">
        <w:rPr>
          <w:sz w:val="22"/>
          <w:szCs w:val="22"/>
        </w:rPr>
        <w:t>__</w:t>
      </w:r>
      <w:r w:rsidR="001152B7">
        <w:rPr>
          <w:sz w:val="22"/>
          <w:szCs w:val="22"/>
        </w:rPr>
        <w:t>G</w:t>
      </w:r>
      <w:r w:rsidR="001152B7">
        <w:rPr>
          <w:sz w:val="22"/>
          <w:szCs w:val="22"/>
          <w:lang w:val="en-US"/>
        </w:rPr>
        <w:t>W</w:t>
      </w:r>
    </w:p>
    <w:p w:rsidR="00FD298C" w:rsidRPr="00985AEE" w:rsidRDefault="00FD298C" w:rsidP="00401C3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401C3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401C3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401C30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401C30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:rsidR="006809B8" w:rsidRDefault="006809B8" w:rsidP="00401C30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89528E2" wp14:editId="3D4E669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3C1DC4" id="Группа 95" o:spid="_x0000_s1026" style="position:absolute;margin-left:-1.9pt;margin-top:6.05pt;width:489.8pt;height:393pt;z-index:25169612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65E6C" w:rsidRDefault="00065E6C" w:rsidP="00065E6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бытовой (сплит-система</w:t>
      </w:r>
      <w:r w:rsidRPr="00EA76F2">
        <w:rPr>
          <w:sz w:val="22"/>
          <w:szCs w:val="22"/>
        </w:rPr>
        <w:t>)</w:t>
      </w:r>
      <w:r w:rsidRPr="006A22F7">
        <w:rPr>
          <w:b w:val="0"/>
          <w:sz w:val="22"/>
          <w:szCs w:val="22"/>
        </w:rPr>
        <w:t xml:space="preserve"> </w:t>
      </w:r>
    </w:p>
    <w:p w:rsidR="0023399C" w:rsidRDefault="0023399C" w:rsidP="0023399C">
      <w:pPr>
        <w:pStyle w:val="a8"/>
        <w:spacing w:before="60"/>
        <w:ind w:right="-28"/>
        <w:rPr>
          <w:sz w:val="22"/>
          <w:szCs w:val="22"/>
        </w:rPr>
      </w:pPr>
      <w:bookmarkStart w:id="49" w:name="_GoBack"/>
      <w:bookmarkEnd w:id="49"/>
      <w:r>
        <w:rPr>
          <w:sz w:val="22"/>
          <w:szCs w:val="22"/>
        </w:rPr>
        <w:t>канального типа</w:t>
      </w:r>
      <w:r w:rsidRPr="006A22F7">
        <w:rPr>
          <w:sz w:val="22"/>
          <w:szCs w:val="22"/>
        </w:rPr>
        <w:t xml:space="preserve"> модельного ряда</w:t>
      </w:r>
      <w:r w:rsidRPr="00B26701">
        <w:rPr>
          <w:sz w:val="22"/>
          <w:szCs w:val="22"/>
        </w:rPr>
        <w:t xml:space="preserve"> KFD_</w:t>
      </w:r>
      <w:r>
        <w:rPr>
          <w:sz w:val="22"/>
          <w:szCs w:val="22"/>
        </w:rPr>
        <w:t>G</w:t>
      </w:r>
      <w:r w:rsidRPr="00B26701">
        <w:rPr>
          <w:sz w:val="22"/>
          <w:szCs w:val="22"/>
        </w:rPr>
        <w:t>W_KON_</w:t>
      </w:r>
      <w:r>
        <w:rPr>
          <w:sz w:val="22"/>
          <w:szCs w:val="22"/>
        </w:rPr>
        <w:t>G</w:t>
      </w:r>
      <w:r w:rsidRPr="00B26701">
        <w:rPr>
          <w:sz w:val="22"/>
          <w:szCs w:val="22"/>
        </w:rPr>
        <w:t>W</w:t>
      </w:r>
    </w:p>
    <w:p w:rsidR="008958CC" w:rsidRPr="002C28BD" w:rsidRDefault="008958CC" w:rsidP="00401C30">
      <w:pPr>
        <w:pStyle w:val="a8"/>
        <w:spacing w:before="60"/>
        <w:ind w:right="-28"/>
        <w:rPr>
          <w:sz w:val="24"/>
          <w:szCs w:val="24"/>
        </w:rPr>
      </w:pPr>
    </w:p>
    <w:p w:rsidR="006809B8" w:rsidRPr="00BA5156" w:rsidRDefault="006809B8" w:rsidP="00401C3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1D6BEF" wp14:editId="13C293DB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D5162" id="Прямая со стрелкой 101" o:spid="_x0000_s1026" type="#_x0000_t32" style="position:absolute;margin-left:77.6pt;margin-top:16.6pt;width:140.2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3C30F7F" wp14:editId="6D361DA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2A1CE" id="Прямая со стрелкой 100" o:spid="_x0000_s1026" type="#_x0000_t32" style="position:absolute;margin-left:226.35pt;margin-top:16.65pt;width:99.1pt;height: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Pr="006B543A">
        <w:rPr>
          <w:sz w:val="22"/>
          <w:szCs w:val="22"/>
        </w:rPr>
        <w:t>KON</w:t>
      </w:r>
      <w:r w:rsidR="001152B7" w:rsidRPr="00BA5156">
        <w:rPr>
          <w:sz w:val="22"/>
          <w:szCs w:val="22"/>
        </w:rPr>
        <w:t>__</w:t>
      </w:r>
      <w:r w:rsidR="001152B7">
        <w:rPr>
          <w:sz w:val="22"/>
          <w:szCs w:val="22"/>
        </w:rPr>
        <w:t>G</w:t>
      </w:r>
      <w:r w:rsidR="001152B7">
        <w:rPr>
          <w:sz w:val="22"/>
          <w:szCs w:val="22"/>
          <w:lang w:val="en-US"/>
        </w:rPr>
        <w:t>W</w:t>
      </w:r>
    </w:p>
    <w:p w:rsidR="006809B8" w:rsidRPr="00985AEE" w:rsidRDefault="006809B8" w:rsidP="00401C3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401C3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401C3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401C3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401C3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50" w:name="_Ref68106481"/>
      <w:bookmarkStart w:id="51" w:name="_Ref69937569"/>
      <w:bookmarkStart w:id="52" w:name="_Ref73096571"/>
      <w:bookmarkStart w:id="53" w:name="_Ref73354066"/>
      <w:bookmarkStart w:id="54" w:name="_Ref73360065"/>
      <w:r w:rsidRPr="00985AEE">
        <w:rPr>
          <w:b/>
          <w:szCs w:val="28"/>
        </w:rPr>
        <w:lastRenderedPageBreak/>
        <w:t>СВЕДЕНИЯ ОБ УТИЛИЗАЦИИ</w:t>
      </w:r>
      <w:bookmarkEnd w:id="50"/>
      <w:bookmarkEnd w:id="51"/>
      <w:bookmarkEnd w:id="52"/>
      <w:bookmarkEnd w:id="53"/>
      <w:bookmarkEnd w:id="54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Default="000F2848" w:rsidP="002C0E9D">
      <w:pPr>
        <w:tabs>
          <w:tab w:val="left" w:pos="1134"/>
        </w:tabs>
        <w:spacing w:line="360" w:lineRule="auto"/>
        <w:jc w:val="center"/>
      </w:pP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5" w:name="_Ref67997856"/>
      <w:bookmarkStart w:id="56" w:name="_Ref68106489"/>
      <w:bookmarkStart w:id="57" w:name="_Ref69937576"/>
      <w:bookmarkStart w:id="58" w:name="_Ref73096577"/>
      <w:bookmarkStart w:id="59" w:name="_Ref73354072"/>
      <w:bookmarkStart w:id="60" w:name="_Ref73360071"/>
      <w:bookmarkStart w:id="61" w:name="_Toc95827269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5"/>
      <w:bookmarkEnd w:id="56"/>
      <w:bookmarkEnd w:id="57"/>
      <w:bookmarkEnd w:id="58"/>
      <w:bookmarkEnd w:id="59"/>
      <w:bookmarkEnd w:id="60"/>
      <w:bookmarkEnd w:id="6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Оборудование должно храниться в помещении, где нет постоянного открытого огня (например,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A6064D" w:rsidRDefault="00A6064D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службой.</w:t>
      </w:r>
    </w:p>
    <w:p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17ED0" w:rsidRP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Наружный блок должен быть защищен от мелких животных: они могут вывести электрические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>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lastRenderedPageBreak/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822EF7" w:rsidRDefault="00822EF7" w:rsidP="0048694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</w:t>
      </w:r>
      <w:r w:rsidR="00486940">
        <w:rPr>
          <w:sz w:val="22"/>
          <w:szCs w:val="22"/>
        </w:rPr>
        <w:t xml:space="preserve">инительный кабель внутреннего и </w:t>
      </w:r>
      <w:r w:rsidR="004F3394"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48694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</w:t>
      </w:r>
      <w:r w:rsidR="00486940">
        <w:rPr>
          <w:sz w:val="22"/>
          <w:szCs w:val="22"/>
        </w:rPr>
        <w:t xml:space="preserve">инительный кабель внутреннего и </w:t>
      </w: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48694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</w:t>
      </w:r>
      <w:r w:rsidR="00486940">
        <w:rPr>
          <w:sz w:val="22"/>
          <w:szCs w:val="22"/>
        </w:rPr>
        <w:t xml:space="preserve">инительный кабель внутреннего и </w:t>
      </w: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48694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</w:t>
      </w:r>
      <w:r w:rsidR="00486940">
        <w:rPr>
          <w:sz w:val="22"/>
          <w:szCs w:val="22"/>
        </w:rPr>
        <w:t xml:space="preserve">инительный кабель внутреннего и </w:t>
      </w: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48694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</w:t>
      </w:r>
      <w:r w:rsidR="00486940">
        <w:rPr>
          <w:sz w:val="22"/>
          <w:szCs w:val="22"/>
        </w:rPr>
        <w:t xml:space="preserve">рещается изменять длину кабелей </w:t>
      </w: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48694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</w:t>
      </w:r>
      <w:r w:rsidR="00486940">
        <w:rPr>
          <w:sz w:val="22"/>
          <w:szCs w:val="22"/>
        </w:rPr>
        <w:t xml:space="preserve"> стяжками зафиксировать силовой </w:t>
      </w: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48694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</w:t>
      </w:r>
      <w:r w:rsidR="00486940">
        <w:rPr>
          <w:sz w:val="22"/>
          <w:szCs w:val="22"/>
        </w:rPr>
        <w:t xml:space="preserve">м. При повреждении силового или </w:t>
      </w: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48694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</w:t>
      </w:r>
      <w:r w:rsidR="00486940">
        <w:rPr>
          <w:sz w:val="22"/>
          <w:szCs w:val="22"/>
        </w:rPr>
        <w:t xml:space="preserve">е и наружные блоки подключены к </w:t>
      </w:r>
      <w:r w:rsidRPr="00475E6C">
        <w:rPr>
          <w:sz w:val="22"/>
          <w:szCs w:val="22"/>
        </w:rPr>
        <w:t>сети.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48694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</w:t>
      </w:r>
      <w:r w:rsidR="00486940">
        <w:rPr>
          <w:sz w:val="22"/>
          <w:szCs w:val="22"/>
        </w:rPr>
        <w:t xml:space="preserve">ммуникационные кабели проводных </w:t>
      </w: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>ь большими хомутами</w:t>
      </w:r>
      <w:r w:rsidR="00486940">
        <w:rPr>
          <w:sz w:val="22"/>
          <w:szCs w:val="22"/>
        </w:rPr>
        <w:t xml:space="preserve">, а вторые </w:t>
      </w:r>
      <w:r w:rsidR="00484FE0">
        <w:rPr>
          <w:sz w:val="22"/>
          <w:szCs w:val="22"/>
        </w:rPr>
        <w:t xml:space="preserve">-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48694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</w:t>
      </w:r>
      <w:r w:rsidR="00486940">
        <w:rPr>
          <w:sz w:val="22"/>
          <w:szCs w:val="22"/>
        </w:rPr>
        <w:t xml:space="preserve">ей внутренних и наружных блоков </w:t>
      </w: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48694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</w:t>
      </w:r>
      <w:r w:rsidR="00486940">
        <w:rPr>
          <w:sz w:val="22"/>
          <w:szCs w:val="22"/>
        </w:rPr>
        <w:t xml:space="preserve">иям местного законодательства и </w:t>
      </w: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48694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  <w:r w:rsidR="0048694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lastRenderedPageBreak/>
        <w:t>производителя. Если кондиционер продолжит работу в неиспр</w:t>
      </w:r>
      <w:r w:rsidR="00486940">
        <w:rPr>
          <w:sz w:val="22"/>
          <w:szCs w:val="22"/>
        </w:rPr>
        <w:t>авном состоянии, это может при</w:t>
      </w: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48694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</w:t>
      </w:r>
      <w:r w:rsidR="00486940">
        <w:rPr>
          <w:sz w:val="22"/>
          <w:szCs w:val="22"/>
        </w:rPr>
        <w:t xml:space="preserve">ционер ни при каких условиях не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DD5AFF" w:rsidRDefault="00913F03" w:rsidP="00DD5AF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2" w:name="_Toc95827270"/>
      <w:r w:rsidRPr="00DD5AFF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6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63" w:name="_Ref67997869"/>
      <w:bookmarkStart w:id="64" w:name="_Ref68106497"/>
      <w:bookmarkStart w:id="65" w:name="_Ref69937582"/>
      <w:bookmarkStart w:id="66" w:name="_Ref73096586"/>
      <w:bookmarkStart w:id="67" w:name="_Ref73354089"/>
      <w:bookmarkStart w:id="68" w:name="_Ref73360085"/>
      <w:bookmarkStart w:id="69" w:name="_Toc9582727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3"/>
      <w:bookmarkEnd w:id="64"/>
      <w:bookmarkEnd w:id="65"/>
      <w:bookmarkEnd w:id="66"/>
      <w:bookmarkEnd w:id="67"/>
      <w:bookmarkEnd w:id="68"/>
      <w:bookmarkEnd w:id="6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70" w:name="_Toc95827272"/>
      <w:bookmarkStart w:id="71" w:name="_Toc14172322"/>
      <w:bookmarkStart w:id="72" w:name="_Ref67997880"/>
      <w:bookmarkStart w:id="73" w:name="_Ref68106504"/>
      <w:bookmarkStart w:id="74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0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09"/>
        <w:gridCol w:w="4637"/>
      </w:tblGrid>
      <w:tr w:rsidR="00722959" w:rsidRPr="00437C15" w:rsidTr="002D4EA9">
        <w:trPr>
          <w:trHeight w:val="367"/>
          <w:jc w:val="center"/>
        </w:trPr>
        <w:tc>
          <w:tcPr>
            <w:tcW w:w="5009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637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437C15" w:rsidTr="002D4EA9">
        <w:trPr>
          <w:trHeight w:val="317"/>
          <w:jc w:val="center"/>
        </w:trPr>
        <w:tc>
          <w:tcPr>
            <w:tcW w:w="5009" w:type="dxa"/>
            <w:vAlign w:val="center"/>
          </w:tcPr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5" w:name="_Toc95827273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71"/>
      <w:bookmarkEnd w:id="72"/>
      <w:bookmarkEnd w:id="73"/>
      <w:bookmarkEnd w:id="74"/>
      <w:bookmarkEnd w:id="75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DD5AF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7" w:name="_Toc95827274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77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6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3"/>
      <w:footerReference w:type="first" r:id="rId34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DDE" w:rsidRDefault="004F3DDE">
      <w:r>
        <w:separator/>
      </w:r>
    </w:p>
  </w:endnote>
  <w:endnote w:type="continuationSeparator" w:id="0">
    <w:p w:rsidR="004F3DDE" w:rsidRDefault="004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Pro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DDE" w:rsidRDefault="004F3DD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F3DDE" w:rsidRDefault="004F3DD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DDE" w:rsidRDefault="004F3DD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F3DDE" w:rsidRDefault="004F3DD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F3DDE" w:rsidRDefault="004F3DD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F3DDE" w:rsidRDefault="004F3DD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DDE" w:rsidRDefault="004F3DD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DDE" w:rsidRDefault="004F3DD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C647805" wp14:editId="355D4E94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Pr="00890B77" w:rsidRDefault="00223766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KFD_</w:t>
                              </w:r>
                              <w:r w:rsidR="001023A1">
                                <w:rPr>
                                  <w:b/>
                                  <w:sz w:val="22"/>
                                  <w:szCs w:val="22"/>
                                </w:rPr>
                                <w:t>G</w:t>
                              </w:r>
                              <w:r w:rsidR="001023A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_KON_</w:t>
                              </w:r>
                              <w:r w:rsidR="001023A1">
                                <w:rPr>
                                  <w:b/>
                                  <w:sz w:val="22"/>
                                  <w:szCs w:val="22"/>
                                </w:rPr>
                                <w:t>G</w:t>
                              </w:r>
                              <w:r w:rsidR="001023A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="004F3DDE"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Pr="00ED1531" w:rsidRDefault="004F3DD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5E6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Pr="00ED1531" w:rsidRDefault="004F3DD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F3DDE" w:rsidRPr="00C67A09" w:rsidRDefault="004F3DDE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3766" w:rsidRPr="00223766" w:rsidRDefault="00223766" w:rsidP="00223766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23766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КОНДИЦИОНЕРЫ БЫТОВЫЕ</w:t>
                              </w:r>
                            </w:p>
                            <w:p w:rsidR="00223766" w:rsidRDefault="00223766" w:rsidP="00223766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2376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(СПЛИТ-СИСТЕМЫ) КАНАЛЬНОГО ТИПА МОДЕЛЬНОГО РЯДА</w:t>
                              </w:r>
                            </w:p>
                            <w:p w:rsidR="00223766" w:rsidRDefault="00223766" w:rsidP="00223766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223766">
                                <w:rPr>
                                  <w:b/>
                                  <w:sz w:val="18"/>
                                  <w:szCs w:val="18"/>
                                </w:rPr>
                                <w:t>KFD_GW/KON_4G</w:t>
                              </w:r>
                              <w:r w:rsidRPr="00223766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W</w:t>
                              </w:r>
                              <w:r w:rsidRPr="00223766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4F3DDE" w:rsidRPr="00B465BD" w:rsidRDefault="004F3DDE" w:rsidP="00223766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F3DDE" w:rsidRPr="00613EFB" w:rsidRDefault="004F3DD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647805" id="Группа 265" o:spid="_x0000_s1103" style="position:absolute;left:0;text-align:left;margin-left:24.3pt;margin-top:18.7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DRdg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42YnLkFZbo70Bb69qQlGKzb3VLLJlJ&#10;sEd1jk9a5/iVwh4GSV4K7AEaLsfLdHPDIbCxCWhUqlp0VM6+T5O7jaIbRWJuOYZvvWenf0xZcpRf&#10;6UPi/5oJpG0ex9+C695uf0zmwUT1AJg5RpdLlSWLhQIYZMGkB0bKHBOWIYWLVegEi6gIcHIMoazx&#10;xv7qJ3EWuHhwEE7jG/w0fzXb5QqDtdaJiGpVK7DHYEEuCUNBh7bQxPSF1KEAW62tFGLznIqR4NBC&#10;xacgwDTjybU1y7WurpvrePM1RHfrKM6esi6csp2o7hAiuVzHkESVaLChguIpfW6J0EHOQHnhqsGB&#10;GU82Bo86gfRzkOaw1KyqbFNvM1Gz3+68NFCViHPDepl7sS0IpNgW/FFsvzz62KEuNDGD0Q9muNqI&#10;h0QrgCbMwChTo1+RWOisYiGx6CkbvAkz6tytQ19oYhKjH8yo2BkMBJybVZjhOjx2gNzMG2/SLH8f&#10;JGuFbUxU4hlRIz4jgvpiUC15crG+Pc2sPsQzMPZCmFHDDBZ1268raWIeox/M0IEXc1LaRTQINKhK&#10;3Gni8Q9xTr6uSv5WnRMIxrRBA/MAPYGGYY34LXSBBhSTY5ElYhqfvWiikndyVu8EohVga+SdsBao&#10;Mw2UGvIQly6CvcWXprGIKvu7+GbDo8pKnExXXrwMblbeJvj0ZQMRZB7/4Fk9uK44hZ2fsRVCD0WZ&#10;MfIJTHkfKDBcXIbCygj1nj/ybJfmfmbB1FqBK1z8sum73D/2CnbOwJq9WokJWyYNEUy4sE8MTKKx&#10;QfpBgn222S/Z53wexMyCiqQ9rF3+sKT9YxeLf472iUKqn6HgHCBjFCi6yOcXIFqm5rI9BL1M02S7&#10;Crw5KB0aECpOOB5C20EdtFDI1B0A0aOCOiyPYTjDkbRERlmQ71vUZz0XURILbSV3eZDerOZbZR6y&#10;UKA5dJnXMQ9B9QP5IPYHlEDRMp6ofp6CcijJfwnzFScLTBfE8151T9nR2N/CC8Crc58gKF92I9g2&#10;459m4hu7vPz/Q8Y2yz7zFZ4HcqXfu9NWr1z5BFnH5kCKkTc5A6lb6AnaKAUmw6ROhzHq2RK90lK5&#10;3qFMrQqPtwgE91g19DDtq98poc0jpZf9MWTUBhUMGaNjcjp2qfhp56GRfpQATw7cN0iQUWYlzBPU&#10;xUUcRq55tqVVZJ7P2n+rNIGc2S3H2yVoJMEFXILmaBX6V17u1ff5t8aBkaySaB6kb/8PAAD//wMA&#10;UEsDBBQABgAIAAAAIQDdNB3D4gAAAAsBAAAPAAAAZHJzL2Rvd25yZXYueG1sTI/BasMwEETvhf6D&#10;2EJvjazacYNjOYTQ9hQKTQolt421sU0syViK7fx9lVNzm2WGmbf5atItG6h3jTUSxCwCRqa0qjGV&#10;hJ/9x8sCmPNoFLbWkIQrOVgVjw85ZsqO5puGna9YKDEuQwm1913GuStr0uhmtiMTvJPtNfpw9hVX&#10;PY6hXLf8NYpSrrExYaHGjjY1lefdRUv4HHFcx+J92J5Pm+thP//63QqS8vlpWi+BeZr8fxhu+AEd&#10;isB0tBejHGslJIs0JCXEbwmwmy/miQB2DCpN4hR4kfP7H4o/AAAA//8DAFBLAQItABQABgAIAAAA&#10;IQC2gziS/gAAAOEBAAATAAAAAAAAAAAAAAAAAAAAAABbQ29udGVudF9UeXBlc10ueG1sUEsBAi0A&#10;FAAGAAgAAAAhADj9If/WAAAAlAEAAAsAAAAAAAAAAAAAAAAALwEAAF9yZWxzLy5yZWxzUEsBAi0A&#10;FAAGAAgAAAAhAMoc0NF2DwAAPuQAAA4AAAAAAAAAAAAAAAAALgIAAGRycy9lMm9Eb2MueG1sUEsB&#10;Ai0AFAAGAAgAAAAhAN00HcPiAAAACwEAAA8AAAAAAAAAAAAAAAAA0BEAAGRycy9kb3ducmV2Lnht&#10;bFBLBQYAAAAABAAEAPMAAADf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F3DDE" w:rsidRPr="00890B77" w:rsidRDefault="00223766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KFD_</w:t>
                        </w:r>
                        <w:r w:rsidR="001023A1">
                          <w:rPr>
                            <w:b/>
                            <w:sz w:val="22"/>
                            <w:szCs w:val="22"/>
                          </w:rPr>
                          <w:t>G</w:t>
                        </w:r>
                        <w:r w:rsidR="001023A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_KON_</w:t>
                        </w:r>
                        <w:r w:rsidR="001023A1">
                          <w:rPr>
                            <w:b/>
                            <w:sz w:val="22"/>
                            <w:szCs w:val="22"/>
                          </w:rPr>
                          <w:t>G</w:t>
                        </w:r>
                        <w:r w:rsidR="001023A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="004F3DDE"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F3DDE" w:rsidRPr="00ED1531" w:rsidRDefault="004F3DD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65E6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F3DDE" w:rsidRPr="00ED1531" w:rsidRDefault="004F3DD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F3DDE" w:rsidRPr="00C67A09" w:rsidRDefault="004F3DDE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23766" w:rsidRPr="00223766" w:rsidRDefault="00223766" w:rsidP="00223766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223766">
                          <w:rPr>
                            <w:b/>
                            <w:sz w:val="18"/>
                            <w:szCs w:val="18"/>
                          </w:rPr>
                          <w:t>КОНДИЦИОНЕРЫ БЫТОВЫЕ</w:t>
                        </w:r>
                      </w:p>
                      <w:p w:rsidR="00223766" w:rsidRDefault="00223766" w:rsidP="00223766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223766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(СПЛИТ-СИСТЕМЫ) КАНАЛЬНОГО ТИПА МОДЕЛЬНОГО РЯДА</w:t>
                        </w:r>
                      </w:p>
                      <w:p w:rsidR="00223766" w:rsidRDefault="00223766" w:rsidP="00223766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223766">
                          <w:rPr>
                            <w:b/>
                            <w:sz w:val="18"/>
                            <w:szCs w:val="18"/>
                          </w:rPr>
                          <w:t>KFD_GW/KON_4G</w:t>
                        </w:r>
                        <w:r w:rsidRPr="00223766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W</w:t>
                        </w:r>
                        <w:r w:rsidRPr="00223766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4F3DDE" w:rsidRPr="00B465BD" w:rsidRDefault="004F3DDE" w:rsidP="00223766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F3DDE" w:rsidRPr="00613EFB" w:rsidRDefault="004F3DD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DDE" w:rsidRDefault="004F3DD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Pr="00AF301F" w:rsidRDefault="004F3DD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5E6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766" w:rsidRPr="00890B77" w:rsidRDefault="00223766" w:rsidP="00223766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_KON_G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4F3DDE" w:rsidRPr="00C23BB2" w:rsidRDefault="004F3DDE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F3DDE" w:rsidRPr="00EC2FF5" w:rsidRDefault="004F3DD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F3DDE" w:rsidRPr="00AF301F" w:rsidRDefault="004F3DD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65E6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23766" w:rsidRPr="00890B77" w:rsidRDefault="00223766" w:rsidP="00223766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_KON_G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4F3DDE" w:rsidRPr="00C23BB2" w:rsidRDefault="004F3DDE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F3DDE" w:rsidRPr="00EC2FF5" w:rsidRDefault="004F3DD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DDE" w:rsidRDefault="004F3DD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Default="004F3DD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3DDE" w:rsidRPr="00AF301F" w:rsidRDefault="004F3DD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65E6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3766" w:rsidRPr="00890B77" w:rsidRDefault="00223766" w:rsidP="00223766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_KON_G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4F3DDE" w:rsidRPr="00227DAA" w:rsidRDefault="004F3DDE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4F3DDE" w:rsidRDefault="004F3DD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4F3DDE" w:rsidRPr="00AF301F" w:rsidRDefault="004F3DD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65E6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223766" w:rsidRPr="00890B77" w:rsidRDefault="00223766" w:rsidP="00223766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_KON_G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4F3DDE" w:rsidRPr="00227DAA" w:rsidRDefault="004F3DDE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DDE" w:rsidRDefault="004F3DDE">
      <w:r>
        <w:separator/>
      </w:r>
    </w:p>
  </w:footnote>
  <w:footnote w:type="continuationSeparator" w:id="0">
    <w:p w:rsidR="004F3DDE" w:rsidRDefault="004F3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DDE" w:rsidRDefault="004F3DD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F3DDE" w:rsidRDefault="004F3D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B4716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9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15"/>
  </w:num>
  <w:num w:numId="5">
    <w:abstractNumId w:val="11"/>
  </w:num>
  <w:num w:numId="6">
    <w:abstractNumId w:val="8"/>
  </w:num>
  <w:num w:numId="7">
    <w:abstractNumId w:val="0"/>
  </w:num>
  <w:num w:numId="8">
    <w:abstractNumId w:val="12"/>
  </w:num>
  <w:num w:numId="9">
    <w:abstractNumId w:val="9"/>
  </w:num>
  <w:num w:numId="10">
    <w:abstractNumId w:val="17"/>
  </w:num>
  <w:num w:numId="11">
    <w:abstractNumId w:val="1"/>
  </w:num>
  <w:num w:numId="12">
    <w:abstractNumId w:val="7"/>
  </w:num>
  <w:num w:numId="13">
    <w:abstractNumId w:val="16"/>
  </w:num>
  <w:num w:numId="14">
    <w:abstractNumId w:val="14"/>
  </w:num>
  <w:num w:numId="15">
    <w:abstractNumId w:val="3"/>
  </w:num>
  <w:num w:numId="16">
    <w:abstractNumId w:val="13"/>
  </w:num>
  <w:num w:numId="17">
    <w:abstractNumId w:val="2"/>
  </w:num>
  <w:num w:numId="1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15C56"/>
    <w:rsid w:val="00021FB1"/>
    <w:rsid w:val="00022118"/>
    <w:rsid w:val="0002226D"/>
    <w:rsid w:val="00022A11"/>
    <w:rsid w:val="00027CC9"/>
    <w:rsid w:val="00032E79"/>
    <w:rsid w:val="00032EC2"/>
    <w:rsid w:val="00037425"/>
    <w:rsid w:val="0003743B"/>
    <w:rsid w:val="00037A74"/>
    <w:rsid w:val="0004615A"/>
    <w:rsid w:val="0004699E"/>
    <w:rsid w:val="000500B4"/>
    <w:rsid w:val="000538D6"/>
    <w:rsid w:val="0005390B"/>
    <w:rsid w:val="00057BCD"/>
    <w:rsid w:val="00057CBB"/>
    <w:rsid w:val="00060A0A"/>
    <w:rsid w:val="000614D3"/>
    <w:rsid w:val="00065E6C"/>
    <w:rsid w:val="0006705F"/>
    <w:rsid w:val="00070036"/>
    <w:rsid w:val="000710C4"/>
    <w:rsid w:val="00073A2D"/>
    <w:rsid w:val="00073C25"/>
    <w:rsid w:val="00075188"/>
    <w:rsid w:val="000779F8"/>
    <w:rsid w:val="00081206"/>
    <w:rsid w:val="00083E62"/>
    <w:rsid w:val="00085D02"/>
    <w:rsid w:val="000901F2"/>
    <w:rsid w:val="0009089F"/>
    <w:rsid w:val="000948C2"/>
    <w:rsid w:val="0009526F"/>
    <w:rsid w:val="00096689"/>
    <w:rsid w:val="00097420"/>
    <w:rsid w:val="000A2F68"/>
    <w:rsid w:val="000A42F7"/>
    <w:rsid w:val="000A510B"/>
    <w:rsid w:val="000B1339"/>
    <w:rsid w:val="000B2A0A"/>
    <w:rsid w:val="000B46CE"/>
    <w:rsid w:val="000B47B0"/>
    <w:rsid w:val="000B7CBA"/>
    <w:rsid w:val="000C0778"/>
    <w:rsid w:val="000C70B2"/>
    <w:rsid w:val="000C74A2"/>
    <w:rsid w:val="000C7981"/>
    <w:rsid w:val="000D03FE"/>
    <w:rsid w:val="000D0AD4"/>
    <w:rsid w:val="000D3915"/>
    <w:rsid w:val="000E1F82"/>
    <w:rsid w:val="000E62F4"/>
    <w:rsid w:val="000E638C"/>
    <w:rsid w:val="000E72FA"/>
    <w:rsid w:val="000F2848"/>
    <w:rsid w:val="000F2CFF"/>
    <w:rsid w:val="000F4914"/>
    <w:rsid w:val="000F4D1C"/>
    <w:rsid w:val="000F77DB"/>
    <w:rsid w:val="000F7B69"/>
    <w:rsid w:val="001005B9"/>
    <w:rsid w:val="001023A1"/>
    <w:rsid w:val="00104578"/>
    <w:rsid w:val="0010487B"/>
    <w:rsid w:val="00105D41"/>
    <w:rsid w:val="00114327"/>
    <w:rsid w:val="001152B7"/>
    <w:rsid w:val="00116614"/>
    <w:rsid w:val="00117ADC"/>
    <w:rsid w:val="00117ED0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53318"/>
    <w:rsid w:val="00154549"/>
    <w:rsid w:val="00154925"/>
    <w:rsid w:val="00163C45"/>
    <w:rsid w:val="00165C84"/>
    <w:rsid w:val="00171036"/>
    <w:rsid w:val="00173F04"/>
    <w:rsid w:val="00176293"/>
    <w:rsid w:val="001762CE"/>
    <w:rsid w:val="001776A5"/>
    <w:rsid w:val="00180D0F"/>
    <w:rsid w:val="00182988"/>
    <w:rsid w:val="00185499"/>
    <w:rsid w:val="00185B60"/>
    <w:rsid w:val="0018633F"/>
    <w:rsid w:val="00197EFF"/>
    <w:rsid w:val="001A0A60"/>
    <w:rsid w:val="001A49D4"/>
    <w:rsid w:val="001A6BBE"/>
    <w:rsid w:val="001A7D4B"/>
    <w:rsid w:val="001B002A"/>
    <w:rsid w:val="001B12A6"/>
    <w:rsid w:val="001B21D3"/>
    <w:rsid w:val="001B549F"/>
    <w:rsid w:val="001C0038"/>
    <w:rsid w:val="001C0D90"/>
    <w:rsid w:val="001C18B3"/>
    <w:rsid w:val="001C1974"/>
    <w:rsid w:val="001C2F25"/>
    <w:rsid w:val="001C3EDB"/>
    <w:rsid w:val="001D0C4B"/>
    <w:rsid w:val="001D25AC"/>
    <w:rsid w:val="001D56EC"/>
    <w:rsid w:val="001D590D"/>
    <w:rsid w:val="001E2E2E"/>
    <w:rsid w:val="001E45FC"/>
    <w:rsid w:val="001E47E5"/>
    <w:rsid w:val="001E4BED"/>
    <w:rsid w:val="001E684A"/>
    <w:rsid w:val="001E7F0C"/>
    <w:rsid w:val="001F482C"/>
    <w:rsid w:val="001F7544"/>
    <w:rsid w:val="00200079"/>
    <w:rsid w:val="00203929"/>
    <w:rsid w:val="002049EF"/>
    <w:rsid w:val="00206F07"/>
    <w:rsid w:val="00207DE7"/>
    <w:rsid w:val="002114A6"/>
    <w:rsid w:val="00213A01"/>
    <w:rsid w:val="002143B4"/>
    <w:rsid w:val="00215757"/>
    <w:rsid w:val="00216ED8"/>
    <w:rsid w:val="00220DC9"/>
    <w:rsid w:val="00221521"/>
    <w:rsid w:val="002218D9"/>
    <w:rsid w:val="00223766"/>
    <w:rsid w:val="00224D56"/>
    <w:rsid w:val="00227DAA"/>
    <w:rsid w:val="0023225F"/>
    <w:rsid w:val="002322B2"/>
    <w:rsid w:val="0023399C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71ED3"/>
    <w:rsid w:val="00282779"/>
    <w:rsid w:val="00282A02"/>
    <w:rsid w:val="002838DE"/>
    <w:rsid w:val="00285943"/>
    <w:rsid w:val="00286580"/>
    <w:rsid w:val="00290A2E"/>
    <w:rsid w:val="00293885"/>
    <w:rsid w:val="00293D5D"/>
    <w:rsid w:val="0029424B"/>
    <w:rsid w:val="00297BFA"/>
    <w:rsid w:val="002A18FE"/>
    <w:rsid w:val="002A1BAD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72EF"/>
    <w:rsid w:val="002F54D1"/>
    <w:rsid w:val="002F79FC"/>
    <w:rsid w:val="002F7B5F"/>
    <w:rsid w:val="00302A1B"/>
    <w:rsid w:val="00303ED0"/>
    <w:rsid w:val="003066A5"/>
    <w:rsid w:val="0030792F"/>
    <w:rsid w:val="00307E37"/>
    <w:rsid w:val="00311219"/>
    <w:rsid w:val="00320B32"/>
    <w:rsid w:val="00326079"/>
    <w:rsid w:val="00326991"/>
    <w:rsid w:val="003273D2"/>
    <w:rsid w:val="00331ECD"/>
    <w:rsid w:val="00341913"/>
    <w:rsid w:val="00343558"/>
    <w:rsid w:val="00343FCA"/>
    <w:rsid w:val="00344173"/>
    <w:rsid w:val="00346050"/>
    <w:rsid w:val="00353B79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3319"/>
    <w:rsid w:val="0038349B"/>
    <w:rsid w:val="003875AD"/>
    <w:rsid w:val="00387F66"/>
    <w:rsid w:val="00391483"/>
    <w:rsid w:val="0039232F"/>
    <w:rsid w:val="00392CEB"/>
    <w:rsid w:val="00393922"/>
    <w:rsid w:val="0039620C"/>
    <w:rsid w:val="003964AD"/>
    <w:rsid w:val="003A0036"/>
    <w:rsid w:val="003A78F7"/>
    <w:rsid w:val="003B66D5"/>
    <w:rsid w:val="003B6C78"/>
    <w:rsid w:val="003B7839"/>
    <w:rsid w:val="003B7EAD"/>
    <w:rsid w:val="003C59A9"/>
    <w:rsid w:val="003D6D60"/>
    <w:rsid w:val="003E00B6"/>
    <w:rsid w:val="003E36E8"/>
    <w:rsid w:val="003E3AD4"/>
    <w:rsid w:val="003E401A"/>
    <w:rsid w:val="003E7842"/>
    <w:rsid w:val="003F28A1"/>
    <w:rsid w:val="003F6E9D"/>
    <w:rsid w:val="004009B4"/>
    <w:rsid w:val="00401C30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37C15"/>
    <w:rsid w:val="0044068D"/>
    <w:rsid w:val="00441553"/>
    <w:rsid w:val="00445E6B"/>
    <w:rsid w:val="004460D3"/>
    <w:rsid w:val="004502D6"/>
    <w:rsid w:val="00455E74"/>
    <w:rsid w:val="00460F0B"/>
    <w:rsid w:val="004615C4"/>
    <w:rsid w:val="0046414B"/>
    <w:rsid w:val="00464ED9"/>
    <w:rsid w:val="004667A9"/>
    <w:rsid w:val="00466FDE"/>
    <w:rsid w:val="004711A0"/>
    <w:rsid w:val="004713AA"/>
    <w:rsid w:val="0047492B"/>
    <w:rsid w:val="00475E6C"/>
    <w:rsid w:val="004768C6"/>
    <w:rsid w:val="00480136"/>
    <w:rsid w:val="0048313C"/>
    <w:rsid w:val="004831AA"/>
    <w:rsid w:val="004848CC"/>
    <w:rsid w:val="00484FE0"/>
    <w:rsid w:val="00486940"/>
    <w:rsid w:val="00487314"/>
    <w:rsid w:val="00495BC5"/>
    <w:rsid w:val="00496565"/>
    <w:rsid w:val="004965E7"/>
    <w:rsid w:val="004A0DC9"/>
    <w:rsid w:val="004A0E9D"/>
    <w:rsid w:val="004A14D0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60C7"/>
    <w:rsid w:val="004D1931"/>
    <w:rsid w:val="004D457D"/>
    <w:rsid w:val="004D53B5"/>
    <w:rsid w:val="004D5533"/>
    <w:rsid w:val="004D56FC"/>
    <w:rsid w:val="004E674F"/>
    <w:rsid w:val="004F1117"/>
    <w:rsid w:val="004F3394"/>
    <w:rsid w:val="004F3DDE"/>
    <w:rsid w:val="004F77E1"/>
    <w:rsid w:val="00500799"/>
    <w:rsid w:val="00501E43"/>
    <w:rsid w:val="00503F2A"/>
    <w:rsid w:val="00505AFE"/>
    <w:rsid w:val="00511D49"/>
    <w:rsid w:val="0051213A"/>
    <w:rsid w:val="0051290A"/>
    <w:rsid w:val="005131AA"/>
    <w:rsid w:val="00514A8E"/>
    <w:rsid w:val="005223B3"/>
    <w:rsid w:val="00525949"/>
    <w:rsid w:val="0052647D"/>
    <w:rsid w:val="00526589"/>
    <w:rsid w:val="00531B53"/>
    <w:rsid w:val="005346A2"/>
    <w:rsid w:val="00536D06"/>
    <w:rsid w:val="005411CB"/>
    <w:rsid w:val="00541E25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1656"/>
    <w:rsid w:val="00572C9E"/>
    <w:rsid w:val="00574FB6"/>
    <w:rsid w:val="00575563"/>
    <w:rsid w:val="00575803"/>
    <w:rsid w:val="005763C5"/>
    <w:rsid w:val="00577F50"/>
    <w:rsid w:val="00581DB5"/>
    <w:rsid w:val="0058247E"/>
    <w:rsid w:val="00584062"/>
    <w:rsid w:val="00585AF3"/>
    <w:rsid w:val="00590895"/>
    <w:rsid w:val="00592BC8"/>
    <w:rsid w:val="00594EB2"/>
    <w:rsid w:val="005A1847"/>
    <w:rsid w:val="005A19E8"/>
    <w:rsid w:val="005A31AD"/>
    <w:rsid w:val="005A4359"/>
    <w:rsid w:val="005A689E"/>
    <w:rsid w:val="005B144D"/>
    <w:rsid w:val="005B2477"/>
    <w:rsid w:val="005C534B"/>
    <w:rsid w:val="005C5CAB"/>
    <w:rsid w:val="005C64AB"/>
    <w:rsid w:val="005D0574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4873"/>
    <w:rsid w:val="00617FE4"/>
    <w:rsid w:val="006216C4"/>
    <w:rsid w:val="006243C6"/>
    <w:rsid w:val="006306A0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1EE9"/>
    <w:rsid w:val="00663893"/>
    <w:rsid w:val="00663BA6"/>
    <w:rsid w:val="006713EB"/>
    <w:rsid w:val="0067315B"/>
    <w:rsid w:val="00676411"/>
    <w:rsid w:val="0068019A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7856"/>
    <w:rsid w:val="006A4452"/>
    <w:rsid w:val="006A4752"/>
    <w:rsid w:val="006A580E"/>
    <w:rsid w:val="006A5D74"/>
    <w:rsid w:val="006A5F3B"/>
    <w:rsid w:val="006B097D"/>
    <w:rsid w:val="006B0C6E"/>
    <w:rsid w:val="006B12BE"/>
    <w:rsid w:val="006B3F2C"/>
    <w:rsid w:val="006B543A"/>
    <w:rsid w:val="006B7512"/>
    <w:rsid w:val="006C2C4F"/>
    <w:rsid w:val="006C3B66"/>
    <w:rsid w:val="006C5EF9"/>
    <w:rsid w:val="006D114D"/>
    <w:rsid w:val="006D19F8"/>
    <w:rsid w:val="006D1C51"/>
    <w:rsid w:val="006D2EE8"/>
    <w:rsid w:val="006D62F4"/>
    <w:rsid w:val="006D6A03"/>
    <w:rsid w:val="006E30DA"/>
    <w:rsid w:val="006E3C0A"/>
    <w:rsid w:val="006E54B4"/>
    <w:rsid w:val="006E5BBD"/>
    <w:rsid w:val="006E631E"/>
    <w:rsid w:val="006E6C06"/>
    <w:rsid w:val="006E6F2F"/>
    <w:rsid w:val="006F061B"/>
    <w:rsid w:val="006F412D"/>
    <w:rsid w:val="006F4BBB"/>
    <w:rsid w:val="0070088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3079A"/>
    <w:rsid w:val="00731CFB"/>
    <w:rsid w:val="00733947"/>
    <w:rsid w:val="0073406F"/>
    <w:rsid w:val="0073656C"/>
    <w:rsid w:val="007438E6"/>
    <w:rsid w:val="00745BD9"/>
    <w:rsid w:val="00746E65"/>
    <w:rsid w:val="00750207"/>
    <w:rsid w:val="007511E2"/>
    <w:rsid w:val="00751720"/>
    <w:rsid w:val="00751FA7"/>
    <w:rsid w:val="00760FAB"/>
    <w:rsid w:val="007618BC"/>
    <w:rsid w:val="00763CE3"/>
    <w:rsid w:val="00763D12"/>
    <w:rsid w:val="00770F8A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958B3"/>
    <w:rsid w:val="007A47CB"/>
    <w:rsid w:val="007A6951"/>
    <w:rsid w:val="007B265D"/>
    <w:rsid w:val="007B36E9"/>
    <w:rsid w:val="007B5D76"/>
    <w:rsid w:val="007B7BEC"/>
    <w:rsid w:val="007C1FE2"/>
    <w:rsid w:val="007C2117"/>
    <w:rsid w:val="007C358C"/>
    <w:rsid w:val="007C471A"/>
    <w:rsid w:val="007C62B4"/>
    <w:rsid w:val="007D1812"/>
    <w:rsid w:val="007D349B"/>
    <w:rsid w:val="007D6CCA"/>
    <w:rsid w:val="007E603F"/>
    <w:rsid w:val="007E768F"/>
    <w:rsid w:val="007E78FD"/>
    <w:rsid w:val="007F261E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EF7"/>
    <w:rsid w:val="00824C32"/>
    <w:rsid w:val="00825574"/>
    <w:rsid w:val="00830725"/>
    <w:rsid w:val="00831E5F"/>
    <w:rsid w:val="008361D5"/>
    <w:rsid w:val="00842788"/>
    <w:rsid w:val="008429E5"/>
    <w:rsid w:val="00842C8C"/>
    <w:rsid w:val="00844089"/>
    <w:rsid w:val="00844C15"/>
    <w:rsid w:val="0084514E"/>
    <w:rsid w:val="008466BD"/>
    <w:rsid w:val="00850C58"/>
    <w:rsid w:val="00851CB0"/>
    <w:rsid w:val="0085316F"/>
    <w:rsid w:val="00853A5A"/>
    <w:rsid w:val="008563F4"/>
    <w:rsid w:val="00862032"/>
    <w:rsid w:val="0086249C"/>
    <w:rsid w:val="00864397"/>
    <w:rsid w:val="00872C0A"/>
    <w:rsid w:val="0087664B"/>
    <w:rsid w:val="00876CCF"/>
    <w:rsid w:val="00877F58"/>
    <w:rsid w:val="008821B8"/>
    <w:rsid w:val="00882C03"/>
    <w:rsid w:val="00883DA4"/>
    <w:rsid w:val="00887085"/>
    <w:rsid w:val="0088749B"/>
    <w:rsid w:val="008903A5"/>
    <w:rsid w:val="00890B77"/>
    <w:rsid w:val="008958CC"/>
    <w:rsid w:val="00897EAB"/>
    <w:rsid w:val="008A08EC"/>
    <w:rsid w:val="008A504E"/>
    <w:rsid w:val="008A6018"/>
    <w:rsid w:val="008B0D88"/>
    <w:rsid w:val="008B3181"/>
    <w:rsid w:val="008B5FF2"/>
    <w:rsid w:val="008B74BC"/>
    <w:rsid w:val="008C0C46"/>
    <w:rsid w:val="008C0F2E"/>
    <w:rsid w:val="008C22DB"/>
    <w:rsid w:val="008C36A4"/>
    <w:rsid w:val="008C6AC7"/>
    <w:rsid w:val="008D09DC"/>
    <w:rsid w:val="008D277A"/>
    <w:rsid w:val="008D48E6"/>
    <w:rsid w:val="008E0B73"/>
    <w:rsid w:val="008E1213"/>
    <w:rsid w:val="008F027D"/>
    <w:rsid w:val="008F2464"/>
    <w:rsid w:val="008F31F7"/>
    <w:rsid w:val="008F3B9B"/>
    <w:rsid w:val="008F5FD4"/>
    <w:rsid w:val="009005F6"/>
    <w:rsid w:val="00903540"/>
    <w:rsid w:val="00904E98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69D5"/>
    <w:rsid w:val="009319C6"/>
    <w:rsid w:val="00933069"/>
    <w:rsid w:val="00934551"/>
    <w:rsid w:val="0094151F"/>
    <w:rsid w:val="00941985"/>
    <w:rsid w:val="009454F1"/>
    <w:rsid w:val="009457C2"/>
    <w:rsid w:val="0096260E"/>
    <w:rsid w:val="0096270C"/>
    <w:rsid w:val="00963B2F"/>
    <w:rsid w:val="00964369"/>
    <w:rsid w:val="00965829"/>
    <w:rsid w:val="009666FE"/>
    <w:rsid w:val="00967D71"/>
    <w:rsid w:val="00971AF0"/>
    <w:rsid w:val="00975CA9"/>
    <w:rsid w:val="0097670D"/>
    <w:rsid w:val="009804D9"/>
    <w:rsid w:val="00984D44"/>
    <w:rsid w:val="00985AEE"/>
    <w:rsid w:val="00992D90"/>
    <w:rsid w:val="00993FF0"/>
    <w:rsid w:val="009A15E8"/>
    <w:rsid w:val="009A2C32"/>
    <w:rsid w:val="009A32E8"/>
    <w:rsid w:val="009B02BF"/>
    <w:rsid w:val="009B0392"/>
    <w:rsid w:val="009B089B"/>
    <w:rsid w:val="009B1EC5"/>
    <w:rsid w:val="009B236D"/>
    <w:rsid w:val="009B2DF4"/>
    <w:rsid w:val="009B4C0B"/>
    <w:rsid w:val="009B64DB"/>
    <w:rsid w:val="009B6D90"/>
    <w:rsid w:val="009B6F0C"/>
    <w:rsid w:val="009C3CD8"/>
    <w:rsid w:val="009C5133"/>
    <w:rsid w:val="009C6AD5"/>
    <w:rsid w:val="009C6BE1"/>
    <w:rsid w:val="009D27D7"/>
    <w:rsid w:val="009D300F"/>
    <w:rsid w:val="009D475A"/>
    <w:rsid w:val="009D5B4E"/>
    <w:rsid w:val="009D5F49"/>
    <w:rsid w:val="009D7123"/>
    <w:rsid w:val="009D749E"/>
    <w:rsid w:val="009D75C2"/>
    <w:rsid w:val="009E0337"/>
    <w:rsid w:val="009E2744"/>
    <w:rsid w:val="009E2796"/>
    <w:rsid w:val="009E38F8"/>
    <w:rsid w:val="009E5FD6"/>
    <w:rsid w:val="009F05B4"/>
    <w:rsid w:val="009F43BD"/>
    <w:rsid w:val="009F5FD2"/>
    <w:rsid w:val="009F72CC"/>
    <w:rsid w:val="00A00084"/>
    <w:rsid w:val="00A010A9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12DE"/>
    <w:rsid w:val="00A322F7"/>
    <w:rsid w:val="00A3580A"/>
    <w:rsid w:val="00A35D5F"/>
    <w:rsid w:val="00A36AE9"/>
    <w:rsid w:val="00A40E51"/>
    <w:rsid w:val="00A41BA6"/>
    <w:rsid w:val="00A438D3"/>
    <w:rsid w:val="00A457FC"/>
    <w:rsid w:val="00A45D7D"/>
    <w:rsid w:val="00A4601A"/>
    <w:rsid w:val="00A5493C"/>
    <w:rsid w:val="00A6064D"/>
    <w:rsid w:val="00A60E99"/>
    <w:rsid w:val="00A66853"/>
    <w:rsid w:val="00A7291A"/>
    <w:rsid w:val="00A74D97"/>
    <w:rsid w:val="00A75FEB"/>
    <w:rsid w:val="00A779B8"/>
    <w:rsid w:val="00A81F55"/>
    <w:rsid w:val="00A84172"/>
    <w:rsid w:val="00A9001A"/>
    <w:rsid w:val="00A903F0"/>
    <w:rsid w:val="00A90536"/>
    <w:rsid w:val="00A93819"/>
    <w:rsid w:val="00A947BA"/>
    <w:rsid w:val="00A95FB6"/>
    <w:rsid w:val="00AA002F"/>
    <w:rsid w:val="00AA2F30"/>
    <w:rsid w:val="00AA496C"/>
    <w:rsid w:val="00AB075B"/>
    <w:rsid w:val="00AB2B28"/>
    <w:rsid w:val="00AC0F57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69BE"/>
    <w:rsid w:val="00B01452"/>
    <w:rsid w:val="00B02AA8"/>
    <w:rsid w:val="00B07D1C"/>
    <w:rsid w:val="00B10A82"/>
    <w:rsid w:val="00B11377"/>
    <w:rsid w:val="00B14F7A"/>
    <w:rsid w:val="00B163B9"/>
    <w:rsid w:val="00B25782"/>
    <w:rsid w:val="00B263D1"/>
    <w:rsid w:val="00B2670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4A67"/>
    <w:rsid w:val="00B54BBE"/>
    <w:rsid w:val="00B62790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5B0C"/>
    <w:rsid w:val="00B868D9"/>
    <w:rsid w:val="00B877C6"/>
    <w:rsid w:val="00B91E05"/>
    <w:rsid w:val="00B930C4"/>
    <w:rsid w:val="00B9364E"/>
    <w:rsid w:val="00B96C84"/>
    <w:rsid w:val="00BA5156"/>
    <w:rsid w:val="00BA539A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BF75AA"/>
    <w:rsid w:val="00C00840"/>
    <w:rsid w:val="00C01A74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274C5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6717"/>
    <w:rsid w:val="00C87F09"/>
    <w:rsid w:val="00C911C8"/>
    <w:rsid w:val="00C9260D"/>
    <w:rsid w:val="00C950EB"/>
    <w:rsid w:val="00C955CD"/>
    <w:rsid w:val="00C972E3"/>
    <w:rsid w:val="00C977EE"/>
    <w:rsid w:val="00CA005A"/>
    <w:rsid w:val="00CA0C5A"/>
    <w:rsid w:val="00CA58DA"/>
    <w:rsid w:val="00CA5BD5"/>
    <w:rsid w:val="00CA63D0"/>
    <w:rsid w:val="00CA6F66"/>
    <w:rsid w:val="00CA78AC"/>
    <w:rsid w:val="00CB1751"/>
    <w:rsid w:val="00CB5AC6"/>
    <w:rsid w:val="00CC0147"/>
    <w:rsid w:val="00CC12E7"/>
    <w:rsid w:val="00CC3EAC"/>
    <w:rsid w:val="00CC4652"/>
    <w:rsid w:val="00CC5988"/>
    <w:rsid w:val="00CC7DCD"/>
    <w:rsid w:val="00CD0192"/>
    <w:rsid w:val="00CD26CF"/>
    <w:rsid w:val="00CD52C4"/>
    <w:rsid w:val="00CE0520"/>
    <w:rsid w:val="00CE12F5"/>
    <w:rsid w:val="00CE4BB8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A2E"/>
    <w:rsid w:val="00D11E24"/>
    <w:rsid w:val="00D22CC3"/>
    <w:rsid w:val="00D25861"/>
    <w:rsid w:val="00D30212"/>
    <w:rsid w:val="00D30C49"/>
    <w:rsid w:val="00D357F4"/>
    <w:rsid w:val="00D42F81"/>
    <w:rsid w:val="00D44FFF"/>
    <w:rsid w:val="00D5079B"/>
    <w:rsid w:val="00D515CB"/>
    <w:rsid w:val="00D51E04"/>
    <w:rsid w:val="00D52036"/>
    <w:rsid w:val="00D549B4"/>
    <w:rsid w:val="00D56275"/>
    <w:rsid w:val="00D566EE"/>
    <w:rsid w:val="00D63999"/>
    <w:rsid w:val="00D643E2"/>
    <w:rsid w:val="00D6500E"/>
    <w:rsid w:val="00D652ED"/>
    <w:rsid w:val="00D67B4C"/>
    <w:rsid w:val="00D70F39"/>
    <w:rsid w:val="00D70F85"/>
    <w:rsid w:val="00D7320E"/>
    <w:rsid w:val="00D73C11"/>
    <w:rsid w:val="00D740B2"/>
    <w:rsid w:val="00D75089"/>
    <w:rsid w:val="00D75C74"/>
    <w:rsid w:val="00D83623"/>
    <w:rsid w:val="00D84C66"/>
    <w:rsid w:val="00D942EE"/>
    <w:rsid w:val="00D94BAB"/>
    <w:rsid w:val="00D97C02"/>
    <w:rsid w:val="00DA14C6"/>
    <w:rsid w:val="00DA1947"/>
    <w:rsid w:val="00DA234E"/>
    <w:rsid w:val="00DA4E1F"/>
    <w:rsid w:val="00DA640C"/>
    <w:rsid w:val="00DB1079"/>
    <w:rsid w:val="00DB19AA"/>
    <w:rsid w:val="00DB2553"/>
    <w:rsid w:val="00DC19CB"/>
    <w:rsid w:val="00DC42C5"/>
    <w:rsid w:val="00DC56ED"/>
    <w:rsid w:val="00DC7853"/>
    <w:rsid w:val="00DD07E1"/>
    <w:rsid w:val="00DD29B3"/>
    <w:rsid w:val="00DD5AFF"/>
    <w:rsid w:val="00DE0E25"/>
    <w:rsid w:val="00DE247A"/>
    <w:rsid w:val="00DE35B4"/>
    <w:rsid w:val="00DE47F4"/>
    <w:rsid w:val="00DE6E5A"/>
    <w:rsid w:val="00DE6E7F"/>
    <w:rsid w:val="00DF11E6"/>
    <w:rsid w:val="00DF2865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3273E"/>
    <w:rsid w:val="00E4197E"/>
    <w:rsid w:val="00E458E2"/>
    <w:rsid w:val="00E4778E"/>
    <w:rsid w:val="00E50936"/>
    <w:rsid w:val="00E515AE"/>
    <w:rsid w:val="00E54C66"/>
    <w:rsid w:val="00E61704"/>
    <w:rsid w:val="00E61C22"/>
    <w:rsid w:val="00E646AB"/>
    <w:rsid w:val="00E64900"/>
    <w:rsid w:val="00E70A7D"/>
    <w:rsid w:val="00E71DF5"/>
    <w:rsid w:val="00E74FB7"/>
    <w:rsid w:val="00E774B2"/>
    <w:rsid w:val="00E827F1"/>
    <w:rsid w:val="00E8345E"/>
    <w:rsid w:val="00E84CB6"/>
    <w:rsid w:val="00E90897"/>
    <w:rsid w:val="00E91B22"/>
    <w:rsid w:val="00E93769"/>
    <w:rsid w:val="00E94716"/>
    <w:rsid w:val="00EA206C"/>
    <w:rsid w:val="00EA518D"/>
    <w:rsid w:val="00EA798E"/>
    <w:rsid w:val="00EB00A2"/>
    <w:rsid w:val="00EB0EC2"/>
    <w:rsid w:val="00EB2FA9"/>
    <w:rsid w:val="00EB702E"/>
    <w:rsid w:val="00EC7175"/>
    <w:rsid w:val="00EC76E0"/>
    <w:rsid w:val="00EC78F9"/>
    <w:rsid w:val="00EC79A8"/>
    <w:rsid w:val="00ED2DA9"/>
    <w:rsid w:val="00ED4C48"/>
    <w:rsid w:val="00ED5C9B"/>
    <w:rsid w:val="00ED5E13"/>
    <w:rsid w:val="00EE07DF"/>
    <w:rsid w:val="00EE1C25"/>
    <w:rsid w:val="00EE1DEE"/>
    <w:rsid w:val="00EE35FE"/>
    <w:rsid w:val="00EE40B5"/>
    <w:rsid w:val="00EF26FD"/>
    <w:rsid w:val="00EF36D8"/>
    <w:rsid w:val="00EF3D97"/>
    <w:rsid w:val="00F012E1"/>
    <w:rsid w:val="00F07909"/>
    <w:rsid w:val="00F12672"/>
    <w:rsid w:val="00F149D2"/>
    <w:rsid w:val="00F1629E"/>
    <w:rsid w:val="00F178C8"/>
    <w:rsid w:val="00F20F84"/>
    <w:rsid w:val="00F22B2D"/>
    <w:rsid w:val="00F36FCE"/>
    <w:rsid w:val="00F4023E"/>
    <w:rsid w:val="00F46DA1"/>
    <w:rsid w:val="00F51E1D"/>
    <w:rsid w:val="00F55F7B"/>
    <w:rsid w:val="00F56372"/>
    <w:rsid w:val="00F57190"/>
    <w:rsid w:val="00F57CC0"/>
    <w:rsid w:val="00F62AE1"/>
    <w:rsid w:val="00F678BE"/>
    <w:rsid w:val="00F70D89"/>
    <w:rsid w:val="00F73B69"/>
    <w:rsid w:val="00F7519D"/>
    <w:rsid w:val="00F7656C"/>
    <w:rsid w:val="00F817D9"/>
    <w:rsid w:val="00F81B60"/>
    <w:rsid w:val="00F82558"/>
    <w:rsid w:val="00F937BE"/>
    <w:rsid w:val="00F93EE5"/>
    <w:rsid w:val="00F9665C"/>
    <w:rsid w:val="00FA1D21"/>
    <w:rsid w:val="00FA3A55"/>
    <w:rsid w:val="00FA5120"/>
    <w:rsid w:val="00FA64EB"/>
    <w:rsid w:val="00FA65C1"/>
    <w:rsid w:val="00FB0447"/>
    <w:rsid w:val="00FB0659"/>
    <w:rsid w:val="00FC2BB5"/>
    <w:rsid w:val="00FC6D6C"/>
    <w:rsid w:val="00FD298C"/>
    <w:rsid w:val="00FD6217"/>
    <w:rsid w:val="00FE08C8"/>
    <w:rsid w:val="00FE0A01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  <w14:docId w14:val="1EF0777F"/>
  <w15:docId w15:val="{DC311B37-3366-492E-8EB5-7BE5AFF0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5A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5A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FA5120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D5AF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5AF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F3302-120F-44C2-AF71-A4BFDCB2D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200</TotalTime>
  <Pages>29</Pages>
  <Words>5407</Words>
  <Characters>30825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107</cp:revision>
  <cp:lastPrinted>2021-03-26T08:29:00Z</cp:lastPrinted>
  <dcterms:created xsi:type="dcterms:W3CDTF">2021-11-25T06:35:00Z</dcterms:created>
  <dcterms:modified xsi:type="dcterms:W3CDTF">2024-01-31T11:44:00Z</dcterms:modified>
</cp:coreProperties>
</file>