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097420" w:rsidP="00B02AA8">
            <w:pPr>
              <w:jc w:val="center"/>
              <w:rPr>
                <w:b/>
                <w:sz w:val="22"/>
                <w:szCs w:val="22"/>
              </w:rPr>
            </w:pPr>
            <w:r w:rsidRPr="00040CE3">
              <w:rPr>
                <w:b/>
                <w:sz w:val="22"/>
                <w:szCs w:val="22"/>
              </w:rPr>
              <w:t>28.25.12.130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6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0659A5" w:rsidRPr="000659A5" w:rsidTr="004E38F2">
        <w:trPr>
          <w:jc w:val="center"/>
        </w:trPr>
        <w:tc>
          <w:tcPr>
            <w:tcW w:w="8647" w:type="dxa"/>
            <w:shd w:val="clear" w:color="auto" w:fill="auto"/>
          </w:tcPr>
          <w:p w:rsidR="00EB0EC2" w:rsidRPr="000659A5" w:rsidRDefault="00FF722F" w:rsidP="00B266CE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 w:rsidR="00686EF5">
              <w:rPr>
                <w:b/>
                <w:szCs w:val="28"/>
              </w:rPr>
              <w:t>ЕР БЫТОВ</w:t>
            </w:r>
            <w:r w:rsidR="00B75386">
              <w:rPr>
                <w:b/>
                <w:szCs w:val="28"/>
              </w:rPr>
              <w:t>ОЙ</w:t>
            </w:r>
            <w:r w:rsidRPr="000659A5">
              <w:rPr>
                <w:b/>
                <w:szCs w:val="28"/>
              </w:rPr>
              <w:t xml:space="preserve"> </w:t>
            </w:r>
            <w:r w:rsidR="00B75386">
              <w:rPr>
                <w:b/>
                <w:szCs w:val="28"/>
              </w:rPr>
              <w:t>(СПЛИТ-СИСТЕМА</w:t>
            </w:r>
            <w:r w:rsidR="00A73D12" w:rsidRPr="000659A5">
              <w:rPr>
                <w:b/>
                <w:szCs w:val="28"/>
              </w:rPr>
              <w:t xml:space="preserve">) </w:t>
            </w:r>
            <w:r w:rsidR="00B872B0">
              <w:rPr>
                <w:b/>
                <w:szCs w:val="28"/>
              </w:rPr>
              <w:t>КА</w:t>
            </w:r>
            <w:r w:rsidR="00B266CE">
              <w:rPr>
                <w:b/>
                <w:szCs w:val="28"/>
              </w:rPr>
              <w:t>НАЛЬНОГО</w:t>
            </w:r>
            <w:r w:rsidR="00686EF5" w:rsidRPr="000659A5">
              <w:rPr>
                <w:b/>
                <w:szCs w:val="28"/>
              </w:rPr>
              <w:t xml:space="preserve"> ТИПА</w:t>
            </w:r>
            <w:r w:rsidR="0060394B">
              <w:rPr>
                <w:b/>
                <w:szCs w:val="28"/>
              </w:rPr>
              <w:t xml:space="preserve"> </w:t>
            </w:r>
            <w:r w:rsidR="00B75386" w:rsidRPr="00B75386">
              <w:rPr>
                <w:b/>
                <w:szCs w:val="28"/>
              </w:rPr>
              <w:t>KFDI24GV/KONI24GV</w:t>
            </w:r>
          </w:p>
        </w:tc>
      </w:tr>
      <w:tr w:rsidR="000659A5" w:rsidRPr="000659A5" w:rsidTr="004E38F2">
        <w:trPr>
          <w:jc w:val="center"/>
        </w:trPr>
        <w:tc>
          <w:tcPr>
            <w:tcW w:w="8647" w:type="dxa"/>
            <w:shd w:val="clear" w:color="auto" w:fill="auto"/>
          </w:tcPr>
          <w:p w:rsidR="00EB0EC2" w:rsidRPr="000659A5" w:rsidRDefault="00EB0EC2" w:rsidP="00EB0EC2">
            <w:pPr>
              <w:jc w:val="center"/>
              <w:rPr>
                <w:sz w:val="20"/>
                <w:szCs w:val="20"/>
              </w:rPr>
            </w:pPr>
            <w:r w:rsidRPr="000659A5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20539D" w:rsidRDefault="0020539D" w:rsidP="00EB0EC2">
      <w:pPr>
        <w:spacing w:line="360" w:lineRule="auto"/>
        <w:jc w:val="center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8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</w:tblGrid>
      <w:tr w:rsidR="00A4601A" w:rsidRPr="00A84DDE" w:rsidTr="00FF722F">
        <w:trPr>
          <w:jc w:val="center"/>
        </w:trPr>
        <w:tc>
          <w:tcPr>
            <w:tcW w:w="3828" w:type="dxa"/>
            <w:shd w:val="clear" w:color="auto" w:fill="auto"/>
          </w:tcPr>
          <w:p w:rsidR="00A4601A" w:rsidRPr="00DE60B5" w:rsidRDefault="00B75386" w:rsidP="007C62B4">
            <w:pPr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KFDI24GV_</w:t>
            </w:r>
            <w:r w:rsidRPr="00B75386">
              <w:rPr>
                <w:b/>
                <w:szCs w:val="28"/>
                <w:lang w:val="en-US"/>
              </w:rPr>
              <w:t>KONI24GV</w:t>
            </w:r>
            <w:r w:rsidR="00DE60B5">
              <w:rPr>
                <w:b/>
                <w:szCs w:val="28"/>
                <w:lang w:val="en-US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FF722F">
        <w:trPr>
          <w:jc w:val="center"/>
        </w:trPr>
        <w:tc>
          <w:tcPr>
            <w:tcW w:w="3828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DE60B5" w:rsidRDefault="0067315B" w:rsidP="0067315B">
      <w:pPr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C25A74" w:rsidRDefault="00C25A74" w:rsidP="00A73D12">
      <w:pPr>
        <w:spacing w:line="360" w:lineRule="auto"/>
        <w:rPr>
          <w:sz w:val="22"/>
          <w:szCs w:val="22"/>
        </w:rPr>
      </w:pPr>
    </w:p>
    <w:p w:rsidR="00B10915" w:rsidRDefault="00B10915" w:rsidP="005E27A9">
      <w:pPr>
        <w:spacing w:line="360" w:lineRule="auto"/>
        <w:jc w:val="center"/>
        <w:rPr>
          <w:sz w:val="22"/>
          <w:szCs w:val="22"/>
        </w:rPr>
      </w:pPr>
    </w:p>
    <w:p w:rsidR="00DE60B5" w:rsidRDefault="00DE60B5" w:rsidP="005E27A9">
      <w:pPr>
        <w:spacing w:line="360" w:lineRule="auto"/>
        <w:jc w:val="center"/>
        <w:rPr>
          <w:sz w:val="22"/>
          <w:szCs w:val="22"/>
        </w:rPr>
      </w:pPr>
    </w:p>
    <w:p w:rsidR="00B10915" w:rsidRDefault="00B10915" w:rsidP="005E27A9">
      <w:pPr>
        <w:spacing w:line="360" w:lineRule="auto"/>
        <w:jc w:val="center"/>
        <w:rPr>
          <w:sz w:val="22"/>
          <w:szCs w:val="22"/>
        </w:rPr>
      </w:pPr>
    </w:p>
    <w:p w:rsidR="00B10915" w:rsidRDefault="00B10915" w:rsidP="005E27A9">
      <w:pPr>
        <w:spacing w:line="360" w:lineRule="auto"/>
        <w:jc w:val="center"/>
        <w:rPr>
          <w:sz w:val="22"/>
          <w:szCs w:val="22"/>
        </w:rPr>
      </w:pPr>
    </w:p>
    <w:p w:rsidR="00810B70" w:rsidRPr="00687242" w:rsidRDefault="000659A5" w:rsidP="005E27A9">
      <w:pPr>
        <w:spacing w:line="360" w:lineRule="auto"/>
        <w:jc w:val="center"/>
        <w:rPr>
          <w:sz w:val="22"/>
          <w:szCs w:val="22"/>
        </w:rPr>
      </w:pPr>
      <w:r w:rsidRPr="000659A5">
        <w:rPr>
          <w:sz w:val="22"/>
          <w:szCs w:val="22"/>
        </w:rPr>
        <w:t>20</w:t>
      </w:r>
      <w:r w:rsidR="008E247B">
        <w:rPr>
          <w:sz w:val="22"/>
          <w:szCs w:val="22"/>
        </w:rPr>
        <w:t>2</w:t>
      </w:r>
      <w:r w:rsidR="00687242">
        <w:rPr>
          <w:sz w:val="22"/>
          <w:szCs w:val="22"/>
        </w:rPr>
        <w:t>5</w:t>
      </w:r>
    </w:p>
    <w:p w:rsidR="00810B70" w:rsidRPr="00F66A5A" w:rsidRDefault="00810B70" w:rsidP="005B30AC">
      <w:pPr>
        <w:spacing w:after="240"/>
        <w:ind w:firstLine="284"/>
        <w:jc w:val="center"/>
        <w:rPr>
          <w:b/>
          <w:sz w:val="22"/>
          <w:szCs w:val="22"/>
        </w:rPr>
      </w:pPr>
      <w:r w:rsidRPr="00F66A5A">
        <w:rPr>
          <w:b/>
          <w:sz w:val="22"/>
          <w:szCs w:val="22"/>
        </w:rPr>
        <w:lastRenderedPageBreak/>
        <w:t>СОДЕРЖАНИЕ</w:t>
      </w:r>
    </w:p>
    <w:p w:rsidR="00F66A5A" w:rsidRPr="00F66A5A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66A5A">
        <w:rPr>
          <w:sz w:val="22"/>
          <w:szCs w:val="22"/>
        </w:rPr>
        <w:fldChar w:fldCharType="begin"/>
      </w:r>
      <w:r w:rsidRPr="00F66A5A">
        <w:rPr>
          <w:sz w:val="22"/>
          <w:szCs w:val="22"/>
        </w:rPr>
        <w:instrText xml:space="preserve"> TOC \o "1-3" \h \z \u </w:instrText>
      </w:r>
      <w:r w:rsidRPr="00F66A5A">
        <w:rPr>
          <w:sz w:val="22"/>
          <w:szCs w:val="22"/>
        </w:rPr>
        <w:fldChar w:fldCharType="separate"/>
      </w:r>
      <w:hyperlink w:anchor="_Toc155869343" w:history="1">
        <w:r w:rsidR="00F66A5A" w:rsidRPr="00F66A5A">
          <w:rPr>
            <w:rStyle w:val="ad"/>
            <w:b/>
            <w:bCs/>
            <w:noProof/>
            <w:sz w:val="22"/>
            <w:szCs w:val="22"/>
          </w:rPr>
          <w:t>1</w:t>
        </w:r>
        <w:r w:rsidR="00F66A5A" w:rsidRPr="00F66A5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6A5A" w:rsidRPr="00F66A5A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_Toc155869343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3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F66A5A" w:rsidRPr="00F66A5A" w:rsidRDefault="004F3C8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869344" w:history="1">
        <w:r w:rsidR="00F66A5A" w:rsidRPr="00F66A5A">
          <w:rPr>
            <w:rStyle w:val="ad"/>
            <w:b/>
            <w:bCs/>
            <w:noProof/>
            <w:sz w:val="22"/>
            <w:szCs w:val="22"/>
          </w:rPr>
          <w:t>2</w:t>
        </w:r>
        <w:r w:rsidR="00F66A5A" w:rsidRPr="00F66A5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6A5A" w:rsidRPr="00F66A5A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_Toc155869344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4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F66A5A" w:rsidRPr="00F66A5A" w:rsidRDefault="004F3C8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869345" w:history="1">
        <w:r w:rsidR="00F66A5A" w:rsidRPr="00F66A5A">
          <w:rPr>
            <w:rStyle w:val="ad"/>
            <w:noProof/>
            <w:sz w:val="22"/>
            <w:szCs w:val="22"/>
          </w:rPr>
          <w:t>2.1.1 Описание изделия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_Toc155869345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4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F66A5A" w:rsidRPr="00F66A5A" w:rsidRDefault="004F3C8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869346" w:history="1">
        <w:r w:rsidR="00F66A5A" w:rsidRPr="00F66A5A">
          <w:rPr>
            <w:rStyle w:val="ad"/>
            <w:noProof/>
            <w:sz w:val="22"/>
            <w:szCs w:val="22"/>
          </w:rPr>
          <w:t>2.1.3 Технические характеристики изделия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_Toc155869346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6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F66A5A" w:rsidRPr="00F66A5A" w:rsidRDefault="004F3C8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869347" w:history="1">
        <w:r w:rsidR="00F66A5A" w:rsidRPr="00F66A5A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_Toc155869347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7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F66A5A" w:rsidRPr="00F66A5A" w:rsidRDefault="004F3C8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869348" w:history="1">
        <w:r w:rsidR="00F66A5A" w:rsidRPr="00F66A5A">
          <w:rPr>
            <w:rStyle w:val="ad"/>
            <w:noProof/>
            <w:sz w:val="22"/>
            <w:szCs w:val="22"/>
          </w:rPr>
          <w:t>2.1.5 Чертеж изделия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_Toc155869348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8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F66A5A" w:rsidRPr="00F66A5A" w:rsidRDefault="004F3C8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869349" w:history="1">
        <w:r w:rsidR="00F66A5A" w:rsidRPr="00F66A5A">
          <w:rPr>
            <w:rStyle w:val="ad"/>
            <w:noProof/>
            <w:sz w:val="22"/>
            <w:szCs w:val="22"/>
          </w:rPr>
          <w:t>2.2 Маркировка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_Toc155869349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9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F66A5A" w:rsidRPr="00F66A5A" w:rsidRDefault="004F3C8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869350" w:history="1">
        <w:r w:rsidR="00F66A5A" w:rsidRPr="00F66A5A">
          <w:rPr>
            <w:rStyle w:val="ad"/>
            <w:b/>
            <w:bCs/>
            <w:noProof/>
            <w:sz w:val="22"/>
            <w:szCs w:val="22"/>
          </w:rPr>
          <w:t>3</w:t>
        </w:r>
        <w:r w:rsidR="00F66A5A" w:rsidRPr="00F66A5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6A5A" w:rsidRPr="00F66A5A">
          <w:rPr>
            <w:rStyle w:val="ad"/>
            <w:b/>
            <w:noProof/>
            <w:sz w:val="22"/>
            <w:szCs w:val="22"/>
          </w:rPr>
          <w:t>КОМПЛЕКТНОСТЬ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_Toc155869350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10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F66A5A" w:rsidRPr="00F66A5A" w:rsidRDefault="004F3C8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869351" w:history="1">
        <w:r w:rsidR="00F66A5A" w:rsidRPr="00F66A5A">
          <w:rPr>
            <w:rStyle w:val="ad"/>
            <w:b/>
            <w:bCs/>
            <w:noProof/>
            <w:sz w:val="22"/>
            <w:szCs w:val="22"/>
          </w:rPr>
          <w:t>4</w:t>
        </w:r>
        <w:r w:rsidR="00F66A5A" w:rsidRPr="00F66A5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6A5A" w:rsidRPr="00F66A5A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_Toc155869351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11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F66A5A" w:rsidRPr="00F66A5A" w:rsidRDefault="004F3C8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869352" w:history="1">
        <w:r w:rsidR="00F66A5A" w:rsidRPr="00F66A5A">
          <w:rPr>
            <w:rStyle w:val="ad"/>
            <w:b/>
            <w:noProof/>
            <w:sz w:val="22"/>
            <w:szCs w:val="22"/>
          </w:rPr>
          <w:t>5</w:t>
        </w:r>
        <w:r w:rsidR="00F66A5A" w:rsidRPr="00F66A5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6A5A" w:rsidRPr="00F66A5A">
          <w:rPr>
            <w:rStyle w:val="ad"/>
            <w:b/>
            <w:noProof/>
            <w:sz w:val="22"/>
            <w:szCs w:val="22"/>
          </w:rPr>
          <w:t>КОНСЕРВАЦИЯ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_Toc155869352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12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F66A5A" w:rsidRPr="00F66A5A" w:rsidRDefault="004F3C8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869353" w:history="1">
        <w:r w:rsidR="00F66A5A" w:rsidRPr="00F66A5A">
          <w:rPr>
            <w:rStyle w:val="ad"/>
            <w:b/>
            <w:noProof/>
            <w:sz w:val="22"/>
            <w:szCs w:val="22"/>
          </w:rPr>
          <w:t>6</w:t>
        </w:r>
        <w:r w:rsidR="00F66A5A" w:rsidRPr="00F66A5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6A5A" w:rsidRPr="00F66A5A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_Toc155869353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13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F66A5A" w:rsidRPr="00F66A5A" w:rsidRDefault="004F3C8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869354" w:history="1">
        <w:r w:rsidR="00F66A5A" w:rsidRPr="00F66A5A">
          <w:rPr>
            <w:rStyle w:val="ad"/>
            <w:b/>
            <w:bCs/>
            <w:noProof/>
            <w:sz w:val="22"/>
            <w:szCs w:val="22"/>
          </w:rPr>
          <w:t>7</w:t>
        </w:r>
        <w:r w:rsidR="00F66A5A" w:rsidRPr="00F66A5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6A5A" w:rsidRPr="00F66A5A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_Toc155869354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15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F66A5A" w:rsidRPr="00F66A5A" w:rsidRDefault="004F3C8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869355" w:history="1">
        <w:r w:rsidR="00F66A5A" w:rsidRPr="00F66A5A">
          <w:rPr>
            <w:rStyle w:val="ad"/>
            <w:b/>
            <w:bCs/>
            <w:noProof/>
            <w:sz w:val="22"/>
            <w:szCs w:val="22"/>
          </w:rPr>
          <w:t>8</w:t>
        </w:r>
        <w:r w:rsidR="00F66A5A" w:rsidRPr="00F66A5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6A5A" w:rsidRPr="00F66A5A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_Toc155869355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17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F66A5A" w:rsidRPr="00F66A5A" w:rsidRDefault="004F3C8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869356" w:history="1">
        <w:r w:rsidR="00F66A5A" w:rsidRPr="00F66A5A">
          <w:rPr>
            <w:rStyle w:val="ad"/>
            <w:b/>
            <w:bCs/>
            <w:noProof/>
            <w:sz w:val="22"/>
            <w:szCs w:val="22"/>
          </w:rPr>
          <w:t>9</w:t>
        </w:r>
        <w:r w:rsidR="00F66A5A" w:rsidRPr="00F66A5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6A5A" w:rsidRPr="00F66A5A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_Toc155869356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17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F66A5A" w:rsidRPr="00F66A5A" w:rsidRDefault="004F3C8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869357" w:history="1">
        <w:r w:rsidR="00F66A5A" w:rsidRPr="00F66A5A">
          <w:rPr>
            <w:rStyle w:val="ad"/>
            <w:noProof/>
            <w:sz w:val="22"/>
            <w:szCs w:val="22"/>
          </w:rPr>
          <w:t>9.1 Общие требования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_Toc155869357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22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F66A5A" w:rsidRPr="00F66A5A" w:rsidRDefault="004F3C8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869358" w:history="1">
        <w:r w:rsidR="00F66A5A" w:rsidRPr="00F66A5A">
          <w:rPr>
            <w:rStyle w:val="ad"/>
            <w:b/>
            <w:bCs/>
            <w:noProof/>
            <w:sz w:val="22"/>
            <w:szCs w:val="22"/>
          </w:rPr>
          <w:t>10</w:t>
        </w:r>
        <w:r w:rsidR="00F66A5A" w:rsidRPr="00F66A5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6A5A" w:rsidRPr="00F66A5A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_Toc155869358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23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F66A5A" w:rsidRPr="00F66A5A" w:rsidRDefault="004F3C8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869359" w:history="1">
        <w:r w:rsidR="00F66A5A" w:rsidRPr="00F66A5A">
          <w:rPr>
            <w:rStyle w:val="ad"/>
            <w:b/>
            <w:bCs/>
            <w:noProof/>
            <w:sz w:val="22"/>
            <w:szCs w:val="22"/>
          </w:rPr>
          <w:t>11</w:t>
        </w:r>
        <w:r w:rsidR="00F66A5A" w:rsidRPr="00F66A5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6A5A" w:rsidRPr="00F66A5A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_Toc155869359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28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F66A5A" w:rsidRPr="00F66A5A" w:rsidRDefault="004F3C8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869360" w:history="1">
        <w:r w:rsidR="00F66A5A" w:rsidRPr="00F66A5A">
          <w:rPr>
            <w:rStyle w:val="ad"/>
            <w:b/>
            <w:bCs/>
            <w:noProof/>
            <w:sz w:val="22"/>
            <w:szCs w:val="22"/>
          </w:rPr>
          <w:t>12</w:t>
        </w:r>
        <w:r w:rsidR="00F66A5A" w:rsidRPr="00F66A5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6A5A" w:rsidRPr="00F66A5A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_Toc155869360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30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F66A5A" w:rsidRPr="00F66A5A" w:rsidRDefault="004F3C8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869361" w:history="1">
        <w:r w:rsidR="00F66A5A" w:rsidRPr="00F66A5A">
          <w:rPr>
            <w:rStyle w:val="ad"/>
            <w:b/>
            <w:bCs/>
            <w:noProof/>
            <w:sz w:val="22"/>
            <w:szCs w:val="22"/>
          </w:rPr>
          <w:t>13</w:t>
        </w:r>
        <w:r w:rsidR="00F66A5A" w:rsidRPr="00F66A5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6A5A" w:rsidRPr="00F66A5A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F66A5A" w:rsidRPr="00F66A5A">
          <w:rPr>
            <w:noProof/>
            <w:webHidden/>
            <w:sz w:val="22"/>
            <w:szCs w:val="22"/>
          </w:rPr>
          <w:tab/>
        </w:r>
        <w:r w:rsidR="00F66A5A" w:rsidRPr="00F66A5A">
          <w:rPr>
            <w:noProof/>
            <w:webHidden/>
            <w:sz w:val="22"/>
            <w:szCs w:val="22"/>
          </w:rPr>
          <w:fldChar w:fldCharType="begin"/>
        </w:r>
        <w:r w:rsidR="00F66A5A" w:rsidRPr="00F66A5A">
          <w:rPr>
            <w:noProof/>
            <w:webHidden/>
            <w:sz w:val="22"/>
            <w:szCs w:val="22"/>
          </w:rPr>
          <w:instrText xml:space="preserve"> PAGEREF _Toc155869361 \h </w:instrText>
        </w:r>
        <w:r w:rsidR="00F66A5A" w:rsidRPr="00F66A5A">
          <w:rPr>
            <w:noProof/>
            <w:webHidden/>
            <w:sz w:val="22"/>
            <w:szCs w:val="22"/>
          </w:rPr>
        </w:r>
        <w:r w:rsidR="00F66A5A" w:rsidRPr="00F66A5A">
          <w:rPr>
            <w:noProof/>
            <w:webHidden/>
            <w:sz w:val="22"/>
            <w:szCs w:val="22"/>
          </w:rPr>
          <w:fldChar w:fldCharType="separate"/>
        </w:r>
        <w:r w:rsidR="00F66A5A">
          <w:rPr>
            <w:noProof/>
            <w:webHidden/>
            <w:sz w:val="22"/>
            <w:szCs w:val="22"/>
          </w:rPr>
          <w:t>31</w:t>
        </w:r>
        <w:r w:rsidR="00F66A5A" w:rsidRPr="00F66A5A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5B30AC">
      <w:pPr>
        <w:tabs>
          <w:tab w:val="left" w:pos="567"/>
          <w:tab w:val="right" w:leader="dot" w:pos="9913"/>
        </w:tabs>
        <w:ind w:left="142" w:firstLine="284"/>
        <w:rPr>
          <w:szCs w:val="28"/>
        </w:rPr>
      </w:pPr>
      <w:r w:rsidRPr="00F66A5A">
        <w:rPr>
          <w:sz w:val="22"/>
          <w:szCs w:val="22"/>
        </w:rPr>
        <w:fldChar w:fldCharType="end"/>
      </w:r>
      <w:r w:rsidRPr="00A226C8">
        <w:rPr>
          <w:szCs w:val="28"/>
        </w:rPr>
        <w:tab/>
      </w:r>
    </w:p>
    <w:p w:rsidR="0020539D" w:rsidRDefault="0020539D" w:rsidP="00810B70">
      <w:pPr>
        <w:tabs>
          <w:tab w:val="left" w:pos="5842"/>
        </w:tabs>
        <w:rPr>
          <w:rStyle w:val="ae"/>
        </w:rPr>
      </w:pPr>
    </w:p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8011FB" w:rsidRDefault="008011FB" w:rsidP="0020539D">
      <w:pPr>
        <w:tabs>
          <w:tab w:val="left" w:pos="6495"/>
        </w:tabs>
      </w:pPr>
    </w:p>
    <w:p w:rsidR="008011FB" w:rsidRPr="008011FB" w:rsidRDefault="008011FB" w:rsidP="008011FB"/>
    <w:p w:rsidR="008011FB" w:rsidRPr="008011FB" w:rsidRDefault="008011FB" w:rsidP="008011FB"/>
    <w:p w:rsidR="008011FB" w:rsidRPr="008011FB" w:rsidRDefault="008011FB" w:rsidP="008011FB"/>
    <w:p w:rsidR="008011FB" w:rsidRPr="008011FB" w:rsidRDefault="008011FB" w:rsidP="008011FB"/>
    <w:p w:rsidR="008011FB" w:rsidRPr="008011FB" w:rsidRDefault="008011FB" w:rsidP="008011FB"/>
    <w:p w:rsidR="008011FB" w:rsidRPr="008011FB" w:rsidRDefault="008011FB" w:rsidP="008011FB"/>
    <w:p w:rsidR="008011FB" w:rsidRDefault="008011FB" w:rsidP="008011FB">
      <w:pPr>
        <w:tabs>
          <w:tab w:val="left" w:pos="6510"/>
        </w:tabs>
      </w:pPr>
      <w:r>
        <w:tab/>
      </w:r>
    </w:p>
    <w:p w:rsidR="00810B70" w:rsidRPr="008011FB" w:rsidRDefault="008011FB" w:rsidP="008011FB">
      <w:pPr>
        <w:tabs>
          <w:tab w:val="left" w:pos="6510"/>
        </w:tabs>
        <w:sectPr w:rsidR="00810B70" w:rsidRPr="008011FB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95911">
        <w:rPr>
          <w:sz w:val="22"/>
          <w:szCs w:val="22"/>
        </w:rPr>
        <w:t>кондиционер</w:t>
      </w:r>
      <w:r w:rsidR="00B872B0">
        <w:rPr>
          <w:sz w:val="22"/>
          <w:szCs w:val="22"/>
        </w:rPr>
        <w:t>а</w:t>
      </w:r>
      <w:r w:rsidR="00686EF5">
        <w:rPr>
          <w:sz w:val="22"/>
          <w:szCs w:val="22"/>
        </w:rPr>
        <w:t xml:space="preserve"> бытов</w:t>
      </w:r>
      <w:r w:rsidR="00B872B0">
        <w:rPr>
          <w:sz w:val="22"/>
          <w:szCs w:val="22"/>
        </w:rPr>
        <w:t>ого</w:t>
      </w:r>
      <w:r w:rsidR="00295911">
        <w:rPr>
          <w:sz w:val="22"/>
          <w:szCs w:val="22"/>
        </w:rPr>
        <w:t xml:space="preserve"> (сплит-систем</w:t>
      </w:r>
      <w:r w:rsidR="00B872B0">
        <w:rPr>
          <w:sz w:val="22"/>
          <w:szCs w:val="22"/>
        </w:rPr>
        <w:t>ы</w:t>
      </w:r>
      <w:r w:rsidR="00A73D12" w:rsidRPr="00F57101">
        <w:rPr>
          <w:sz w:val="22"/>
          <w:szCs w:val="22"/>
        </w:rPr>
        <w:t xml:space="preserve">) </w:t>
      </w:r>
      <w:r w:rsidR="00686EF5" w:rsidRPr="00F57101">
        <w:rPr>
          <w:sz w:val="22"/>
          <w:szCs w:val="22"/>
        </w:rPr>
        <w:t>к</w:t>
      </w:r>
      <w:r w:rsidR="00B872B0">
        <w:rPr>
          <w:sz w:val="22"/>
          <w:szCs w:val="22"/>
        </w:rPr>
        <w:t>анального</w:t>
      </w:r>
      <w:r w:rsidR="00686EF5" w:rsidRPr="00F57101">
        <w:rPr>
          <w:sz w:val="22"/>
          <w:szCs w:val="22"/>
        </w:rPr>
        <w:t xml:space="preserve"> типа </w:t>
      </w:r>
      <w:r w:rsidR="00B872B0" w:rsidRPr="00B872B0">
        <w:rPr>
          <w:sz w:val="22"/>
          <w:szCs w:val="22"/>
        </w:rPr>
        <w:t xml:space="preserve">KFDI24GV/KONI24GV </w:t>
      </w:r>
      <w:r w:rsidR="00B872B0">
        <w:rPr>
          <w:sz w:val="22"/>
          <w:szCs w:val="22"/>
        </w:rPr>
        <w:t>(далее по тексту – «изделие</w:t>
      </w:r>
      <w:r w:rsidR="00A04279" w:rsidRPr="003F28A1">
        <w:rPr>
          <w:sz w:val="22"/>
          <w:szCs w:val="22"/>
        </w:rPr>
        <w:t xml:space="preserve">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55869343"/>
      <w:r w:rsidRPr="00985AEE">
        <w:rPr>
          <w:b/>
          <w:szCs w:val="28"/>
        </w:rPr>
        <w:t>ОСНОВНЫЕ СВЕДЕНИЯ ОБ ИЗДЕЛИ</w:t>
      </w:r>
      <w:bookmarkEnd w:id="0"/>
      <w:r w:rsidR="00B872B0">
        <w:rPr>
          <w:b/>
          <w:szCs w:val="28"/>
        </w:rPr>
        <w:t>И</w:t>
      </w:r>
      <w:bookmarkEnd w:id="1"/>
    </w:p>
    <w:p w:rsidR="00514A8E" w:rsidRPr="00514A8E" w:rsidRDefault="00295911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Общие сведения об </w:t>
      </w:r>
      <w:r w:rsidR="00B872B0">
        <w:rPr>
          <w:sz w:val="22"/>
          <w:szCs w:val="22"/>
        </w:rPr>
        <w:t>изделии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4E38F2" w:rsidRPr="00CC2C20" w:rsidTr="005C42EA">
        <w:trPr>
          <w:trHeight w:val="474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4E38F2" w:rsidRPr="00CC2C20" w:rsidRDefault="004E38F2" w:rsidP="00B872B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ка</w:t>
            </w:r>
            <w:r w:rsidR="00B872B0">
              <w:rPr>
                <w:sz w:val="22"/>
                <w:szCs w:val="22"/>
              </w:rPr>
              <w:t>нального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4E38F2" w:rsidRPr="00B31AF4" w:rsidTr="005C42EA">
        <w:trPr>
          <w:trHeight w:val="524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4E38F2" w:rsidRPr="00B31AF4" w:rsidRDefault="00B872B0" w:rsidP="0094361D">
            <w:pPr>
              <w:jc w:val="center"/>
              <w:rPr>
                <w:sz w:val="22"/>
                <w:szCs w:val="22"/>
                <w:highlight w:val="yellow"/>
              </w:rPr>
            </w:pPr>
            <w:r w:rsidRPr="00B872B0">
              <w:rPr>
                <w:color w:val="000000"/>
                <w:sz w:val="22"/>
                <w:szCs w:val="22"/>
              </w:rPr>
              <w:t>KFDI24GV/KONI24GV</w:t>
            </w:r>
          </w:p>
        </w:tc>
      </w:tr>
      <w:tr w:rsidR="004E38F2" w:rsidRPr="00B31AF4" w:rsidTr="005C42EA">
        <w:trPr>
          <w:trHeight w:val="404"/>
        </w:trPr>
        <w:tc>
          <w:tcPr>
            <w:tcW w:w="2405" w:type="dxa"/>
            <w:vAlign w:val="center"/>
          </w:tcPr>
          <w:p w:rsidR="004E38F2" w:rsidRPr="00CA105D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4E38F2" w:rsidRPr="00B31AF4" w:rsidRDefault="00B872B0" w:rsidP="0094361D">
            <w:pPr>
              <w:jc w:val="center"/>
              <w:rPr>
                <w:sz w:val="22"/>
                <w:szCs w:val="22"/>
                <w:highlight w:val="yellow"/>
              </w:rPr>
            </w:pPr>
            <w:r w:rsidRPr="00B872B0">
              <w:rPr>
                <w:color w:val="000000"/>
                <w:sz w:val="22"/>
                <w:szCs w:val="22"/>
              </w:rPr>
              <w:t>KFDI24GV/KONI24GV</w:t>
            </w:r>
          </w:p>
        </w:tc>
      </w:tr>
      <w:tr w:rsidR="004E38F2" w:rsidRPr="00CC2C20" w:rsidTr="005C42EA">
        <w:trPr>
          <w:trHeight w:val="404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4E38F2" w:rsidRDefault="000C2288" w:rsidP="005C42EA">
            <w:pPr>
              <w:jc w:val="center"/>
              <w:rPr>
                <w:sz w:val="22"/>
                <w:szCs w:val="22"/>
              </w:rPr>
            </w:pPr>
            <w:r w:rsidRPr="00822B77">
              <w:rPr>
                <w:sz w:val="22"/>
                <w:szCs w:val="22"/>
              </w:rPr>
              <w:t>Предн</w:t>
            </w:r>
            <w:r>
              <w:rPr>
                <w:sz w:val="22"/>
                <w:szCs w:val="22"/>
              </w:rPr>
              <w:t>азначен для охлаждения, нагрева и</w:t>
            </w:r>
            <w:r w:rsidRPr="00822B77">
              <w:rPr>
                <w:sz w:val="22"/>
                <w:szCs w:val="22"/>
              </w:rPr>
              <w:t xml:space="preserve"> обеспечения подвода кондиционированного воздуха</w:t>
            </w:r>
            <w:r w:rsidRPr="00A438D3">
              <w:rPr>
                <w:sz w:val="22"/>
                <w:szCs w:val="22"/>
              </w:rPr>
              <w:t xml:space="preserve"> в замкнутое пространство комнаты или зоны</w:t>
            </w:r>
            <w:r>
              <w:rPr>
                <w:sz w:val="22"/>
                <w:szCs w:val="22"/>
              </w:rPr>
              <w:t xml:space="preserve"> с помощью воздуховодов</w:t>
            </w:r>
          </w:p>
        </w:tc>
      </w:tr>
      <w:tr w:rsidR="004E38F2" w:rsidRPr="00CC2C20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4E38F2" w:rsidRPr="00822B77" w:rsidRDefault="004E38F2" w:rsidP="005C42EA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4E38F2" w:rsidRPr="00CC2C20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4E38F2" w:rsidRPr="006E6F2F" w:rsidRDefault="004E38F2" w:rsidP="005C42EA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4E38F2" w:rsidRPr="00CC2C20" w:rsidTr="005C42EA">
        <w:trPr>
          <w:trHeight w:val="344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4E38F2" w:rsidRPr="00CC2C20" w:rsidRDefault="004E38F2" w:rsidP="0068724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687242">
              <w:rPr>
                <w:sz w:val="22"/>
                <w:szCs w:val="22"/>
              </w:rPr>
              <w:t>5</w:t>
            </w:r>
          </w:p>
        </w:tc>
      </w:tr>
      <w:tr w:rsidR="004E38F2" w:rsidRPr="00CC2C20" w:rsidTr="00687242">
        <w:trPr>
          <w:trHeight w:val="406"/>
        </w:trPr>
        <w:tc>
          <w:tcPr>
            <w:tcW w:w="2405" w:type="dxa"/>
            <w:vAlign w:val="center"/>
          </w:tcPr>
          <w:p w:rsidR="004E38F2" w:rsidRPr="00CC2C20" w:rsidRDefault="005D351F" w:rsidP="005C42E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B306D4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4E38F2" w:rsidRPr="00CC2C20" w:rsidRDefault="005D351F" w:rsidP="005C42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4E38F2" w:rsidRPr="00CC2C20" w:rsidTr="005C42EA">
        <w:trPr>
          <w:trHeight w:val="492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4E38F2" w:rsidRDefault="004E38F2" w:rsidP="005C42E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 xml:space="preserve">Оборудование подлежит подтверждению </w:t>
            </w:r>
          </w:p>
          <w:p w:rsidR="004E38F2" w:rsidRDefault="004E38F2" w:rsidP="005C42E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>соответствия в форме декларирования</w:t>
            </w:r>
          </w:p>
          <w:p w:rsidR="004E38F2" w:rsidRDefault="004E38F2" w:rsidP="005C42E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требованиям технических регламентов Таможенного союза</w:t>
            </w:r>
            <w:r w:rsidRPr="00350D23">
              <w:rPr>
                <w:sz w:val="22"/>
                <w:szCs w:val="22"/>
              </w:rPr>
              <w:t xml:space="preserve"> </w:t>
            </w:r>
          </w:p>
          <w:p w:rsidR="004E38F2" w:rsidRPr="00350D23" w:rsidRDefault="004E38F2" w:rsidP="005C42EA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4E38F2" w:rsidRPr="00350D23" w:rsidRDefault="004E38F2" w:rsidP="005C42EA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4E38F2" w:rsidRDefault="004E38F2" w:rsidP="005C42EA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687242" w:rsidRPr="00CC2C20" w:rsidRDefault="00687242" w:rsidP="005C42EA">
            <w:pPr>
              <w:pStyle w:val="21"/>
              <w:rPr>
                <w:sz w:val="22"/>
                <w:szCs w:val="22"/>
              </w:rPr>
            </w:pPr>
            <w:r w:rsidRPr="00D103BC">
              <w:rPr>
                <w:rFonts w:ascii="Arial" w:hAnsi="Arial" w:cs="Arial"/>
                <w:color w:val="000000"/>
                <w:sz w:val="20"/>
              </w:rPr>
              <w:t xml:space="preserve">ЕАЭС RU С-CN.НВ10.В.05343/24 </w:t>
            </w:r>
            <w:r>
              <w:rPr>
                <w:rFonts w:ascii="Arial" w:hAnsi="Arial" w:cs="Arial"/>
                <w:color w:val="000000"/>
                <w:sz w:val="20"/>
              </w:rPr>
              <w:t>от</w:t>
            </w:r>
            <w:r w:rsidRPr="00D103BC">
              <w:rPr>
                <w:rFonts w:ascii="Arial" w:hAnsi="Arial" w:cs="Arial"/>
                <w:color w:val="000000"/>
                <w:sz w:val="20"/>
              </w:rPr>
              <w:t xml:space="preserve"> 26.06.2024 </w:t>
            </w:r>
            <w:r>
              <w:rPr>
                <w:rFonts w:ascii="Arial" w:hAnsi="Arial" w:cs="Arial"/>
                <w:color w:val="000000"/>
                <w:sz w:val="20"/>
              </w:rPr>
              <w:t>до</w:t>
            </w:r>
            <w:r w:rsidRPr="00D103BC">
              <w:rPr>
                <w:rFonts w:ascii="Arial" w:hAnsi="Arial" w:cs="Arial"/>
                <w:color w:val="000000"/>
                <w:sz w:val="20"/>
              </w:rPr>
              <w:t xml:space="preserve"> 25.06.2029, </w:t>
            </w:r>
            <w:r w:rsidRPr="00D103BC">
              <w:rPr>
                <w:rFonts w:ascii="Arial" w:hAnsi="Arial" w:cs="Arial"/>
                <w:color w:val="000000"/>
                <w:sz w:val="20"/>
              </w:rPr>
              <w:br/>
              <w:t xml:space="preserve">ЕАЭС N RU Д-CN.РА05.В.90765/24 </w:t>
            </w:r>
            <w:r>
              <w:rPr>
                <w:rFonts w:ascii="Arial" w:hAnsi="Arial" w:cs="Arial"/>
                <w:color w:val="000000"/>
                <w:sz w:val="20"/>
              </w:rPr>
              <w:t>от</w:t>
            </w:r>
            <w:r w:rsidRPr="00D103BC">
              <w:rPr>
                <w:rFonts w:ascii="Arial" w:hAnsi="Arial" w:cs="Arial"/>
                <w:color w:val="000000"/>
                <w:sz w:val="20"/>
              </w:rPr>
              <w:t xml:space="preserve"> 10.07.2024 </w:t>
            </w:r>
            <w:r>
              <w:rPr>
                <w:rFonts w:ascii="Arial" w:hAnsi="Arial" w:cs="Arial"/>
                <w:color w:val="000000"/>
                <w:sz w:val="20"/>
              </w:rPr>
              <w:t>до</w:t>
            </w:r>
            <w:r w:rsidRPr="00D103BC">
              <w:rPr>
                <w:rFonts w:ascii="Arial" w:hAnsi="Arial" w:cs="Arial"/>
                <w:color w:val="000000"/>
                <w:sz w:val="20"/>
              </w:rPr>
              <w:t xml:space="preserve"> 09.07.2029</w:t>
            </w:r>
          </w:p>
        </w:tc>
      </w:tr>
      <w:tr w:rsidR="004E38F2" w:rsidRPr="00687242" w:rsidTr="005C42EA">
        <w:trPr>
          <w:trHeight w:val="362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4E38F2" w:rsidRPr="008E1213" w:rsidRDefault="004E38F2" w:rsidP="005C42EA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4E38F2" w:rsidRPr="00CC2C20" w:rsidTr="005C42EA">
        <w:trPr>
          <w:trHeight w:val="412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4E38F2" w:rsidRPr="00CC2C20" w:rsidRDefault="004E38F2" w:rsidP="005C42EA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4E38F2" w:rsidRPr="00687242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4E38F2" w:rsidRPr="00514A8E" w:rsidRDefault="004E38F2" w:rsidP="005C42EA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4E38F2" w:rsidRPr="00CC2C20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4E38F2" w:rsidRPr="00F70C51" w:rsidRDefault="004E38F2" w:rsidP="005C42EA">
            <w:pPr>
              <w:jc w:val="center"/>
              <w:rPr>
                <w:sz w:val="22"/>
                <w:szCs w:val="22"/>
                <w:highlight w:val="yellow"/>
              </w:rPr>
            </w:pPr>
            <w:r w:rsidRPr="00F70C51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4E38F2" w:rsidRPr="0054576B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4E38F2" w:rsidRDefault="004E38F2" w:rsidP="005C42E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4E38F2" w:rsidRPr="006E3C0A" w:rsidRDefault="004E38F2" w:rsidP="005C42E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4E38F2" w:rsidRPr="006E3C0A" w:rsidRDefault="004E38F2" w:rsidP="005C42E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4E38F2" w:rsidRPr="006E3C0A" w:rsidRDefault="004E38F2" w:rsidP="005C42E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4E38F2" w:rsidRPr="006E3C0A" w:rsidRDefault="004E38F2" w:rsidP="005C42E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4E38F2" w:rsidRPr="003F28A1" w:rsidRDefault="004E38F2" w:rsidP="005C42E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4E38F2" w:rsidRPr="00424A38" w:rsidRDefault="004E38F2" w:rsidP="005C42EA">
            <w:pPr>
              <w:pStyle w:val="21"/>
              <w:rPr>
                <w:sz w:val="22"/>
                <w:szCs w:val="22"/>
                <w:highlight w:val="yellow"/>
              </w:rPr>
            </w:pPr>
            <w:r w:rsidRPr="0054576B">
              <w:rPr>
                <w:sz w:val="22"/>
                <w:szCs w:val="22"/>
                <w:lang w:val="en-US"/>
              </w:rPr>
              <w:t>E</w:t>
            </w:r>
            <w:r w:rsidRPr="00424A38">
              <w:rPr>
                <w:sz w:val="22"/>
                <w:szCs w:val="22"/>
              </w:rPr>
              <w:t>-</w:t>
            </w:r>
            <w:r w:rsidRPr="0054576B">
              <w:rPr>
                <w:sz w:val="22"/>
                <w:szCs w:val="22"/>
                <w:lang w:val="en-US"/>
              </w:rPr>
              <w:t>mail</w:t>
            </w:r>
            <w:r w:rsidRPr="00424A38">
              <w:rPr>
                <w:sz w:val="22"/>
                <w:szCs w:val="22"/>
              </w:rPr>
              <w:t xml:space="preserve">: </w:t>
            </w:r>
            <w:hyperlink r:id="rId15" w:history="1">
              <w:r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info</w:t>
              </w:r>
              <w:r w:rsidRPr="00424A38">
                <w:rPr>
                  <w:color w:val="0000FF"/>
                  <w:sz w:val="22"/>
                  <w:szCs w:val="22"/>
                  <w:u w:val="single"/>
                </w:rPr>
                <w:t>@</w:t>
              </w:r>
              <w:proofErr w:type="spellStart"/>
              <w:r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uelements</w:t>
              </w:r>
              <w:proofErr w:type="spellEnd"/>
              <w:r w:rsidRPr="00424A38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Ref69937519"/>
      <w:bookmarkStart w:id="3" w:name="_Toc155869344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8F6150" w:rsidRDefault="00810B70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5869345"/>
      <w:r w:rsidRPr="008F6150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8F6150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8F6150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5F5E03" w:rsidRDefault="005F5E03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1490E" w:rsidRDefault="00686EF5" w:rsidP="00D1490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</w:t>
      </w:r>
      <w:r w:rsidR="00F9185E">
        <w:rPr>
          <w:sz w:val="22"/>
          <w:szCs w:val="22"/>
        </w:rPr>
        <w:t>ой</w:t>
      </w:r>
      <w:r w:rsidRPr="00F57101">
        <w:rPr>
          <w:sz w:val="22"/>
          <w:szCs w:val="22"/>
        </w:rPr>
        <w:t xml:space="preserve"> </w:t>
      </w:r>
      <w:r w:rsidR="00F9185E"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>) ка</w:t>
      </w:r>
      <w:r w:rsidR="00F9185E">
        <w:rPr>
          <w:sz w:val="22"/>
          <w:szCs w:val="22"/>
        </w:rPr>
        <w:t xml:space="preserve">нального </w:t>
      </w:r>
      <w:r w:rsidRPr="00F57101">
        <w:rPr>
          <w:sz w:val="22"/>
          <w:szCs w:val="22"/>
        </w:rPr>
        <w:t>типа</w:t>
      </w:r>
      <w:r w:rsidR="0020539D">
        <w:rPr>
          <w:sz w:val="22"/>
          <w:szCs w:val="22"/>
        </w:rPr>
        <w:t xml:space="preserve"> </w:t>
      </w:r>
      <w:r w:rsidR="00DF4E86" w:rsidRPr="00DF4E86">
        <w:rPr>
          <w:sz w:val="22"/>
          <w:szCs w:val="22"/>
        </w:rPr>
        <w:t>KFDI24GV/KONI24GV</w:t>
      </w:r>
      <w:r w:rsidR="00DF4E86">
        <w:rPr>
          <w:sz w:val="22"/>
          <w:szCs w:val="22"/>
        </w:rPr>
        <w:t xml:space="preserve"> </w:t>
      </w:r>
      <w:r w:rsidR="002F2674">
        <w:rPr>
          <w:sz w:val="22"/>
          <w:szCs w:val="22"/>
        </w:rPr>
        <w:t>представляе</w:t>
      </w:r>
      <w:r w:rsidR="005F5E03" w:rsidRPr="00A438D3">
        <w:rPr>
          <w:sz w:val="22"/>
          <w:szCs w:val="22"/>
        </w:rPr>
        <w:t>т собой помещенн</w:t>
      </w:r>
      <w:r w:rsidR="002F2674">
        <w:rPr>
          <w:sz w:val="22"/>
          <w:szCs w:val="22"/>
        </w:rPr>
        <w:t>ое в корпус устройство</w:t>
      </w:r>
      <w:r w:rsidR="00E25AA4">
        <w:rPr>
          <w:sz w:val="22"/>
          <w:szCs w:val="22"/>
        </w:rPr>
        <w:t>,</w:t>
      </w:r>
      <w:r w:rsidR="003956E1" w:rsidRPr="003956E1">
        <w:rPr>
          <w:sz w:val="22"/>
          <w:szCs w:val="22"/>
        </w:rPr>
        <w:t xml:space="preserve"> </w:t>
      </w:r>
      <w:r w:rsidR="003956E1">
        <w:rPr>
          <w:sz w:val="22"/>
          <w:szCs w:val="22"/>
        </w:rPr>
        <w:t>предназначенн</w:t>
      </w:r>
      <w:r w:rsidR="002F2674">
        <w:rPr>
          <w:sz w:val="22"/>
          <w:szCs w:val="22"/>
        </w:rPr>
        <w:t>о</w:t>
      </w:r>
      <w:r w:rsidR="00E25AA4">
        <w:rPr>
          <w:sz w:val="22"/>
          <w:szCs w:val="22"/>
        </w:rPr>
        <w:t>е</w:t>
      </w:r>
      <w:r w:rsidR="003956E1" w:rsidRPr="00822B77">
        <w:rPr>
          <w:sz w:val="22"/>
          <w:szCs w:val="22"/>
        </w:rPr>
        <w:t xml:space="preserve"> для охлаждения, нагрева, а также для обеспечения подвода кондиционированного воздуха без использования воздуховодов в замкнутое пространство комнаты или зоны</w:t>
      </w:r>
      <w:r w:rsidR="00AA2EE9" w:rsidRPr="00AA2EE9">
        <w:rPr>
          <w:sz w:val="22"/>
          <w:szCs w:val="22"/>
        </w:rPr>
        <w:t xml:space="preserve"> </w:t>
      </w:r>
      <w:r w:rsidR="00AA2EE9">
        <w:rPr>
          <w:sz w:val="22"/>
          <w:szCs w:val="22"/>
        </w:rPr>
        <w:t>с помощью воздуховодов</w:t>
      </w:r>
      <w:r w:rsidR="00AA2EE9" w:rsidRPr="00A438D3">
        <w:rPr>
          <w:sz w:val="22"/>
          <w:szCs w:val="22"/>
        </w:rPr>
        <w:t>.</w:t>
      </w:r>
      <w:r w:rsidR="005F5E03" w:rsidRPr="00A438D3">
        <w:rPr>
          <w:sz w:val="22"/>
          <w:szCs w:val="22"/>
        </w:rPr>
        <w:t xml:space="preserve"> Оборудование состоит из двух отдельных блоков, которые предназначены для работы совместно: внешнего (компрессорно-конденсаторного) и внутреннего (испарительного). Внешний блок монтируется вне кондиционируемого помещения</w:t>
      </w:r>
      <w:r w:rsidR="005F5E03" w:rsidRPr="009E6CC4">
        <w:rPr>
          <w:sz w:val="22"/>
          <w:szCs w:val="22"/>
        </w:rPr>
        <w:t xml:space="preserve">. </w:t>
      </w:r>
      <w:r w:rsidR="009E6CC4" w:rsidRPr="009E6CC4">
        <w:rPr>
          <w:sz w:val="22"/>
          <w:szCs w:val="22"/>
          <w:shd w:val="clear" w:color="auto" w:fill="FFFFFF"/>
        </w:rPr>
        <w:t> Внутренний блок размещается непосредственно в самом помещении в межпотолочном пространстве.</w:t>
      </w:r>
      <w:r w:rsidR="004A2725">
        <w:rPr>
          <w:sz w:val="22"/>
          <w:szCs w:val="22"/>
          <w:shd w:val="clear" w:color="auto" w:fill="FFFFFF"/>
        </w:rPr>
        <w:t xml:space="preserve"> </w:t>
      </w:r>
      <w:r w:rsidR="005F5E03"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/>
      <w:r w:rsidR="005F5E03">
        <w:rPr>
          <w:sz w:val="22"/>
          <w:szCs w:val="22"/>
        </w:rPr>
        <w:t xml:space="preserve">трубами. </w:t>
      </w:r>
      <w:r w:rsidR="00D1490E">
        <w:rPr>
          <w:sz w:val="22"/>
          <w:szCs w:val="22"/>
        </w:rPr>
        <w:t xml:space="preserve">Изделие работает по инверторной </w:t>
      </w:r>
      <w:r w:rsidR="00D1490E" w:rsidRPr="00871E9A">
        <w:rPr>
          <w:sz w:val="22"/>
          <w:szCs w:val="22"/>
        </w:rPr>
        <w:t>технологии или технологии с п</w:t>
      </w:r>
      <w:r w:rsidR="00D1490E">
        <w:rPr>
          <w:sz w:val="22"/>
          <w:szCs w:val="22"/>
        </w:rPr>
        <w:t>еременной производительностью.</w:t>
      </w:r>
      <w:r w:rsidR="00D1490E" w:rsidRPr="00871E9A">
        <w:rPr>
          <w:sz w:val="22"/>
          <w:szCs w:val="22"/>
        </w:rPr>
        <w:t xml:space="preserve"> </w:t>
      </w:r>
      <w:r w:rsidR="00D1490E">
        <w:rPr>
          <w:sz w:val="22"/>
          <w:szCs w:val="22"/>
        </w:rPr>
        <w:t>Э</w:t>
      </w:r>
      <w:r w:rsidR="00D1490E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D1490E">
        <w:rPr>
          <w:sz w:val="22"/>
          <w:szCs w:val="22"/>
        </w:rPr>
        <w:t xml:space="preserve">, исходя из показаний датчика температуры. </w:t>
      </w:r>
      <w:r w:rsidR="00D1490E" w:rsidRPr="00294292">
        <w:rPr>
          <w:sz w:val="22"/>
          <w:szCs w:val="22"/>
        </w:rPr>
        <w:t>Инвертор</w:t>
      </w:r>
      <w:r w:rsidR="00D1490E">
        <w:rPr>
          <w:sz w:val="22"/>
          <w:szCs w:val="22"/>
        </w:rPr>
        <w:t xml:space="preserve"> – </w:t>
      </w:r>
      <w:r w:rsidR="00D1490E" w:rsidRPr="00294292">
        <w:rPr>
          <w:sz w:val="22"/>
          <w:szCs w:val="22"/>
        </w:rPr>
        <w:t xml:space="preserve"> это электронный узел, д</w:t>
      </w:r>
      <w:r w:rsidR="00D1490E">
        <w:rPr>
          <w:sz w:val="22"/>
          <w:szCs w:val="22"/>
        </w:rPr>
        <w:t xml:space="preserve">инамически меняющий напряжение, </w:t>
      </w:r>
      <w:r w:rsidR="00D1490E" w:rsidRPr="00294292">
        <w:rPr>
          <w:sz w:val="22"/>
          <w:szCs w:val="22"/>
        </w:rPr>
        <w:t>подаваемое на электродвигатель компрессора</w:t>
      </w:r>
      <w:r w:rsidR="00D1490E">
        <w:rPr>
          <w:sz w:val="22"/>
          <w:szCs w:val="22"/>
        </w:rPr>
        <w:t>.</w:t>
      </w:r>
    </w:p>
    <w:p w:rsidR="00396E2A" w:rsidRDefault="00396E2A" w:rsidP="00396E2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Вентилятор внутреннего блока оснащен </w:t>
      </w:r>
      <w:r w:rsidRPr="00DF4E93">
        <w:rPr>
          <w:sz w:val="22"/>
          <w:szCs w:val="22"/>
        </w:rPr>
        <w:t>4-х скоростн</w:t>
      </w:r>
      <w:r>
        <w:rPr>
          <w:sz w:val="22"/>
          <w:szCs w:val="22"/>
        </w:rPr>
        <w:t xml:space="preserve">ым </w:t>
      </w:r>
      <w:r w:rsidRPr="00DF4E93">
        <w:rPr>
          <w:sz w:val="22"/>
          <w:szCs w:val="22"/>
        </w:rPr>
        <w:t>мотор</w:t>
      </w:r>
      <w:r>
        <w:rPr>
          <w:sz w:val="22"/>
          <w:szCs w:val="22"/>
        </w:rPr>
        <w:t>ом</w:t>
      </w:r>
      <w:r w:rsidRPr="00DF4E9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для обеспечения максимально комфортных условий </w:t>
      </w:r>
      <w:r w:rsidRPr="00DF4E93">
        <w:rPr>
          <w:sz w:val="22"/>
          <w:szCs w:val="22"/>
        </w:rPr>
        <w:t>в</w:t>
      </w:r>
      <w:r>
        <w:rPr>
          <w:sz w:val="22"/>
          <w:szCs w:val="22"/>
        </w:rPr>
        <w:t xml:space="preserve"> помещении  -  имеется возможность выбрать одну из четырёх</w:t>
      </w:r>
      <w:r>
        <w:rPr>
          <w:sz w:val="22"/>
          <w:szCs w:val="22"/>
        </w:rPr>
        <w:br/>
        <w:t xml:space="preserve">скоростей </w:t>
      </w:r>
      <w:r w:rsidRPr="00DF4E93">
        <w:rPr>
          <w:sz w:val="22"/>
          <w:szCs w:val="22"/>
        </w:rPr>
        <w:t>вентилятора.</w:t>
      </w:r>
      <w:r w:rsidRPr="005661E4">
        <w:rPr>
          <w:sz w:val="22"/>
          <w:szCs w:val="22"/>
        </w:rPr>
        <w:t xml:space="preserve"> </w:t>
      </w:r>
    </w:p>
    <w:p w:rsidR="00396E2A" w:rsidRDefault="00396E2A" w:rsidP="00396E2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Возможность подмеса свежего воздуха.</w:t>
      </w:r>
    </w:p>
    <w:p w:rsidR="00396E2A" w:rsidRDefault="00396E2A" w:rsidP="00396E2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Встроенный дренажный насос обеспечивает подъем конденсата на высоту до 1000 м</w:t>
      </w:r>
      <w:r w:rsidRPr="00DF4E93">
        <w:rPr>
          <w:sz w:val="22"/>
          <w:szCs w:val="22"/>
        </w:rPr>
        <w:t>м.</w:t>
      </w:r>
    </w:p>
    <w:p w:rsidR="00396E2A" w:rsidRPr="00167B0A" w:rsidRDefault="00396E2A" w:rsidP="00396E2A">
      <w:pPr>
        <w:tabs>
          <w:tab w:val="left" w:pos="720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оснащено воздушным</w:t>
      </w:r>
      <w:r w:rsidRPr="00167B0A">
        <w:rPr>
          <w:sz w:val="22"/>
          <w:szCs w:val="22"/>
        </w:rPr>
        <w:t xml:space="preserve"> фильтр</w:t>
      </w:r>
      <w:r>
        <w:rPr>
          <w:sz w:val="22"/>
          <w:szCs w:val="22"/>
        </w:rPr>
        <w:t>ом</w:t>
      </w:r>
      <w:r w:rsidRPr="00167B0A">
        <w:rPr>
          <w:sz w:val="22"/>
          <w:szCs w:val="22"/>
        </w:rPr>
        <w:t xml:space="preserve"> грубой очис</w:t>
      </w:r>
      <w:r>
        <w:rPr>
          <w:sz w:val="22"/>
          <w:szCs w:val="22"/>
        </w:rPr>
        <w:t>тки, материал – полипропиленовое волокно.</w:t>
      </w:r>
    </w:p>
    <w:p w:rsidR="00396E2A" w:rsidRPr="000538D6" w:rsidRDefault="00396E2A" w:rsidP="00396E2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538D6">
        <w:rPr>
          <w:sz w:val="22"/>
          <w:szCs w:val="22"/>
        </w:rPr>
        <w:t>Наружный блок:</w:t>
      </w:r>
    </w:p>
    <w:p w:rsidR="00396E2A" w:rsidRPr="000538D6" w:rsidRDefault="00396E2A" w:rsidP="00396E2A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Надежные компрессоры лучших производителей (GREE);</w:t>
      </w:r>
    </w:p>
    <w:p w:rsidR="00396E2A" w:rsidRPr="000538D6" w:rsidRDefault="00396E2A" w:rsidP="00396E2A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Антикоррозийн</w:t>
      </w:r>
      <w:r>
        <w:rPr>
          <w:rFonts w:ascii="Times New Roman" w:hAnsi="Times New Roman"/>
        </w:rPr>
        <w:t>ое покрытие Blue fin, обеспечив</w:t>
      </w:r>
      <w:r w:rsidRPr="000538D6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:rsidR="00396E2A" w:rsidRPr="000538D6" w:rsidRDefault="00396E2A" w:rsidP="00396E2A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Многоуровневая автоматическая система защиты оборудования от внешних факторов, перебоев и ошибок подключения;</w:t>
      </w:r>
    </w:p>
    <w:p w:rsidR="00396E2A" w:rsidRPr="000538D6" w:rsidRDefault="00396E2A" w:rsidP="00396E2A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Система i-</w:t>
      </w:r>
      <w:proofErr w:type="spellStart"/>
      <w:r w:rsidRPr="000538D6">
        <w:rPr>
          <w:rFonts w:ascii="Times New Roman" w:hAnsi="Times New Roman"/>
        </w:rPr>
        <w:t>defrosting</w:t>
      </w:r>
      <w:proofErr w:type="spellEnd"/>
      <w:r w:rsidRPr="000538D6">
        <w:rPr>
          <w:rFonts w:ascii="Times New Roman" w:hAnsi="Times New Roman"/>
        </w:rPr>
        <w:t xml:space="preserve">, автоматически запускающая функцию разморозки только тогда, когда это действительно необходимо, что уменьшает затраты на электроэнергию при работе в этом режиме на </w:t>
      </w:r>
      <w:r>
        <w:rPr>
          <w:rFonts w:ascii="Times New Roman" w:hAnsi="Times New Roman"/>
        </w:rPr>
        <w:t>75%.</w:t>
      </w:r>
    </w:p>
    <w:p w:rsidR="008F31F7" w:rsidRPr="008F6150" w:rsidRDefault="00877F58" w:rsidP="001A7B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/>
        <w:rPr>
          <w:sz w:val="22"/>
          <w:szCs w:val="22"/>
        </w:rPr>
      </w:pPr>
      <w:r w:rsidRPr="000538D6">
        <w:br/>
      </w:r>
      <w:r w:rsidR="008F31F7" w:rsidRPr="008F6150">
        <w:rPr>
          <w:sz w:val="22"/>
          <w:szCs w:val="22"/>
        </w:rPr>
        <w:t>2.1.2 Принцип работы</w:t>
      </w:r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C5701" w:rsidRPr="003F1F02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C5701" w:rsidRPr="003F1F02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EC5701" w:rsidRPr="003F1F02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</w:t>
      </w:r>
      <w:r w:rsidRPr="003F1F02">
        <w:rPr>
          <w:sz w:val="22"/>
          <w:szCs w:val="22"/>
        </w:rPr>
        <w:lastRenderedPageBreak/>
        <w:t xml:space="preserve">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EC5701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B7CBA" w:rsidRDefault="00CA6F66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14768D" w:rsidRDefault="0014768D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2A18FE" w:rsidRDefault="00D269BA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6057900" cy="7248525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24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D8E" w:rsidRDefault="00BD6D8E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Default="00206F07" w:rsidP="00BD6D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EF3D97" w:rsidRPr="008F6150" w:rsidRDefault="006809B8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5869346"/>
      <w:r w:rsidRPr="008F6150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2.1.3 </w:t>
      </w:r>
      <w:r w:rsidR="00F66A5A">
        <w:rPr>
          <w:rFonts w:ascii="Times New Roman" w:hAnsi="Times New Roman" w:cs="Times New Roman"/>
          <w:color w:val="auto"/>
          <w:sz w:val="22"/>
          <w:szCs w:val="22"/>
        </w:rPr>
        <w:t>Т</w:t>
      </w:r>
      <w:r w:rsidR="00FA64EB" w:rsidRPr="008F6150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5"/>
      <w:r w:rsidR="00FA64EB"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3B7EAD" w:rsidRPr="00985AEE" w:rsidRDefault="003B7EAD" w:rsidP="009319C6">
      <w:pPr>
        <w:jc w:val="both"/>
        <w:rPr>
          <w:sz w:val="24"/>
        </w:rPr>
      </w:pPr>
    </w:p>
    <w:p w:rsidR="00F66A5A" w:rsidRDefault="00F66A5A" w:rsidP="00F66A5A">
      <w:pPr>
        <w:ind w:firstLine="709"/>
        <w:rPr>
          <w:noProof/>
          <w:sz w:val="20"/>
          <w:szCs w:val="20"/>
        </w:rPr>
      </w:pPr>
      <w:r>
        <w:rPr>
          <w:sz w:val="22"/>
          <w:szCs w:val="22"/>
        </w:rPr>
        <w:t>Основные технические характеристики изделия приведены в таблице 2</w:t>
      </w:r>
    </w:p>
    <w:p w:rsidR="00F66A5A" w:rsidRDefault="00F66A5A" w:rsidP="009319C6">
      <w:pPr>
        <w:jc w:val="center"/>
        <w:rPr>
          <w:noProof/>
          <w:sz w:val="20"/>
          <w:szCs w:val="20"/>
        </w:rPr>
      </w:pPr>
    </w:p>
    <w:p w:rsidR="00810B70" w:rsidRDefault="005B6EC3" w:rsidP="009319C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C14DE3" w:rsidRDefault="00C14DE3" w:rsidP="009319C6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265FDF" w:rsidRPr="00135C40" w:rsidTr="00265FDF">
        <w:trPr>
          <w:trHeight w:val="413"/>
          <w:jc w:val="center"/>
        </w:trPr>
        <w:tc>
          <w:tcPr>
            <w:tcW w:w="5427" w:type="dxa"/>
            <w:gridSpan w:val="3"/>
            <w:vAlign w:val="center"/>
          </w:tcPr>
          <w:p w:rsidR="00265FDF" w:rsidRPr="00135C40" w:rsidRDefault="00265FDF" w:rsidP="00265FDF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265FDF" w:rsidRPr="00135C40" w:rsidRDefault="00265FDF" w:rsidP="00265FDF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265FDF" w:rsidRPr="00135C40" w:rsidRDefault="00265FDF" w:rsidP="00265FDF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265FDF" w:rsidRPr="00135C40" w:rsidTr="00265FDF">
        <w:trPr>
          <w:trHeight w:val="334"/>
          <w:jc w:val="center"/>
        </w:trPr>
        <w:tc>
          <w:tcPr>
            <w:tcW w:w="5427" w:type="dxa"/>
            <w:gridSpan w:val="3"/>
            <w:vAlign w:val="center"/>
          </w:tcPr>
          <w:p w:rsidR="00265FDF" w:rsidRPr="00135C40" w:rsidRDefault="00265FDF" w:rsidP="00265FDF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265FDF" w:rsidRPr="0001459B" w:rsidRDefault="00265FDF" w:rsidP="00265FDF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265FDF" w:rsidRPr="0001459B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1/22</w:t>
            </w:r>
            <w:r w:rsidRPr="0001459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265FDF" w:rsidRPr="00F937BE" w:rsidTr="00265FDF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265FDF" w:rsidRPr="0001459B" w:rsidRDefault="00265FDF" w:rsidP="00265FDF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265FDF" w:rsidRPr="0001459B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265FDF" w:rsidRPr="0001459B" w:rsidRDefault="00265FDF" w:rsidP="00265FDF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265FDF" w:rsidRPr="0097786A" w:rsidRDefault="00ED5D57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</w:tr>
      <w:tr w:rsidR="00265FDF" w:rsidRPr="00135C40" w:rsidTr="00265FDF">
        <w:trPr>
          <w:trHeight w:val="205"/>
          <w:jc w:val="center"/>
        </w:trPr>
        <w:tc>
          <w:tcPr>
            <w:tcW w:w="2875" w:type="dxa"/>
            <w:gridSpan w:val="2"/>
            <w:vMerge/>
            <w:vAlign w:val="center"/>
          </w:tcPr>
          <w:p w:rsidR="00265FDF" w:rsidRPr="0001459B" w:rsidRDefault="00265FDF" w:rsidP="00265FDF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265FDF" w:rsidRPr="0001459B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265FDF" w:rsidRPr="0001459B" w:rsidRDefault="00265FDF" w:rsidP="00265FDF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265FDF" w:rsidRPr="00D83623" w:rsidRDefault="00ED5D57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</w:tr>
      <w:tr w:rsidR="00265FDF" w:rsidRPr="00135C40" w:rsidTr="00265FDF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265FDF" w:rsidRPr="00135C40" w:rsidRDefault="00265FDF" w:rsidP="00265F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265FDF" w:rsidRPr="0001459B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265FDF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265FDF" w:rsidRDefault="00ED5D57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3.227</w:t>
            </w:r>
          </w:p>
        </w:tc>
      </w:tr>
      <w:tr w:rsidR="00265FDF" w:rsidRPr="00135C40" w:rsidTr="00265FDF">
        <w:trPr>
          <w:trHeight w:val="145"/>
          <w:jc w:val="center"/>
        </w:trPr>
        <w:tc>
          <w:tcPr>
            <w:tcW w:w="2875" w:type="dxa"/>
            <w:gridSpan w:val="2"/>
            <w:vMerge/>
            <w:vAlign w:val="center"/>
          </w:tcPr>
          <w:p w:rsidR="00265FDF" w:rsidRPr="00135C40" w:rsidRDefault="00265FDF" w:rsidP="00265FDF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265FDF" w:rsidRPr="0001459B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265FDF" w:rsidRDefault="00265FDF" w:rsidP="00265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265FDF" w:rsidRDefault="00ED5D57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  <w:r w:rsidR="0095721F">
              <w:rPr>
                <w:sz w:val="22"/>
                <w:szCs w:val="22"/>
              </w:rPr>
              <w:t>04</w:t>
            </w:r>
          </w:p>
        </w:tc>
      </w:tr>
      <w:tr w:rsidR="00265FDF" w:rsidRPr="00135C40" w:rsidTr="00265FDF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265FDF" w:rsidRPr="0001459B" w:rsidRDefault="00265FDF" w:rsidP="00265FDF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отребляемая мощность</w:t>
            </w:r>
          </w:p>
        </w:tc>
        <w:tc>
          <w:tcPr>
            <w:tcW w:w="2552" w:type="dxa"/>
            <w:vAlign w:val="center"/>
          </w:tcPr>
          <w:p w:rsidR="00265FDF" w:rsidRPr="0001459B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265FDF" w:rsidRPr="0001459B" w:rsidRDefault="00265FDF" w:rsidP="00265FDF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265FDF" w:rsidRDefault="00A3019B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</w:tr>
      <w:tr w:rsidR="00265FDF" w:rsidRPr="00135C40" w:rsidTr="00265FDF">
        <w:trPr>
          <w:trHeight w:val="282"/>
          <w:jc w:val="center"/>
        </w:trPr>
        <w:tc>
          <w:tcPr>
            <w:tcW w:w="2875" w:type="dxa"/>
            <w:gridSpan w:val="2"/>
            <w:vMerge/>
            <w:vAlign w:val="center"/>
          </w:tcPr>
          <w:p w:rsidR="00265FDF" w:rsidRPr="0001459B" w:rsidRDefault="00265FDF" w:rsidP="00265FDF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265FDF" w:rsidRPr="0001459B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265FDF" w:rsidRPr="0001459B" w:rsidRDefault="00265FDF" w:rsidP="00265FDF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265FDF" w:rsidRDefault="00A3019B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2.22</w:t>
            </w:r>
          </w:p>
        </w:tc>
      </w:tr>
      <w:tr w:rsidR="00265FDF" w:rsidRPr="00135C40" w:rsidTr="00265FDF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265FDF" w:rsidRDefault="00265FDF" w:rsidP="00265F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 внутреннего блока</w:t>
            </w:r>
          </w:p>
          <w:p w:rsidR="00265FDF" w:rsidRPr="00FD6217" w:rsidRDefault="00265FDF" w:rsidP="00265FDF">
            <w:pPr>
              <w:rPr>
                <w:sz w:val="22"/>
                <w:szCs w:val="22"/>
              </w:rPr>
            </w:pPr>
            <w:r w:rsidRPr="00037A74">
              <w:rPr>
                <w:sz w:val="22"/>
                <w:szCs w:val="22"/>
              </w:rPr>
              <w:t>(T/H/M/L)**</w:t>
            </w:r>
          </w:p>
        </w:tc>
        <w:tc>
          <w:tcPr>
            <w:tcW w:w="1275" w:type="dxa"/>
            <w:vAlign w:val="center"/>
          </w:tcPr>
          <w:p w:rsidR="00265FDF" w:rsidRPr="00135C40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265FDF" w:rsidRPr="009B02BF" w:rsidRDefault="00ED5D57" w:rsidP="00265FDF">
            <w:pPr>
              <w:jc w:val="center"/>
              <w:rPr>
                <w:color w:val="000000"/>
                <w:sz w:val="16"/>
                <w:szCs w:val="16"/>
              </w:rPr>
            </w:pPr>
            <w:r w:rsidRPr="00ED5D57">
              <w:rPr>
                <w:sz w:val="22"/>
                <w:szCs w:val="22"/>
              </w:rPr>
              <w:t>1300/1200/1100/900</w:t>
            </w:r>
          </w:p>
        </w:tc>
      </w:tr>
      <w:tr w:rsidR="00832B5B" w:rsidRPr="00135C40" w:rsidTr="00265FDF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832B5B" w:rsidRDefault="00832B5B" w:rsidP="00832B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 наружного блока</w:t>
            </w:r>
          </w:p>
          <w:p w:rsidR="00832B5B" w:rsidRDefault="00832B5B" w:rsidP="00832B5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32B5B" w:rsidRDefault="00832B5B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832B5B" w:rsidRPr="00ED5D57" w:rsidRDefault="00832B5B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3600</w:t>
            </w:r>
          </w:p>
        </w:tc>
      </w:tr>
      <w:tr w:rsidR="00265FDF" w:rsidRPr="00135C40" w:rsidTr="00265FDF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265FDF" w:rsidRPr="00E4197E" w:rsidRDefault="00265FDF" w:rsidP="00265F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внутреннего блока </w:t>
            </w:r>
            <w:r w:rsidR="006D5ABB">
              <w:rPr>
                <w:sz w:val="22"/>
                <w:szCs w:val="22"/>
              </w:rPr>
              <w:t>(</w:t>
            </w:r>
            <w:r w:rsidRPr="00037A74">
              <w:rPr>
                <w:sz w:val="22"/>
                <w:szCs w:val="22"/>
              </w:rPr>
              <w:t>H/M/L)**</w:t>
            </w:r>
          </w:p>
        </w:tc>
        <w:tc>
          <w:tcPr>
            <w:tcW w:w="1275" w:type="dxa"/>
            <w:vAlign w:val="center"/>
          </w:tcPr>
          <w:p w:rsidR="00265FDF" w:rsidRPr="00E4197E" w:rsidRDefault="00265FDF" w:rsidP="00265FDF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265FDF" w:rsidRPr="00E4197E" w:rsidRDefault="006D5ABB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39/37/34</w:t>
            </w:r>
          </w:p>
        </w:tc>
      </w:tr>
      <w:tr w:rsidR="00265FDF" w:rsidRPr="00135C40" w:rsidTr="00265FDF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265FDF" w:rsidRPr="00E4197E" w:rsidRDefault="00265FDF" w:rsidP="00265F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265FDF" w:rsidRPr="00E4197E" w:rsidRDefault="00265FDF" w:rsidP="00265FDF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265FDF" w:rsidRDefault="00A3019B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</w:tr>
      <w:tr w:rsidR="00265FDF" w:rsidRPr="00135C40" w:rsidTr="00265FDF">
        <w:trPr>
          <w:trHeight w:val="267"/>
          <w:jc w:val="center"/>
        </w:trPr>
        <w:tc>
          <w:tcPr>
            <w:tcW w:w="5427" w:type="dxa"/>
            <w:gridSpan w:val="3"/>
            <w:vAlign w:val="center"/>
          </w:tcPr>
          <w:p w:rsidR="00265FDF" w:rsidRPr="007A6122" w:rsidRDefault="00265FDF" w:rsidP="00265FDF">
            <w:pPr>
              <w:rPr>
                <w:sz w:val="22"/>
                <w:szCs w:val="22"/>
              </w:rPr>
            </w:pPr>
            <w:r w:rsidRPr="00CC5988">
              <w:rPr>
                <w:sz w:val="22"/>
                <w:szCs w:val="22"/>
              </w:rPr>
              <w:t>Компрессор</w:t>
            </w:r>
          </w:p>
        </w:tc>
        <w:tc>
          <w:tcPr>
            <w:tcW w:w="1275" w:type="dxa"/>
            <w:vAlign w:val="center"/>
          </w:tcPr>
          <w:p w:rsidR="00265FDF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2875" w:type="dxa"/>
            <w:vAlign w:val="center"/>
          </w:tcPr>
          <w:p w:rsidR="00265FDF" w:rsidRPr="00CC5988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ротационный</w:t>
            </w:r>
          </w:p>
        </w:tc>
      </w:tr>
      <w:tr w:rsidR="00265FDF" w:rsidRPr="00135C40" w:rsidTr="00265FDF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265FDF" w:rsidRPr="00E4197E" w:rsidRDefault="00265FDF" w:rsidP="00265FDF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265FDF" w:rsidRPr="00E4197E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265FDF" w:rsidRPr="00135C40" w:rsidRDefault="00265FDF" w:rsidP="00265FDF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265FDF" w:rsidRPr="002F7B5F" w:rsidRDefault="00265FDF" w:rsidP="00265FD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9.52</w:t>
            </w:r>
          </w:p>
        </w:tc>
      </w:tr>
      <w:tr w:rsidR="00265FDF" w:rsidRPr="00135C40" w:rsidTr="00265FDF">
        <w:trPr>
          <w:trHeight w:val="12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265FDF" w:rsidRPr="00034186" w:rsidRDefault="00265FDF" w:rsidP="00265FD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265FDF" w:rsidRPr="00034186" w:rsidRDefault="00265FDF" w:rsidP="00265FDF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265FDF" w:rsidRPr="00034186" w:rsidRDefault="00265FDF" w:rsidP="00265FDF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265FDF" w:rsidRPr="002F7B5F" w:rsidRDefault="00265FDF" w:rsidP="00265FDF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15.88</w:t>
            </w:r>
          </w:p>
        </w:tc>
      </w:tr>
      <w:tr w:rsidR="00265FDF" w:rsidRPr="00135C40" w:rsidTr="00265FDF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265FDF" w:rsidRPr="00034186" w:rsidRDefault="00265FDF" w:rsidP="00265FDF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(ШхВхГ)</w:t>
            </w:r>
          </w:p>
        </w:tc>
        <w:tc>
          <w:tcPr>
            <w:tcW w:w="2552" w:type="dxa"/>
            <w:vAlign w:val="center"/>
          </w:tcPr>
          <w:p w:rsidR="00265FDF" w:rsidRPr="00E4197E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265FDF" w:rsidRPr="00135C40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265FDF" w:rsidRPr="00992D90" w:rsidRDefault="00920684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900х655х260</w:t>
            </w:r>
          </w:p>
        </w:tc>
      </w:tr>
      <w:tr w:rsidR="00265FDF" w:rsidRPr="00135C40" w:rsidTr="00265FDF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265FDF" w:rsidRPr="00034186" w:rsidRDefault="00265FDF" w:rsidP="00265FD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265FDF" w:rsidRPr="00E4197E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265FDF" w:rsidRPr="00135C40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265FDF" w:rsidRPr="00882FE6" w:rsidRDefault="00920684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889х660х340</w:t>
            </w:r>
          </w:p>
        </w:tc>
      </w:tr>
      <w:tr w:rsidR="00A3019B" w:rsidRPr="00135C40" w:rsidTr="00265FDF">
        <w:trPr>
          <w:trHeight w:val="25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A3019B" w:rsidRPr="00034186" w:rsidRDefault="00A3019B" w:rsidP="00A3019B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упаковки (ШхВхГ)</w:t>
            </w:r>
          </w:p>
        </w:tc>
        <w:tc>
          <w:tcPr>
            <w:tcW w:w="2552" w:type="dxa"/>
            <w:vAlign w:val="center"/>
          </w:tcPr>
          <w:p w:rsidR="00A3019B" w:rsidRPr="00E4197E" w:rsidRDefault="00A3019B" w:rsidP="00A301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A3019B" w:rsidRPr="00135C40" w:rsidRDefault="00A3019B" w:rsidP="00A301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A3019B" w:rsidRPr="00296E67" w:rsidRDefault="00296E67" w:rsidP="00A301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1112х769х305</w:t>
            </w:r>
          </w:p>
        </w:tc>
      </w:tr>
      <w:tr w:rsidR="00A3019B" w:rsidRPr="00135C40" w:rsidTr="00265FDF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A3019B" w:rsidRPr="00034186" w:rsidRDefault="00A3019B" w:rsidP="00A3019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A3019B" w:rsidRPr="00E4197E" w:rsidRDefault="00A3019B" w:rsidP="00A301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A3019B" w:rsidRPr="00135C40" w:rsidRDefault="00A3019B" w:rsidP="00A301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A3019B" w:rsidRPr="00882FE6" w:rsidRDefault="00882FE6" w:rsidP="00A301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1032х730х456</w:t>
            </w:r>
          </w:p>
        </w:tc>
      </w:tr>
      <w:tr w:rsidR="00265FDF" w:rsidRPr="00135C40" w:rsidTr="00265FDF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265FDF" w:rsidRPr="00FD6217" w:rsidRDefault="00265FDF" w:rsidP="00265F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265FDF" w:rsidRPr="00832F6A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265FDF" w:rsidRPr="00135C40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265FDF" w:rsidRPr="00135C40" w:rsidTr="00265FDF">
        <w:trPr>
          <w:trHeight w:val="338"/>
          <w:jc w:val="center"/>
        </w:trPr>
        <w:tc>
          <w:tcPr>
            <w:tcW w:w="5427" w:type="dxa"/>
            <w:gridSpan w:val="3"/>
            <w:vAlign w:val="center"/>
          </w:tcPr>
          <w:p w:rsidR="00265FDF" w:rsidRPr="00E4197E" w:rsidRDefault="00265FDF" w:rsidP="00265F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265FDF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265FDF" w:rsidRPr="00E4197E" w:rsidRDefault="00882FE6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265FDF" w:rsidRPr="00135C40" w:rsidTr="00265FDF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265FDF" w:rsidRDefault="00265FDF" w:rsidP="00265F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265FDF" w:rsidRDefault="00265FDF" w:rsidP="00265F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265FDF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265FDF" w:rsidRDefault="00A3019B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R32</w:t>
            </w:r>
          </w:p>
        </w:tc>
      </w:tr>
      <w:tr w:rsidR="00265FDF" w:rsidRPr="00135C40" w:rsidTr="00265FDF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265FDF" w:rsidRDefault="00265FDF" w:rsidP="00265FDF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265FDF" w:rsidRDefault="00265FDF" w:rsidP="00265F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265FDF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</w:p>
        </w:tc>
        <w:tc>
          <w:tcPr>
            <w:tcW w:w="2875" w:type="dxa"/>
            <w:vAlign w:val="center"/>
          </w:tcPr>
          <w:p w:rsidR="00265FDF" w:rsidRPr="00073A2D" w:rsidRDefault="00A3019B" w:rsidP="00265FD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</w:t>
            </w:r>
          </w:p>
        </w:tc>
      </w:tr>
      <w:tr w:rsidR="00265FDF" w:rsidRPr="00E076FF" w:rsidTr="00265FDF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265FDF" w:rsidRDefault="00265FDF" w:rsidP="00265FDF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265FDF" w:rsidRDefault="00265FDF" w:rsidP="00265F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265FDF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265FDF" w:rsidRPr="00EF4AEA" w:rsidRDefault="00BA608A" w:rsidP="00BA60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100% дифторметан </w:t>
            </w:r>
            <w:r w:rsidR="00265FDF">
              <w:rPr>
                <w:sz w:val="22"/>
                <w:szCs w:val="22"/>
              </w:rPr>
              <w:t>(</w:t>
            </w:r>
            <w:r w:rsidR="00265FDF" w:rsidRPr="005A6C22">
              <w:rPr>
                <w:sz w:val="22"/>
                <w:szCs w:val="22"/>
              </w:rPr>
              <w:t>CH</w:t>
            </w:r>
            <w:r w:rsidR="00265FDF" w:rsidRPr="005A6C22">
              <w:rPr>
                <w:sz w:val="22"/>
                <w:szCs w:val="22"/>
                <w:vertAlign w:val="subscript"/>
              </w:rPr>
              <w:t>2</w:t>
            </w:r>
            <w:r w:rsidR="00265FDF" w:rsidRPr="005A6C22">
              <w:rPr>
                <w:sz w:val="22"/>
                <w:szCs w:val="22"/>
              </w:rPr>
              <w:t>F</w:t>
            </w:r>
            <w:r w:rsidR="00265FDF" w:rsidRPr="005A6C22">
              <w:rPr>
                <w:sz w:val="22"/>
                <w:szCs w:val="22"/>
                <w:vertAlign w:val="subscript"/>
              </w:rPr>
              <w:t>2</w:t>
            </w:r>
            <w:r w:rsidR="00265FDF" w:rsidRPr="005A6C22">
              <w:rPr>
                <w:sz w:val="22"/>
                <w:szCs w:val="22"/>
              </w:rPr>
              <w:t>) </w:t>
            </w:r>
          </w:p>
        </w:tc>
      </w:tr>
      <w:tr w:rsidR="00265FDF" w:rsidRPr="00135C40" w:rsidTr="00265FDF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265FDF" w:rsidRPr="00135C40" w:rsidRDefault="00265FDF" w:rsidP="00265F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265FDF" w:rsidRPr="00135C40" w:rsidRDefault="00265FDF" w:rsidP="00265F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265FDF" w:rsidRDefault="00265FDF" w:rsidP="00265FDF">
            <w:pPr>
              <w:jc w:val="center"/>
              <w:rPr>
                <w:sz w:val="22"/>
                <w:szCs w:val="22"/>
              </w:rPr>
            </w:pPr>
            <w:r w:rsidRPr="002A09F7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265FDF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48</w:t>
            </w:r>
          </w:p>
        </w:tc>
      </w:tr>
      <w:tr w:rsidR="00265FDF" w:rsidRPr="00135C40" w:rsidTr="00265FDF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265FDF" w:rsidRDefault="00265FDF" w:rsidP="00265FDF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265FDF" w:rsidRPr="00135C40" w:rsidRDefault="00265FDF" w:rsidP="00265F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265FDF" w:rsidRPr="002A09F7" w:rsidRDefault="00265FDF" w:rsidP="00265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265FDF" w:rsidRDefault="00265FD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24</w:t>
            </w:r>
          </w:p>
        </w:tc>
      </w:tr>
      <w:tr w:rsidR="00265FDF" w:rsidRPr="00135C40" w:rsidTr="00265FDF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265FDF" w:rsidRPr="00135C40" w:rsidRDefault="00265FDF" w:rsidP="00265FDF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 w:rsidR="00882FE6">
              <w:rPr>
                <w:sz w:val="22"/>
                <w:szCs w:val="22"/>
              </w:rPr>
              <w:t>/брутто</w:t>
            </w:r>
          </w:p>
        </w:tc>
        <w:tc>
          <w:tcPr>
            <w:tcW w:w="2597" w:type="dxa"/>
            <w:gridSpan w:val="2"/>
            <w:vAlign w:val="center"/>
          </w:tcPr>
          <w:p w:rsidR="00265FDF" w:rsidRPr="00135C40" w:rsidRDefault="00265FDF" w:rsidP="00265F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265FDF" w:rsidRDefault="00265FDF" w:rsidP="00265FDF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265FDF" w:rsidRPr="007B265D" w:rsidRDefault="0095721F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29/33</w:t>
            </w:r>
          </w:p>
        </w:tc>
      </w:tr>
      <w:tr w:rsidR="00265FDF" w:rsidRPr="00135C40" w:rsidTr="00265FDF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265FDF" w:rsidRDefault="00265FDF" w:rsidP="00265FDF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265FDF" w:rsidRDefault="00265FDF" w:rsidP="00265F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265FDF" w:rsidRPr="00135C40" w:rsidRDefault="00265FDF" w:rsidP="00265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265FDF" w:rsidRPr="007B265D" w:rsidRDefault="00882FE6" w:rsidP="00265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40/44</w:t>
            </w:r>
          </w:p>
        </w:tc>
      </w:tr>
    </w:tbl>
    <w:p w:rsidR="00265FDF" w:rsidRDefault="00265FDF" w:rsidP="00C14DE3">
      <w:pPr>
        <w:jc w:val="both"/>
        <w:rPr>
          <w:rFonts w:cs="DINPro-Bold"/>
          <w:bCs/>
          <w:sz w:val="16"/>
          <w:szCs w:val="16"/>
        </w:rPr>
      </w:pPr>
    </w:p>
    <w:p w:rsidR="00C14DE3" w:rsidRPr="00997019" w:rsidRDefault="00C14DE3" w:rsidP="00C14DE3">
      <w:pPr>
        <w:jc w:val="both"/>
        <w:rPr>
          <w:rFonts w:cs="DINPro-Bold"/>
          <w:bCs/>
          <w:sz w:val="16"/>
          <w:szCs w:val="16"/>
        </w:rPr>
      </w:pPr>
      <w:r w:rsidRPr="00997019">
        <w:rPr>
          <w:rFonts w:cs="DINPro-Bold"/>
          <w:bCs/>
          <w:sz w:val="16"/>
          <w:szCs w:val="16"/>
        </w:rPr>
        <w:t xml:space="preserve">* T – режим </w:t>
      </w:r>
      <w:proofErr w:type="spellStart"/>
      <w:r w:rsidRPr="00997019">
        <w:rPr>
          <w:rFonts w:cs="DINPro-Bold"/>
          <w:bCs/>
          <w:sz w:val="16"/>
          <w:szCs w:val="16"/>
        </w:rPr>
        <w:t>Turbo</w:t>
      </w:r>
      <w:proofErr w:type="spellEnd"/>
      <w:r w:rsidRPr="00997019">
        <w:rPr>
          <w:rFonts w:cs="DINPro-Bold"/>
          <w:bCs/>
          <w:sz w:val="16"/>
          <w:szCs w:val="16"/>
        </w:rPr>
        <w:t>, H – высокая скорость вентилятора, M – средняя скорость вентилятора, L – низкая скорость вентилятора</w:t>
      </w:r>
    </w:p>
    <w:p w:rsidR="00073A2D" w:rsidRDefault="00073A2D" w:rsidP="009319C6">
      <w:pPr>
        <w:jc w:val="center"/>
        <w:rPr>
          <w:noProof/>
          <w:sz w:val="20"/>
          <w:szCs w:val="20"/>
        </w:rPr>
      </w:pPr>
    </w:p>
    <w:p w:rsidR="00F8550A" w:rsidRDefault="00F8550A" w:rsidP="00B10A82">
      <w:pPr>
        <w:rPr>
          <w:noProof/>
          <w:sz w:val="20"/>
          <w:szCs w:val="20"/>
        </w:rPr>
      </w:pPr>
    </w:p>
    <w:p w:rsidR="00C14DE3" w:rsidRDefault="00C14DE3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0E638C" w:rsidRPr="008F6150" w:rsidRDefault="007B5D76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r w:rsidRPr="008F6150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 </w:t>
      </w:r>
      <w:bookmarkStart w:id="6" w:name="_Toc155869347"/>
      <w:r w:rsidR="007675DF" w:rsidRPr="008F6150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8F6150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6"/>
    </w:p>
    <w:p w:rsidR="004667A9" w:rsidRDefault="004667A9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265FDF" w:rsidRDefault="00265FDF" w:rsidP="00265F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5°.</w:t>
      </w:r>
      <w:r w:rsidRPr="004667A9">
        <w:rPr>
          <w:sz w:val="22"/>
          <w:szCs w:val="22"/>
        </w:rPr>
        <w:t xml:space="preserve"> </w:t>
      </w:r>
    </w:p>
    <w:p w:rsidR="00265FDF" w:rsidRDefault="00265FDF" w:rsidP="00265F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65FDF" w:rsidRDefault="00265FDF" w:rsidP="00265F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 блока:</w:t>
      </w:r>
    </w:p>
    <w:p w:rsidR="00265FDF" w:rsidRDefault="00265FDF" w:rsidP="00265F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65FDF" w:rsidRPr="009319C6" w:rsidRDefault="00265FDF" w:rsidP="00265FDF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 xml:space="preserve">Воздухозаборные и выпускные отверстия внутренних блоков не должны быть заграждены, чтобы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</w:t>
      </w:r>
      <w:r>
        <w:rPr>
          <w:rFonts w:ascii="Times New Roman" w:eastAsia="Times New Roman" w:hAnsi="Times New Roman"/>
          <w:lang w:eastAsia="ru-RU"/>
        </w:rPr>
        <w:t>нялся по всему объему помещения</w:t>
      </w:r>
      <w:r w:rsidRPr="009319C6">
        <w:rPr>
          <w:rFonts w:ascii="Times New Roman" w:eastAsia="Times New Roman" w:hAnsi="Times New Roman"/>
          <w:lang w:eastAsia="ru-RU"/>
        </w:rPr>
        <w:t>;</w:t>
      </w:r>
    </w:p>
    <w:p w:rsidR="00265FDF" w:rsidRPr="009319C6" w:rsidRDefault="00265FDF" w:rsidP="00265FDF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 не усиливать шум и вибрацию от него;</w:t>
      </w:r>
    </w:p>
    <w:p w:rsidR="00265FDF" w:rsidRPr="009319C6" w:rsidRDefault="00265FDF" w:rsidP="00265FDF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быть горизонтальной;</w:t>
      </w:r>
    </w:p>
    <w:p w:rsidR="00265FDF" w:rsidRPr="009319C6" w:rsidRDefault="00265FDF" w:rsidP="00265FDF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должна лежать в допустимых пределах;</w:t>
      </w:r>
    </w:p>
    <w:p w:rsidR="00265FDF" w:rsidRPr="009319C6" w:rsidRDefault="00265FDF" w:rsidP="00265FDF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 дренажной системе;</w:t>
      </w:r>
    </w:p>
    <w:p w:rsidR="00265FDF" w:rsidRPr="009319C6" w:rsidRDefault="00265FDF" w:rsidP="00265FDF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При использовании анкерных болтов необходимо убедиться, что место монтажа достаточно надежное и безопасное. В противном случае монтажную позицию необходимо заранее укрепить;</w:t>
      </w:r>
    </w:p>
    <w:p w:rsidR="00265FDF" w:rsidRPr="009319C6" w:rsidRDefault="00265FDF" w:rsidP="00265FDF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данными должны располагаться на расстоянии не менее 1 м от теле- и радиоприемников. Это необходимо для защиты от помех (Сильная электрическая волна может вызывать помехи даже на расстоянии 1 метра).</w:t>
      </w:r>
    </w:p>
    <w:p w:rsidR="00265FDF" w:rsidRDefault="00265FDF" w:rsidP="00265F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>
        <w:rPr>
          <w:sz w:val="22"/>
          <w:szCs w:val="22"/>
        </w:rPr>
        <w:t>бор монтажной позиции наружного блока:</w:t>
      </w:r>
    </w:p>
    <w:p w:rsidR="00265FDF" w:rsidRPr="000C0778" w:rsidRDefault="00265FDF" w:rsidP="00265FDF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доставлять неудобство окружающим;</w:t>
      </w:r>
    </w:p>
    <w:p w:rsidR="00265FDF" w:rsidRPr="000C0778" w:rsidRDefault="00265FDF" w:rsidP="00265FDF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 противном случае вокруг агрегата следует установить защитные ограждения;</w:t>
      </w:r>
    </w:p>
    <w:p w:rsidR="00265FDF" w:rsidRPr="000C0778" w:rsidRDefault="00265FDF" w:rsidP="00265FDF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 установлен в хорошо проветриваемом месте. Воздухозаборные и выпускные отверстия не должны быть заграждены;</w:t>
      </w:r>
    </w:p>
    <w:p w:rsidR="00265FDF" w:rsidRPr="000C0778" w:rsidRDefault="00265FDF" w:rsidP="00265FDF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 его вибрацию, и что проведение монтажа не будет представлять опасности;</w:t>
      </w:r>
    </w:p>
    <w:p w:rsidR="00265FDF" w:rsidRPr="000C0778" w:rsidRDefault="00265FDF" w:rsidP="00265FDF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 или коррозионного газа;</w:t>
      </w:r>
    </w:p>
    <w:p w:rsidR="00265FDF" w:rsidRPr="000C0778" w:rsidRDefault="00265FDF" w:rsidP="00265FDF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поскольку они могут повлиять на работу вентилятора наружного блока. Это приведет к недостаточному расходу воздуха и снизит производительность агрегата;</w:t>
      </w:r>
    </w:p>
    <w:p w:rsidR="00265FDF" w:rsidRPr="000C0778" w:rsidRDefault="00265FDF" w:rsidP="00265FDF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где было бы удобно подключать внутренний блок;</w:t>
      </w:r>
    </w:p>
    <w:p w:rsidR="00265FDF" w:rsidRPr="000C0778" w:rsidRDefault="00265FDF" w:rsidP="00265FDF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объектов, способствующих усилению шума;</w:t>
      </w:r>
    </w:p>
    <w:p w:rsidR="00265FDF" w:rsidRPr="000C0778" w:rsidRDefault="00265FDF" w:rsidP="00265FDF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265FDF" w:rsidRDefault="00265FDF" w:rsidP="00265F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85B0C">
        <w:rPr>
          <w:sz w:val="22"/>
          <w:szCs w:val="22"/>
        </w:rPr>
        <w:t>При способе монтажа необходимо руководствоваться особенностями здания, технического обслуживания и т.д., как показано на рисунке 2.</w:t>
      </w:r>
    </w:p>
    <w:p w:rsidR="00265FDF" w:rsidRPr="006B7512" w:rsidRDefault="00265FDF" w:rsidP="00265F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DINPro-Regular" w:eastAsiaTheme="minorHAnsi" w:hAnsi="DINPro-Regular" w:cs="DINPro-Regular"/>
          <w:sz w:val="16"/>
          <w:szCs w:val="16"/>
        </w:rPr>
      </w:pPr>
    </w:p>
    <w:p w:rsidR="00265FDF" w:rsidRDefault="00265FDF" w:rsidP="00265FDF">
      <w:pPr>
        <w:spacing w:line="360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55D88942" wp14:editId="6F1697A5">
            <wp:extent cx="5381625" cy="1314407"/>
            <wp:effectExtent l="0" t="0" r="0" b="63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542" cy="1345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FDF" w:rsidRDefault="00265FDF" w:rsidP="00265FDF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6B7512">
        <w:rPr>
          <w:noProof/>
          <w:sz w:val="20"/>
          <w:szCs w:val="20"/>
        </w:rPr>
        <w:t>Рисунок 2</w:t>
      </w:r>
    </w:p>
    <w:p w:rsidR="00265FDF" w:rsidRPr="006B7512" w:rsidRDefault="00265FDF" w:rsidP="00265FDF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65FDF" w:rsidRDefault="00265FDF" w:rsidP="00265FDF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5C64AB">
        <w:rPr>
          <w:noProof/>
          <w:sz w:val="22"/>
          <w:szCs w:val="22"/>
        </w:rPr>
        <w:lastRenderedPageBreak/>
        <w:t>Схема монтажных зазоров и размещения блоков показана на рисунке 3.</w:t>
      </w:r>
    </w:p>
    <w:p w:rsidR="00265FDF" w:rsidRDefault="00A4788F" w:rsidP="00E31875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5038725" cy="1438275"/>
            <wp:effectExtent l="0" t="0" r="9525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1DA" w:rsidRDefault="00265FDF" w:rsidP="004A63F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t>Рисунок 3</w:t>
      </w:r>
    </w:p>
    <w:p w:rsidR="008E1AB7" w:rsidRDefault="008E1AB7" w:rsidP="006102AE">
      <w:pPr>
        <w:spacing w:line="360" w:lineRule="auto"/>
        <w:jc w:val="both"/>
        <w:rPr>
          <w:sz w:val="22"/>
          <w:szCs w:val="22"/>
        </w:rPr>
      </w:pPr>
    </w:p>
    <w:p w:rsidR="00AE3233" w:rsidRPr="008F6150" w:rsidRDefault="001F482C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5869348"/>
      <w:r w:rsidRPr="008F6150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7675DF" w:rsidRPr="008F6150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8F6150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7"/>
    </w:p>
    <w:p w:rsidR="00AE3233" w:rsidRDefault="00AE3233" w:rsidP="00187539">
      <w:pPr>
        <w:ind w:firstLine="709"/>
        <w:jc w:val="both"/>
        <w:rPr>
          <w:noProof/>
          <w:sz w:val="22"/>
          <w:szCs w:val="22"/>
        </w:rPr>
      </w:pPr>
    </w:p>
    <w:p w:rsidR="00E13F0E" w:rsidRDefault="00AE3233" w:rsidP="00187539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</w:t>
      </w:r>
      <w:r w:rsidR="00F26DA0">
        <w:rPr>
          <w:noProof/>
          <w:sz w:val="22"/>
          <w:szCs w:val="22"/>
        </w:rPr>
        <w:t>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0E348B">
        <w:rPr>
          <w:noProof/>
          <w:sz w:val="22"/>
          <w:szCs w:val="22"/>
        </w:rPr>
        <w:t>рисунках</w:t>
      </w:r>
      <w:r w:rsidR="001241DA">
        <w:rPr>
          <w:noProof/>
          <w:sz w:val="22"/>
          <w:szCs w:val="22"/>
        </w:rPr>
        <w:t xml:space="preserve"> </w:t>
      </w:r>
      <w:r w:rsidR="004A63FD">
        <w:rPr>
          <w:noProof/>
          <w:sz w:val="22"/>
          <w:szCs w:val="22"/>
        </w:rPr>
        <w:t>4</w:t>
      </w:r>
      <w:r w:rsidR="000E348B">
        <w:rPr>
          <w:noProof/>
          <w:sz w:val="22"/>
          <w:szCs w:val="22"/>
        </w:rPr>
        <w:t xml:space="preserve"> и 5</w:t>
      </w:r>
      <w:r w:rsidR="00F26DA0">
        <w:rPr>
          <w:noProof/>
          <w:sz w:val="22"/>
          <w:szCs w:val="22"/>
        </w:rPr>
        <w:t>.</w:t>
      </w:r>
    </w:p>
    <w:p w:rsidR="006A561E" w:rsidRDefault="006A561E" w:rsidP="00187539">
      <w:pPr>
        <w:ind w:firstLine="709"/>
        <w:jc w:val="center"/>
        <w:rPr>
          <w:noProof/>
          <w:sz w:val="22"/>
          <w:szCs w:val="22"/>
        </w:rPr>
      </w:pPr>
    </w:p>
    <w:p w:rsidR="00EB2200" w:rsidRDefault="00EB2200" w:rsidP="00EB2200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EB2200" w:rsidRDefault="00EB2200" w:rsidP="00187539">
      <w:pPr>
        <w:ind w:firstLine="709"/>
        <w:jc w:val="center"/>
        <w:rPr>
          <w:noProof/>
          <w:sz w:val="22"/>
          <w:szCs w:val="22"/>
        </w:rPr>
      </w:pPr>
    </w:p>
    <w:p w:rsidR="00FF65A5" w:rsidRDefault="00F26DA0" w:rsidP="00FF65A5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848225" cy="4448175"/>
            <wp:effectExtent l="0" t="0" r="9525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61E" w:rsidRDefault="004A63FD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0"/>
          <w:szCs w:val="20"/>
        </w:rPr>
        <w:t>Рисунок 4</w:t>
      </w:r>
    </w:p>
    <w:p w:rsidR="006A561E" w:rsidRDefault="006A561E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4A63FD" w:rsidRDefault="004A63FD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4A63FD" w:rsidRDefault="004A63FD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141A7D" w:rsidRDefault="00141A7D" w:rsidP="00141A7D">
      <w:pPr>
        <w:spacing w:line="360" w:lineRule="auto"/>
        <w:ind w:firstLine="709"/>
        <w:jc w:val="center"/>
        <w:rPr>
          <w:noProof/>
          <w:sz w:val="22"/>
          <w:szCs w:val="22"/>
        </w:rPr>
      </w:pPr>
      <w:r w:rsidRPr="002E5FE3">
        <w:rPr>
          <w:noProof/>
          <w:sz w:val="22"/>
          <w:szCs w:val="22"/>
        </w:rPr>
        <w:lastRenderedPageBreak/>
        <w:t>Наружный блок</w:t>
      </w:r>
    </w:p>
    <w:p w:rsidR="006A561E" w:rsidRDefault="006A561E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6A561E" w:rsidRDefault="008B58FD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33800" cy="3419475"/>
            <wp:effectExtent l="0" t="0" r="0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61E" w:rsidRDefault="006A561E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4A63FD" w:rsidP="000F6BA7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C47F87" w:rsidRPr="008F6150" w:rsidRDefault="00C47F87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5869349"/>
      <w:r w:rsidRPr="008F6150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8"/>
      <w:r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4A63FD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5AADECF1" wp14:editId="5D67D01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2A6C377" wp14:editId="02A5A684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F1DA37" wp14:editId="044D35AC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2110A8C1" wp14:editId="1726C078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44B27297" wp14:editId="0CE2F123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79497CDD" wp14:editId="1348307C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5378C4CF" wp14:editId="5B232924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 wp14:anchorId="6EEE3227" wp14:editId="4306E779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5353">
        <w:rPr>
          <w:noProof/>
          <w:sz w:val="20"/>
          <w:szCs w:val="20"/>
        </w:rPr>
        <w:drawing>
          <wp:inline distT="0" distB="0" distL="0" distR="0" wp14:anchorId="50F6F908" wp14:editId="2DBC9B72">
            <wp:extent cx="717550" cy="717550"/>
            <wp:effectExtent l="0" t="0" r="6350" b="6350"/>
            <wp:docPr id="1" name="Рисунок 1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3FD" w:rsidRDefault="004A63F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4A63FD">
        <w:rPr>
          <w:noProof/>
          <w:sz w:val="20"/>
          <w:szCs w:val="20"/>
        </w:rPr>
        <w:t>6</w:t>
      </w:r>
    </w:p>
    <w:p w:rsidR="004A63FD" w:rsidRDefault="004A63F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4A63FD" w:rsidRPr="00096689" w:rsidRDefault="004A63F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155869350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B561C1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845BD3" w:rsidRDefault="00845BD3" w:rsidP="0073091C">
      <w:pPr>
        <w:rPr>
          <w:noProof/>
          <w:sz w:val="22"/>
          <w:szCs w:val="22"/>
        </w:rPr>
      </w:pPr>
    </w:p>
    <w:p w:rsidR="0036160E" w:rsidRDefault="00631177" w:rsidP="00B561C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737525" w:rsidRDefault="00737525" w:rsidP="00B561C1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45"/>
        <w:gridCol w:w="1736"/>
      </w:tblGrid>
      <w:tr w:rsidR="00737525" w:rsidRPr="00F312E9" w:rsidTr="00531664">
        <w:trPr>
          <w:trHeight w:val="568"/>
          <w:tblHeader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  <w:hideMark/>
          </w:tcPr>
          <w:p w:rsidR="00737525" w:rsidRPr="00F312E9" w:rsidRDefault="00737525" w:rsidP="0053166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37525" w:rsidRPr="00F312E9" w:rsidRDefault="00737525" w:rsidP="0053166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37525" w:rsidRPr="00F312E9" w:rsidTr="00531664">
        <w:trPr>
          <w:trHeight w:val="568"/>
          <w:tblHeader/>
          <w:jc w:val="center"/>
        </w:trPr>
        <w:tc>
          <w:tcPr>
            <w:tcW w:w="8580" w:type="dxa"/>
            <w:gridSpan w:val="3"/>
            <w:shd w:val="clear" w:color="auto" w:fill="auto"/>
            <w:vAlign w:val="center"/>
          </w:tcPr>
          <w:p w:rsidR="00737525" w:rsidRPr="00F312E9" w:rsidRDefault="00737525" w:rsidP="00737525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</w:t>
            </w:r>
            <w:r>
              <w:rPr>
                <w:sz w:val="22"/>
                <w:szCs w:val="22"/>
              </w:rPr>
              <w:t>:</w:t>
            </w:r>
          </w:p>
        </w:tc>
      </w:tr>
      <w:tr w:rsidR="00737525" w:rsidRPr="00F312E9" w:rsidTr="00531664">
        <w:trPr>
          <w:trHeight w:val="56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737525" w:rsidRPr="00F312E9" w:rsidRDefault="00737525" w:rsidP="0053166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 системы кондиционирования канального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7525" w:rsidRPr="00F312E9" w:rsidRDefault="00737525" w:rsidP="00531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7525" w:rsidRPr="00F312E9" w:rsidTr="00531664">
        <w:trPr>
          <w:trHeight w:val="53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737525" w:rsidRPr="00027CC9" w:rsidRDefault="00737525" w:rsidP="0053166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Проводной пульт </w:t>
            </w:r>
            <w:r w:rsidRPr="00A5493C">
              <w:rPr>
                <w:sz w:val="22"/>
                <w:szCs w:val="22"/>
              </w:rPr>
              <w:t>XK117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7525" w:rsidRPr="00F312E9" w:rsidRDefault="00737525" w:rsidP="00531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7525" w:rsidRPr="00F312E9" w:rsidTr="00531664">
        <w:trPr>
          <w:trHeight w:val="53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737525" w:rsidRPr="00027CC9" w:rsidRDefault="00737525" w:rsidP="00531664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ля</w:t>
            </w:r>
            <w:r>
              <w:rPr>
                <w:rFonts w:ascii="DINPro-Regular" w:eastAsiaTheme="minorHAnsi" w:hAnsi="DINPro-Regular" w:cs="DINPro-Regular"/>
                <w:sz w:val="18"/>
                <w:szCs w:val="18"/>
                <w:lang w:eastAsia="en-US"/>
              </w:rPr>
              <w:t xml:space="preserve"> </w:t>
            </w:r>
            <w:r w:rsidRPr="0030792F">
              <w:rPr>
                <w:sz w:val="22"/>
                <w:szCs w:val="22"/>
              </w:rPr>
              <w:t>креп</w:t>
            </w:r>
            <w:r>
              <w:rPr>
                <w:sz w:val="22"/>
                <w:szCs w:val="22"/>
              </w:rPr>
              <w:t>ления зацепа к корпусу агрегата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7525" w:rsidRDefault="00737525" w:rsidP="00531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37525" w:rsidRPr="00F312E9" w:rsidTr="00531664">
        <w:trPr>
          <w:trHeight w:val="53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737525" w:rsidRPr="00027CC9" w:rsidRDefault="00737525" w:rsidP="00531664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7525" w:rsidRDefault="00737525" w:rsidP="00531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37525" w:rsidRPr="00F312E9" w:rsidTr="00531664">
        <w:trPr>
          <w:trHeight w:val="56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737525" w:rsidRPr="00F70D89" w:rsidRDefault="00737525" w:rsidP="00531664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Шайба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7525" w:rsidRPr="00F312E9" w:rsidRDefault="00737525" w:rsidP="00531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37525" w:rsidRPr="00F312E9" w:rsidTr="00531664">
        <w:trPr>
          <w:trHeight w:val="56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737525" w:rsidRPr="00F70D89" w:rsidRDefault="00737525" w:rsidP="00531664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7525" w:rsidRPr="00F312E9" w:rsidRDefault="00737525" w:rsidP="00531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7525" w:rsidRPr="00F312E9" w:rsidTr="00531664">
        <w:trPr>
          <w:trHeight w:val="56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737525" w:rsidRPr="00F70D89" w:rsidRDefault="00737525" w:rsidP="00531664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7525" w:rsidRPr="00F312E9" w:rsidRDefault="00737525" w:rsidP="00531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7525" w:rsidRPr="00F312E9" w:rsidTr="00531664">
        <w:trPr>
          <w:trHeight w:val="56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737525" w:rsidRPr="00F70D89" w:rsidRDefault="00737525" w:rsidP="00531664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Крепеж для крепежа мата и виброгасителя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7525" w:rsidRDefault="00737525" w:rsidP="00531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737525" w:rsidRPr="00F312E9" w:rsidTr="00531664">
        <w:trPr>
          <w:trHeight w:val="56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737525" w:rsidRPr="00027CC9" w:rsidRDefault="00737525" w:rsidP="00531664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дренажной линии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7525" w:rsidRDefault="00737525" w:rsidP="00531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7525" w:rsidRPr="00F312E9" w:rsidTr="00531664">
        <w:trPr>
          <w:trHeight w:val="56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737525" w:rsidRPr="00027CC9" w:rsidRDefault="00F25CFF" w:rsidP="009800F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25CFF">
              <w:rPr>
                <w:rFonts w:eastAsia="Calibri"/>
                <w:sz w:val="22"/>
                <w:szCs w:val="22"/>
                <w:lang w:eastAsia="en-US"/>
              </w:rPr>
              <w:t>Обычная 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F25CFF">
              <w:rPr>
                <w:rFonts w:eastAsia="Calibri"/>
                <w:sz w:val="22"/>
                <w:szCs w:val="22"/>
                <w:lang w:eastAsia="en-US"/>
              </w:rPr>
              <w:t>+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защита, чтобы</w:t>
            </w:r>
            <w:r w:rsidR="00930D3D" w:rsidRPr="00930D3D">
              <w:rPr>
                <w:rFonts w:eastAsia="Calibri"/>
                <w:sz w:val="22"/>
                <w:szCs w:val="22"/>
                <w:lang w:eastAsia="en-US"/>
              </w:rPr>
              <w:t xml:space="preserve"> предотвратить снятие</w:t>
            </w:r>
            <w:r w:rsidR="00930D3D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930D3D" w:rsidRPr="00930D3D">
              <w:rPr>
                <w:rFonts w:eastAsia="Calibri"/>
                <w:sz w:val="22"/>
                <w:szCs w:val="22"/>
                <w:lang w:eastAsia="en-US"/>
              </w:rPr>
              <w:t>соединительной гайки газовой трубы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7525" w:rsidRDefault="00737525" w:rsidP="00531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7525" w:rsidRPr="00F312E9" w:rsidTr="00531664">
        <w:trPr>
          <w:trHeight w:val="568"/>
          <w:jc w:val="center"/>
        </w:trPr>
        <w:tc>
          <w:tcPr>
            <w:tcW w:w="6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5" w:rsidRPr="00D73C11" w:rsidRDefault="00737525" w:rsidP="009800F8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25" w:rsidRDefault="00737525" w:rsidP="00531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7525" w:rsidRPr="00F312E9" w:rsidTr="00531664">
        <w:trPr>
          <w:trHeight w:val="568"/>
          <w:jc w:val="center"/>
        </w:trPr>
        <w:tc>
          <w:tcPr>
            <w:tcW w:w="8580" w:type="dxa"/>
            <w:gridSpan w:val="3"/>
            <w:shd w:val="clear" w:color="auto" w:fill="auto"/>
            <w:vAlign w:val="center"/>
          </w:tcPr>
          <w:p w:rsidR="00737525" w:rsidRPr="00F312E9" w:rsidRDefault="00737525" w:rsidP="00737525">
            <w:pPr>
              <w:jc w:val="center"/>
              <w:rPr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 xml:space="preserve">Коробка с </w:t>
            </w:r>
            <w:r>
              <w:rPr>
                <w:sz w:val="22"/>
                <w:szCs w:val="22"/>
              </w:rPr>
              <w:t>наружным</w:t>
            </w:r>
            <w:r w:rsidRPr="008A5F5D">
              <w:rPr>
                <w:sz w:val="22"/>
                <w:szCs w:val="22"/>
              </w:rPr>
              <w:t xml:space="preserve"> блоком</w:t>
            </w:r>
            <w:r>
              <w:rPr>
                <w:sz w:val="22"/>
                <w:szCs w:val="22"/>
              </w:rPr>
              <w:t>:</w:t>
            </w:r>
          </w:p>
        </w:tc>
      </w:tr>
      <w:tr w:rsidR="00737525" w:rsidRPr="00F312E9" w:rsidTr="00531664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737525" w:rsidRPr="00027CC9" w:rsidRDefault="00737525" w:rsidP="00737525">
            <w:pPr>
              <w:numPr>
                <w:ilvl w:val="0"/>
                <w:numId w:val="2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>Наружный блок системы кондиционирования ка</w:t>
            </w:r>
            <w:r>
              <w:rPr>
                <w:sz w:val="22"/>
                <w:szCs w:val="22"/>
              </w:rPr>
              <w:t>нально</w:t>
            </w:r>
            <w:r w:rsidRPr="004D5559">
              <w:rPr>
                <w:sz w:val="22"/>
                <w:szCs w:val="22"/>
              </w:rPr>
              <w:t>го типа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:rsidR="00737525" w:rsidRDefault="00737525" w:rsidP="00531664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7525" w:rsidRPr="00F312E9" w:rsidTr="00531664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737525" w:rsidRPr="00027CC9" w:rsidRDefault="00737525" w:rsidP="00737525">
            <w:pPr>
              <w:numPr>
                <w:ilvl w:val="0"/>
                <w:numId w:val="2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:rsidR="00737525" w:rsidRPr="00F312E9" w:rsidRDefault="00737525" w:rsidP="00531664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737525" w:rsidRPr="00F312E9" w:rsidTr="00531664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737525" w:rsidRPr="00027CC9" w:rsidRDefault="00737525" w:rsidP="00737525">
            <w:pPr>
              <w:numPr>
                <w:ilvl w:val="0"/>
                <w:numId w:val="2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>
              <w:rPr>
                <w:sz w:val="22"/>
                <w:szCs w:val="22"/>
              </w:rPr>
              <w:t>д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:rsidR="00737525" w:rsidRPr="00F312E9" w:rsidRDefault="00737525" w:rsidP="00531664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37525" w:rsidRDefault="00737525" w:rsidP="00737525">
      <w:pPr>
        <w:jc w:val="both"/>
        <w:rPr>
          <w:noProof/>
          <w:sz w:val="20"/>
          <w:szCs w:val="20"/>
        </w:rPr>
      </w:pPr>
    </w:p>
    <w:p w:rsidR="00737525" w:rsidRDefault="00737525" w:rsidP="00737525">
      <w:pPr>
        <w:jc w:val="both"/>
        <w:rPr>
          <w:noProof/>
          <w:sz w:val="20"/>
          <w:szCs w:val="20"/>
        </w:rPr>
      </w:pPr>
    </w:p>
    <w:p w:rsidR="00737525" w:rsidRDefault="00737525" w:rsidP="00B561C1">
      <w:pPr>
        <w:jc w:val="center"/>
        <w:rPr>
          <w:noProof/>
          <w:sz w:val="20"/>
          <w:szCs w:val="20"/>
        </w:rPr>
      </w:pPr>
    </w:p>
    <w:p w:rsidR="006900E1" w:rsidRDefault="006900E1" w:rsidP="00B561C1">
      <w:pPr>
        <w:jc w:val="center"/>
        <w:rPr>
          <w:noProof/>
          <w:sz w:val="20"/>
          <w:szCs w:val="20"/>
        </w:rPr>
      </w:pPr>
    </w:p>
    <w:p w:rsidR="006900E1" w:rsidRDefault="006900E1" w:rsidP="00B561C1">
      <w:pPr>
        <w:jc w:val="center"/>
        <w:rPr>
          <w:noProof/>
          <w:sz w:val="20"/>
          <w:szCs w:val="20"/>
        </w:rPr>
      </w:pPr>
    </w:p>
    <w:p w:rsidR="00BA6412" w:rsidRPr="00631177" w:rsidRDefault="00BA6412" w:rsidP="0073091C">
      <w:pPr>
        <w:rPr>
          <w:rFonts w:eastAsia="Arial Unicode MS"/>
          <w:b/>
          <w:bCs/>
          <w:sz w:val="20"/>
          <w:szCs w:val="20"/>
          <w:lang w:val="en-US"/>
        </w:rPr>
      </w:pPr>
    </w:p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lastRenderedPageBreak/>
        <w:t xml:space="preserve"> </w:t>
      </w:r>
      <w:bookmarkStart w:id="21" w:name="_Toc155869351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044101" w:rsidRDefault="00021FB1" w:rsidP="00044101">
      <w:pPr>
        <w:ind w:firstLine="709"/>
        <w:jc w:val="both"/>
        <w:rPr>
          <w:sz w:val="22"/>
          <w:szCs w:val="22"/>
        </w:rPr>
      </w:pPr>
      <w:r w:rsidRPr="00E44B9B">
        <w:rPr>
          <w:color w:val="FF0000"/>
          <w:sz w:val="22"/>
          <w:szCs w:val="22"/>
        </w:rPr>
        <w:tab/>
      </w:r>
      <w:r w:rsidR="00044101" w:rsidRPr="007F4C51">
        <w:rPr>
          <w:sz w:val="22"/>
          <w:szCs w:val="22"/>
        </w:rPr>
        <w:t xml:space="preserve">Гарантийный срок </w:t>
      </w:r>
      <w:r w:rsidR="00044101">
        <w:rPr>
          <w:sz w:val="22"/>
          <w:szCs w:val="22"/>
        </w:rPr>
        <w:t xml:space="preserve">на </w:t>
      </w:r>
      <w:r w:rsidR="0087295F">
        <w:rPr>
          <w:sz w:val="22"/>
          <w:szCs w:val="22"/>
        </w:rPr>
        <w:t>сплит-системы</w:t>
      </w:r>
      <w:r w:rsidR="00044101">
        <w:rPr>
          <w:sz w:val="22"/>
          <w:szCs w:val="22"/>
        </w:rPr>
        <w:t xml:space="preserve"> </w:t>
      </w:r>
      <w:r w:rsidR="00044101" w:rsidRPr="007F4C51">
        <w:rPr>
          <w:sz w:val="22"/>
          <w:szCs w:val="22"/>
        </w:rPr>
        <w:t>Pioneer</w:t>
      </w:r>
      <w:r w:rsidR="00044101">
        <w:rPr>
          <w:sz w:val="22"/>
          <w:szCs w:val="22"/>
        </w:rPr>
        <w:t xml:space="preserve"> составляет </w:t>
      </w:r>
      <w:r w:rsidR="00E20885">
        <w:rPr>
          <w:sz w:val="22"/>
          <w:szCs w:val="22"/>
        </w:rPr>
        <w:t>3 года</w:t>
      </w:r>
      <w:r w:rsidR="00044101" w:rsidRPr="007F4C51">
        <w:rPr>
          <w:sz w:val="22"/>
          <w:szCs w:val="22"/>
        </w:rPr>
        <w:t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</w:t>
      </w:r>
      <w:r>
        <w:rPr>
          <w:sz w:val="22"/>
          <w:szCs w:val="22"/>
        </w:rPr>
        <w:t xml:space="preserve"> на внешние части товара, а так</w:t>
      </w:r>
      <w:r w:rsidRPr="007F4C51">
        <w:rPr>
          <w:sz w:val="22"/>
          <w:szCs w:val="22"/>
        </w:rPr>
        <w:t>же воздействия окружающей среды, такие как град, ураган, молния и прочие явления природы;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44101" w:rsidRPr="0023488D" w:rsidRDefault="00044101" w:rsidP="00044101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44101" w:rsidRDefault="00044101" w:rsidP="00044101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1D51C2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2" w:name="_Ref68106457"/>
      <w:bookmarkStart w:id="23" w:name="_Ref69937552"/>
      <w:bookmarkStart w:id="24" w:name="_Ref73096547"/>
      <w:bookmarkStart w:id="25" w:name="_Ref73354045"/>
      <w:bookmarkStart w:id="26" w:name="_Ref73360044"/>
      <w:r>
        <w:rPr>
          <w:b/>
          <w:szCs w:val="28"/>
        </w:rPr>
        <w:lastRenderedPageBreak/>
        <w:t xml:space="preserve"> </w:t>
      </w:r>
      <w:bookmarkStart w:id="27" w:name="_Toc155869352"/>
      <w:r w:rsidR="00810B70"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456535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456535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456535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8" w:name="_Ref68106467"/>
      <w:bookmarkStart w:id="29" w:name="_Ref69937557"/>
      <w:bookmarkStart w:id="30" w:name="_Ref73096553"/>
      <w:bookmarkStart w:id="31" w:name="_Ref73354052"/>
      <w:bookmarkStart w:id="32" w:name="_Ref73360051"/>
      <w:bookmarkStart w:id="33" w:name="_Toc155869353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8"/>
      <w:bookmarkEnd w:id="29"/>
      <w:bookmarkEnd w:id="30"/>
      <w:bookmarkEnd w:id="31"/>
      <w:bookmarkEnd w:id="32"/>
      <w:bookmarkEnd w:id="33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AEAD69C" wp14:editId="1E380DB8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9DC5B4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9F5FD2" w:rsidRDefault="00AD5CC3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 w:rsidR="006900E1">
        <w:rPr>
          <w:sz w:val="22"/>
          <w:szCs w:val="22"/>
        </w:rPr>
        <w:t>канального</w:t>
      </w:r>
      <w:r w:rsidRPr="00F57101">
        <w:rPr>
          <w:sz w:val="22"/>
          <w:szCs w:val="22"/>
        </w:rPr>
        <w:t xml:space="preserve"> типа</w:t>
      </w:r>
    </w:p>
    <w:p w:rsidR="00AD5CC3" w:rsidRPr="002C28BD" w:rsidRDefault="00AD5CC3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E458E2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7306CF" wp14:editId="42D93187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4B16F" id="Прямая со стрелкой 255" o:spid="_x0000_s1026" type="#_x0000_t32" style="position:absolute;margin-left:77.6pt;margin-top:16.8pt;width:141.7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4DEB53" wp14:editId="45499C7A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06D39" id="Прямая со стрелкой 218" o:spid="_x0000_s1026" type="#_x0000_t32" style="position:absolute;margin-left:226.35pt;margin-top:16.65pt;width:99.1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6900E1">
        <w:rPr>
          <w:sz w:val="22"/>
          <w:szCs w:val="22"/>
        </w:rPr>
        <w:t xml:space="preserve">         Внутренний блок KF</w:t>
      </w:r>
      <w:r w:rsidR="006900E1">
        <w:rPr>
          <w:sz w:val="22"/>
          <w:szCs w:val="22"/>
          <w:lang w:val="en-US"/>
        </w:rPr>
        <w:t>D</w:t>
      </w:r>
      <w:r w:rsidR="005810E2">
        <w:rPr>
          <w:sz w:val="22"/>
          <w:szCs w:val="22"/>
          <w:lang w:val="en-US"/>
        </w:rPr>
        <w:t>I</w:t>
      </w:r>
      <w:r w:rsidR="00231852">
        <w:rPr>
          <w:sz w:val="22"/>
          <w:szCs w:val="22"/>
        </w:rPr>
        <w:t>_</w:t>
      </w:r>
      <w:r w:rsidR="006809B8">
        <w:rPr>
          <w:sz w:val="22"/>
          <w:szCs w:val="22"/>
        </w:rPr>
        <w:t>GV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04DF8B" wp14:editId="3A00AE90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15776" id="Прямая со стрелкой 254" o:spid="_x0000_s1026" type="#_x0000_t32" style="position:absolute;margin-left:147.9pt;margin-top:2.25pt;width:284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810B70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6809B8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735A6B3" wp14:editId="7048F97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D4498D" id="Группа 73" o:spid="_x0000_s1026" style="position:absolute;margin-left:-.55pt;margin-top:8.3pt;width:491.4pt;height:428.4pt;z-index:2516848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809B8" w:rsidRDefault="00AD5CC3" w:rsidP="006809B8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 w:rsidR="006900E1">
        <w:rPr>
          <w:sz w:val="22"/>
          <w:szCs w:val="22"/>
        </w:rPr>
        <w:t>канального</w:t>
      </w:r>
      <w:r w:rsidRPr="00F57101">
        <w:rPr>
          <w:sz w:val="22"/>
          <w:szCs w:val="22"/>
        </w:rPr>
        <w:t xml:space="preserve"> типа</w:t>
      </w:r>
    </w:p>
    <w:p w:rsidR="00AD5CC3" w:rsidRPr="002C28BD" w:rsidRDefault="00AD5CC3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F5FD2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964AC7" wp14:editId="32BF8F55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81B44" id="Прямая со стрелкой 85" o:spid="_x0000_s1026" type="#_x0000_t32" style="position:absolute;margin-left:77.6pt;margin-top:16.8pt;width:141.7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EA7DF3" wp14:editId="33EEDDD2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E043A" id="Прямая со стрелкой 89" o:spid="_x0000_s1026" type="#_x0000_t32" style="position:absolute;margin-left:226.35pt;margin-top:16.65pt;width:99.1pt;height: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Pr="006B543A">
        <w:rPr>
          <w:sz w:val="22"/>
          <w:szCs w:val="22"/>
        </w:rPr>
        <w:t>KON</w:t>
      </w:r>
      <w:r w:rsidR="005810E2">
        <w:rPr>
          <w:sz w:val="22"/>
          <w:szCs w:val="22"/>
          <w:lang w:val="en-US"/>
        </w:rPr>
        <w:t>I</w:t>
      </w:r>
      <w:r w:rsidR="00231852">
        <w:rPr>
          <w:sz w:val="22"/>
          <w:szCs w:val="22"/>
        </w:rPr>
        <w:t>_</w:t>
      </w:r>
      <w:r w:rsidRPr="006B543A">
        <w:rPr>
          <w:sz w:val="22"/>
          <w:szCs w:val="22"/>
        </w:rPr>
        <w:t>GV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6809B8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6809B8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6809B8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6809B8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bookmarkStart w:id="34" w:name="_GoBack"/>
      <w:bookmarkEnd w:id="34"/>
      <w:r w:rsidRPr="009E72EE">
        <w:rPr>
          <w:b w:val="0"/>
          <w:sz w:val="22"/>
          <w:szCs w:val="22"/>
          <w:lang w:val="en-US"/>
        </w:rPr>
        <w:t>:</w:t>
      </w:r>
      <w:r w:rsidRPr="009E72EE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9E72EE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9E72EE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9E72EE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9E72EE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6809B8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C09595" wp14:editId="10375C3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EF974" id="Прямая со стрелкой 90" o:spid="_x0000_s1026" type="#_x0000_t32" style="position:absolute;margin-left:147.9pt;margin-top:2.25pt;width:284.2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6809B8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73091C">
      <w:pPr>
        <w:pStyle w:val="11"/>
      </w:pPr>
    </w:p>
    <w:p w:rsidR="006809B8" w:rsidRPr="00985AEE" w:rsidRDefault="006809B8" w:rsidP="0073091C">
      <w:pPr>
        <w:pStyle w:val="11"/>
      </w:pPr>
    </w:p>
    <w:p w:rsidR="006809B8" w:rsidRPr="00985AEE" w:rsidRDefault="006809B8" w:rsidP="006809B8">
      <w:pPr>
        <w:spacing w:line="360" w:lineRule="auto"/>
        <w:ind w:firstLine="284"/>
        <w:rPr>
          <w:szCs w:val="28"/>
        </w:rPr>
      </w:pPr>
    </w:p>
    <w:p w:rsidR="006809B8" w:rsidRDefault="006809B8" w:rsidP="006809B8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35" w:name="_Ref68106474"/>
      <w:bookmarkStart w:id="36" w:name="_Ref69937563"/>
      <w:bookmarkStart w:id="37" w:name="_Ref73096565"/>
      <w:bookmarkStart w:id="38" w:name="_Ref73354061"/>
      <w:bookmarkStart w:id="39" w:name="_Toc155869354"/>
      <w:r w:rsidRPr="00985AEE">
        <w:rPr>
          <w:b/>
          <w:szCs w:val="28"/>
        </w:rPr>
        <w:t>СВИДЕТЕЛЬСТВО О ПРИЕМКЕ</w:t>
      </w:r>
      <w:bookmarkEnd w:id="35"/>
      <w:bookmarkEnd w:id="36"/>
      <w:bookmarkEnd w:id="37"/>
      <w:bookmarkEnd w:id="38"/>
      <w:bookmarkEnd w:id="39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1A663CB" wp14:editId="374F0A89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48E254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458E2" w:rsidRDefault="001B299D" w:rsidP="00E458E2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 w:rsidR="001C3424">
        <w:rPr>
          <w:sz w:val="22"/>
          <w:szCs w:val="22"/>
        </w:rPr>
        <w:t>канального</w:t>
      </w:r>
      <w:r w:rsidRPr="00F57101">
        <w:rPr>
          <w:sz w:val="22"/>
          <w:szCs w:val="22"/>
        </w:rPr>
        <w:t xml:space="preserve"> типа</w:t>
      </w:r>
    </w:p>
    <w:p w:rsidR="00EE1DEE" w:rsidRPr="002C28BD" w:rsidRDefault="00EE1DEE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6809B8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53EE8D" wp14:editId="24F38DB0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6C723" id="Прямая со стрелкой 230" o:spid="_x0000_s1026" type="#_x0000_t32" style="position:absolute;margin-left:236.85pt;margin-top:16.65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8F5328" wp14:editId="4B76048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0EE39" id="Прямая со стрелкой 231" o:spid="_x0000_s1026" type="#_x0000_t32" style="position:absolute;margin-left:77.6pt;margin-top:16.8pt;width:148.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 w:rsidR="001C3424">
        <w:rPr>
          <w:sz w:val="22"/>
          <w:szCs w:val="22"/>
        </w:rPr>
        <w:t>KFD</w:t>
      </w:r>
      <w:r w:rsidR="005810E2">
        <w:rPr>
          <w:sz w:val="22"/>
          <w:szCs w:val="22"/>
          <w:lang w:val="en-US"/>
        </w:rPr>
        <w:t>I</w:t>
      </w:r>
      <w:r w:rsidR="00231852">
        <w:rPr>
          <w:sz w:val="22"/>
          <w:szCs w:val="22"/>
        </w:rPr>
        <w:t>_</w:t>
      </w:r>
      <w:r>
        <w:rPr>
          <w:sz w:val="22"/>
          <w:szCs w:val="22"/>
        </w:rPr>
        <w:t>GV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C03262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6809B8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b/>
          <w:szCs w:val="28"/>
        </w:rPr>
      </w:pPr>
    </w:p>
    <w:p w:rsidR="006809B8" w:rsidRDefault="006809B8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62623E6" wp14:editId="503BEF84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E14388" id="Группа 95" o:spid="_x0000_s1026" style="position:absolute;margin-left:-1.9pt;margin-top:6.05pt;width:489.8pt;height:393pt;z-index:2516920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809B8" w:rsidRDefault="001B299D" w:rsidP="006809B8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 w:rsidR="008076B5">
        <w:rPr>
          <w:sz w:val="22"/>
          <w:szCs w:val="22"/>
        </w:rPr>
        <w:t>канального</w:t>
      </w:r>
      <w:r w:rsidRPr="00F57101">
        <w:rPr>
          <w:sz w:val="22"/>
          <w:szCs w:val="22"/>
        </w:rPr>
        <w:t xml:space="preserve"> типа</w:t>
      </w:r>
    </w:p>
    <w:p w:rsidR="001B299D" w:rsidRPr="002C28BD" w:rsidRDefault="001B299D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60874D" wp14:editId="60336179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1A3FA" id="Прямая со стрелкой 101" o:spid="_x0000_s1026" type="#_x0000_t32" style="position:absolute;margin-left:77.6pt;margin-top:16.6pt;width:140.2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E2F4A41" wp14:editId="67407DA5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300CC" id="Прямая со стрелкой 100" o:spid="_x0000_s1026" type="#_x0000_t32" style="position:absolute;margin-left:226.35pt;margin-top:16.65pt;width:99.1pt;height: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Pr="006B543A">
        <w:rPr>
          <w:sz w:val="22"/>
          <w:szCs w:val="22"/>
        </w:rPr>
        <w:t>KON</w:t>
      </w:r>
      <w:r w:rsidR="005810E2">
        <w:rPr>
          <w:sz w:val="22"/>
          <w:szCs w:val="22"/>
          <w:lang w:val="en-US"/>
        </w:rPr>
        <w:t>I</w:t>
      </w:r>
      <w:r w:rsidR="00231852">
        <w:rPr>
          <w:sz w:val="22"/>
          <w:szCs w:val="22"/>
        </w:rPr>
        <w:t>_</w:t>
      </w:r>
      <w:r w:rsidRPr="006B543A">
        <w:rPr>
          <w:sz w:val="22"/>
          <w:szCs w:val="22"/>
        </w:rPr>
        <w:t>GV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C03262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6809B8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40" w:name="_Ref68106481"/>
      <w:bookmarkStart w:id="41" w:name="_Ref69937569"/>
      <w:bookmarkStart w:id="42" w:name="_Ref73096571"/>
      <w:bookmarkStart w:id="43" w:name="_Ref73354066"/>
      <w:bookmarkStart w:id="44" w:name="_Ref73360065"/>
      <w:bookmarkStart w:id="45" w:name="_Toc155869355"/>
      <w:r w:rsidRPr="00985AEE">
        <w:rPr>
          <w:b/>
          <w:szCs w:val="28"/>
        </w:rPr>
        <w:lastRenderedPageBreak/>
        <w:t>СВЕДЕНИЯ ОБ УТИЛИЗАЦИИ</w:t>
      </w:r>
      <w:bookmarkEnd w:id="40"/>
      <w:bookmarkEnd w:id="41"/>
      <w:bookmarkEnd w:id="42"/>
      <w:bookmarkEnd w:id="43"/>
      <w:bookmarkEnd w:id="44"/>
      <w:bookmarkEnd w:id="45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0F2848" w:rsidRPr="00A35D5F" w:rsidRDefault="000F2848" w:rsidP="000F2848">
      <w:pPr>
        <w:ind w:firstLine="720"/>
        <w:jc w:val="both"/>
      </w:pPr>
    </w:p>
    <w:p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 wp14:anchorId="2F93C00D" wp14:editId="523B794E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6" w:name="_Ref67997856"/>
      <w:bookmarkStart w:id="47" w:name="_Ref68106489"/>
      <w:bookmarkStart w:id="48" w:name="_Ref69937576"/>
      <w:bookmarkStart w:id="49" w:name="_Ref73096577"/>
      <w:bookmarkStart w:id="50" w:name="_Ref73354072"/>
      <w:bookmarkStart w:id="51" w:name="_Ref73360071"/>
      <w:bookmarkStart w:id="52" w:name="_Toc155869356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6"/>
      <w:bookmarkEnd w:id="47"/>
      <w:bookmarkEnd w:id="48"/>
      <w:bookmarkEnd w:id="49"/>
      <w:bookmarkEnd w:id="50"/>
      <w:bookmarkEnd w:id="51"/>
      <w:bookmarkEnd w:id="52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4EA98338" wp14:editId="581BEC09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рекомендованные производителем.</w:t>
      </w:r>
    </w:p>
    <w:p w:rsidR="009E0337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F70EBB" w:rsidRPr="00475E6C" w:rsidRDefault="00F70EBB" w:rsidP="00F70EBB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</w:t>
      </w:r>
      <w:r>
        <w:rPr>
          <w:sz w:val="22"/>
          <w:szCs w:val="22"/>
        </w:rPr>
        <w:t xml:space="preserve">ная поверхность должна быть </w:t>
      </w:r>
      <w:r w:rsidRPr="00475E6C">
        <w:rPr>
          <w:sz w:val="22"/>
          <w:szCs w:val="22"/>
        </w:rPr>
        <w:t>достаточно прочной, чтобы выдерживать массу агрегата. Неп</w:t>
      </w:r>
      <w:r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</w:t>
      </w:r>
      <w:r w:rsidR="00100F4A">
        <w:rPr>
          <w:sz w:val="22"/>
          <w:szCs w:val="22"/>
        </w:rPr>
        <w:t xml:space="preserve">нного открытого огня (например, </w:t>
      </w: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</w:t>
      </w:r>
      <w:r w:rsidR="00100F4A">
        <w:rPr>
          <w:sz w:val="22"/>
          <w:szCs w:val="22"/>
        </w:rPr>
        <w:t xml:space="preserve">жу и проводиться авторизованной </w:t>
      </w:r>
      <w:r w:rsidRPr="00475E6C">
        <w:rPr>
          <w:sz w:val="22"/>
          <w:szCs w:val="22"/>
        </w:rPr>
        <w:t>службой.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НЕ запускайте блок, если он </w:t>
      </w:r>
      <w:proofErr w:type="spellStart"/>
      <w:r w:rsidRPr="00080ADB">
        <w:rPr>
          <w:rFonts w:ascii="Times New Roman" w:hAnsi="Times New Roman"/>
        </w:rPr>
        <w:t>вакуумирован</w:t>
      </w:r>
      <w:proofErr w:type="spellEnd"/>
      <w:r w:rsidRPr="00080ADB">
        <w:rPr>
          <w:rFonts w:ascii="Times New Roman" w:hAnsi="Times New Roman"/>
        </w:rPr>
        <w:t>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</w:r>
      <w:r w:rsidRPr="00080ADB">
        <w:rPr>
          <w:rFonts w:ascii="Times New Roman" w:hAnsi="Times New Roman"/>
        </w:rPr>
        <w:lastRenderedPageBreak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F70EBB" w:rsidRPr="00E96FC2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F70EBB" w:rsidRPr="00E96FC2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F70EBB" w:rsidRPr="00475E6C" w:rsidRDefault="00F70EBB" w:rsidP="00F70EBB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E70A7D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 xml:space="preserve">ние вещества. Любые посторонние вещества могут вызвать </w:t>
      </w:r>
      <w:r w:rsidR="00100F4A">
        <w:rPr>
          <w:sz w:val="22"/>
          <w:szCs w:val="22"/>
        </w:rPr>
        <w:t xml:space="preserve">сильный перепад давления и даже </w:t>
      </w: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Перед тем, как прикасаться к трассе хладагента, необходимо </w:t>
      </w:r>
      <w:r w:rsidR="00100F4A">
        <w:rPr>
          <w:sz w:val="22"/>
          <w:szCs w:val="22"/>
        </w:rPr>
        <w:t xml:space="preserve">соблюсти все требования техники </w:t>
      </w: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3A2E33">
      <w:pPr>
        <w:pStyle w:val="af3"/>
        <w:numPr>
          <w:ilvl w:val="0"/>
          <w:numId w:val="13"/>
        </w:numPr>
        <w:spacing w:after="0" w:line="240" w:lineRule="auto"/>
        <w:ind w:left="567" w:firstLine="0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3A2E33">
      <w:pPr>
        <w:pStyle w:val="af3"/>
        <w:numPr>
          <w:ilvl w:val="0"/>
          <w:numId w:val="13"/>
        </w:numPr>
        <w:spacing w:after="0" w:line="240" w:lineRule="auto"/>
        <w:ind w:left="567" w:firstLine="0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eastAsia="Times New Roman" w:hAnsi="Times New Roman"/>
          <w:lang w:eastAsia="ru-RU"/>
        </w:rPr>
        <w:t>помещения с коррозионными газами: возможна коррозия медной трассы или паяных узлов. Это</w:t>
      </w:r>
      <w:r w:rsidR="00577F50" w:rsidRPr="00577F50">
        <w:rPr>
          <w:rFonts w:ascii="Times New Roman" w:eastAsia="Times New Roman" w:hAnsi="Times New Roman"/>
          <w:lang w:eastAsia="ru-RU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приведет к протечкам хладагента.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Наружный блок должен быть защищен от мелких животных: </w:t>
      </w:r>
      <w:r w:rsidR="00100F4A">
        <w:rPr>
          <w:sz w:val="22"/>
          <w:szCs w:val="22"/>
        </w:rPr>
        <w:t xml:space="preserve">они могут вывести электрические </w:t>
      </w: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не должен располагаться вблизи телевизоров, флуо</w:t>
      </w:r>
      <w:r w:rsidR="00577F50">
        <w:rPr>
          <w:sz w:val="22"/>
          <w:szCs w:val="22"/>
        </w:rPr>
        <w:t>ресцентных ламп и источни</w:t>
      </w:r>
      <w:r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располагать вблизи агрегата любые </w:t>
      </w:r>
      <w:proofErr w:type="spellStart"/>
      <w:r w:rsidRPr="00475E6C">
        <w:rPr>
          <w:sz w:val="22"/>
          <w:szCs w:val="22"/>
        </w:rPr>
        <w:t>легковоспламеняемые</w:t>
      </w:r>
      <w:proofErr w:type="spellEnd"/>
      <w:r w:rsidRPr="00475E6C">
        <w:rPr>
          <w:sz w:val="22"/>
          <w:szCs w:val="22"/>
        </w:rPr>
        <w:t xml:space="preserve"> предметы.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3A2E33">
        <w:rPr>
          <w:sz w:val="22"/>
          <w:szCs w:val="22"/>
        </w:rPr>
        <w:t xml:space="preserve">льную запчасть, </w:t>
      </w:r>
      <w:r w:rsidR="00577F50">
        <w:rPr>
          <w:sz w:val="22"/>
          <w:szCs w:val="22"/>
        </w:rPr>
        <w:t>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3A2E33">
      <w:pPr>
        <w:pStyle w:val="af3"/>
        <w:numPr>
          <w:ilvl w:val="0"/>
          <w:numId w:val="15"/>
        </w:numPr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3A2E33">
      <w:pPr>
        <w:pStyle w:val="af3"/>
        <w:numPr>
          <w:ilvl w:val="0"/>
          <w:numId w:val="15"/>
        </w:numPr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822EF7">
        <w:rPr>
          <w:sz w:val="22"/>
          <w:szCs w:val="22"/>
        </w:rPr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822EF7" w:rsidRDefault="00822EF7" w:rsidP="003A2E33">
      <w:pPr>
        <w:ind w:firstLine="7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="004F3394"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3A2E33">
      <w:pPr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  <w:r w:rsidR="008E1AB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сети.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  <w:r w:rsidR="003A2E33">
        <w:rPr>
          <w:sz w:val="22"/>
          <w:szCs w:val="22"/>
        </w:rPr>
        <w:t>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3A2E33">
        <w:rPr>
          <w:sz w:val="22"/>
          <w:szCs w:val="22"/>
        </w:rPr>
        <w:t xml:space="preserve">ь большими хомутами, а вторые –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proofErr w:type="spellStart"/>
      <w:r w:rsidRPr="00475E6C">
        <w:rPr>
          <w:sz w:val="22"/>
          <w:szCs w:val="22"/>
        </w:rPr>
        <w:t>клеммной</w:t>
      </w:r>
      <w:proofErr w:type="spellEnd"/>
      <w:r w:rsidRPr="00475E6C">
        <w:rPr>
          <w:sz w:val="22"/>
          <w:szCs w:val="22"/>
        </w:rPr>
        <w:t xml:space="preserve"> колодке. Неплотный контакт или некорректный монтаж могут привести к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  <w:r w:rsidR="008E1AB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</w:t>
      </w:r>
      <w:r w:rsidR="003A2E33">
        <w:rPr>
          <w:sz w:val="22"/>
          <w:szCs w:val="22"/>
        </w:rPr>
        <w:t>равном состоянии, это может при</w:t>
      </w: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располагать вблизи агрегата любые </w:t>
      </w:r>
      <w:proofErr w:type="spellStart"/>
      <w:r w:rsidRPr="00475E6C">
        <w:rPr>
          <w:sz w:val="22"/>
          <w:szCs w:val="22"/>
        </w:rPr>
        <w:t>легковоспламеняемые</w:t>
      </w:r>
      <w:proofErr w:type="spellEnd"/>
      <w:r w:rsidRPr="00475E6C">
        <w:rPr>
          <w:sz w:val="22"/>
          <w:szCs w:val="22"/>
        </w:rPr>
        <w:t xml:space="preserve"> предметы.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  <w:r w:rsidR="001D51C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1D51C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4F3394" w:rsidRDefault="004F3394" w:rsidP="003A2E33">
      <w:pPr>
        <w:tabs>
          <w:tab w:val="left" w:pos="1260"/>
        </w:tabs>
        <w:contextualSpacing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172530" w:rsidRDefault="00913F03" w:rsidP="0017253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3" w:name="_Toc155869357"/>
      <w:r w:rsidRPr="00172530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3"/>
    </w:p>
    <w:p w:rsidR="00913F03" w:rsidRPr="004158E2" w:rsidRDefault="00913F03" w:rsidP="003A2E3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3A2E33">
      <w:pPr>
        <w:ind w:firstLine="720"/>
        <w:contextualSpacing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3A2E33">
      <w:pPr>
        <w:ind w:firstLine="720"/>
        <w:contextualSpacing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3A2E3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00F4A" w:rsidRDefault="00100F4A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>
        <w:br w:type="page"/>
      </w: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4" w:name="_Ref67997869"/>
      <w:bookmarkStart w:id="55" w:name="_Ref68106497"/>
      <w:bookmarkStart w:id="56" w:name="_Ref69937582"/>
      <w:bookmarkStart w:id="57" w:name="_Ref73096586"/>
      <w:bookmarkStart w:id="58" w:name="_Ref73354089"/>
      <w:bookmarkStart w:id="59" w:name="_Ref73360085"/>
      <w:bookmarkStart w:id="60" w:name="_Toc155869358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4"/>
      <w:bookmarkEnd w:id="55"/>
      <w:bookmarkEnd w:id="56"/>
      <w:bookmarkEnd w:id="57"/>
      <w:bookmarkEnd w:id="58"/>
      <w:bookmarkEnd w:id="59"/>
      <w:bookmarkEnd w:id="6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61" w:name="_Toc155869359"/>
      <w:bookmarkStart w:id="62" w:name="_Toc14172322"/>
      <w:bookmarkStart w:id="63" w:name="_Ref67997880"/>
      <w:bookmarkStart w:id="64" w:name="_Ref68106504"/>
      <w:bookmarkStart w:id="65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1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4110"/>
      </w:tblGrid>
      <w:tr w:rsidR="00DB343B" w:rsidRPr="00A8170E" w:rsidTr="00360DE5">
        <w:trPr>
          <w:trHeight w:hRule="exact" w:val="419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DB343B" w:rsidRPr="00A8170E" w:rsidRDefault="00DB343B" w:rsidP="003E3420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DB343B" w:rsidRPr="00A8170E" w:rsidRDefault="00DB343B" w:rsidP="003E3420">
            <w:pPr>
              <w:spacing w:line="360" w:lineRule="auto"/>
              <w:ind w:left="14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Время возникновения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B343B" w:rsidRPr="00A8170E" w:rsidRDefault="00DB343B" w:rsidP="003E3420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844BA5" w:rsidRPr="00A8170E" w:rsidTr="00360DE5">
        <w:trPr>
          <w:trHeight w:val="279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844BA5" w:rsidRPr="00437C15" w:rsidRDefault="00844BA5" w:rsidP="008343F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запускается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844BA5" w:rsidRPr="00FA3093" w:rsidRDefault="00844BA5" w:rsidP="00FA309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Если вы выключите устройство, 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затем сразу же включите его,</w:t>
            </w:r>
          </w:p>
          <w:p w:rsidR="00844BA5" w:rsidRPr="00FA3093" w:rsidRDefault="00844BA5" w:rsidP="00FA309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чтобы защитить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компрессор и избежать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перегрузки системы,</w:t>
            </w:r>
          </w:p>
          <w:p w:rsidR="00844BA5" w:rsidRPr="00437C15" w:rsidRDefault="00844BA5" w:rsidP="00FA309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компрессор задержит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работу на 3 минуты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844BA5" w:rsidRPr="00F80ED6" w:rsidRDefault="00844BA5" w:rsidP="00FA309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A309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Пожалуйста, подождите немного</w:t>
            </w:r>
          </w:p>
        </w:tc>
      </w:tr>
      <w:tr w:rsidR="00844BA5" w:rsidRPr="00A8170E" w:rsidTr="00360DE5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844BA5" w:rsidRPr="00437C15" w:rsidRDefault="00844BA5" w:rsidP="008343F1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844BA5" w:rsidRPr="00437C15" w:rsidRDefault="00844BA5" w:rsidP="00B7097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615192">
              <w:rPr>
                <w:rFonts w:eastAsiaTheme="minorHAnsi"/>
                <w:sz w:val="22"/>
                <w:szCs w:val="22"/>
                <w:lang w:eastAsia="en-US"/>
              </w:rPr>
              <w:t>Неправильное проводное подключение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844BA5" w:rsidRPr="00615192" w:rsidRDefault="00844BA5" w:rsidP="00615192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61519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Подсоедините провода в соответствии со</w:t>
            </w:r>
          </w:p>
          <w:p w:rsidR="00844BA5" w:rsidRPr="00F80ED6" w:rsidRDefault="00844BA5" w:rsidP="00615192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61519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схемой подключения</w:t>
            </w:r>
          </w:p>
        </w:tc>
      </w:tr>
      <w:tr w:rsidR="00844BA5" w:rsidRPr="00A8170E" w:rsidTr="00360DE5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844BA5" w:rsidRPr="00437C15" w:rsidRDefault="00844BA5" w:rsidP="008343F1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844BA5" w:rsidRPr="007E0E66" w:rsidRDefault="00844BA5" w:rsidP="007E0E6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E0E66">
              <w:rPr>
                <w:rFonts w:eastAsiaTheme="minorHAnsi"/>
                <w:sz w:val="22"/>
                <w:szCs w:val="22"/>
                <w:lang w:eastAsia="en-US"/>
              </w:rPr>
              <w:t>Неисправен предохранитель или</w:t>
            </w:r>
          </w:p>
          <w:p w:rsidR="00844BA5" w:rsidRPr="00437C15" w:rsidRDefault="00844BA5" w:rsidP="007E0E6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E0E66">
              <w:rPr>
                <w:rFonts w:eastAsiaTheme="minorHAnsi"/>
                <w:sz w:val="22"/>
                <w:szCs w:val="22"/>
                <w:lang w:eastAsia="en-US"/>
              </w:rPr>
              <w:t>автоматический выключатель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844BA5" w:rsidRPr="007E0E66" w:rsidRDefault="00844BA5" w:rsidP="007E0E66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Замените предохранитель или</w:t>
            </w:r>
          </w:p>
          <w:p w:rsidR="00844BA5" w:rsidRPr="00F80ED6" w:rsidRDefault="00844BA5" w:rsidP="007E0E66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включите автоматический выключатель</w:t>
            </w:r>
          </w:p>
        </w:tc>
      </w:tr>
      <w:tr w:rsidR="00844BA5" w:rsidRPr="00A8170E" w:rsidTr="00360DE5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844BA5" w:rsidRPr="00437C15" w:rsidRDefault="00844BA5" w:rsidP="008343F1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844BA5" w:rsidRPr="00437C15" w:rsidRDefault="00844BA5" w:rsidP="00B7097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E0E66">
              <w:rPr>
                <w:rFonts w:eastAsiaTheme="minorHAnsi"/>
                <w:sz w:val="22"/>
                <w:szCs w:val="22"/>
                <w:lang w:eastAsia="en-US"/>
              </w:rPr>
              <w:t>Сбой питания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844BA5" w:rsidRPr="007E0E66" w:rsidRDefault="00844BA5" w:rsidP="007E0E66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Перезапустите после</w:t>
            </w:r>
          </w:p>
          <w:p w:rsidR="00844BA5" w:rsidRPr="00F80ED6" w:rsidRDefault="00844BA5" w:rsidP="007E0E66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возобновления питания</w:t>
            </w:r>
          </w:p>
        </w:tc>
      </w:tr>
      <w:tr w:rsidR="00844BA5" w:rsidRPr="00A8170E" w:rsidTr="00360DE5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844BA5" w:rsidRPr="00437C15" w:rsidRDefault="00844BA5" w:rsidP="008343F1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844BA5" w:rsidRPr="00437C15" w:rsidRDefault="00844BA5" w:rsidP="00B7097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A282B">
              <w:rPr>
                <w:rFonts w:eastAsiaTheme="minorHAnsi"/>
                <w:sz w:val="22"/>
                <w:szCs w:val="22"/>
                <w:lang w:eastAsia="en-US"/>
              </w:rPr>
              <w:t>Вилка питания отсоединена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844BA5" w:rsidRPr="00F80ED6" w:rsidRDefault="00844BA5" w:rsidP="00F80ED6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9A282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Снова вставьте вилку в розетку</w:t>
            </w:r>
          </w:p>
        </w:tc>
      </w:tr>
      <w:tr w:rsidR="00844BA5" w:rsidRPr="00A8170E" w:rsidTr="00360DE5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844BA5" w:rsidRPr="00437C15" w:rsidRDefault="00844BA5" w:rsidP="008343F1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844BA5" w:rsidRPr="009A282B" w:rsidRDefault="00844BA5" w:rsidP="009A282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A282B">
              <w:rPr>
                <w:rFonts w:eastAsiaTheme="minorHAnsi"/>
                <w:sz w:val="22"/>
                <w:szCs w:val="22"/>
                <w:lang w:eastAsia="en-US"/>
              </w:rPr>
              <w:t>У пульта дистанционного управления разряжен</w:t>
            </w:r>
          </w:p>
          <w:p w:rsidR="00844BA5" w:rsidRPr="00437C15" w:rsidRDefault="00844BA5" w:rsidP="009A282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A282B">
              <w:rPr>
                <w:rFonts w:eastAsiaTheme="minorHAnsi"/>
                <w:sz w:val="22"/>
                <w:szCs w:val="22"/>
                <w:lang w:eastAsia="en-US"/>
              </w:rPr>
              <w:t>аккумулятор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844BA5" w:rsidRPr="00F80ED6" w:rsidRDefault="00844BA5" w:rsidP="00F80ED6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Зарядите аккумулятор</w:t>
            </w:r>
          </w:p>
        </w:tc>
      </w:tr>
      <w:tr w:rsidR="00E040C8" w:rsidRPr="00A8170E" w:rsidTr="00360DE5">
        <w:trPr>
          <w:trHeight w:val="279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E040C8" w:rsidRPr="008343F1" w:rsidRDefault="00E040C8" w:rsidP="008343F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едостаточное охлаждение воздуха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E040C8" w:rsidRPr="00437C15" w:rsidRDefault="00E040C8" w:rsidP="00B7097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Заграждены воздухозаборные или выпускные отверстия</w:t>
            </w:r>
          </w:p>
          <w:p w:rsidR="00E040C8" w:rsidRPr="00A20811" w:rsidRDefault="00E040C8" w:rsidP="00F80ED6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блоков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E040C8" w:rsidRPr="00F80ED6" w:rsidRDefault="00E040C8" w:rsidP="00F80ED6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Устраните препятствия и обеспечьте</w:t>
            </w:r>
          </w:p>
          <w:p w:rsidR="00E040C8" w:rsidRPr="00A20811" w:rsidRDefault="00E040C8" w:rsidP="00F80ED6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хорошую вентиляцию помещения для внутренних 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наружных блоков</w:t>
            </w:r>
          </w:p>
        </w:tc>
      </w:tr>
      <w:tr w:rsidR="00E040C8" w:rsidRPr="00A8170E" w:rsidTr="00360DE5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E040C8" w:rsidRPr="008343F1" w:rsidRDefault="00E040C8" w:rsidP="008343F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E040C8" w:rsidRPr="00B70979" w:rsidRDefault="00E040C8" w:rsidP="00B70979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70979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Неправильная</w:t>
            </w:r>
          </w:p>
          <w:p w:rsidR="00E040C8" w:rsidRPr="00A20811" w:rsidRDefault="00E040C8" w:rsidP="00B70979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70979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настройка температуры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E040C8" w:rsidRPr="00A20811" w:rsidRDefault="00E040C8" w:rsidP="00A2081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Установите нужную температуру</w:t>
            </w:r>
          </w:p>
        </w:tc>
      </w:tr>
      <w:tr w:rsidR="00E040C8" w:rsidRPr="00A8170E" w:rsidTr="00360DE5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E040C8" w:rsidRPr="008343F1" w:rsidRDefault="00E040C8" w:rsidP="008343F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E040C8" w:rsidRPr="00A20811" w:rsidRDefault="00E040C8" w:rsidP="003E3420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Скорость вентилятора слишком низкая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E040C8" w:rsidRPr="00A20811" w:rsidRDefault="00E040C8" w:rsidP="00F80ED6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Установите нужную 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скорость</w:t>
            </w:r>
          </w:p>
        </w:tc>
      </w:tr>
      <w:tr w:rsidR="00E040C8" w:rsidRPr="00A8170E" w:rsidTr="00360DE5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E040C8" w:rsidRPr="008343F1" w:rsidRDefault="00E040C8" w:rsidP="008343F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E040C8" w:rsidRPr="00A20811" w:rsidRDefault="00E040C8" w:rsidP="003E3420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2250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Неправильное направление воздушного потока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E040C8" w:rsidRPr="00A20811" w:rsidRDefault="00E040C8" w:rsidP="00A2081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Измените направление воздушных жалюзи</w:t>
            </w:r>
          </w:p>
        </w:tc>
      </w:tr>
      <w:tr w:rsidR="00E040C8" w:rsidRPr="00A8170E" w:rsidTr="00360DE5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E040C8" w:rsidRPr="008343F1" w:rsidRDefault="00E040C8" w:rsidP="008343F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E040C8" w:rsidRPr="00A20811" w:rsidRDefault="00E040C8" w:rsidP="003E3420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E040C8" w:rsidRPr="00A20811" w:rsidRDefault="00E040C8" w:rsidP="00A2081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Закройте двери и окна</w:t>
            </w:r>
          </w:p>
        </w:tc>
      </w:tr>
      <w:tr w:rsidR="00E040C8" w:rsidRPr="00A8170E" w:rsidTr="00360DE5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E040C8" w:rsidRPr="008343F1" w:rsidRDefault="00E040C8" w:rsidP="008343F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E040C8" w:rsidRPr="00F80ED6" w:rsidRDefault="00E040C8" w:rsidP="00F80ED6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Блок</w:t>
            </w: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под прямыми</w:t>
            </w:r>
          </w:p>
          <w:p w:rsidR="00E040C8" w:rsidRPr="00A20811" w:rsidRDefault="00E040C8" w:rsidP="00F80ED6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солнечными лучами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E040C8" w:rsidRPr="003D431B" w:rsidRDefault="00E040C8" w:rsidP="003D431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Закройте</w:t>
            </w:r>
            <w:r w:rsidRPr="003D431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шторы или жалюзи на</w:t>
            </w:r>
          </w:p>
          <w:p w:rsidR="00E040C8" w:rsidRPr="00A20811" w:rsidRDefault="00E040C8" w:rsidP="003D431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3D431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окна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E040C8" w:rsidRPr="00A8170E" w:rsidTr="00360DE5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E040C8" w:rsidRPr="008343F1" w:rsidRDefault="00E040C8" w:rsidP="008343F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E040C8" w:rsidRPr="00A20811" w:rsidRDefault="00E040C8" w:rsidP="003D431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Слишком много источников тепла в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помещении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E040C8" w:rsidRPr="00A20811" w:rsidRDefault="00E040C8" w:rsidP="00503EFD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03EF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Удалите ненужные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03EF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источники тепла</w:t>
            </w:r>
          </w:p>
        </w:tc>
      </w:tr>
      <w:tr w:rsidR="00E040C8" w:rsidRPr="00A8170E" w:rsidTr="00360DE5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E040C8" w:rsidRPr="008343F1" w:rsidRDefault="00E040C8" w:rsidP="008343F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E040C8" w:rsidRPr="00F80ED6" w:rsidRDefault="00E040C8" w:rsidP="00F80ED6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Воздушный фильтр загрязнен или засорен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E040C8" w:rsidRPr="00A20811" w:rsidRDefault="00E040C8" w:rsidP="00970A95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Очистите фильтр</w:t>
            </w:r>
          </w:p>
        </w:tc>
      </w:tr>
    </w:tbl>
    <w:p w:rsidR="000A60BB" w:rsidRDefault="000A60BB" w:rsidP="000A60BB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0A60BB" w:rsidRDefault="000A60BB" w:rsidP="000A60BB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0A60BB" w:rsidRDefault="000A60BB" w:rsidP="000A60BB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0A60BB">
        <w:rPr>
          <w:sz w:val="22"/>
          <w:szCs w:val="22"/>
        </w:rPr>
        <w:lastRenderedPageBreak/>
        <w:t>Продолжение таблицы 4.</w:t>
      </w:r>
    </w:p>
    <w:p w:rsidR="000A60BB" w:rsidRDefault="000A60BB" w:rsidP="000A60BB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4110"/>
      </w:tblGrid>
      <w:tr w:rsidR="000A60BB" w:rsidRPr="00A8170E" w:rsidTr="00454F64">
        <w:trPr>
          <w:trHeight w:val="279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0A60BB" w:rsidRPr="008343F1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8343F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</w:t>
            </w:r>
          </w:p>
          <w:p w:rsidR="000A60BB" w:rsidRPr="00A8170E" w:rsidRDefault="000A60BB" w:rsidP="00454F64">
            <w:pPr>
              <w:rPr>
                <w:sz w:val="22"/>
                <w:szCs w:val="22"/>
              </w:rPr>
            </w:pPr>
            <w:r w:rsidRPr="008343F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кондиционера выходит туман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0A60BB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0A60BB" w:rsidRPr="00A20811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Если устройство работает в условиях</w:t>
            </w:r>
          </w:p>
          <w:p w:rsidR="000A60BB" w:rsidRPr="00A20811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высокой влажности, влажный воздух в</w:t>
            </w:r>
          </w:p>
          <w:p w:rsidR="000A60BB" w:rsidRPr="00A8170E" w:rsidRDefault="000A60BB" w:rsidP="00454F64">
            <w:pPr>
              <w:rPr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помещении будет быстро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охлаждаться</w:t>
            </w:r>
          </w:p>
        </w:tc>
      </w:tr>
      <w:tr w:rsidR="000A60BB" w:rsidRPr="00A8170E" w:rsidTr="00454F64">
        <w:trPr>
          <w:trHeight w:hRule="exact" w:val="965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0A60BB" w:rsidRPr="00A20811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  <w:p w:rsidR="000A60BB" w:rsidRPr="00A20811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</w:t>
            </w:r>
          </w:p>
          <w:p w:rsidR="000A60BB" w:rsidRPr="00A20811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издает некоторый</w:t>
            </w:r>
          </w:p>
          <w:p w:rsidR="000A60BB" w:rsidRPr="00A8170E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шум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0A60BB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После размораживания система переключается в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режим нагрева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0A60BB" w:rsidRPr="00A20811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В процессе размораживания</w:t>
            </w:r>
          </w:p>
          <w:p w:rsidR="000A60BB" w:rsidRPr="00A8170E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образуется некоторое количество воды, которая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превратится в водяной пар</w:t>
            </w:r>
          </w:p>
        </w:tc>
      </w:tr>
      <w:tr w:rsidR="000A60BB" w:rsidRPr="00A8170E" w:rsidTr="00454F64">
        <w:trPr>
          <w:trHeight w:hRule="exact" w:val="903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0A60BB" w:rsidRPr="00A8170E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0A60BB" w:rsidRPr="00A8170E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 начале работы кондиционер начинает жужжать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0A60BB" w:rsidRPr="00A20811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Некоторые компоненты будут</w:t>
            </w:r>
          </w:p>
          <w:p w:rsidR="000A60BB" w:rsidRPr="00A20811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гудеть, когда он начнет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работать. Шум</w:t>
            </w:r>
          </w:p>
          <w:p w:rsidR="000A60BB" w:rsidRPr="00A8170E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станет слабым через 1 минуту</w:t>
            </w:r>
          </w:p>
        </w:tc>
      </w:tr>
      <w:tr w:rsidR="000A60BB" w:rsidRPr="00A8170E" w:rsidTr="00454F64">
        <w:trPr>
          <w:trHeight w:hRule="exact" w:val="857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0A60BB" w:rsidRPr="00B604F2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Пыль поступает</w:t>
            </w:r>
          </w:p>
          <w:p w:rsidR="000A60BB" w:rsidRPr="00A8170E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 кондиционера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0A60BB" w:rsidRPr="00A20811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Когда устройство включено, оно</w:t>
            </w:r>
          </w:p>
          <w:p w:rsidR="000A60BB" w:rsidRPr="00B51836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жужжит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0A60BB" w:rsidRPr="00A20811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Когда система только</w:t>
            </w:r>
          </w:p>
          <w:p w:rsidR="000A60BB" w:rsidRPr="00A20811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запущена, уровень хладагента</w:t>
            </w:r>
          </w:p>
          <w:p w:rsidR="000A60BB" w:rsidRPr="00A20811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нестабильный. Примерно через 30 секунд</w:t>
            </w:r>
          </w:p>
          <w:p w:rsidR="000A60BB" w:rsidRPr="00A8170E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урчание агрегата становится низким</w:t>
            </w:r>
          </w:p>
        </w:tc>
      </w:tr>
      <w:tr w:rsidR="000A60BB" w:rsidRPr="00A20811" w:rsidTr="00454F64">
        <w:trPr>
          <w:trHeight w:val="28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0A60BB" w:rsidRPr="00A8170E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0A60BB" w:rsidRPr="00A20811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Примерно через 20 секунд после того, как устройство впервые</w:t>
            </w:r>
          </w:p>
          <w:p w:rsidR="000A60BB" w:rsidRPr="00BB427D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B427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включит режим нагрева, или</w:t>
            </w:r>
          </w:p>
          <w:p w:rsidR="000A60BB" w:rsidRPr="00A20811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 размораживании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,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при нагреве раздается звук чистки хладагента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0A60BB" w:rsidRPr="00A20811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 xml:space="preserve">Это звук переключения направления 4-ходового клапана. </w:t>
            </w:r>
          </w:p>
          <w:p w:rsidR="000A60BB" w:rsidRPr="00A20811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Звук исчезнет после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того, как клапан изменит свое направление</w:t>
            </w:r>
          </w:p>
        </w:tc>
      </w:tr>
      <w:tr w:rsidR="000A60BB" w:rsidRPr="00A8170E" w:rsidTr="00454F64">
        <w:trPr>
          <w:trHeight w:val="572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0A60BB" w:rsidRPr="00A20811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0A60BB" w:rsidRPr="00A20811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запуске или остановке устройства раздается шипящий звук, а также легкое шипение</w:t>
            </w:r>
          </w:p>
          <w:p w:rsidR="000A60BB" w:rsidRPr="00A20811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и после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0A60BB" w:rsidRPr="00A20811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Это звук газообразного</w:t>
            </w:r>
          </w:p>
          <w:p w:rsidR="000A60BB" w:rsidRPr="00A8170E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хладагента, который перестает поступать, и звук дренажной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системы</w:t>
            </w:r>
          </w:p>
        </w:tc>
      </w:tr>
      <w:tr w:rsidR="000A60BB" w:rsidRPr="00A8170E" w:rsidTr="00454F64">
        <w:trPr>
          <w:trHeight w:val="84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0A60BB" w:rsidRPr="00A8170E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0A60BB" w:rsidRPr="00A8170E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и после операции раздается хруст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0A60BB" w:rsidRPr="00A20811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Из-за изменения температуры передняя панель и другие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компоненты могут</w:t>
            </w:r>
          </w:p>
          <w:p w:rsidR="000A60BB" w:rsidRPr="00A8170E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разбухнуть и вызвать звук истирания</w:t>
            </w:r>
          </w:p>
        </w:tc>
      </w:tr>
      <w:tr w:rsidR="000A60BB" w:rsidRPr="00A8170E" w:rsidTr="00454F64">
        <w:trPr>
          <w:trHeight w:val="79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0A60BB" w:rsidRPr="00A8170E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0A60BB" w:rsidRPr="00A8170E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Устройство начинает работать после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длительного 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простоя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0A60BB" w:rsidRPr="00B604F2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Пыль, находящаяся внутри внутреннего блока, выходит наружу вместе с</w:t>
            </w:r>
          </w:p>
          <w:p w:rsidR="000A60BB" w:rsidRPr="00A8170E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воздухом</w:t>
            </w:r>
          </w:p>
        </w:tc>
      </w:tr>
      <w:tr w:rsidR="000A60BB" w:rsidRPr="00A8170E" w:rsidTr="00454F64">
        <w:trPr>
          <w:trHeight w:val="762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0A60BB" w:rsidRPr="00B604F2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0A60BB" w:rsidRPr="00B604F2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Кондиционер</w:t>
            </w:r>
          </w:p>
          <w:p w:rsidR="000A60BB" w:rsidRPr="00B604F2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издает какой-то</w:t>
            </w:r>
          </w:p>
          <w:p w:rsidR="000A60BB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  <w:p w:rsidR="000A60BB" w:rsidRPr="00A8170E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0A60BB" w:rsidRPr="00A8170E" w:rsidRDefault="000A60BB" w:rsidP="00454F64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0A60BB" w:rsidRPr="00B604F2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Запах в помещении или запах</w:t>
            </w:r>
          </w:p>
          <w:p w:rsidR="000A60BB" w:rsidRPr="00B604F2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сигарет выходит через</w:t>
            </w:r>
          </w:p>
          <w:p w:rsidR="000A60BB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внутренний блок</w:t>
            </w:r>
          </w:p>
          <w:p w:rsidR="000A60BB" w:rsidRPr="00A8170E" w:rsidRDefault="000A60BB" w:rsidP="00454F64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bookmarkEnd w:id="62"/>
      <w:bookmarkEnd w:id="63"/>
      <w:bookmarkEnd w:id="64"/>
      <w:bookmarkEnd w:id="65"/>
    </w:tbl>
    <w:p w:rsidR="000A60BB" w:rsidRDefault="000A60BB" w:rsidP="000A60BB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0A60BB" w:rsidRDefault="000A60BB" w:rsidP="000A60BB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0A60BB" w:rsidRDefault="000A60BB" w:rsidP="000A60BB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0A60BB" w:rsidRDefault="000A60BB" w:rsidP="000A60BB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0A60BB" w:rsidRDefault="000A60BB" w:rsidP="000A60BB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0A60BB" w:rsidRPr="000A60BB" w:rsidRDefault="000A60BB" w:rsidP="000A60BB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0A60BB" w:rsidRPr="000A60BB" w:rsidRDefault="000A60BB" w:rsidP="000A60BB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6" w:name="_Toc155869360"/>
      <w:r w:rsidRPr="000A60BB">
        <w:rPr>
          <w:rFonts w:eastAsia="Arial Unicode MS"/>
          <w:b/>
          <w:bCs/>
          <w:szCs w:val="28"/>
        </w:rPr>
        <w:t>Х</w:t>
      </w:r>
      <w:r>
        <w:rPr>
          <w:rFonts w:eastAsia="Arial Unicode MS"/>
          <w:b/>
          <w:bCs/>
          <w:szCs w:val="28"/>
        </w:rPr>
        <w:t>РАНЕНИЕ</w:t>
      </w:r>
      <w:bookmarkEnd w:id="66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67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E016EF" w:rsidP="00E016E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8" w:name="_Toc155869361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8"/>
    </w:p>
    <w:p w:rsidR="009C6BE1" w:rsidRPr="001E45FC" w:rsidRDefault="009C6BE1" w:rsidP="007D7EE9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7D7EE9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7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3"/>
      <w:footerReference w:type="first" r:id="rId34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FDF" w:rsidRDefault="00265FDF">
      <w:r>
        <w:separator/>
      </w:r>
    </w:p>
  </w:endnote>
  <w:endnote w:type="continuationSeparator" w:id="0">
    <w:p w:rsidR="00265FDF" w:rsidRDefault="0026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FDF" w:rsidRDefault="00265FD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5FDF" w:rsidRDefault="00265FD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FDF" w:rsidRDefault="00265FD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65FDF" w:rsidRDefault="00265FD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65FDF" w:rsidRDefault="00265FD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65FDF" w:rsidRDefault="00265FD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65FDF" w:rsidRDefault="00265FD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FDF" w:rsidRDefault="00265FD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FDF" w:rsidRDefault="00265FD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9F1119B" wp14:editId="503D311D">
              <wp:simplePos x="0" y="0"/>
              <wp:positionH relativeFrom="page">
                <wp:posOffset>304800</wp:posOffset>
              </wp:positionH>
              <wp:positionV relativeFrom="page">
                <wp:posOffset>238125</wp:posOffset>
              </wp:positionV>
              <wp:extent cx="7019925" cy="10198735"/>
              <wp:effectExtent l="19050" t="19050" r="28575" b="3111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8735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Pr="00890B77" w:rsidRDefault="00265FD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KFDI24GV_</w:t>
                              </w:r>
                              <w:r w:rsidRPr="00B872B0">
                                <w:rPr>
                                  <w:b/>
                                  <w:sz w:val="22"/>
                                  <w:szCs w:val="22"/>
                                </w:rPr>
                                <w:t>KONI24GV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Pr="00ED1531" w:rsidRDefault="00265FD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F3C8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Pr="00ED1531" w:rsidRDefault="00265FD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65FDF" w:rsidRPr="00C67A09" w:rsidRDefault="00265FDF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5" y="6622"/>
                            <a:ext cx="3968" cy="1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65FDF" w:rsidRDefault="00265FD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86EF5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КОНДИЦИОНЕР БЫТОВ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ОЙ</w:t>
                              </w:r>
                              <w:r w:rsidRPr="00686EF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265FDF" w:rsidRDefault="00265FD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(СПЛИТ-СИСТЕМА</w:t>
                              </w:r>
                              <w:r w:rsidRPr="00686EF5">
                                <w:rPr>
                                  <w:b/>
                                  <w:sz w:val="20"/>
                                  <w:szCs w:val="20"/>
                                </w:rPr>
                                <w:t>) КА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НАЛЬНОГО</w:t>
                              </w:r>
                              <w:r w:rsidRPr="00686EF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265FDF" w:rsidRDefault="00265FDF" w:rsidP="00A0101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86EF5">
                                <w:rPr>
                                  <w:b/>
                                  <w:sz w:val="20"/>
                                  <w:szCs w:val="20"/>
                                </w:rPr>
                                <w:t>ТИПА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B872B0">
                                <w:rPr>
                                  <w:b/>
                                  <w:sz w:val="20"/>
                                  <w:szCs w:val="20"/>
                                </w:rPr>
                                <w:t>KFDI24GV/KONI24GV</w:t>
                              </w:r>
                            </w:p>
                            <w:p w:rsidR="00265FDF" w:rsidRPr="00A0101E" w:rsidRDefault="00265FDF" w:rsidP="00A0101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F1119B" id="Группа 265" o:spid="_x0000_s1103" style="position:absolute;left:0;text-align:left;margin-left:24pt;margin-top:18.75pt;width:552.75pt;height:803.05pt;z-index:251659776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65FDF" w:rsidRPr="00890B77" w:rsidRDefault="00265FD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KFDI24GV_</w:t>
                        </w:r>
                        <w:r w:rsidRPr="00B872B0">
                          <w:rPr>
                            <w:b/>
                            <w:sz w:val="22"/>
                            <w:szCs w:val="22"/>
                          </w:rPr>
                          <w:t>KONI24GV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65FDF" w:rsidRPr="00ED1531" w:rsidRDefault="00265FD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F3C8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65FDF" w:rsidRPr="00ED1531" w:rsidRDefault="00265FD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65FDF" w:rsidRPr="00C67A09" w:rsidRDefault="00265FDF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5;top:6622;width:3968;height:1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65FDF" w:rsidRDefault="00265FD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86EF5">
                          <w:rPr>
                            <w:b/>
                            <w:sz w:val="20"/>
                            <w:szCs w:val="20"/>
                          </w:rPr>
                          <w:t>КОНДИЦИОНЕР БЫТОВ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ОЙ</w:t>
                        </w:r>
                        <w:r w:rsidRPr="00686EF5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265FDF" w:rsidRDefault="00265FD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(СПЛИТ-СИСТЕМА</w:t>
                        </w:r>
                        <w:r w:rsidRPr="00686EF5">
                          <w:rPr>
                            <w:b/>
                            <w:sz w:val="20"/>
                            <w:szCs w:val="20"/>
                          </w:rPr>
                          <w:t>) КА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НАЛЬНОГО</w:t>
                        </w:r>
                        <w:r w:rsidRPr="00686EF5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265FDF" w:rsidRDefault="00265FDF" w:rsidP="00A0101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86EF5">
                          <w:rPr>
                            <w:b/>
                            <w:sz w:val="20"/>
                            <w:szCs w:val="20"/>
                          </w:rPr>
                          <w:t>ТИПА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B872B0">
                          <w:rPr>
                            <w:b/>
                            <w:sz w:val="20"/>
                            <w:szCs w:val="20"/>
                          </w:rPr>
                          <w:t>KFDI24GV/KONI24GV</w:t>
                        </w:r>
                      </w:p>
                      <w:p w:rsidR="00265FDF" w:rsidRPr="00A0101E" w:rsidRDefault="00265FDF" w:rsidP="00A0101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FDF" w:rsidRDefault="00265FD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Pr="00AF301F" w:rsidRDefault="00265FD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F3C8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Pr="00890B77" w:rsidRDefault="00265FDF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KFDI24GV_</w:t>
                              </w:r>
                              <w:r w:rsidRPr="00B872B0">
                                <w:rPr>
                                  <w:b/>
                                  <w:sz w:val="22"/>
                                  <w:szCs w:val="22"/>
                                </w:rPr>
                                <w:t>KONI24GV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65FDF" w:rsidRPr="00C23BB2" w:rsidRDefault="00265FD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65FDF" w:rsidRPr="00EC2FF5" w:rsidRDefault="00265FD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65FDF" w:rsidRPr="00AF301F" w:rsidRDefault="00265FD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F3C8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65FDF" w:rsidRPr="00890B77" w:rsidRDefault="00265FDF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KFDI24GV_</w:t>
                        </w:r>
                        <w:r w:rsidRPr="00B872B0">
                          <w:rPr>
                            <w:b/>
                            <w:sz w:val="22"/>
                            <w:szCs w:val="22"/>
                          </w:rPr>
                          <w:t>KONI24GV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65FDF" w:rsidRPr="00C23BB2" w:rsidRDefault="00265FD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65FDF" w:rsidRPr="00EC2FF5" w:rsidRDefault="00265FD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FDF" w:rsidRDefault="00265FD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Default="00265F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Pr="00AF301F" w:rsidRDefault="00265FD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F3C8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5FDF" w:rsidRPr="00227DAA" w:rsidRDefault="00265FDF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KFDI24GV_</w:t>
                              </w:r>
                              <w:r w:rsidRPr="00B872B0">
                                <w:rPr>
                                  <w:b/>
                                  <w:sz w:val="22"/>
                                  <w:szCs w:val="22"/>
                                </w:rPr>
                                <w:t>KONI24GV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265FDF" w:rsidRDefault="00265F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265FDF" w:rsidRPr="00AF301F" w:rsidRDefault="00265FD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F3C8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265FDF" w:rsidRPr="00227DAA" w:rsidRDefault="00265FDF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KFDI24GV_</w:t>
                        </w:r>
                        <w:r w:rsidRPr="00B872B0">
                          <w:rPr>
                            <w:b/>
                            <w:sz w:val="22"/>
                            <w:szCs w:val="22"/>
                          </w:rPr>
                          <w:t>KONI24GV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FDF" w:rsidRDefault="00265FDF">
      <w:r>
        <w:separator/>
      </w:r>
    </w:p>
  </w:footnote>
  <w:footnote w:type="continuationSeparator" w:id="0">
    <w:p w:rsidR="00265FDF" w:rsidRDefault="00265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FDF" w:rsidRDefault="00265FD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5FDF" w:rsidRDefault="00265FD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A47E7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43283C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B4716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9" w15:restartNumberingAfterBreak="0">
    <w:nsid w:val="3FEC0AB7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1A7B45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102FDD"/>
    <w:multiLevelType w:val="hybridMultilevel"/>
    <w:tmpl w:val="4BEE67F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113E59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5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6" w15:restartNumberingAfterBreak="0">
    <w:nsid w:val="5F4B0821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6"/>
  </w:num>
  <w:num w:numId="4">
    <w:abstractNumId w:val="20"/>
  </w:num>
  <w:num w:numId="5">
    <w:abstractNumId w:val="15"/>
  </w:num>
  <w:num w:numId="6">
    <w:abstractNumId w:val="8"/>
  </w:num>
  <w:num w:numId="7">
    <w:abstractNumId w:val="0"/>
  </w:num>
  <w:num w:numId="8">
    <w:abstractNumId w:val="17"/>
  </w:num>
  <w:num w:numId="9">
    <w:abstractNumId w:val="13"/>
  </w:num>
  <w:num w:numId="10">
    <w:abstractNumId w:val="22"/>
  </w:num>
  <w:num w:numId="11">
    <w:abstractNumId w:val="1"/>
  </w:num>
  <w:num w:numId="12">
    <w:abstractNumId w:val="7"/>
  </w:num>
  <w:num w:numId="13">
    <w:abstractNumId w:val="21"/>
  </w:num>
  <w:num w:numId="14">
    <w:abstractNumId w:val="19"/>
  </w:num>
  <w:num w:numId="15">
    <w:abstractNumId w:val="3"/>
  </w:num>
  <w:num w:numId="16">
    <w:abstractNumId w:val="18"/>
  </w:num>
  <w:num w:numId="17">
    <w:abstractNumId w:val="11"/>
  </w:num>
  <w:num w:numId="18">
    <w:abstractNumId w:val="10"/>
  </w:num>
  <w:num w:numId="19">
    <w:abstractNumId w:val="16"/>
  </w:num>
  <w:num w:numId="20">
    <w:abstractNumId w:val="9"/>
  </w:num>
  <w:num w:numId="21">
    <w:abstractNumId w:val="4"/>
  </w:num>
  <w:num w:numId="22">
    <w:abstractNumId w:val="12"/>
  </w:num>
  <w:num w:numId="23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5E9"/>
    <w:rsid w:val="00005128"/>
    <w:rsid w:val="0001288D"/>
    <w:rsid w:val="00012EF5"/>
    <w:rsid w:val="00013BFE"/>
    <w:rsid w:val="000141FB"/>
    <w:rsid w:val="0001459B"/>
    <w:rsid w:val="00014D19"/>
    <w:rsid w:val="00015C56"/>
    <w:rsid w:val="00021FB1"/>
    <w:rsid w:val="00022118"/>
    <w:rsid w:val="0002226D"/>
    <w:rsid w:val="00022A11"/>
    <w:rsid w:val="00027CC9"/>
    <w:rsid w:val="00032E79"/>
    <w:rsid w:val="00032EC2"/>
    <w:rsid w:val="00037425"/>
    <w:rsid w:val="0003743B"/>
    <w:rsid w:val="00037A74"/>
    <w:rsid w:val="00044101"/>
    <w:rsid w:val="000460EA"/>
    <w:rsid w:val="0004615A"/>
    <w:rsid w:val="000500B4"/>
    <w:rsid w:val="000538D6"/>
    <w:rsid w:val="0005390B"/>
    <w:rsid w:val="00057BCD"/>
    <w:rsid w:val="00057CBB"/>
    <w:rsid w:val="00060A0A"/>
    <w:rsid w:val="000614D3"/>
    <w:rsid w:val="000659A5"/>
    <w:rsid w:val="0006705F"/>
    <w:rsid w:val="00070036"/>
    <w:rsid w:val="000710C4"/>
    <w:rsid w:val="000718DE"/>
    <w:rsid w:val="00073389"/>
    <w:rsid w:val="00073A2D"/>
    <w:rsid w:val="00073C25"/>
    <w:rsid w:val="00075188"/>
    <w:rsid w:val="000779F8"/>
    <w:rsid w:val="00081206"/>
    <w:rsid w:val="00085D02"/>
    <w:rsid w:val="000901F2"/>
    <w:rsid w:val="0009089F"/>
    <w:rsid w:val="000948C2"/>
    <w:rsid w:val="0009526F"/>
    <w:rsid w:val="00096689"/>
    <w:rsid w:val="00097420"/>
    <w:rsid w:val="000A2F68"/>
    <w:rsid w:val="000A345B"/>
    <w:rsid w:val="000A42F7"/>
    <w:rsid w:val="000A510B"/>
    <w:rsid w:val="000A60BB"/>
    <w:rsid w:val="000A71FC"/>
    <w:rsid w:val="000B1339"/>
    <w:rsid w:val="000B144A"/>
    <w:rsid w:val="000B2A0A"/>
    <w:rsid w:val="000B3064"/>
    <w:rsid w:val="000B46CE"/>
    <w:rsid w:val="000B7AB4"/>
    <w:rsid w:val="000B7CBA"/>
    <w:rsid w:val="000C0778"/>
    <w:rsid w:val="000C2288"/>
    <w:rsid w:val="000C3306"/>
    <w:rsid w:val="000C70B2"/>
    <w:rsid w:val="000C74A2"/>
    <w:rsid w:val="000C7981"/>
    <w:rsid w:val="000D03FE"/>
    <w:rsid w:val="000D0AD4"/>
    <w:rsid w:val="000D3915"/>
    <w:rsid w:val="000E1F82"/>
    <w:rsid w:val="000E348B"/>
    <w:rsid w:val="000E62F4"/>
    <w:rsid w:val="000E638C"/>
    <w:rsid w:val="000E72FA"/>
    <w:rsid w:val="000F2848"/>
    <w:rsid w:val="000F2CFF"/>
    <w:rsid w:val="000F4914"/>
    <w:rsid w:val="000F6BA7"/>
    <w:rsid w:val="000F77DB"/>
    <w:rsid w:val="001005B9"/>
    <w:rsid w:val="00100F4A"/>
    <w:rsid w:val="00104578"/>
    <w:rsid w:val="0010487B"/>
    <w:rsid w:val="00105D41"/>
    <w:rsid w:val="00116614"/>
    <w:rsid w:val="00117ADC"/>
    <w:rsid w:val="0012018E"/>
    <w:rsid w:val="00122066"/>
    <w:rsid w:val="001224F3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1A7D"/>
    <w:rsid w:val="001446C2"/>
    <w:rsid w:val="0014768D"/>
    <w:rsid w:val="00153318"/>
    <w:rsid w:val="00154549"/>
    <w:rsid w:val="00154925"/>
    <w:rsid w:val="00163C45"/>
    <w:rsid w:val="00165C84"/>
    <w:rsid w:val="00171036"/>
    <w:rsid w:val="00172530"/>
    <w:rsid w:val="00172EAB"/>
    <w:rsid w:val="00173F04"/>
    <w:rsid w:val="001755A5"/>
    <w:rsid w:val="001762CE"/>
    <w:rsid w:val="001776A5"/>
    <w:rsid w:val="00180892"/>
    <w:rsid w:val="00180D0F"/>
    <w:rsid w:val="00182988"/>
    <w:rsid w:val="001845EE"/>
    <w:rsid w:val="00184B12"/>
    <w:rsid w:val="00185499"/>
    <w:rsid w:val="00185B60"/>
    <w:rsid w:val="0018633F"/>
    <w:rsid w:val="00187539"/>
    <w:rsid w:val="0019743A"/>
    <w:rsid w:val="00197EFF"/>
    <w:rsid w:val="001A0A60"/>
    <w:rsid w:val="001A49D4"/>
    <w:rsid w:val="001A6BBE"/>
    <w:rsid w:val="001A7B79"/>
    <w:rsid w:val="001A7D4B"/>
    <w:rsid w:val="001B002A"/>
    <w:rsid w:val="001B12A6"/>
    <w:rsid w:val="001B21D3"/>
    <w:rsid w:val="001B299D"/>
    <w:rsid w:val="001B549F"/>
    <w:rsid w:val="001C0038"/>
    <w:rsid w:val="001C0D90"/>
    <w:rsid w:val="001C18B3"/>
    <w:rsid w:val="001C1974"/>
    <w:rsid w:val="001C2F25"/>
    <w:rsid w:val="001C3424"/>
    <w:rsid w:val="001C3EDB"/>
    <w:rsid w:val="001C48D5"/>
    <w:rsid w:val="001D0C4B"/>
    <w:rsid w:val="001D25AC"/>
    <w:rsid w:val="001D51C2"/>
    <w:rsid w:val="001D56EC"/>
    <w:rsid w:val="001D590D"/>
    <w:rsid w:val="001E2E2E"/>
    <w:rsid w:val="001E45FC"/>
    <w:rsid w:val="001E4BED"/>
    <w:rsid w:val="001E7F0C"/>
    <w:rsid w:val="001F482C"/>
    <w:rsid w:val="001F7544"/>
    <w:rsid w:val="00200079"/>
    <w:rsid w:val="00203929"/>
    <w:rsid w:val="002049EF"/>
    <w:rsid w:val="0020539D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5CC9"/>
    <w:rsid w:val="00227DAA"/>
    <w:rsid w:val="00231852"/>
    <w:rsid w:val="0023225F"/>
    <w:rsid w:val="002322B2"/>
    <w:rsid w:val="00234107"/>
    <w:rsid w:val="0023535B"/>
    <w:rsid w:val="002446F6"/>
    <w:rsid w:val="00254D5F"/>
    <w:rsid w:val="00261275"/>
    <w:rsid w:val="00265FDF"/>
    <w:rsid w:val="00266678"/>
    <w:rsid w:val="0026737B"/>
    <w:rsid w:val="0027052A"/>
    <w:rsid w:val="00270DE0"/>
    <w:rsid w:val="00271ED3"/>
    <w:rsid w:val="00282779"/>
    <w:rsid w:val="00282A02"/>
    <w:rsid w:val="002838DE"/>
    <w:rsid w:val="00284975"/>
    <w:rsid w:val="00285943"/>
    <w:rsid w:val="00286580"/>
    <w:rsid w:val="00290A2E"/>
    <w:rsid w:val="00293885"/>
    <w:rsid w:val="00293D5D"/>
    <w:rsid w:val="0029424B"/>
    <w:rsid w:val="00295911"/>
    <w:rsid w:val="00295A75"/>
    <w:rsid w:val="00296E67"/>
    <w:rsid w:val="00297BFA"/>
    <w:rsid w:val="002A03F7"/>
    <w:rsid w:val="002A18FE"/>
    <w:rsid w:val="002A1BAD"/>
    <w:rsid w:val="002A733E"/>
    <w:rsid w:val="002B0E60"/>
    <w:rsid w:val="002B4B11"/>
    <w:rsid w:val="002B4BD3"/>
    <w:rsid w:val="002B4E9B"/>
    <w:rsid w:val="002B5727"/>
    <w:rsid w:val="002B5C42"/>
    <w:rsid w:val="002C0D3C"/>
    <w:rsid w:val="002C0E9D"/>
    <w:rsid w:val="002C2364"/>
    <w:rsid w:val="002C28BD"/>
    <w:rsid w:val="002C44E0"/>
    <w:rsid w:val="002C56A5"/>
    <w:rsid w:val="002C6855"/>
    <w:rsid w:val="002C7449"/>
    <w:rsid w:val="002D0DE2"/>
    <w:rsid w:val="002D4EA9"/>
    <w:rsid w:val="002E2F6A"/>
    <w:rsid w:val="002E3B67"/>
    <w:rsid w:val="002E5FE3"/>
    <w:rsid w:val="002E72EF"/>
    <w:rsid w:val="002E7BE2"/>
    <w:rsid w:val="002F0923"/>
    <w:rsid w:val="002F2674"/>
    <w:rsid w:val="002F54D1"/>
    <w:rsid w:val="002F79FC"/>
    <w:rsid w:val="002F7B5F"/>
    <w:rsid w:val="00303ED0"/>
    <w:rsid w:val="003066A5"/>
    <w:rsid w:val="00307E37"/>
    <w:rsid w:val="00311219"/>
    <w:rsid w:val="0031615F"/>
    <w:rsid w:val="0031793C"/>
    <w:rsid w:val="003259D9"/>
    <w:rsid w:val="00326079"/>
    <w:rsid w:val="00326991"/>
    <w:rsid w:val="003273D2"/>
    <w:rsid w:val="00331ECD"/>
    <w:rsid w:val="00341913"/>
    <w:rsid w:val="00343558"/>
    <w:rsid w:val="00343FCA"/>
    <w:rsid w:val="00344173"/>
    <w:rsid w:val="00346050"/>
    <w:rsid w:val="00346B58"/>
    <w:rsid w:val="0035574E"/>
    <w:rsid w:val="00356A31"/>
    <w:rsid w:val="00360DE5"/>
    <w:rsid w:val="0036160E"/>
    <w:rsid w:val="0036188A"/>
    <w:rsid w:val="00362FE9"/>
    <w:rsid w:val="00365577"/>
    <w:rsid w:val="00371DD6"/>
    <w:rsid w:val="00371E72"/>
    <w:rsid w:val="00372A29"/>
    <w:rsid w:val="0038349B"/>
    <w:rsid w:val="003839D9"/>
    <w:rsid w:val="003875AD"/>
    <w:rsid w:val="00391483"/>
    <w:rsid w:val="0039232F"/>
    <w:rsid w:val="00392CEB"/>
    <w:rsid w:val="00393922"/>
    <w:rsid w:val="003956E1"/>
    <w:rsid w:val="003964AD"/>
    <w:rsid w:val="00396E2A"/>
    <w:rsid w:val="003A0036"/>
    <w:rsid w:val="003A04F6"/>
    <w:rsid w:val="003A2E33"/>
    <w:rsid w:val="003A75A6"/>
    <w:rsid w:val="003A78F7"/>
    <w:rsid w:val="003B66D5"/>
    <w:rsid w:val="003B6C78"/>
    <w:rsid w:val="003B7839"/>
    <w:rsid w:val="003B7EAD"/>
    <w:rsid w:val="003C547F"/>
    <w:rsid w:val="003C59A9"/>
    <w:rsid w:val="003C5AE4"/>
    <w:rsid w:val="003D3818"/>
    <w:rsid w:val="003D431B"/>
    <w:rsid w:val="003D6D60"/>
    <w:rsid w:val="003E3420"/>
    <w:rsid w:val="003E36E8"/>
    <w:rsid w:val="003E3AD4"/>
    <w:rsid w:val="003E401A"/>
    <w:rsid w:val="003E7842"/>
    <w:rsid w:val="003F28A1"/>
    <w:rsid w:val="003F6E9D"/>
    <w:rsid w:val="003F73C9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7185"/>
    <w:rsid w:val="0044068D"/>
    <w:rsid w:val="00441553"/>
    <w:rsid w:val="00443484"/>
    <w:rsid w:val="004460D3"/>
    <w:rsid w:val="004502D6"/>
    <w:rsid w:val="00452693"/>
    <w:rsid w:val="0045388E"/>
    <w:rsid w:val="00455E74"/>
    <w:rsid w:val="00456535"/>
    <w:rsid w:val="00460F0B"/>
    <w:rsid w:val="0046414B"/>
    <w:rsid w:val="00464ED9"/>
    <w:rsid w:val="004667A9"/>
    <w:rsid w:val="00466FDE"/>
    <w:rsid w:val="00470FBF"/>
    <w:rsid w:val="004711A0"/>
    <w:rsid w:val="004713AA"/>
    <w:rsid w:val="0047492B"/>
    <w:rsid w:val="00475E6C"/>
    <w:rsid w:val="004768C6"/>
    <w:rsid w:val="00480136"/>
    <w:rsid w:val="0048313C"/>
    <w:rsid w:val="004831AA"/>
    <w:rsid w:val="00483283"/>
    <w:rsid w:val="004848CC"/>
    <w:rsid w:val="00484FE0"/>
    <w:rsid w:val="00486B12"/>
    <w:rsid w:val="00491E26"/>
    <w:rsid w:val="00495BC5"/>
    <w:rsid w:val="00496565"/>
    <w:rsid w:val="004965E7"/>
    <w:rsid w:val="004A0E9D"/>
    <w:rsid w:val="004A14D0"/>
    <w:rsid w:val="004A2725"/>
    <w:rsid w:val="004A4EC9"/>
    <w:rsid w:val="004A5F3F"/>
    <w:rsid w:val="004A63FD"/>
    <w:rsid w:val="004A6D83"/>
    <w:rsid w:val="004A7868"/>
    <w:rsid w:val="004B6D39"/>
    <w:rsid w:val="004B6F5E"/>
    <w:rsid w:val="004C1297"/>
    <w:rsid w:val="004C172C"/>
    <w:rsid w:val="004C326A"/>
    <w:rsid w:val="004C329E"/>
    <w:rsid w:val="004C60C7"/>
    <w:rsid w:val="004C77D6"/>
    <w:rsid w:val="004D1931"/>
    <w:rsid w:val="004D457D"/>
    <w:rsid w:val="004D53B5"/>
    <w:rsid w:val="004D5533"/>
    <w:rsid w:val="004D5559"/>
    <w:rsid w:val="004D56FC"/>
    <w:rsid w:val="004E38F2"/>
    <w:rsid w:val="004E3F66"/>
    <w:rsid w:val="004E674F"/>
    <w:rsid w:val="004F1117"/>
    <w:rsid w:val="004F3394"/>
    <w:rsid w:val="004F3C80"/>
    <w:rsid w:val="004F514F"/>
    <w:rsid w:val="004F77E1"/>
    <w:rsid w:val="00500799"/>
    <w:rsid w:val="00501E24"/>
    <w:rsid w:val="00501E43"/>
    <w:rsid w:val="00503ADD"/>
    <w:rsid w:val="00503EFD"/>
    <w:rsid w:val="00503F2A"/>
    <w:rsid w:val="00505AFE"/>
    <w:rsid w:val="00507FAF"/>
    <w:rsid w:val="0051213A"/>
    <w:rsid w:val="0051290A"/>
    <w:rsid w:val="005131AA"/>
    <w:rsid w:val="00514A8E"/>
    <w:rsid w:val="00514B13"/>
    <w:rsid w:val="00521956"/>
    <w:rsid w:val="005223B3"/>
    <w:rsid w:val="00525949"/>
    <w:rsid w:val="0052647D"/>
    <w:rsid w:val="00526589"/>
    <w:rsid w:val="00531B53"/>
    <w:rsid w:val="00533F45"/>
    <w:rsid w:val="005346A2"/>
    <w:rsid w:val="005411CB"/>
    <w:rsid w:val="005479B4"/>
    <w:rsid w:val="00547A3C"/>
    <w:rsid w:val="00550E05"/>
    <w:rsid w:val="00553A56"/>
    <w:rsid w:val="00554566"/>
    <w:rsid w:val="0055614F"/>
    <w:rsid w:val="00557E37"/>
    <w:rsid w:val="00561637"/>
    <w:rsid w:val="0056443B"/>
    <w:rsid w:val="00564587"/>
    <w:rsid w:val="00565024"/>
    <w:rsid w:val="005661E4"/>
    <w:rsid w:val="00567871"/>
    <w:rsid w:val="00567B8B"/>
    <w:rsid w:val="00571656"/>
    <w:rsid w:val="00572C9E"/>
    <w:rsid w:val="00573F9B"/>
    <w:rsid w:val="00574FB6"/>
    <w:rsid w:val="00575563"/>
    <w:rsid w:val="00575803"/>
    <w:rsid w:val="005763C5"/>
    <w:rsid w:val="00577F50"/>
    <w:rsid w:val="005810E2"/>
    <w:rsid w:val="00584062"/>
    <w:rsid w:val="00585AF3"/>
    <w:rsid w:val="00590895"/>
    <w:rsid w:val="00592BC8"/>
    <w:rsid w:val="00594EB2"/>
    <w:rsid w:val="005A1847"/>
    <w:rsid w:val="005A19E8"/>
    <w:rsid w:val="005A31AD"/>
    <w:rsid w:val="005A3BBE"/>
    <w:rsid w:val="005A4359"/>
    <w:rsid w:val="005A5F60"/>
    <w:rsid w:val="005A689E"/>
    <w:rsid w:val="005B2477"/>
    <w:rsid w:val="005B30AC"/>
    <w:rsid w:val="005B6EC3"/>
    <w:rsid w:val="005C42EA"/>
    <w:rsid w:val="005C534B"/>
    <w:rsid w:val="005C5CAB"/>
    <w:rsid w:val="005D0574"/>
    <w:rsid w:val="005D1212"/>
    <w:rsid w:val="005D351F"/>
    <w:rsid w:val="005D406F"/>
    <w:rsid w:val="005E1051"/>
    <w:rsid w:val="005E27A9"/>
    <w:rsid w:val="005E38BC"/>
    <w:rsid w:val="005E3A9C"/>
    <w:rsid w:val="005E4855"/>
    <w:rsid w:val="005E5127"/>
    <w:rsid w:val="005E5B72"/>
    <w:rsid w:val="005E600B"/>
    <w:rsid w:val="005F045E"/>
    <w:rsid w:val="005F4B9B"/>
    <w:rsid w:val="005F5E03"/>
    <w:rsid w:val="005F6E9B"/>
    <w:rsid w:val="00601691"/>
    <w:rsid w:val="006021AE"/>
    <w:rsid w:val="0060394B"/>
    <w:rsid w:val="0060423E"/>
    <w:rsid w:val="00604573"/>
    <w:rsid w:val="006070F9"/>
    <w:rsid w:val="006102AE"/>
    <w:rsid w:val="006110E3"/>
    <w:rsid w:val="00614873"/>
    <w:rsid w:val="00615192"/>
    <w:rsid w:val="00617FE4"/>
    <w:rsid w:val="006243C6"/>
    <w:rsid w:val="0062460E"/>
    <w:rsid w:val="00627DED"/>
    <w:rsid w:val="00631177"/>
    <w:rsid w:val="00632F38"/>
    <w:rsid w:val="006365C1"/>
    <w:rsid w:val="006416FB"/>
    <w:rsid w:val="00646CCF"/>
    <w:rsid w:val="00646CE5"/>
    <w:rsid w:val="0064700B"/>
    <w:rsid w:val="00647311"/>
    <w:rsid w:val="00654C5C"/>
    <w:rsid w:val="00656098"/>
    <w:rsid w:val="00656C5A"/>
    <w:rsid w:val="00657A08"/>
    <w:rsid w:val="00661EE9"/>
    <w:rsid w:val="00663893"/>
    <w:rsid w:val="00663BA6"/>
    <w:rsid w:val="006713EB"/>
    <w:rsid w:val="0067315B"/>
    <w:rsid w:val="00677979"/>
    <w:rsid w:val="0068019A"/>
    <w:rsid w:val="006809B8"/>
    <w:rsid w:val="00683375"/>
    <w:rsid w:val="00684159"/>
    <w:rsid w:val="00684C49"/>
    <w:rsid w:val="006866EC"/>
    <w:rsid w:val="00686EF5"/>
    <w:rsid w:val="00687242"/>
    <w:rsid w:val="00687F0A"/>
    <w:rsid w:val="006900E1"/>
    <w:rsid w:val="006912CB"/>
    <w:rsid w:val="006912EC"/>
    <w:rsid w:val="006919CB"/>
    <w:rsid w:val="0069489E"/>
    <w:rsid w:val="00697856"/>
    <w:rsid w:val="006A1EF8"/>
    <w:rsid w:val="006A4752"/>
    <w:rsid w:val="006A561E"/>
    <w:rsid w:val="006A580E"/>
    <w:rsid w:val="006A5D74"/>
    <w:rsid w:val="006A5F3B"/>
    <w:rsid w:val="006B097D"/>
    <w:rsid w:val="006B0C6E"/>
    <w:rsid w:val="006B12BE"/>
    <w:rsid w:val="006B3F2C"/>
    <w:rsid w:val="006B543A"/>
    <w:rsid w:val="006C2C4F"/>
    <w:rsid w:val="006C3B66"/>
    <w:rsid w:val="006C5EF9"/>
    <w:rsid w:val="006C62F0"/>
    <w:rsid w:val="006D114D"/>
    <w:rsid w:val="006D19F8"/>
    <w:rsid w:val="006D1C51"/>
    <w:rsid w:val="006D5ABB"/>
    <w:rsid w:val="006D62F4"/>
    <w:rsid w:val="006D6A03"/>
    <w:rsid w:val="006E30DA"/>
    <w:rsid w:val="006E3C0A"/>
    <w:rsid w:val="006E4526"/>
    <w:rsid w:val="006E54B4"/>
    <w:rsid w:val="006E631E"/>
    <w:rsid w:val="006E6F2F"/>
    <w:rsid w:val="006F061B"/>
    <w:rsid w:val="006F412D"/>
    <w:rsid w:val="006F5CC2"/>
    <w:rsid w:val="0070088D"/>
    <w:rsid w:val="00700972"/>
    <w:rsid w:val="00702320"/>
    <w:rsid w:val="0070460C"/>
    <w:rsid w:val="0070650B"/>
    <w:rsid w:val="007067A0"/>
    <w:rsid w:val="00706F9E"/>
    <w:rsid w:val="0071105F"/>
    <w:rsid w:val="00711ED2"/>
    <w:rsid w:val="00714DDF"/>
    <w:rsid w:val="00717C2D"/>
    <w:rsid w:val="00722959"/>
    <w:rsid w:val="00723C10"/>
    <w:rsid w:val="00724DF0"/>
    <w:rsid w:val="0073079A"/>
    <w:rsid w:val="0073091C"/>
    <w:rsid w:val="00731CFB"/>
    <w:rsid w:val="00733947"/>
    <w:rsid w:val="0073406F"/>
    <w:rsid w:val="0073656C"/>
    <w:rsid w:val="00737525"/>
    <w:rsid w:val="007428E1"/>
    <w:rsid w:val="00742A91"/>
    <w:rsid w:val="007438E6"/>
    <w:rsid w:val="00745BD9"/>
    <w:rsid w:val="00746E65"/>
    <w:rsid w:val="00750207"/>
    <w:rsid w:val="007511E2"/>
    <w:rsid w:val="00751720"/>
    <w:rsid w:val="00751FA7"/>
    <w:rsid w:val="00760FAB"/>
    <w:rsid w:val="007618BC"/>
    <w:rsid w:val="00763CE3"/>
    <w:rsid w:val="00763D12"/>
    <w:rsid w:val="00763ED2"/>
    <w:rsid w:val="00764D51"/>
    <w:rsid w:val="007675DF"/>
    <w:rsid w:val="00772D3D"/>
    <w:rsid w:val="00776934"/>
    <w:rsid w:val="00777093"/>
    <w:rsid w:val="0078177F"/>
    <w:rsid w:val="007848F0"/>
    <w:rsid w:val="007858DF"/>
    <w:rsid w:val="007859A5"/>
    <w:rsid w:val="0078634E"/>
    <w:rsid w:val="007864AF"/>
    <w:rsid w:val="007877E0"/>
    <w:rsid w:val="00791E8C"/>
    <w:rsid w:val="007958B3"/>
    <w:rsid w:val="007A47CB"/>
    <w:rsid w:val="007A6951"/>
    <w:rsid w:val="007B0757"/>
    <w:rsid w:val="007B36E9"/>
    <w:rsid w:val="007B5D76"/>
    <w:rsid w:val="007B7BEC"/>
    <w:rsid w:val="007C1FE2"/>
    <w:rsid w:val="007C2117"/>
    <w:rsid w:val="007C358C"/>
    <w:rsid w:val="007C62B4"/>
    <w:rsid w:val="007D1812"/>
    <w:rsid w:val="007D33D4"/>
    <w:rsid w:val="007D349B"/>
    <w:rsid w:val="007D5353"/>
    <w:rsid w:val="007D63C1"/>
    <w:rsid w:val="007D6CCA"/>
    <w:rsid w:val="007D7EE9"/>
    <w:rsid w:val="007E0E66"/>
    <w:rsid w:val="007E603F"/>
    <w:rsid w:val="007E768F"/>
    <w:rsid w:val="007E78FD"/>
    <w:rsid w:val="007F5CCC"/>
    <w:rsid w:val="008011FB"/>
    <w:rsid w:val="00802979"/>
    <w:rsid w:val="008050EF"/>
    <w:rsid w:val="008054A7"/>
    <w:rsid w:val="008063D4"/>
    <w:rsid w:val="008076B5"/>
    <w:rsid w:val="00810B70"/>
    <w:rsid w:val="00812D3E"/>
    <w:rsid w:val="008139E5"/>
    <w:rsid w:val="00815656"/>
    <w:rsid w:val="00820DCF"/>
    <w:rsid w:val="00820F0E"/>
    <w:rsid w:val="00820F79"/>
    <w:rsid w:val="00822EF7"/>
    <w:rsid w:val="00824C32"/>
    <w:rsid w:val="00825574"/>
    <w:rsid w:val="00830725"/>
    <w:rsid w:val="00831E5F"/>
    <w:rsid w:val="00832B5B"/>
    <w:rsid w:val="008343F1"/>
    <w:rsid w:val="008361D5"/>
    <w:rsid w:val="00841949"/>
    <w:rsid w:val="00842788"/>
    <w:rsid w:val="008429E5"/>
    <w:rsid w:val="00842C8C"/>
    <w:rsid w:val="00844089"/>
    <w:rsid w:val="008444AE"/>
    <w:rsid w:val="00844BA5"/>
    <w:rsid w:val="00844C15"/>
    <w:rsid w:val="0084514E"/>
    <w:rsid w:val="00845BD3"/>
    <w:rsid w:val="00846382"/>
    <w:rsid w:val="008466BD"/>
    <w:rsid w:val="00850A92"/>
    <w:rsid w:val="00850C58"/>
    <w:rsid w:val="00851CB0"/>
    <w:rsid w:val="00852597"/>
    <w:rsid w:val="0085316F"/>
    <w:rsid w:val="00853A5A"/>
    <w:rsid w:val="008563F4"/>
    <w:rsid w:val="008615FE"/>
    <w:rsid w:val="0086249C"/>
    <w:rsid w:val="00864397"/>
    <w:rsid w:val="0087295F"/>
    <w:rsid w:val="00872C0A"/>
    <w:rsid w:val="0087664B"/>
    <w:rsid w:val="00876CCF"/>
    <w:rsid w:val="00877A71"/>
    <w:rsid w:val="00877F58"/>
    <w:rsid w:val="00880AF1"/>
    <w:rsid w:val="008821B8"/>
    <w:rsid w:val="00882C03"/>
    <w:rsid w:val="00882FE6"/>
    <w:rsid w:val="00883DA4"/>
    <w:rsid w:val="00887085"/>
    <w:rsid w:val="0088749B"/>
    <w:rsid w:val="008903A5"/>
    <w:rsid w:val="00890B77"/>
    <w:rsid w:val="008947F9"/>
    <w:rsid w:val="00897EAB"/>
    <w:rsid w:val="008A504E"/>
    <w:rsid w:val="008A6018"/>
    <w:rsid w:val="008B0D88"/>
    <w:rsid w:val="008B3181"/>
    <w:rsid w:val="008B58FD"/>
    <w:rsid w:val="008B5FF2"/>
    <w:rsid w:val="008B74BC"/>
    <w:rsid w:val="008C0F2E"/>
    <w:rsid w:val="008C22DB"/>
    <w:rsid w:val="008C36A4"/>
    <w:rsid w:val="008C6AC7"/>
    <w:rsid w:val="008D09DC"/>
    <w:rsid w:val="008D277A"/>
    <w:rsid w:val="008D48E6"/>
    <w:rsid w:val="008E0B73"/>
    <w:rsid w:val="008E1029"/>
    <w:rsid w:val="008E1213"/>
    <w:rsid w:val="008E1AB7"/>
    <w:rsid w:val="008E247B"/>
    <w:rsid w:val="008F027D"/>
    <w:rsid w:val="008F2464"/>
    <w:rsid w:val="008F31F7"/>
    <w:rsid w:val="008F3B9B"/>
    <w:rsid w:val="008F6150"/>
    <w:rsid w:val="0090271A"/>
    <w:rsid w:val="00903540"/>
    <w:rsid w:val="00904E98"/>
    <w:rsid w:val="00905E15"/>
    <w:rsid w:val="00911EE2"/>
    <w:rsid w:val="00912DDA"/>
    <w:rsid w:val="00913704"/>
    <w:rsid w:val="00913F03"/>
    <w:rsid w:val="009148F2"/>
    <w:rsid w:val="00917F65"/>
    <w:rsid w:val="00920684"/>
    <w:rsid w:val="0092123A"/>
    <w:rsid w:val="009221B7"/>
    <w:rsid w:val="00922280"/>
    <w:rsid w:val="009231A8"/>
    <w:rsid w:val="00926966"/>
    <w:rsid w:val="009269D5"/>
    <w:rsid w:val="00930D3D"/>
    <w:rsid w:val="009312DB"/>
    <w:rsid w:val="009319C6"/>
    <w:rsid w:val="00933069"/>
    <w:rsid w:val="0094151F"/>
    <w:rsid w:val="00941985"/>
    <w:rsid w:val="0094361D"/>
    <w:rsid w:val="009454F1"/>
    <w:rsid w:val="009457C2"/>
    <w:rsid w:val="0095721F"/>
    <w:rsid w:val="0096260E"/>
    <w:rsid w:val="0096270C"/>
    <w:rsid w:val="00963B2F"/>
    <w:rsid w:val="00964369"/>
    <w:rsid w:val="009666FE"/>
    <w:rsid w:val="00967D71"/>
    <w:rsid w:val="00970A95"/>
    <w:rsid w:val="00975CA9"/>
    <w:rsid w:val="0097670D"/>
    <w:rsid w:val="009800F8"/>
    <w:rsid w:val="009804D9"/>
    <w:rsid w:val="00982FA7"/>
    <w:rsid w:val="00984D44"/>
    <w:rsid w:val="00985AEE"/>
    <w:rsid w:val="0098636D"/>
    <w:rsid w:val="00987F4C"/>
    <w:rsid w:val="00993FF0"/>
    <w:rsid w:val="009952FE"/>
    <w:rsid w:val="009A15E8"/>
    <w:rsid w:val="009A282B"/>
    <w:rsid w:val="009A2C32"/>
    <w:rsid w:val="009A32E8"/>
    <w:rsid w:val="009A64B6"/>
    <w:rsid w:val="009B02BF"/>
    <w:rsid w:val="009B0392"/>
    <w:rsid w:val="009B1EC5"/>
    <w:rsid w:val="009B236D"/>
    <w:rsid w:val="009B2DF4"/>
    <w:rsid w:val="009B4C0B"/>
    <w:rsid w:val="009B64DB"/>
    <w:rsid w:val="009B6D90"/>
    <w:rsid w:val="009B6F0C"/>
    <w:rsid w:val="009C13AD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38F8"/>
    <w:rsid w:val="009E5FD6"/>
    <w:rsid w:val="009E6CC4"/>
    <w:rsid w:val="009E72EE"/>
    <w:rsid w:val="009F05B4"/>
    <w:rsid w:val="009F20D1"/>
    <w:rsid w:val="009F43BD"/>
    <w:rsid w:val="009F5FD2"/>
    <w:rsid w:val="009F70FD"/>
    <w:rsid w:val="009F72CC"/>
    <w:rsid w:val="00A0101E"/>
    <w:rsid w:val="00A010A9"/>
    <w:rsid w:val="00A02EF4"/>
    <w:rsid w:val="00A03D5A"/>
    <w:rsid w:val="00A04279"/>
    <w:rsid w:val="00A04A1B"/>
    <w:rsid w:val="00A04F66"/>
    <w:rsid w:val="00A04FB0"/>
    <w:rsid w:val="00A103AC"/>
    <w:rsid w:val="00A1122B"/>
    <w:rsid w:val="00A115C3"/>
    <w:rsid w:val="00A13ED0"/>
    <w:rsid w:val="00A15402"/>
    <w:rsid w:val="00A17EAC"/>
    <w:rsid w:val="00A20811"/>
    <w:rsid w:val="00A220A4"/>
    <w:rsid w:val="00A226C8"/>
    <w:rsid w:val="00A22CCA"/>
    <w:rsid w:val="00A22D2C"/>
    <w:rsid w:val="00A2615E"/>
    <w:rsid w:val="00A267DD"/>
    <w:rsid w:val="00A3019B"/>
    <w:rsid w:val="00A322F7"/>
    <w:rsid w:val="00A32A42"/>
    <w:rsid w:val="00A34882"/>
    <w:rsid w:val="00A3580A"/>
    <w:rsid w:val="00A35D5F"/>
    <w:rsid w:val="00A367B3"/>
    <w:rsid w:val="00A36AE9"/>
    <w:rsid w:val="00A40E51"/>
    <w:rsid w:val="00A413B2"/>
    <w:rsid w:val="00A413F7"/>
    <w:rsid w:val="00A41BA6"/>
    <w:rsid w:val="00A438D3"/>
    <w:rsid w:val="00A457FC"/>
    <w:rsid w:val="00A45D7D"/>
    <w:rsid w:val="00A4601A"/>
    <w:rsid w:val="00A4716E"/>
    <w:rsid w:val="00A4788F"/>
    <w:rsid w:val="00A6064D"/>
    <w:rsid w:val="00A60E99"/>
    <w:rsid w:val="00A66853"/>
    <w:rsid w:val="00A7102E"/>
    <w:rsid w:val="00A7291A"/>
    <w:rsid w:val="00A73D12"/>
    <w:rsid w:val="00A74D97"/>
    <w:rsid w:val="00A75FEB"/>
    <w:rsid w:val="00A779B8"/>
    <w:rsid w:val="00A84172"/>
    <w:rsid w:val="00A84DDE"/>
    <w:rsid w:val="00A9001A"/>
    <w:rsid w:val="00A90536"/>
    <w:rsid w:val="00A93819"/>
    <w:rsid w:val="00A947BA"/>
    <w:rsid w:val="00A94EC4"/>
    <w:rsid w:val="00AA002F"/>
    <w:rsid w:val="00AA02B8"/>
    <w:rsid w:val="00AA2EE9"/>
    <w:rsid w:val="00AA2F30"/>
    <w:rsid w:val="00AA496C"/>
    <w:rsid w:val="00AB075B"/>
    <w:rsid w:val="00AB2B28"/>
    <w:rsid w:val="00AC0F57"/>
    <w:rsid w:val="00AC1607"/>
    <w:rsid w:val="00AC17A2"/>
    <w:rsid w:val="00AC381F"/>
    <w:rsid w:val="00AC4AA8"/>
    <w:rsid w:val="00AC57D5"/>
    <w:rsid w:val="00AC613C"/>
    <w:rsid w:val="00AD127C"/>
    <w:rsid w:val="00AD1917"/>
    <w:rsid w:val="00AD1FBD"/>
    <w:rsid w:val="00AD2155"/>
    <w:rsid w:val="00AD5CC3"/>
    <w:rsid w:val="00AE02EB"/>
    <w:rsid w:val="00AE188B"/>
    <w:rsid w:val="00AE2A05"/>
    <w:rsid w:val="00AE3233"/>
    <w:rsid w:val="00AE38B5"/>
    <w:rsid w:val="00AF1F03"/>
    <w:rsid w:val="00AF301F"/>
    <w:rsid w:val="00AF69BE"/>
    <w:rsid w:val="00B007C9"/>
    <w:rsid w:val="00B01452"/>
    <w:rsid w:val="00B02AA8"/>
    <w:rsid w:val="00B07D1C"/>
    <w:rsid w:val="00B10915"/>
    <w:rsid w:val="00B10A82"/>
    <w:rsid w:val="00B11377"/>
    <w:rsid w:val="00B14F7A"/>
    <w:rsid w:val="00B163B9"/>
    <w:rsid w:val="00B20FF2"/>
    <w:rsid w:val="00B22503"/>
    <w:rsid w:val="00B23070"/>
    <w:rsid w:val="00B24A00"/>
    <w:rsid w:val="00B25782"/>
    <w:rsid w:val="00B263D1"/>
    <w:rsid w:val="00B266CE"/>
    <w:rsid w:val="00B266E0"/>
    <w:rsid w:val="00B306D4"/>
    <w:rsid w:val="00B32099"/>
    <w:rsid w:val="00B3322D"/>
    <w:rsid w:val="00B33A74"/>
    <w:rsid w:val="00B3483B"/>
    <w:rsid w:val="00B36A97"/>
    <w:rsid w:val="00B37132"/>
    <w:rsid w:val="00B423ED"/>
    <w:rsid w:val="00B42650"/>
    <w:rsid w:val="00B42F08"/>
    <w:rsid w:val="00B4364E"/>
    <w:rsid w:val="00B46210"/>
    <w:rsid w:val="00B465BD"/>
    <w:rsid w:val="00B51836"/>
    <w:rsid w:val="00B51986"/>
    <w:rsid w:val="00B54A67"/>
    <w:rsid w:val="00B552AA"/>
    <w:rsid w:val="00B561C1"/>
    <w:rsid w:val="00B604F2"/>
    <w:rsid w:val="00B62790"/>
    <w:rsid w:val="00B63561"/>
    <w:rsid w:val="00B65EF5"/>
    <w:rsid w:val="00B67172"/>
    <w:rsid w:val="00B70979"/>
    <w:rsid w:val="00B711F4"/>
    <w:rsid w:val="00B713E6"/>
    <w:rsid w:val="00B71901"/>
    <w:rsid w:val="00B75386"/>
    <w:rsid w:val="00B757EC"/>
    <w:rsid w:val="00B8277D"/>
    <w:rsid w:val="00B853CA"/>
    <w:rsid w:val="00B868D9"/>
    <w:rsid w:val="00B872B0"/>
    <w:rsid w:val="00B877C6"/>
    <w:rsid w:val="00B91E05"/>
    <w:rsid w:val="00B930C4"/>
    <w:rsid w:val="00B9364E"/>
    <w:rsid w:val="00B96C84"/>
    <w:rsid w:val="00BA539A"/>
    <w:rsid w:val="00BA608A"/>
    <w:rsid w:val="00BA6412"/>
    <w:rsid w:val="00BA6E72"/>
    <w:rsid w:val="00BA7511"/>
    <w:rsid w:val="00BA79AF"/>
    <w:rsid w:val="00BA7C55"/>
    <w:rsid w:val="00BB28FA"/>
    <w:rsid w:val="00BB427D"/>
    <w:rsid w:val="00BB6DF0"/>
    <w:rsid w:val="00BC0D71"/>
    <w:rsid w:val="00BC0F37"/>
    <w:rsid w:val="00BC7514"/>
    <w:rsid w:val="00BD1CC7"/>
    <w:rsid w:val="00BD27EB"/>
    <w:rsid w:val="00BD55BA"/>
    <w:rsid w:val="00BD5A49"/>
    <w:rsid w:val="00BD5C76"/>
    <w:rsid w:val="00BD6D8E"/>
    <w:rsid w:val="00BE154B"/>
    <w:rsid w:val="00BE5751"/>
    <w:rsid w:val="00BE7067"/>
    <w:rsid w:val="00BF0D75"/>
    <w:rsid w:val="00BF18EB"/>
    <w:rsid w:val="00BF4386"/>
    <w:rsid w:val="00C00840"/>
    <w:rsid w:val="00C01A74"/>
    <w:rsid w:val="00C01FB3"/>
    <w:rsid w:val="00C02770"/>
    <w:rsid w:val="00C028E0"/>
    <w:rsid w:val="00C03262"/>
    <w:rsid w:val="00C0352C"/>
    <w:rsid w:val="00C10A1E"/>
    <w:rsid w:val="00C11FB0"/>
    <w:rsid w:val="00C13A31"/>
    <w:rsid w:val="00C14DE3"/>
    <w:rsid w:val="00C15DDC"/>
    <w:rsid w:val="00C1732D"/>
    <w:rsid w:val="00C241C9"/>
    <w:rsid w:val="00C25A74"/>
    <w:rsid w:val="00C2699D"/>
    <w:rsid w:val="00C274C5"/>
    <w:rsid w:val="00C3798C"/>
    <w:rsid w:val="00C419C1"/>
    <w:rsid w:val="00C446FF"/>
    <w:rsid w:val="00C451CE"/>
    <w:rsid w:val="00C47F87"/>
    <w:rsid w:val="00C510BE"/>
    <w:rsid w:val="00C54CF8"/>
    <w:rsid w:val="00C612CD"/>
    <w:rsid w:val="00C657E7"/>
    <w:rsid w:val="00C65D9E"/>
    <w:rsid w:val="00C66856"/>
    <w:rsid w:val="00C67A09"/>
    <w:rsid w:val="00C722D1"/>
    <w:rsid w:val="00C76863"/>
    <w:rsid w:val="00C76CC9"/>
    <w:rsid w:val="00C80A77"/>
    <w:rsid w:val="00C817E2"/>
    <w:rsid w:val="00C84C98"/>
    <w:rsid w:val="00C84D07"/>
    <w:rsid w:val="00C85720"/>
    <w:rsid w:val="00C85834"/>
    <w:rsid w:val="00C8707E"/>
    <w:rsid w:val="00C87F09"/>
    <w:rsid w:val="00C9260D"/>
    <w:rsid w:val="00C950EB"/>
    <w:rsid w:val="00C955CD"/>
    <w:rsid w:val="00C972E3"/>
    <w:rsid w:val="00C977EE"/>
    <w:rsid w:val="00CA0C5A"/>
    <w:rsid w:val="00CA203F"/>
    <w:rsid w:val="00CA58DA"/>
    <w:rsid w:val="00CA5BD5"/>
    <w:rsid w:val="00CA63D0"/>
    <w:rsid w:val="00CA6F66"/>
    <w:rsid w:val="00CA78AC"/>
    <w:rsid w:val="00CB5AC6"/>
    <w:rsid w:val="00CC0147"/>
    <w:rsid w:val="00CC12E7"/>
    <w:rsid w:val="00CC4652"/>
    <w:rsid w:val="00CC5988"/>
    <w:rsid w:val="00CC7DCD"/>
    <w:rsid w:val="00CC7E7D"/>
    <w:rsid w:val="00CD0192"/>
    <w:rsid w:val="00CD26CF"/>
    <w:rsid w:val="00CD52C4"/>
    <w:rsid w:val="00CD75EB"/>
    <w:rsid w:val="00CD7C9C"/>
    <w:rsid w:val="00CE0360"/>
    <w:rsid w:val="00CE0520"/>
    <w:rsid w:val="00CE12F5"/>
    <w:rsid w:val="00CE2043"/>
    <w:rsid w:val="00CE4D06"/>
    <w:rsid w:val="00CE5EDC"/>
    <w:rsid w:val="00CE6BD2"/>
    <w:rsid w:val="00CE7293"/>
    <w:rsid w:val="00CF1F2B"/>
    <w:rsid w:val="00CF5C60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1490E"/>
    <w:rsid w:val="00D22CC3"/>
    <w:rsid w:val="00D25861"/>
    <w:rsid w:val="00D269BA"/>
    <w:rsid w:val="00D30212"/>
    <w:rsid w:val="00D30C49"/>
    <w:rsid w:val="00D357F4"/>
    <w:rsid w:val="00D377E9"/>
    <w:rsid w:val="00D42F81"/>
    <w:rsid w:val="00D5079B"/>
    <w:rsid w:val="00D515CB"/>
    <w:rsid w:val="00D51E04"/>
    <w:rsid w:val="00D549B4"/>
    <w:rsid w:val="00D56275"/>
    <w:rsid w:val="00D566EE"/>
    <w:rsid w:val="00D643E2"/>
    <w:rsid w:val="00D6500E"/>
    <w:rsid w:val="00D652ED"/>
    <w:rsid w:val="00D67B4C"/>
    <w:rsid w:val="00D70F39"/>
    <w:rsid w:val="00D70F85"/>
    <w:rsid w:val="00D7320E"/>
    <w:rsid w:val="00D733F4"/>
    <w:rsid w:val="00D740B2"/>
    <w:rsid w:val="00D75089"/>
    <w:rsid w:val="00D83623"/>
    <w:rsid w:val="00D84C66"/>
    <w:rsid w:val="00D85B28"/>
    <w:rsid w:val="00D94BAB"/>
    <w:rsid w:val="00D97C02"/>
    <w:rsid w:val="00D97E7B"/>
    <w:rsid w:val="00DA14C6"/>
    <w:rsid w:val="00DA1947"/>
    <w:rsid w:val="00DA234E"/>
    <w:rsid w:val="00DA4E1F"/>
    <w:rsid w:val="00DA640C"/>
    <w:rsid w:val="00DB1079"/>
    <w:rsid w:val="00DB19AA"/>
    <w:rsid w:val="00DB343B"/>
    <w:rsid w:val="00DC19CB"/>
    <w:rsid w:val="00DC42C5"/>
    <w:rsid w:val="00DC56ED"/>
    <w:rsid w:val="00DC7853"/>
    <w:rsid w:val="00DC7B49"/>
    <w:rsid w:val="00DD07E1"/>
    <w:rsid w:val="00DD29B3"/>
    <w:rsid w:val="00DE0E25"/>
    <w:rsid w:val="00DE2ED0"/>
    <w:rsid w:val="00DE35B4"/>
    <w:rsid w:val="00DE47F4"/>
    <w:rsid w:val="00DE60B5"/>
    <w:rsid w:val="00DE6E7F"/>
    <w:rsid w:val="00DF11E6"/>
    <w:rsid w:val="00DF2865"/>
    <w:rsid w:val="00DF4E86"/>
    <w:rsid w:val="00DF4E93"/>
    <w:rsid w:val="00E016EF"/>
    <w:rsid w:val="00E01E0A"/>
    <w:rsid w:val="00E02094"/>
    <w:rsid w:val="00E02961"/>
    <w:rsid w:val="00E040C8"/>
    <w:rsid w:val="00E06CE4"/>
    <w:rsid w:val="00E076FF"/>
    <w:rsid w:val="00E1043B"/>
    <w:rsid w:val="00E134AD"/>
    <w:rsid w:val="00E13F0E"/>
    <w:rsid w:val="00E13FD7"/>
    <w:rsid w:val="00E15393"/>
    <w:rsid w:val="00E155CD"/>
    <w:rsid w:val="00E15EAA"/>
    <w:rsid w:val="00E20885"/>
    <w:rsid w:val="00E24807"/>
    <w:rsid w:val="00E24ED7"/>
    <w:rsid w:val="00E25AA4"/>
    <w:rsid w:val="00E30146"/>
    <w:rsid w:val="00E31875"/>
    <w:rsid w:val="00E3273E"/>
    <w:rsid w:val="00E3533B"/>
    <w:rsid w:val="00E4197E"/>
    <w:rsid w:val="00E44B9B"/>
    <w:rsid w:val="00E458E2"/>
    <w:rsid w:val="00E4778E"/>
    <w:rsid w:val="00E50936"/>
    <w:rsid w:val="00E515AE"/>
    <w:rsid w:val="00E54C66"/>
    <w:rsid w:val="00E57A95"/>
    <w:rsid w:val="00E61C22"/>
    <w:rsid w:val="00E623A2"/>
    <w:rsid w:val="00E646AB"/>
    <w:rsid w:val="00E64900"/>
    <w:rsid w:val="00E66A7B"/>
    <w:rsid w:val="00E70A7D"/>
    <w:rsid w:val="00E70E9E"/>
    <w:rsid w:val="00E71DF5"/>
    <w:rsid w:val="00E774B2"/>
    <w:rsid w:val="00E827F1"/>
    <w:rsid w:val="00E8345E"/>
    <w:rsid w:val="00E90897"/>
    <w:rsid w:val="00E913F1"/>
    <w:rsid w:val="00E91B22"/>
    <w:rsid w:val="00E93769"/>
    <w:rsid w:val="00E94716"/>
    <w:rsid w:val="00EA206C"/>
    <w:rsid w:val="00EA518D"/>
    <w:rsid w:val="00EA798E"/>
    <w:rsid w:val="00EB00A2"/>
    <w:rsid w:val="00EB0EC2"/>
    <w:rsid w:val="00EB2200"/>
    <w:rsid w:val="00EB2FA9"/>
    <w:rsid w:val="00EB702E"/>
    <w:rsid w:val="00EC18B6"/>
    <w:rsid w:val="00EC3A7E"/>
    <w:rsid w:val="00EC5701"/>
    <w:rsid w:val="00EC7175"/>
    <w:rsid w:val="00EC78F9"/>
    <w:rsid w:val="00EC79A8"/>
    <w:rsid w:val="00ED4C48"/>
    <w:rsid w:val="00ED5C9B"/>
    <w:rsid w:val="00ED5D57"/>
    <w:rsid w:val="00ED5E13"/>
    <w:rsid w:val="00EE07DF"/>
    <w:rsid w:val="00EE1C25"/>
    <w:rsid w:val="00EE1DEE"/>
    <w:rsid w:val="00EE35FE"/>
    <w:rsid w:val="00EE40B5"/>
    <w:rsid w:val="00EF36D8"/>
    <w:rsid w:val="00EF3D97"/>
    <w:rsid w:val="00F012E1"/>
    <w:rsid w:val="00F07909"/>
    <w:rsid w:val="00F12672"/>
    <w:rsid w:val="00F149D2"/>
    <w:rsid w:val="00F1629E"/>
    <w:rsid w:val="00F178C8"/>
    <w:rsid w:val="00F20F84"/>
    <w:rsid w:val="00F22B2D"/>
    <w:rsid w:val="00F25CFF"/>
    <w:rsid w:val="00F26DA0"/>
    <w:rsid w:val="00F36FCE"/>
    <w:rsid w:val="00F4023E"/>
    <w:rsid w:val="00F46DA1"/>
    <w:rsid w:val="00F51E1D"/>
    <w:rsid w:val="00F55F7B"/>
    <w:rsid w:val="00F56372"/>
    <w:rsid w:val="00F57101"/>
    <w:rsid w:val="00F57CC0"/>
    <w:rsid w:val="00F62AE1"/>
    <w:rsid w:val="00F6304D"/>
    <w:rsid w:val="00F64DB3"/>
    <w:rsid w:val="00F66644"/>
    <w:rsid w:val="00F66A5A"/>
    <w:rsid w:val="00F678BE"/>
    <w:rsid w:val="00F70EBB"/>
    <w:rsid w:val="00F73B69"/>
    <w:rsid w:val="00F7519D"/>
    <w:rsid w:val="00F7656C"/>
    <w:rsid w:val="00F80ED6"/>
    <w:rsid w:val="00F8166B"/>
    <w:rsid w:val="00F817D9"/>
    <w:rsid w:val="00F81B60"/>
    <w:rsid w:val="00F8550A"/>
    <w:rsid w:val="00F9185E"/>
    <w:rsid w:val="00F93EE5"/>
    <w:rsid w:val="00F9665C"/>
    <w:rsid w:val="00FA3093"/>
    <w:rsid w:val="00FA3A55"/>
    <w:rsid w:val="00FA64EB"/>
    <w:rsid w:val="00FA65C1"/>
    <w:rsid w:val="00FB0447"/>
    <w:rsid w:val="00FB0659"/>
    <w:rsid w:val="00FC2BB5"/>
    <w:rsid w:val="00FC6D6C"/>
    <w:rsid w:val="00FD298C"/>
    <w:rsid w:val="00FD6217"/>
    <w:rsid w:val="00FE08C8"/>
    <w:rsid w:val="00FE1DA5"/>
    <w:rsid w:val="00FE481F"/>
    <w:rsid w:val="00FE5B34"/>
    <w:rsid w:val="00FE76B6"/>
    <w:rsid w:val="00FF3E85"/>
    <w:rsid w:val="00FF410C"/>
    <w:rsid w:val="00FF59E0"/>
    <w:rsid w:val="00FF65A5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  <w15:docId w15:val="{1A4B312E-09D5-487B-BF2A-1DD8EB7F3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725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07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9952FE"/>
    <w:pPr>
      <w:tabs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7253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07C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DB34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8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jpe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1FD8F-AF84-4C4A-8CED-B67BC8D0B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35F88EA3</Template>
  <TotalTime>161</TotalTime>
  <Pages>31</Pages>
  <Words>6244</Words>
  <Characters>35591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75</cp:revision>
  <cp:lastPrinted>2021-03-26T08:29:00Z</cp:lastPrinted>
  <dcterms:created xsi:type="dcterms:W3CDTF">2024-01-09T15:00:00Z</dcterms:created>
  <dcterms:modified xsi:type="dcterms:W3CDTF">2025-04-16T07:07:00Z</dcterms:modified>
</cp:coreProperties>
</file>