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7218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8E72C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D939C9">
              <w:rPr>
                <w:b/>
                <w:szCs w:val="28"/>
              </w:rPr>
              <w:t>КАНАЛЬНОГО</w:t>
            </w:r>
            <w:r>
              <w:rPr>
                <w:b/>
                <w:szCs w:val="28"/>
              </w:rPr>
              <w:t xml:space="preserve"> ТИПА</w:t>
            </w:r>
            <w:r w:rsidR="00450C2E" w:rsidRPr="00450C2E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A85C5C">
              <w:rPr>
                <w:b/>
                <w:szCs w:val="28"/>
              </w:rPr>
              <w:t>СРЕДНЕНАПОРНЫЙ</w:t>
            </w:r>
            <w:r w:rsidR="008E72C3">
              <w:rPr>
                <w:b/>
                <w:szCs w:val="28"/>
              </w:rPr>
              <w:t xml:space="preserve">,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A85C5C">
              <w:rPr>
                <w:b/>
                <w:szCs w:val="28"/>
              </w:rPr>
              <w:t>KFDMV</w:t>
            </w:r>
            <w:r w:rsidR="00FF26D7">
              <w:rPr>
                <w:b/>
                <w:szCs w:val="28"/>
              </w:rPr>
              <w:t>-</w:t>
            </w:r>
            <w:r w:rsidR="00FF26D7">
              <w:rPr>
                <w:b/>
                <w:szCs w:val="28"/>
                <w:lang w:val="en-US"/>
              </w:rPr>
              <w:t>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Pr="00450C2E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85C5C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KFDMV</w:t>
            </w:r>
            <w:r w:rsidR="00450C2E">
              <w:rPr>
                <w:b/>
                <w:szCs w:val="28"/>
              </w:rPr>
              <w:t>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Pr="00450C2E" w:rsidRDefault="00A4601A" w:rsidP="00EB0EC2">
      <w:pPr>
        <w:spacing w:line="360" w:lineRule="auto"/>
        <w:jc w:val="center"/>
        <w:rPr>
          <w:szCs w:val="28"/>
        </w:rPr>
      </w:pPr>
    </w:p>
    <w:p w:rsidR="0067315B" w:rsidRPr="00450C2E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270DE0" w:rsidRPr="00450C2E" w:rsidRDefault="0094280F" w:rsidP="00975A38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D939C9" w:rsidRPr="00450C2E" w:rsidRDefault="00D939C9" w:rsidP="00975A38">
      <w:pPr>
        <w:spacing w:line="360" w:lineRule="auto"/>
        <w:jc w:val="center"/>
        <w:rPr>
          <w:sz w:val="22"/>
          <w:szCs w:val="22"/>
        </w:rPr>
      </w:pP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56164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6112906" w:history="1">
        <w:r w:rsidR="00561642" w:rsidRPr="00B028BB">
          <w:rPr>
            <w:rStyle w:val="ad"/>
            <w:b/>
            <w:bCs/>
            <w:noProof/>
          </w:rPr>
          <w:t>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ОСНОВНЫЕ СВЕДЕНИЯ ОБ ИЗДЕЛИИ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7" w:history="1">
        <w:r w:rsidR="00561642" w:rsidRPr="00B028BB">
          <w:rPr>
            <w:rStyle w:val="ad"/>
            <w:b/>
            <w:bCs/>
            <w:noProof/>
          </w:rPr>
          <w:t>2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ТЕХНИЧЕСКИЕ ХАРАКТЕРИСТИКИ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8" w:history="1">
        <w:r w:rsidR="00561642" w:rsidRPr="00B028BB">
          <w:rPr>
            <w:rStyle w:val="ad"/>
            <w:noProof/>
          </w:rPr>
          <w:t>2.1.1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noProof/>
          </w:rPr>
          <w:t>Описание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_Toc186112908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9" w:history="1">
        <w:r w:rsidR="00561642" w:rsidRPr="00B028BB">
          <w:rPr>
            <w:rStyle w:val="ad"/>
            <w:noProof/>
          </w:rPr>
          <w:t>2.1.2 Принцип работы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_Toc186112909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0" w:history="1">
        <w:r w:rsidR="00561642" w:rsidRPr="00B028BB">
          <w:rPr>
            <w:rStyle w:val="ad"/>
            <w:noProof/>
          </w:rPr>
          <w:t>2.1.3 Внешний вид и конструктивные особенности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_Toc186112910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5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1" w:history="1">
        <w:r w:rsidR="00561642" w:rsidRPr="00B028BB">
          <w:rPr>
            <w:rStyle w:val="ad"/>
            <w:noProof/>
          </w:rPr>
          <w:t>2.1.4 Технические характеристики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_Toc186112911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6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2" w:history="1">
        <w:r w:rsidR="00561642" w:rsidRPr="00B028BB">
          <w:rPr>
            <w:rStyle w:val="ad"/>
            <w:noProof/>
          </w:rPr>
          <w:t>2.1.5 Требования к расположению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_Toc186112912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3" w:history="1">
        <w:r w:rsidR="00561642" w:rsidRPr="00B028BB">
          <w:rPr>
            <w:rStyle w:val="ad"/>
            <w:noProof/>
          </w:rPr>
          <w:t>2.1.6 Оптимальная эксплуатация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_Toc186112913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4" w:history="1">
        <w:r w:rsidR="00561642" w:rsidRPr="00B028BB">
          <w:rPr>
            <w:rStyle w:val="ad"/>
            <w:noProof/>
          </w:rPr>
          <w:t>2.1.7 Чертеж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_Toc186112914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8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5" w:history="1">
        <w:r w:rsidR="00561642" w:rsidRPr="00B028BB">
          <w:rPr>
            <w:rStyle w:val="ad"/>
            <w:noProof/>
          </w:rPr>
          <w:t>2.2 Маркировка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_Toc186112915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9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6" w:history="1">
        <w:r w:rsidR="00561642" w:rsidRPr="00B028BB">
          <w:rPr>
            <w:rStyle w:val="ad"/>
            <w:b/>
            <w:bCs/>
            <w:noProof/>
          </w:rPr>
          <w:t>3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КОМПЛЕКТНОСТЬ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9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7" w:history="1">
        <w:r w:rsidR="00561642" w:rsidRPr="00B028BB">
          <w:rPr>
            <w:rStyle w:val="ad"/>
            <w:b/>
            <w:bCs/>
            <w:noProof/>
          </w:rPr>
          <w:t>4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ГАРАНТИИ ИЗГОТОВИТЕЛЯ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10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8" w:history="1">
        <w:r w:rsidR="00561642" w:rsidRPr="00B028BB">
          <w:rPr>
            <w:rStyle w:val="ad"/>
            <w:b/>
            <w:noProof/>
          </w:rPr>
          <w:t>5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КОНСЕРВАЦИЯ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_Toc186112918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11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9" w:history="1">
        <w:r w:rsidR="00561642" w:rsidRPr="00B028BB">
          <w:rPr>
            <w:rStyle w:val="ad"/>
            <w:b/>
            <w:noProof/>
          </w:rPr>
          <w:t>6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СВИДЕТЕЛЬСТВО ОБ УПАКОВЫВАНИИ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_Toc186112919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12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0" w:history="1">
        <w:r w:rsidR="00561642" w:rsidRPr="00B028BB">
          <w:rPr>
            <w:rStyle w:val="ad"/>
            <w:b/>
            <w:bCs/>
            <w:noProof/>
          </w:rPr>
          <w:t>7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СВИДЕТЕЛЬСТВО О ПРИЕМКЕ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_Toc186112920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1" w:history="1">
        <w:r w:rsidR="00561642" w:rsidRPr="00B028BB">
          <w:rPr>
            <w:rStyle w:val="ad"/>
            <w:b/>
            <w:bCs/>
            <w:noProof/>
          </w:rPr>
          <w:t>8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СВЕДЕНИЯ ОБ УТИЛИЗАЦИИ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_Toc186112921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2" w:history="1">
        <w:r w:rsidR="00561642" w:rsidRPr="00B028BB">
          <w:rPr>
            <w:rStyle w:val="ad"/>
            <w:b/>
            <w:bCs/>
            <w:noProof/>
          </w:rPr>
          <w:t>9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_Toc186112922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3" w:history="1">
        <w:r w:rsidR="00561642" w:rsidRPr="00B028BB">
          <w:rPr>
            <w:rStyle w:val="ad"/>
            <w:noProof/>
          </w:rPr>
          <w:t>9.1 Общие требования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_Toc186112923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4" w:history="1">
        <w:r w:rsidR="00561642" w:rsidRPr="00B028BB">
          <w:rPr>
            <w:rStyle w:val="ad"/>
            <w:b/>
            <w:bCs/>
            <w:noProof/>
          </w:rPr>
          <w:t>10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_Toc186112924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18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5" w:history="1">
        <w:r w:rsidR="00561642" w:rsidRPr="00B028BB">
          <w:rPr>
            <w:rStyle w:val="ad"/>
            <w:b/>
            <w:bCs/>
            <w:noProof/>
          </w:rPr>
          <w:t>11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_Toc186112925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6" w:history="1">
        <w:r w:rsidR="00561642" w:rsidRPr="00B028BB">
          <w:rPr>
            <w:rStyle w:val="ad"/>
            <w:b/>
            <w:bCs/>
            <w:noProof/>
          </w:rPr>
          <w:t>12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D00EC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7" w:history="1">
        <w:r w:rsidR="00561642" w:rsidRPr="00B028BB">
          <w:rPr>
            <w:rStyle w:val="ad"/>
            <w:b/>
            <w:bCs/>
            <w:noProof/>
          </w:rPr>
          <w:t>13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25</w:t>
        </w:r>
        <w:r w:rsidR="00561642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8E72C3">
        <w:rPr>
          <w:sz w:val="22"/>
          <w:szCs w:val="22"/>
        </w:rPr>
        <w:t xml:space="preserve">канального типа, </w:t>
      </w:r>
      <w:r w:rsidR="00A843EB">
        <w:rPr>
          <w:sz w:val="22"/>
          <w:szCs w:val="22"/>
        </w:rPr>
        <w:t>средне</w:t>
      </w:r>
      <w:r w:rsidR="00D939C9">
        <w:rPr>
          <w:sz w:val="22"/>
          <w:szCs w:val="22"/>
        </w:rPr>
        <w:t>напорн</w:t>
      </w:r>
      <w:r w:rsidR="008E72C3">
        <w:rPr>
          <w:sz w:val="22"/>
          <w:szCs w:val="22"/>
        </w:rPr>
        <w:t>ого</w:t>
      </w:r>
      <w:r w:rsidR="00D939C9">
        <w:rPr>
          <w:sz w:val="22"/>
          <w:szCs w:val="22"/>
        </w:rPr>
        <w:t xml:space="preserve">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A85C5C">
        <w:rPr>
          <w:sz w:val="22"/>
          <w:szCs w:val="22"/>
        </w:rPr>
        <w:t>KFDMV</w:t>
      </w:r>
      <w:r w:rsidR="00450C2E">
        <w:rPr>
          <w:sz w:val="22"/>
          <w:szCs w:val="22"/>
        </w:rPr>
        <w:t>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6112906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972185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 xml:space="preserve">, </w:t>
            </w:r>
            <w:r w:rsidR="00A843EB">
              <w:rPr>
                <w:sz w:val="22"/>
                <w:szCs w:val="22"/>
              </w:rPr>
              <w:t>средненапорный</w:t>
            </w:r>
            <w:r w:rsidR="008E72C3">
              <w:rPr>
                <w:sz w:val="22"/>
                <w:szCs w:val="22"/>
              </w:rPr>
              <w:t>,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D939C9" w:rsidRDefault="00A85C5C" w:rsidP="00D939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22X,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28X,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36X,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45X, </w:t>
            </w:r>
          </w:p>
          <w:p w:rsidR="00C52677" w:rsidRPr="00CB50A8" w:rsidRDefault="00A85C5C" w:rsidP="00450C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>56X</w:t>
            </w:r>
            <w:r w:rsidR="00450C2E"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63X,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 xml:space="preserve">71X, </w:t>
            </w:r>
            <w:r>
              <w:rPr>
                <w:sz w:val="22"/>
                <w:szCs w:val="22"/>
              </w:rPr>
              <w:t>KFDMV</w:t>
            </w:r>
            <w:r w:rsidR="00D939C9" w:rsidRPr="00D939C9">
              <w:rPr>
                <w:sz w:val="22"/>
                <w:szCs w:val="22"/>
              </w:rPr>
              <w:t>80X</w:t>
            </w:r>
            <w:r w:rsidR="00CB50A8">
              <w:rPr>
                <w:sz w:val="22"/>
                <w:szCs w:val="22"/>
                <w:lang w:val="en-US"/>
              </w:rPr>
              <w:t>,</w:t>
            </w:r>
          </w:p>
          <w:p w:rsidR="00CB50A8" w:rsidRPr="00BD3D65" w:rsidRDefault="00CB50A8" w:rsidP="00450C2E">
            <w:pPr>
              <w:jc w:val="center"/>
              <w:rPr>
                <w:sz w:val="22"/>
                <w:szCs w:val="22"/>
                <w:highlight w:val="yellow"/>
              </w:rPr>
            </w:pPr>
            <w:r w:rsidRPr="00CB50A8">
              <w:rPr>
                <w:sz w:val="22"/>
                <w:szCs w:val="22"/>
              </w:rPr>
              <w:t>KFDMV90X, KFDMV100X, KFDMV125X, KFDMV140X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450C2E" w:rsidRDefault="00A85C5C" w:rsidP="00450C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22X,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28X,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36X,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45X, </w:t>
            </w:r>
          </w:p>
          <w:p w:rsidR="00C52677" w:rsidRPr="00CB50A8" w:rsidRDefault="00A85C5C" w:rsidP="00450C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>56X</w:t>
            </w:r>
            <w:r w:rsidR="00450C2E"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63X,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 xml:space="preserve">71X, </w:t>
            </w:r>
            <w:r>
              <w:rPr>
                <w:sz w:val="22"/>
                <w:szCs w:val="22"/>
              </w:rPr>
              <w:t>KFDMV</w:t>
            </w:r>
            <w:r w:rsidR="00450C2E" w:rsidRPr="00D939C9">
              <w:rPr>
                <w:sz w:val="22"/>
                <w:szCs w:val="22"/>
              </w:rPr>
              <w:t>80X</w:t>
            </w:r>
            <w:r w:rsidR="00CB50A8">
              <w:rPr>
                <w:sz w:val="22"/>
                <w:szCs w:val="22"/>
                <w:lang w:val="en-US"/>
              </w:rPr>
              <w:t>,</w:t>
            </w:r>
          </w:p>
          <w:p w:rsidR="00CB50A8" w:rsidRPr="00BD3D65" w:rsidRDefault="00CB50A8" w:rsidP="00450C2E">
            <w:pPr>
              <w:jc w:val="center"/>
              <w:rPr>
                <w:sz w:val="22"/>
                <w:szCs w:val="22"/>
                <w:highlight w:val="yellow"/>
              </w:rPr>
            </w:pPr>
            <w:r w:rsidRPr="00CB50A8">
              <w:rPr>
                <w:sz w:val="22"/>
                <w:szCs w:val="22"/>
              </w:rPr>
              <w:t>KFDMV90X, KFDMV100X, KFDMV125X, KFDMV140X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94280F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C52677" w:rsidRPr="00D00EC6" w:rsidRDefault="00C52677" w:rsidP="00D91C82">
            <w:pPr>
              <w:pStyle w:val="21"/>
              <w:rPr>
                <w:sz w:val="22"/>
                <w:szCs w:val="22"/>
              </w:rPr>
            </w:pPr>
            <w:r w:rsidRPr="00D00EC6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C52677" w:rsidRPr="00D00EC6" w:rsidRDefault="00C52677" w:rsidP="00D91C82">
            <w:pPr>
              <w:pStyle w:val="21"/>
              <w:rPr>
                <w:sz w:val="22"/>
                <w:szCs w:val="22"/>
              </w:rPr>
            </w:pPr>
            <w:r w:rsidRPr="00D00EC6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52677" w:rsidRPr="00D00EC6" w:rsidRDefault="00C52677" w:rsidP="00D91C82">
            <w:pPr>
              <w:pStyle w:val="21"/>
              <w:rPr>
                <w:sz w:val="22"/>
                <w:szCs w:val="22"/>
              </w:rPr>
            </w:pPr>
            <w:r w:rsidRPr="00D00EC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D00EC6" w:rsidRDefault="00C52677" w:rsidP="00D91C82">
            <w:pPr>
              <w:pStyle w:val="21"/>
              <w:rPr>
                <w:sz w:val="22"/>
                <w:szCs w:val="22"/>
              </w:rPr>
            </w:pPr>
            <w:r w:rsidRPr="00D00EC6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C52677" w:rsidRPr="00AC70FB" w:rsidRDefault="00C52677" w:rsidP="00D91C82">
            <w:pPr>
              <w:pStyle w:val="21"/>
              <w:rPr>
                <w:sz w:val="22"/>
                <w:szCs w:val="22"/>
              </w:rPr>
            </w:pPr>
            <w:r w:rsidRPr="0094280F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  <w:bookmarkStart w:id="1" w:name="_GoBack"/>
            <w:bookmarkEnd w:id="1"/>
          </w:p>
        </w:tc>
      </w:tr>
      <w:tr w:rsidR="00C52677" w:rsidRPr="00CB50A8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CB50A8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lastRenderedPageBreak/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6112907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50C2E" w:rsidRDefault="009B1EC5" w:rsidP="00450C2E">
      <w:pPr>
        <w:pStyle w:val="2"/>
        <w:numPr>
          <w:ilvl w:val="2"/>
          <w:numId w:val="1"/>
        </w:numPr>
        <w:ind w:hanging="578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6112908"/>
      <w:r w:rsidRPr="00450C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450C2E" w:rsidRPr="00450C2E" w:rsidRDefault="00450C2E" w:rsidP="00450C2E">
      <w:pPr>
        <w:pStyle w:val="af3"/>
        <w:ind w:left="862"/>
      </w:pPr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8E72C3">
        <w:rPr>
          <w:sz w:val="22"/>
          <w:szCs w:val="22"/>
        </w:rPr>
        <w:t xml:space="preserve">канального типа, </w:t>
      </w:r>
      <w:r w:rsidR="00E15714">
        <w:rPr>
          <w:sz w:val="22"/>
          <w:szCs w:val="22"/>
        </w:rPr>
        <w:t>средненапорный</w:t>
      </w:r>
      <w:r w:rsidR="008E72C3">
        <w:rPr>
          <w:sz w:val="22"/>
          <w:szCs w:val="22"/>
        </w:rPr>
        <w:t>,</w:t>
      </w:r>
      <w:r w:rsidR="00D939C9">
        <w:rPr>
          <w:sz w:val="22"/>
          <w:szCs w:val="22"/>
        </w:rPr>
        <w:t xml:space="preserve"> </w:t>
      </w:r>
      <w:r w:rsidR="00A85C5C">
        <w:rPr>
          <w:sz w:val="22"/>
          <w:szCs w:val="22"/>
        </w:rPr>
        <w:t>KFDMV</w:t>
      </w:r>
      <w:r w:rsidR="00450C2E">
        <w:rPr>
          <w:sz w:val="22"/>
          <w:szCs w:val="22"/>
        </w:rPr>
        <w:t>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</w:t>
      </w:r>
      <w:r w:rsidR="00450C2E">
        <w:rPr>
          <w:sz w:val="22"/>
          <w:szCs w:val="22"/>
        </w:rPr>
        <w:t xml:space="preserve"> с</w:t>
      </w:r>
      <w:r w:rsidR="00450C2E" w:rsidRPr="009E2744">
        <w:rPr>
          <w:sz w:val="22"/>
          <w:szCs w:val="22"/>
        </w:rPr>
        <w:t xml:space="preserve"> использовани</w:t>
      </w:r>
      <w:r w:rsidR="00450C2E">
        <w:rPr>
          <w:sz w:val="22"/>
          <w:szCs w:val="22"/>
        </w:rPr>
        <w:t>ем</w:t>
      </w:r>
      <w:r w:rsidR="00450C2E" w:rsidRPr="009E2744">
        <w:rPr>
          <w:sz w:val="22"/>
          <w:szCs w:val="22"/>
        </w:rPr>
        <w:t xml:space="preserve"> </w:t>
      </w:r>
      <w:r w:rsidR="00972185" w:rsidRPr="009E2744">
        <w:rPr>
          <w:sz w:val="22"/>
          <w:szCs w:val="22"/>
        </w:rPr>
        <w:t>воздуховодов</w:t>
      </w:r>
      <w:r w:rsidR="00972185">
        <w:rPr>
          <w:sz w:val="22"/>
          <w:szCs w:val="22"/>
        </w:rPr>
        <w:t>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450C2E" w:rsidRPr="00A779B8" w:rsidRDefault="00450C2E" w:rsidP="00450C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управлением — DC INVERTER.</w:t>
      </w:r>
      <w:r w:rsidRPr="00A779B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Имеется </w:t>
      </w:r>
      <w:r w:rsidRPr="00A779B8">
        <w:rPr>
          <w:sz w:val="22"/>
          <w:szCs w:val="22"/>
        </w:rPr>
        <w:t>возможность независимого монтажа электрического блока.</w:t>
      </w:r>
      <w:r w:rsidR="00372862">
        <w:rPr>
          <w:sz w:val="22"/>
          <w:szCs w:val="22"/>
        </w:rPr>
        <w:t xml:space="preserve"> Стандартно установлены дренажный насос с высотой подъёма конденсата 1.2 метра и сетчатый воздушный фильтр грубой очистки воздуха.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6112909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50C2E" w:rsidRPr="00450C2E" w:rsidRDefault="00450C2E" w:rsidP="00450C2E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72862" w:rsidRPr="008F31F7" w:rsidRDefault="00372862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6112910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372862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FFEC66" wp14:editId="3DEFA0EC">
            <wp:extent cx="4044462" cy="1998717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2861" cy="200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972185" w:rsidRPr="00063D38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972185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D40FF67" wp14:editId="6E4CDA61">
            <wp:extent cx="6210935" cy="26523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185" w:rsidRDefault="00972185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6112911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  <w:r w:rsidR="00F05210">
        <w:rPr>
          <w:sz w:val="22"/>
          <w:szCs w:val="22"/>
        </w:rPr>
        <w:t>.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  <w:r w:rsidR="00F05210">
        <w:rPr>
          <w:noProof/>
          <w:sz w:val="20"/>
          <w:szCs w:val="20"/>
        </w:rPr>
        <w:t>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134"/>
        <w:gridCol w:w="1275"/>
        <w:gridCol w:w="1134"/>
        <w:gridCol w:w="1276"/>
      </w:tblGrid>
      <w:tr w:rsidR="000A28F0" w:rsidRPr="00747BE9" w:rsidTr="008B5A93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A85C5C">
              <w:rPr>
                <w:color w:val="000000"/>
                <w:sz w:val="20"/>
                <w:szCs w:val="20"/>
              </w:rPr>
              <w:t>KFDMV</w:t>
            </w:r>
            <w:r w:rsidR="00450C2E">
              <w:rPr>
                <w:color w:val="000000"/>
                <w:sz w:val="20"/>
                <w:szCs w:val="20"/>
              </w:rPr>
              <w:t>-X</w:t>
            </w:r>
          </w:p>
        </w:tc>
      </w:tr>
      <w:tr w:rsidR="006D7CA9" w:rsidRPr="00747BE9" w:rsidTr="00E15714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D7CA9" w:rsidRDefault="00A85C5C" w:rsidP="00E15714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>
              <w:rPr>
                <w:color w:val="242021"/>
                <w:sz w:val="20"/>
                <w:szCs w:val="20"/>
                <w:lang w:val="en-US"/>
              </w:rPr>
              <w:t>56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275" w:type="dxa"/>
            <w:vAlign w:val="center"/>
          </w:tcPr>
          <w:p w:rsidR="006D7CA9" w:rsidRDefault="00A85C5C" w:rsidP="00E15714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>
              <w:rPr>
                <w:color w:val="242021"/>
                <w:sz w:val="20"/>
                <w:szCs w:val="20"/>
                <w:lang w:val="en-US"/>
              </w:rPr>
              <w:t>63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134" w:type="dxa"/>
            <w:vAlign w:val="center"/>
          </w:tcPr>
          <w:p w:rsidR="006D7CA9" w:rsidRDefault="00A85C5C" w:rsidP="00E15714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>
              <w:rPr>
                <w:color w:val="242021"/>
                <w:sz w:val="20"/>
                <w:szCs w:val="20"/>
                <w:lang w:val="en-US"/>
              </w:rPr>
              <w:t>71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276" w:type="dxa"/>
            <w:vAlign w:val="center"/>
          </w:tcPr>
          <w:p w:rsidR="006D7CA9" w:rsidRDefault="00A85C5C" w:rsidP="00E15714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>
              <w:rPr>
                <w:color w:val="242021"/>
                <w:sz w:val="20"/>
                <w:szCs w:val="20"/>
                <w:lang w:val="en-US"/>
              </w:rPr>
              <w:t>80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</w:tr>
      <w:tr w:rsidR="000A28F0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E15714" w:rsidRPr="00747BE9" w:rsidTr="00E15714">
        <w:trPr>
          <w:trHeight w:val="284"/>
        </w:trPr>
        <w:tc>
          <w:tcPr>
            <w:tcW w:w="3999" w:type="dxa"/>
            <w:gridSpan w:val="2"/>
            <w:vAlign w:val="center"/>
          </w:tcPr>
          <w:p w:rsidR="00E15714" w:rsidRPr="00747BE9" w:rsidRDefault="00E15714" w:rsidP="00E1571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E15714" w:rsidRPr="00747BE9" w:rsidRDefault="00E15714" w:rsidP="00E157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275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134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276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</w:tr>
      <w:tr w:rsidR="00E15714" w:rsidRPr="00747BE9" w:rsidTr="00E15714">
        <w:trPr>
          <w:trHeight w:val="207"/>
        </w:trPr>
        <w:tc>
          <w:tcPr>
            <w:tcW w:w="3999" w:type="dxa"/>
            <w:gridSpan w:val="2"/>
            <w:vAlign w:val="center"/>
          </w:tcPr>
          <w:p w:rsidR="00E15714" w:rsidRPr="00747BE9" w:rsidRDefault="00E15714" w:rsidP="00E1571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E15714" w:rsidRPr="00747BE9" w:rsidRDefault="00E15714" w:rsidP="00E157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275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134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</w:t>
            </w:r>
          </w:p>
        </w:tc>
      </w:tr>
      <w:tr w:rsidR="000A28F0" w:rsidRPr="00747BE9" w:rsidTr="00E15714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0A28F0" w:rsidRPr="00242CD3" w:rsidRDefault="00242CD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75" w:type="dxa"/>
            <w:vAlign w:val="center"/>
          </w:tcPr>
          <w:p w:rsidR="000A28F0" w:rsidRPr="007150FD" w:rsidRDefault="00242CD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vAlign w:val="center"/>
          </w:tcPr>
          <w:p w:rsidR="000A28F0" w:rsidRPr="007150FD" w:rsidRDefault="00242CD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76" w:type="dxa"/>
            <w:vAlign w:val="center"/>
          </w:tcPr>
          <w:p w:rsidR="000A28F0" w:rsidRPr="00747BE9" w:rsidRDefault="00242CD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</w:tr>
      <w:tr w:rsidR="002244AA" w:rsidRPr="00747BE9" w:rsidTr="002244AA">
        <w:trPr>
          <w:trHeight w:val="254"/>
        </w:trPr>
        <w:tc>
          <w:tcPr>
            <w:tcW w:w="3999" w:type="dxa"/>
            <w:gridSpan w:val="2"/>
            <w:vAlign w:val="center"/>
          </w:tcPr>
          <w:p w:rsidR="002244AA" w:rsidRPr="002244A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993" w:type="dxa"/>
            <w:vAlign w:val="center"/>
          </w:tcPr>
          <w:p w:rsidR="002244AA" w:rsidRPr="00747BE9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4819" w:type="dxa"/>
            <w:gridSpan w:val="4"/>
            <w:vAlign w:val="center"/>
          </w:tcPr>
          <w:p w:rsidR="002244AA" w:rsidRDefault="00242CD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50/0~80</w:t>
            </w:r>
          </w:p>
        </w:tc>
      </w:tr>
      <w:tr w:rsidR="000A28F0" w:rsidRPr="00747BE9" w:rsidTr="00E15714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0A28F0" w:rsidRPr="00747BE9" w:rsidRDefault="00242CD3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275" w:type="dxa"/>
            <w:vAlign w:val="center"/>
          </w:tcPr>
          <w:p w:rsidR="000A28F0" w:rsidRPr="00747BE9" w:rsidRDefault="00242CD3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vAlign w:val="center"/>
          </w:tcPr>
          <w:p w:rsidR="000A28F0" w:rsidRPr="00747BE9" w:rsidRDefault="00242CD3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276" w:type="dxa"/>
            <w:vAlign w:val="center"/>
          </w:tcPr>
          <w:p w:rsidR="000A28F0" w:rsidRPr="00747BE9" w:rsidRDefault="00242CD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42CD3" w:rsidRPr="00747BE9" w:rsidTr="00F05210">
        <w:trPr>
          <w:trHeight w:val="210"/>
        </w:trPr>
        <w:tc>
          <w:tcPr>
            <w:tcW w:w="3999" w:type="dxa"/>
            <w:gridSpan w:val="2"/>
            <w:vAlign w:val="center"/>
          </w:tcPr>
          <w:p w:rsidR="00242CD3" w:rsidRPr="00747BE9" w:rsidRDefault="00242CD3" w:rsidP="007150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4819" w:type="dxa"/>
            <w:gridSpan w:val="4"/>
            <w:vAlign w:val="center"/>
          </w:tcPr>
          <w:p w:rsidR="00242CD3" w:rsidRPr="00235E1B" w:rsidRDefault="00242CD3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242CD3">
              <w:rPr>
                <w:sz w:val="20"/>
                <w:szCs w:val="20"/>
              </w:rPr>
              <w:t>37/34/31</w:t>
            </w:r>
          </w:p>
        </w:tc>
      </w:tr>
      <w:tr w:rsidR="00242CD3" w:rsidRPr="00747BE9" w:rsidTr="00F05210">
        <w:trPr>
          <w:trHeight w:val="182"/>
        </w:trPr>
        <w:tc>
          <w:tcPr>
            <w:tcW w:w="3999" w:type="dxa"/>
            <w:gridSpan w:val="2"/>
            <w:vAlign w:val="center"/>
          </w:tcPr>
          <w:p w:rsidR="00242CD3" w:rsidRPr="00747BE9" w:rsidRDefault="00242CD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242CD3" w:rsidRPr="008B5A93" w:rsidRDefault="00242CD3" w:rsidP="009872E0">
            <w:pPr>
              <w:jc w:val="center"/>
              <w:rPr>
                <w:sz w:val="20"/>
                <w:szCs w:val="20"/>
              </w:rPr>
            </w:pPr>
            <w:r w:rsidRPr="00242CD3">
              <w:rPr>
                <w:rStyle w:val="fontstyle01"/>
                <w:rFonts w:ascii="Times New Roman" w:hAnsi="Times New Roman"/>
                <w:sz w:val="20"/>
                <w:szCs w:val="20"/>
              </w:rPr>
              <w:t>900×655×260</w:t>
            </w:r>
          </w:p>
        </w:tc>
      </w:tr>
      <w:tr w:rsidR="00242CD3" w:rsidRPr="00747BE9" w:rsidTr="00F05210">
        <w:trPr>
          <w:trHeight w:val="201"/>
        </w:trPr>
        <w:tc>
          <w:tcPr>
            <w:tcW w:w="3999" w:type="dxa"/>
            <w:gridSpan w:val="2"/>
            <w:vAlign w:val="center"/>
          </w:tcPr>
          <w:p w:rsidR="00242CD3" w:rsidRPr="00747BE9" w:rsidRDefault="00242CD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242CD3" w:rsidRPr="00747BE9" w:rsidRDefault="00242CD3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1 115×772×320</w:t>
            </w:r>
          </w:p>
        </w:tc>
      </w:tr>
      <w:tr w:rsidR="00242CD3" w:rsidRPr="00747BE9" w:rsidTr="00E15714">
        <w:trPr>
          <w:trHeight w:val="233"/>
        </w:trPr>
        <w:tc>
          <w:tcPr>
            <w:tcW w:w="3999" w:type="dxa"/>
            <w:gridSpan w:val="2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275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134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276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242CD3" w:rsidRPr="00747BE9" w:rsidTr="00E15714">
        <w:trPr>
          <w:trHeight w:val="109"/>
        </w:trPr>
        <w:tc>
          <w:tcPr>
            <w:tcW w:w="3999" w:type="dxa"/>
            <w:gridSpan w:val="2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34.4</w:t>
            </w:r>
          </w:p>
        </w:tc>
      </w:tr>
      <w:tr w:rsidR="00242CD3" w:rsidRPr="00747BE9" w:rsidTr="00E15714">
        <w:trPr>
          <w:trHeight w:val="141"/>
        </w:trPr>
        <w:tc>
          <w:tcPr>
            <w:tcW w:w="2232" w:type="dxa"/>
            <w:vMerge w:val="restart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5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242CD3" w:rsidRPr="00747BE9" w:rsidTr="00E15714">
        <w:trPr>
          <w:trHeight w:val="158"/>
        </w:trPr>
        <w:tc>
          <w:tcPr>
            <w:tcW w:w="2232" w:type="dxa"/>
            <w:vMerge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242CD3" w:rsidRPr="00747BE9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5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242CD3" w:rsidRPr="00BE64BB" w:rsidRDefault="00242CD3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0A28F0" w:rsidRPr="00747BE9" w:rsidTr="002244AA">
        <w:trPr>
          <w:trHeight w:val="177"/>
        </w:trPr>
        <w:tc>
          <w:tcPr>
            <w:tcW w:w="3999" w:type="dxa"/>
            <w:gridSpan w:val="2"/>
            <w:vAlign w:val="center"/>
          </w:tcPr>
          <w:p w:rsidR="000A28F0" w:rsidRPr="00747BE9" w:rsidRDefault="00C122E5" w:rsidP="00242CD3">
            <w:pPr>
              <w:autoSpaceDE w:val="0"/>
              <w:autoSpaceDN w:val="0"/>
              <w:adjustRightInd w:val="0"/>
              <w:ind w:right="-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A28F0" w:rsidRPr="00747BE9">
              <w:rPr>
                <w:color w:val="000000"/>
                <w:sz w:val="20"/>
                <w:szCs w:val="20"/>
              </w:rPr>
              <w:t>ренажн</w:t>
            </w:r>
            <w:r w:rsidR="00242CD3">
              <w:rPr>
                <w:color w:val="000000"/>
                <w:sz w:val="20"/>
                <w:szCs w:val="20"/>
              </w:rPr>
              <w:t>.</w:t>
            </w:r>
            <w:r w:rsidR="000A28F0"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="000A28F0" w:rsidRPr="00747BE9">
              <w:rPr>
                <w:color w:val="000000"/>
                <w:sz w:val="20"/>
                <w:szCs w:val="20"/>
              </w:rPr>
              <w:t>к (</w:t>
            </w:r>
            <w:r w:rsidR="00242CD3">
              <w:rPr>
                <w:color w:val="000000"/>
                <w:sz w:val="20"/>
                <w:szCs w:val="20"/>
              </w:rPr>
              <w:t>н. диам</w:t>
            </w:r>
            <w:r>
              <w:rPr>
                <w:color w:val="000000"/>
                <w:sz w:val="20"/>
                <w:szCs w:val="20"/>
              </w:rPr>
              <w:t>./толщ. стенки</w:t>
            </w:r>
            <w:r w:rsidR="000A28F0"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C122E5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747BE9" w:rsidTr="002244AA">
        <w:trPr>
          <w:trHeight w:val="208"/>
        </w:trPr>
        <w:tc>
          <w:tcPr>
            <w:tcW w:w="4992" w:type="dxa"/>
            <w:gridSpan w:val="3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4AA" w:rsidRPr="00747BE9" w:rsidTr="002244AA">
        <w:trPr>
          <w:trHeight w:val="241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2244AA" w:rsidRPr="00747BE9" w:rsidTr="002244AA">
        <w:trPr>
          <w:trHeight w:val="398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44AA" w:rsidRPr="00747BE9" w:rsidTr="002244AA">
        <w:trPr>
          <w:trHeight w:val="180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  <w:r w:rsidR="00F05210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59"/>
        <w:gridCol w:w="850"/>
        <w:gridCol w:w="1418"/>
        <w:gridCol w:w="1417"/>
        <w:gridCol w:w="1418"/>
        <w:gridCol w:w="1417"/>
      </w:tblGrid>
      <w:tr w:rsidR="000A28F0" w:rsidRPr="00BE64BB" w:rsidTr="00F05210">
        <w:trPr>
          <w:trHeight w:val="301"/>
        </w:trPr>
        <w:tc>
          <w:tcPr>
            <w:tcW w:w="3291" w:type="dxa"/>
            <w:gridSpan w:val="2"/>
            <w:vMerge w:val="restart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 w:rsidR="00235E1B"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A85C5C">
              <w:rPr>
                <w:color w:val="000000"/>
                <w:sz w:val="20"/>
                <w:szCs w:val="20"/>
              </w:rPr>
              <w:t>KFDMV</w:t>
            </w:r>
            <w:r w:rsidR="00450C2E">
              <w:rPr>
                <w:color w:val="000000"/>
                <w:sz w:val="20"/>
                <w:szCs w:val="20"/>
              </w:rPr>
              <w:t>-X</w:t>
            </w:r>
          </w:p>
        </w:tc>
      </w:tr>
      <w:tr w:rsidR="006D7CA9" w:rsidRPr="00BE64BB" w:rsidTr="00372862">
        <w:trPr>
          <w:trHeight w:val="206"/>
        </w:trPr>
        <w:tc>
          <w:tcPr>
            <w:tcW w:w="3291" w:type="dxa"/>
            <w:gridSpan w:val="2"/>
            <w:vMerge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D7CA9" w:rsidRPr="00BE64BB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D7CA9" w:rsidRDefault="00A85C5C" w:rsidP="00E15714">
            <w:pPr>
              <w:ind w:left="-112" w:right="-112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 w:rsidRPr="00F05210">
              <w:rPr>
                <w:color w:val="242021"/>
                <w:sz w:val="20"/>
                <w:szCs w:val="20"/>
              </w:rPr>
              <w:t>90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417" w:type="dxa"/>
            <w:vAlign w:val="center"/>
          </w:tcPr>
          <w:p w:rsidR="006D7CA9" w:rsidRDefault="00A85C5C" w:rsidP="00E15714">
            <w:pPr>
              <w:ind w:left="-112" w:right="-112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 w:rsidRPr="00F05210">
              <w:rPr>
                <w:color w:val="242021"/>
                <w:sz w:val="20"/>
                <w:szCs w:val="20"/>
              </w:rPr>
              <w:t>100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418" w:type="dxa"/>
            <w:vAlign w:val="center"/>
          </w:tcPr>
          <w:p w:rsidR="006D7CA9" w:rsidRDefault="00A85C5C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 w:rsidRPr="00F05210">
              <w:rPr>
                <w:color w:val="242021"/>
                <w:sz w:val="20"/>
                <w:szCs w:val="20"/>
              </w:rPr>
              <w:t>125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  <w:tc>
          <w:tcPr>
            <w:tcW w:w="1417" w:type="dxa"/>
            <w:vAlign w:val="center"/>
          </w:tcPr>
          <w:p w:rsidR="006D7CA9" w:rsidRDefault="00A85C5C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KFDMV</w:t>
            </w:r>
            <w:r w:rsidR="00E15714" w:rsidRPr="00F05210">
              <w:rPr>
                <w:color w:val="242021"/>
                <w:sz w:val="20"/>
                <w:szCs w:val="20"/>
              </w:rPr>
              <w:t>140</w:t>
            </w:r>
            <w:r w:rsidR="006D7CA9">
              <w:rPr>
                <w:color w:val="242021"/>
                <w:sz w:val="20"/>
                <w:szCs w:val="20"/>
              </w:rPr>
              <w:t xml:space="preserve">X </w:t>
            </w:r>
          </w:p>
        </w:tc>
      </w:tr>
      <w:tr w:rsidR="000A28F0" w:rsidRPr="00BE64BB" w:rsidTr="00F05210">
        <w:trPr>
          <w:trHeight w:val="301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E15714" w:rsidRPr="00BE64BB" w:rsidTr="00372862">
        <w:trPr>
          <w:trHeight w:val="284"/>
        </w:trPr>
        <w:tc>
          <w:tcPr>
            <w:tcW w:w="3291" w:type="dxa"/>
            <w:gridSpan w:val="2"/>
            <w:vAlign w:val="center"/>
          </w:tcPr>
          <w:p w:rsidR="00E15714" w:rsidRPr="00BE64BB" w:rsidRDefault="00E15714" w:rsidP="00E1571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50" w:type="dxa"/>
            <w:vAlign w:val="center"/>
          </w:tcPr>
          <w:p w:rsidR="00E15714" w:rsidRPr="00BE64BB" w:rsidRDefault="00E15714" w:rsidP="00E157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12,5</w:t>
            </w:r>
          </w:p>
        </w:tc>
        <w:tc>
          <w:tcPr>
            <w:tcW w:w="1417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14</w:t>
            </w:r>
          </w:p>
        </w:tc>
      </w:tr>
      <w:tr w:rsidR="00E15714" w:rsidRPr="00BE64BB" w:rsidTr="00372862">
        <w:trPr>
          <w:trHeight w:val="207"/>
        </w:trPr>
        <w:tc>
          <w:tcPr>
            <w:tcW w:w="3291" w:type="dxa"/>
            <w:gridSpan w:val="2"/>
            <w:vAlign w:val="center"/>
          </w:tcPr>
          <w:p w:rsidR="00E15714" w:rsidRPr="00BE64BB" w:rsidRDefault="00E15714" w:rsidP="00E1571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50" w:type="dxa"/>
            <w:vAlign w:val="center"/>
          </w:tcPr>
          <w:p w:rsidR="00E15714" w:rsidRPr="00BE64BB" w:rsidRDefault="00E15714" w:rsidP="00E157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11,2</w:t>
            </w:r>
          </w:p>
        </w:tc>
        <w:tc>
          <w:tcPr>
            <w:tcW w:w="1418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14</w:t>
            </w:r>
          </w:p>
        </w:tc>
        <w:tc>
          <w:tcPr>
            <w:tcW w:w="1417" w:type="dxa"/>
            <w:vAlign w:val="center"/>
          </w:tcPr>
          <w:p w:rsidR="00E15714" w:rsidRDefault="00E15714" w:rsidP="00E15714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16</w:t>
            </w:r>
          </w:p>
        </w:tc>
      </w:tr>
      <w:tr w:rsidR="000A28F0" w:rsidRPr="00BE64BB" w:rsidTr="00372862">
        <w:trPr>
          <w:trHeight w:val="254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418" w:type="dxa"/>
            <w:vAlign w:val="center"/>
          </w:tcPr>
          <w:p w:rsidR="000A28F0" w:rsidRPr="00BE64BB" w:rsidRDefault="00F05210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417" w:type="dxa"/>
            <w:vAlign w:val="center"/>
          </w:tcPr>
          <w:p w:rsidR="000A28F0" w:rsidRPr="00BE64BB" w:rsidRDefault="00976A8E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418" w:type="dxa"/>
            <w:vAlign w:val="center"/>
          </w:tcPr>
          <w:p w:rsidR="000A28F0" w:rsidRPr="00BE64BB" w:rsidRDefault="00976A8E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417" w:type="dxa"/>
            <w:vAlign w:val="center"/>
          </w:tcPr>
          <w:p w:rsidR="000A28F0" w:rsidRPr="00BE64BB" w:rsidRDefault="00976A8E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2244AA" w:rsidRPr="00BE64BB" w:rsidTr="00F05210">
        <w:trPr>
          <w:trHeight w:val="257"/>
        </w:trPr>
        <w:tc>
          <w:tcPr>
            <w:tcW w:w="3291" w:type="dxa"/>
            <w:gridSpan w:val="2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850" w:type="dxa"/>
            <w:vAlign w:val="center"/>
          </w:tcPr>
          <w:p w:rsidR="002244AA" w:rsidRPr="00BE64BB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5670" w:type="dxa"/>
            <w:gridSpan w:val="4"/>
            <w:vAlign w:val="center"/>
          </w:tcPr>
          <w:p w:rsidR="002244AA" w:rsidRDefault="00F0521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50/0~80</w:t>
            </w:r>
          </w:p>
        </w:tc>
      </w:tr>
      <w:tr w:rsidR="000A28F0" w:rsidRPr="00BE64BB" w:rsidTr="00372862">
        <w:trPr>
          <w:trHeight w:val="257"/>
        </w:trPr>
        <w:tc>
          <w:tcPr>
            <w:tcW w:w="3291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0A28F0" w:rsidRPr="00BE64BB" w:rsidRDefault="00F0521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7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18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1417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</w:p>
        </w:tc>
      </w:tr>
      <w:tr w:rsidR="000A28F0" w:rsidRPr="00BE64BB" w:rsidTr="00372862">
        <w:trPr>
          <w:trHeight w:val="182"/>
        </w:trPr>
        <w:tc>
          <w:tcPr>
            <w:tcW w:w="3291" w:type="dxa"/>
            <w:gridSpan w:val="2"/>
            <w:vAlign w:val="center"/>
          </w:tcPr>
          <w:p w:rsidR="000A28F0" w:rsidRPr="00BE64BB" w:rsidRDefault="00F05210" w:rsidP="00F05210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418" w:type="dxa"/>
            <w:vAlign w:val="center"/>
          </w:tcPr>
          <w:p w:rsidR="000A28F0" w:rsidRPr="00BE64BB" w:rsidRDefault="00F05210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F05210">
              <w:rPr>
                <w:color w:val="333333"/>
                <w:sz w:val="20"/>
                <w:szCs w:val="20"/>
              </w:rPr>
              <w:t>40/36/32</w:t>
            </w:r>
          </w:p>
        </w:tc>
        <w:tc>
          <w:tcPr>
            <w:tcW w:w="1417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372862">
              <w:rPr>
                <w:color w:val="333333"/>
                <w:sz w:val="20"/>
                <w:szCs w:val="20"/>
              </w:rPr>
              <w:t>40/36/32</w:t>
            </w:r>
          </w:p>
        </w:tc>
        <w:tc>
          <w:tcPr>
            <w:tcW w:w="1418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372862">
              <w:rPr>
                <w:color w:val="333333"/>
                <w:sz w:val="20"/>
                <w:szCs w:val="20"/>
              </w:rPr>
              <w:t>42/40/37</w:t>
            </w:r>
          </w:p>
        </w:tc>
        <w:tc>
          <w:tcPr>
            <w:tcW w:w="1417" w:type="dxa"/>
            <w:vAlign w:val="center"/>
          </w:tcPr>
          <w:p w:rsidR="000A28F0" w:rsidRPr="00BE64BB" w:rsidRDefault="00372862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372862">
              <w:rPr>
                <w:color w:val="333333"/>
                <w:sz w:val="20"/>
                <w:szCs w:val="20"/>
              </w:rPr>
              <w:t>42/40/37</w:t>
            </w:r>
          </w:p>
        </w:tc>
      </w:tr>
      <w:tr w:rsidR="009872E0" w:rsidRPr="00BE64BB" w:rsidTr="00F05210">
        <w:trPr>
          <w:trHeight w:val="163"/>
        </w:trPr>
        <w:tc>
          <w:tcPr>
            <w:tcW w:w="3291" w:type="dxa"/>
            <w:gridSpan w:val="2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9872E0" w:rsidRPr="00BE64BB" w:rsidRDefault="00F0521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05210">
              <w:rPr>
                <w:rStyle w:val="fontstyle01"/>
                <w:rFonts w:ascii="Times New Roman" w:hAnsi="Times New Roman"/>
                <w:sz w:val="20"/>
                <w:szCs w:val="20"/>
              </w:rPr>
              <w:t>1 340×655×260</w:t>
            </w:r>
          </w:p>
        </w:tc>
      </w:tr>
      <w:tr w:rsidR="009872E0" w:rsidRPr="00BE64BB" w:rsidTr="00F05210">
        <w:trPr>
          <w:trHeight w:val="180"/>
        </w:trPr>
        <w:tc>
          <w:tcPr>
            <w:tcW w:w="3291" w:type="dxa"/>
            <w:gridSpan w:val="2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9872E0" w:rsidRPr="00BE64BB" w:rsidRDefault="00F05210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05210">
              <w:rPr>
                <w:color w:val="000000"/>
                <w:sz w:val="20"/>
                <w:szCs w:val="20"/>
              </w:rPr>
              <w:t>1 568×770×323</w:t>
            </w:r>
          </w:p>
        </w:tc>
      </w:tr>
      <w:tr w:rsidR="00372862" w:rsidRPr="00BE64BB" w:rsidTr="00372862">
        <w:trPr>
          <w:trHeight w:val="201"/>
        </w:trPr>
        <w:tc>
          <w:tcPr>
            <w:tcW w:w="3291" w:type="dxa"/>
            <w:gridSpan w:val="2"/>
            <w:vAlign w:val="center"/>
          </w:tcPr>
          <w:p w:rsidR="00372862" w:rsidRPr="00BE64BB" w:rsidRDefault="00372862" w:rsidP="0037286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850" w:type="dxa"/>
            <w:vAlign w:val="center"/>
          </w:tcPr>
          <w:p w:rsidR="00372862" w:rsidRPr="00BE64BB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418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417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418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417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43.5</w:t>
            </w:r>
          </w:p>
        </w:tc>
      </w:tr>
      <w:tr w:rsidR="00372862" w:rsidRPr="00BE64BB" w:rsidTr="00372862">
        <w:trPr>
          <w:trHeight w:val="232"/>
        </w:trPr>
        <w:tc>
          <w:tcPr>
            <w:tcW w:w="3291" w:type="dxa"/>
            <w:gridSpan w:val="2"/>
            <w:vAlign w:val="center"/>
          </w:tcPr>
          <w:p w:rsidR="00372862" w:rsidRPr="00BE64BB" w:rsidRDefault="00372862" w:rsidP="0037286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850" w:type="dxa"/>
            <w:vAlign w:val="center"/>
          </w:tcPr>
          <w:p w:rsidR="00372862" w:rsidRPr="00BE64BB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418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  <w:vAlign w:val="center"/>
          </w:tcPr>
          <w:p w:rsidR="00372862" w:rsidRPr="00747BE9" w:rsidRDefault="00372862" w:rsidP="003728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9872E0" w:rsidRPr="00BE64BB" w:rsidTr="00372862">
        <w:trPr>
          <w:trHeight w:val="267"/>
        </w:trPr>
        <w:tc>
          <w:tcPr>
            <w:tcW w:w="2232" w:type="dxa"/>
            <w:vMerge w:val="restart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59" w:type="dxa"/>
            <w:vAlign w:val="center"/>
          </w:tcPr>
          <w:p w:rsidR="009872E0" w:rsidRPr="00BE64BB" w:rsidRDefault="009872E0" w:rsidP="008E72C3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Жидк</w:t>
            </w:r>
            <w:r w:rsidR="008E72C3"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9872E0" w:rsidRPr="00BE64BB" w:rsidTr="00372862">
        <w:trPr>
          <w:trHeight w:val="243"/>
        </w:trPr>
        <w:tc>
          <w:tcPr>
            <w:tcW w:w="2232" w:type="dxa"/>
            <w:vMerge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59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50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8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9872E0" w:rsidRPr="00BE64BB" w:rsidRDefault="009872E0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C122E5" w:rsidRPr="00BE64BB" w:rsidTr="00F05210">
        <w:trPr>
          <w:trHeight w:val="487"/>
        </w:trPr>
        <w:tc>
          <w:tcPr>
            <w:tcW w:w="3291" w:type="dxa"/>
            <w:gridSpan w:val="2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C122E5" w:rsidRPr="00747BE9" w:rsidRDefault="00C122E5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BE64BB" w:rsidTr="008B5A93">
        <w:trPr>
          <w:trHeight w:val="301"/>
        </w:trPr>
        <w:tc>
          <w:tcPr>
            <w:tcW w:w="4141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F05210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F05210">
        <w:trPr>
          <w:trHeight w:val="576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F05210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5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611291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72185" w:rsidRPr="0089648B" w:rsidRDefault="00972185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  <w:r w:rsidRPr="0089648B">
        <w:rPr>
          <w:rFonts w:eastAsia="Calibri"/>
          <w:sz w:val="22"/>
          <w:szCs w:val="22"/>
          <w:lang w:eastAsia="en-US"/>
        </w:rPr>
        <w:t>При выборе места установки убедитесь, что выполняются перечисленные</w:t>
      </w:r>
      <w:r w:rsidR="0089648B" w:rsidRPr="0089648B">
        <w:rPr>
          <w:rFonts w:eastAsia="Calibri"/>
          <w:sz w:val="22"/>
          <w:szCs w:val="22"/>
          <w:lang w:eastAsia="en-US"/>
        </w:rPr>
        <w:t xml:space="preserve"> </w:t>
      </w:r>
      <w:r w:rsidRPr="0089648B">
        <w:rPr>
          <w:rFonts w:eastAsia="Calibri"/>
          <w:sz w:val="22"/>
          <w:szCs w:val="22"/>
          <w:lang w:eastAsia="en-US"/>
        </w:rPr>
        <w:t>ниже условия: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Вблизи места установки блока не должно быть горючих или взрывоопасных материалов и газов, едких материалов, тумана, пыли или повышенной влажности.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Перекрытие/потолок, к которому будет крепиться блок, и монтажные кронштейны должны быть достаточно крепкими и прочными, чтобы выдержать вес работающего блока.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Внутренний блок, наружный блок, силовые и сигнальные кабели должны располагаться на расстоянии не меньше 1 м от теле- и радиоаппаратуры.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На входе и выходе из блока не должно быть препятствий свободному движению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воздуха.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При выборе места установки должно быть учтено удобство подключения соединительных фреоновых труб и дренажного отвода.</w:t>
      </w:r>
    </w:p>
    <w:p w:rsidR="003E753B" w:rsidRDefault="00972185" w:rsidP="0089648B">
      <w:pPr>
        <w:spacing w:line="360" w:lineRule="auto"/>
        <w:ind w:left="284" w:firstLine="425"/>
        <w:jc w:val="both"/>
        <w:rPr>
          <w:sz w:val="22"/>
          <w:szCs w:val="22"/>
        </w:rPr>
      </w:pPr>
      <w:r w:rsidRPr="00972185">
        <w:rPr>
          <w:rFonts w:eastAsia="Calibri"/>
          <w:sz w:val="22"/>
          <w:szCs w:val="22"/>
          <w:lang w:eastAsia="en-US"/>
        </w:rPr>
        <w:t xml:space="preserve">Расстояния от блока до ограждающих конструкций должны быть не меньше указанных </w:t>
      </w:r>
      <w:r w:rsidR="0089648B" w:rsidRPr="00972185">
        <w:rPr>
          <w:rFonts w:eastAsia="Calibri"/>
          <w:sz w:val="22"/>
          <w:szCs w:val="22"/>
          <w:lang w:eastAsia="en-US"/>
        </w:rPr>
        <w:t xml:space="preserve">на </w:t>
      </w:r>
      <w:r w:rsidR="0089648B" w:rsidRPr="003E753B">
        <w:rPr>
          <w:sz w:val="22"/>
          <w:szCs w:val="22"/>
        </w:rPr>
        <w:t>рисунке</w:t>
      </w:r>
      <w:r w:rsidR="003E753B" w:rsidRPr="003E753B">
        <w:rPr>
          <w:sz w:val="22"/>
          <w:szCs w:val="22"/>
        </w:rPr>
        <w:t xml:space="preserve"> 2.</w:t>
      </w:r>
    </w:p>
    <w:p w:rsidR="0089648B" w:rsidRDefault="0089648B" w:rsidP="0089648B">
      <w:pPr>
        <w:spacing w:line="360" w:lineRule="auto"/>
        <w:ind w:left="284" w:firstLine="425"/>
        <w:jc w:val="both"/>
        <w:rPr>
          <w:sz w:val="22"/>
          <w:szCs w:val="22"/>
        </w:rPr>
      </w:pPr>
    </w:p>
    <w:p w:rsidR="003E753B" w:rsidRPr="003E753B" w:rsidRDefault="0089648B" w:rsidP="0089648B">
      <w:pPr>
        <w:spacing w:line="360" w:lineRule="auto"/>
        <w:ind w:left="284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5B80DB3" wp14:editId="6EF90FE3">
            <wp:extent cx="5099538" cy="1891378"/>
            <wp:effectExtent l="0" t="0" r="635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14394" cy="189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Pr="003F28A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6112913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2136C8" w:rsidRDefault="002136C8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611291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89648B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372862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24C364EA" wp14:editId="03766E45">
            <wp:extent cx="6214144" cy="3877408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23303" cy="388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6C8" w:rsidRDefault="00372862" w:rsidP="0089648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7125" cy="26111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3</w:t>
      </w: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Pr="00A226C8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6112915"/>
      <w:r w:rsidRPr="00F87BCD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89648B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4710455" cy="2470638"/>
            <wp:effectExtent l="0" t="0" r="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003" cy="248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4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E05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6112916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4E05F0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4E05F0" w:rsidRDefault="004E05F0" w:rsidP="004E05F0">
      <w:pPr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tbl>
      <w:tblPr>
        <w:tblpPr w:leftFromText="180" w:rightFromText="180" w:vertAnchor="text" w:horzAnchor="margin" w:tblpY="127"/>
        <w:tblW w:w="9634" w:type="dxa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BE0091" w:rsidRPr="00C11FB0" w:rsidTr="00BE0091">
        <w:trPr>
          <w:trHeight w:val="568"/>
          <w:tblHeader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DC0557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типа, средненапорный.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</w:t>
            </w:r>
            <w:r w:rsidRPr="005346A2">
              <w:rPr>
                <w:sz w:val="22"/>
                <w:szCs w:val="22"/>
              </w:rPr>
              <w:t>пульт</w:t>
            </w:r>
            <w:r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F81CC4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1C2F25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>
              <w:rPr>
                <w:sz w:val="22"/>
                <w:szCs w:val="22"/>
              </w:rPr>
              <w:t xml:space="preserve"> (комплект, 2 трубки)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F81CC4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1C2F25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конусная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Default="00F81CC4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rPr>
                <w:sz w:val="22"/>
                <w:szCs w:val="22"/>
              </w:rPr>
            </w:pPr>
            <w:r w:rsidRPr="00C122E5">
              <w:rPr>
                <w:sz w:val="22"/>
                <w:szCs w:val="22"/>
              </w:rPr>
              <w:t>Дренажный патрубок</w:t>
            </w:r>
            <w:r>
              <w:rPr>
                <w:sz w:val="22"/>
                <w:szCs w:val="22"/>
              </w:rPr>
              <w:t xml:space="preserve"> д</w:t>
            </w:r>
            <w:r w:rsidRPr="00C122E5">
              <w:rPr>
                <w:sz w:val="22"/>
                <w:szCs w:val="22"/>
              </w:rPr>
              <w:t>ля соединения с</w:t>
            </w:r>
            <w:r>
              <w:rPr>
                <w:sz w:val="22"/>
                <w:szCs w:val="22"/>
              </w:rPr>
              <w:t xml:space="preserve"> </w:t>
            </w:r>
            <w:r w:rsidRPr="00C122E5">
              <w:rPr>
                <w:sz w:val="22"/>
                <w:szCs w:val="22"/>
              </w:rPr>
              <w:t xml:space="preserve"> трубой из</w:t>
            </w:r>
            <w:r>
              <w:rPr>
                <w:sz w:val="22"/>
                <w:szCs w:val="22"/>
              </w:rPr>
              <w:t xml:space="preserve"> </w:t>
            </w:r>
            <w:r w:rsidRPr="00C122E5">
              <w:rPr>
                <w:sz w:val="22"/>
                <w:szCs w:val="22"/>
              </w:rPr>
              <w:t>ПВХ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F81CC4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6112917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6112918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6112919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D939C9">
        <w:rPr>
          <w:sz w:val="22"/>
          <w:szCs w:val="22"/>
        </w:rPr>
        <w:t>канального типа</w:t>
      </w:r>
      <w:r w:rsidR="008E72C3">
        <w:rPr>
          <w:sz w:val="22"/>
          <w:szCs w:val="22"/>
        </w:rPr>
        <w:t>,</w:t>
      </w:r>
      <w:r w:rsidR="00B6239E">
        <w:rPr>
          <w:sz w:val="22"/>
          <w:szCs w:val="22"/>
        </w:rPr>
        <w:t xml:space="preserve"> </w:t>
      </w:r>
      <w:r w:rsidR="00DE328B">
        <w:rPr>
          <w:sz w:val="22"/>
          <w:szCs w:val="22"/>
        </w:rPr>
        <w:t>средненапорный</w:t>
      </w:r>
      <w:r w:rsidR="008E72C3">
        <w:rPr>
          <w:sz w:val="22"/>
          <w:szCs w:val="22"/>
        </w:rPr>
        <w:t xml:space="preserve">,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A85C5C">
        <w:rPr>
          <w:sz w:val="22"/>
          <w:szCs w:val="22"/>
        </w:rPr>
        <w:t>KFDMV</w:t>
      </w:r>
      <w:r w:rsidR="00450C2E">
        <w:rPr>
          <w:sz w:val="22"/>
          <w:szCs w:val="22"/>
        </w:rPr>
        <w:t>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E328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DE328B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6112920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8E72C3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 xml:space="preserve">канального типа, </w:t>
      </w:r>
      <w:r w:rsidR="00DE328B">
        <w:rPr>
          <w:sz w:val="22"/>
          <w:szCs w:val="22"/>
        </w:rPr>
        <w:t>средненапорный</w:t>
      </w:r>
      <w:r>
        <w:rPr>
          <w:sz w:val="22"/>
          <w:szCs w:val="22"/>
        </w:rPr>
        <w:t>, 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DE328B" w:rsidRPr="004158E2">
        <w:rPr>
          <w:sz w:val="22"/>
          <w:szCs w:val="22"/>
        </w:rPr>
        <w:t>типа:</w:t>
      </w:r>
      <w:r w:rsidR="00DE328B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</w:t>
      </w:r>
      <w:r w:rsidR="003964AD" w:rsidRPr="002C28BD">
        <w:rPr>
          <w:sz w:val="24"/>
          <w:szCs w:val="24"/>
        </w:rPr>
        <w:t xml:space="preserve">      </w:t>
      </w:r>
      <w:r w:rsidR="00A85C5C">
        <w:rPr>
          <w:sz w:val="22"/>
          <w:szCs w:val="22"/>
        </w:rPr>
        <w:t>KFDMV</w:t>
      </w:r>
      <w:r w:rsidR="00450C2E">
        <w:rPr>
          <w:sz w:val="22"/>
          <w:szCs w:val="22"/>
        </w:rPr>
        <w:t>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E328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6112921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6112922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6112923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611292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6A2CB9" w:rsidRPr="00985AEE" w:rsidRDefault="006A2CB9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6112925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</w:t>
            </w:r>
            <w:r w:rsidR="00C122E5">
              <w:rPr>
                <w:rFonts w:ascii="Times New Roman" w:hAnsi="Times New Roman" w:cs="Times New Roman"/>
                <w:sz w:val="22"/>
                <w:szCs w:val="22"/>
              </w:rPr>
              <w:t>корпуса</w:t>
            </w: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186112926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611292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3"/>
      <w:footerReference w:type="first" r:id="rId2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862" w:rsidRDefault="00372862">
      <w:r>
        <w:separator/>
      </w:r>
    </w:p>
  </w:endnote>
  <w:endnote w:type="continuationSeparator" w:id="0">
    <w:p w:rsidR="00372862" w:rsidRDefault="0037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2862" w:rsidRDefault="0037286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72862" w:rsidRDefault="003728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72862" w:rsidRDefault="003728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72862" w:rsidRDefault="0037286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307340</wp:posOffset>
              </wp:positionH>
              <wp:positionV relativeFrom="page">
                <wp:posOffset>219710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227DAA" w:rsidRDefault="0037286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KFDMV-X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ED1531" w:rsidRDefault="0037286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B50A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ED1531" w:rsidRDefault="003728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2862" w:rsidRPr="00C67A09" w:rsidRDefault="0037286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72862" w:rsidRPr="00450C2E" w:rsidRDefault="0037286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КАНАЛЬНОГО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СРЕДНЕНАПОРНЫЙ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372862" w:rsidRPr="00450C2E" w:rsidRDefault="0037286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KFDMV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-X</w:t>
                              </w:r>
                            </w:p>
                            <w:p w:rsidR="00372862" w:rsidRPr="00450C2E" w:rsidRDefault="0037286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72862" w:rsidRPr="00613EFB" w:rsidRDefault="0037286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2pt;margin-top:17.3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C7Jrhu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72862" w:rsidRPr="00227DAA" w:rsidRDefault="0037286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KFDMV-X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72862" w:rsidRPr="00ED1531" w:rsidRDefault="0037286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B50A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72862" w:rsidRPr="00ED1531" w:rsidRDefault="003728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72862" w:rsidRPr="00C67A09" w:rsidRDefault="0037286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72862" w:rsidRPr="00450C2E" w:rsidRDefault="0037286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ВНУТРЕННИЙ БЛОК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КАНАЛЬНОГО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СРЕДНЕНАПОРНЫЙ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372862" w:rsidRPr="00450C2E" w:rsidRDefault="0037286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НАЗНАЧЕНИЯ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KFDMV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-X</w:t>
                        </w:r>
                      </w:p>
                      <w:p w:rsidR="00372862" w:rsidRPr="00450C2E" w:rsidRDefault="0037286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72862" w:rsidRPr="00613EFB" w:rsidRDefault="0037286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AF301F" w:rsidRDefault="003728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0EC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227DAA" w:rsidRDefault="00372862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KFDMV-X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72862" w:rsidRPr="00C23BB2" w:rsidRDefault="0037286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72862" w:rsidRPr="00EC2FF5" w:rsidRDefault="0037286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72862" w:rsidRPr="00AF301F" w:rsidRDefault="003728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0EC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72862" w:rsidRPr="00227DAA" w:rsidRDefault="00372862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KFDMV-X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72862" w:rsidRPr="00C23BB2" w:rsidRDefault="0037286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72862" w:rsidRPr="00EC2FF5" w:rsidRDefault="0037286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Default="0037286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AF301F" w:rsidRDefault="0037286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0EC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2862" w:rsidRPr="00227DAA" w:rsidRDefault="00372862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KFDMV-X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72862" w:rsidRPr="00227DAA" w:rsidRDefault="0037286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72862" w:rsidRDefault="0037286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72862" w:rsidRPr="00AF301F" w:rsidRDefault="0037286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0EC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72862" w:rsidRPr="00227DAA" w:rsidRDefault="00372862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KFDMV-X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72862" w:rsidRPr="00227DAA" w:rsidRDefault="0037286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862" w:rsidRDefault="00372862">
      <w:r>
        <w:separator/>
      </w:r>
    </w:p>
  </w:footnote>
  <w:footnote w:type="continuationSeparator" w:id="0">
    <w:p w:rsidR="00372862" w:rsidRDefault="0037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62" w:rsidRDefault="0037286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2862" w:rsidRDefault="0037286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A77CA994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5F13"/>
    <w:multiLevelType w:val="hybridMultilevel"/>
    <w:tmpl w:val="4F1EB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9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8664E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87CC6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4AA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2CD3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86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0C2E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05F0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1642"/>
    <w:rsid w:val="005625F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773CC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2CB9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D7CA9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50FD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0090"/>
    <w:rsid w:val="007F5931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648B"/>
    <w:rsid w:val="00897EAB"/>
    <w:rsid w:val="008A1F1A"/>
    <w:rsid w:val="008A504E"/>
    <w:rsid w:val="008A6018"/>
    <w:rsid w:val="008A6F59"/>
    <w:rsid w:val="008A7501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E72C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280F"/>
    <w:rsid w:val="009454F1"/>
    <w:rsid w:val="009457C2"/>
    <w:rsid w:val="0096270C"/>
    <w:rsid w:val="00963B2F"/>
    <w:rsid w:val="00964418"/>
    <w:rsid w:val="00967D71"/>
    <w:rsid w:val="00972185"/>
    <w:rsid w:val="00975A38"/>
    <w:rsid w:val="00975CA9"/>
    <w:rsid w:val="0097670D"/>
    <w:rsid w:val="00976A8E"/>
    <w:rsid w:val="00976CB8"/>
    <w:rsid w:val="009804D9"/>
    <w:rsid w:val="00984D44"/>
    <w:rsid w:val="00985AEE"/>
    <w:rsid w:val="009872E0"/>
    <w:rsid w:val="009A15E8"/>
    <w:rsid w:val="009A25C0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843EB"/>
    <w:rsid w:val="00A85C5C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0091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22E5"/>
    <w:rsid w:val="00C13A31"/>
    <w:rsid w:val="00C241C9"/>
    <w:rsid w:val="00C267D9"/>
    <w:rsid w:val="00C2699D"/>
    <w:rsid w:val="00C335AB"/>
    <w:rsid w:val="00C3798C"/>
    <w:rsid w:val="00C419C1"/>
    <w:rsid w:val="00C42A78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6230"/>
    <w:rsid w:val="00C977EE"/>
    <w:rsid w:val="00CA0C5A"/>
    <w:rsid w:val="00CA58DA"/>
    <w:rsid w:val="00CA5BD5"/>
    <w:rsid w:val="00CA63D0"/>
    <w:rsid w:val="00CA78AC"/>
    <w:rsid w:val="00CB50A8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0EC6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39C9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28B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714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5210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421D"/>
    <w:rsid w:val="00F55F7B"/>
    <w:rsid w:val="00F56372"/>
    <w:rsid w:val="00F57CC0"/>
    <w:rsid w:val="00F62AE1"/>
    <w:rsid w:val="00F678BE"/>
    <w:rsid w:val="00F7656C"/>
    <w:rsid w:val="00F817D9"/>
    <w:rsid w:val="00F81CC4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386CC073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6AD43-8583-4442-9AD9-D210AE64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97</TotalTime>
  <Pages>26</Pages>
  <Words>3654</Words>
  <Characters>20834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2024-12-25T10:45:00Z</dcterms:created>
  <dcterms:modified xsi:type="dcterms:W3CDTF">2025-04-15T13:19:00Z</dcterms:modified>
</cp:coreProperties>
</file>