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2B6FB7">
              <w:rPr>
                <w:b/>
                <w:szCs w:val="28"/>
              </w:rPr>
              <w:t>140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="002B6FB7">
              <w:rPr>
                <w:b/>
                <w:szCs w:val="28"/>
              </w:rPr>
              <w:t>140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E91B81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E91B81" w:rsidP="00E91B81">
      <w:pPr>
        <w:spacing w:line="360" w:lineRule="auto"/>
        <w:jc w:val="center"/>
        <w:rPr>
          <w:sz w:val="22"/>
          <w:szCs w:val="22"/>
        </w:rPr>
      </w:pPr>
      <w:r w:rsidRPr="00E91B81">
        <w:rPr>
          <w:sz w:val="22"/>
          <w:szCs w:val="22"/>
        </w:rPr>
        <w:t>2023</w:t>
      </w:r>
    </w:p>
    <w:p w:rsidR="00E91B81" w:rsidRPr="00E91B81" w:rsidRDefault="00E91B81" w:rsidP="00E91B81">
      <w:pPr>
        <w:spacing w:line="360" w:lineRule="auto"/>
        <w:jc w:val="center"/>
        <w:rPr>
          <w:sz w:val="22"/>
          <w:szCs w:val="22"/>
        </w:rPr>
      </w:pPr>
    </w:p>
    <w:p w:rsidR="00810B70" w:rsidRPr="00471C6B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471C6B">
        <w:rPr>
          <w:b/>
          <w:sz w:val="22"/>
          <w:szCs w:val="22"/>
        </w:rPr>
        <w:lastRenderedPageBreak/>
        <w:t>СОДЕРЖАНИЕ</w:t>
      </w:r>
    </w:p>
    <w:p w:rsidR="00471C6B" w:rsidRPr="00471C6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71C6B">
        <w:rPr>
          <w:sz w:val="22"/>
          <w:szCs w:val="22"/>
        </w:rPr>
        <w:fldChar w:fldCharType="begin"/>
      </w:r>
      <w:r w:rsidRPr="00471C6B">
        <w:rPr>
          <w:sz w:val="22"/>
          <w:szCs w:val="22"/>
        </w:rPr>
        <w:instrText xml:space="preserve"> TOC \o "1-3" \h \z \u </w:instrText>
      </w:r>
      <w:r w:rsidRPr="00471C6B">
        <w:rPr>
          <w:sz w:val="22"/>
          <w:szCs w:val="22"/>
        </w:rPr>
        <w:fldChar w:fldCharType="separate"/>
      </w:r>
      <w:hyperlink w:anchor="_Toc131074125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1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_Toc131074125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3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26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2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_Toc131074126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4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27" w:history="1">
        <w:r w:rsidR="00471C6B" w:rsidRPr="00471C6B">
          <w:rPr>
            <w:rStyle w:val="ad"/>
            <w:noProof/>
            <w:sz w:val="22"/>
            <w:szCs w:val="22"/>
          </w:rPr>
          <w:t>2.1 Описание изделия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_Toc131074127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4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28" w:history="1">
        <w:r w:rsidR="00471C6B" w:rsidRPr="00471C6B">
          <w:rPr>
            <w:rStyle w:val="ad"/>
            <w:noProof/>
            <w:sz w:val="22"/>
            <w:szCs w:val="22"/>
          </w:rPr>
          <w:t>2.2 Принцип работы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_Toc131074128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4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29" w:history="1">
        <w:r w:rsidR="00471C6B" w:rsidRPr="00471C6B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_Toc131074129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5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0" w:history="1">
        <w:r w:rsidR="00471C6B" w:rsidRPr="00471C6B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_Toc131074130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5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1" w:history="1">
        <w:r w:rsidR="00471C6B" w:rsidRPr="00471C6B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_Toc131074131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6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2" w:history="1">
        <w:r w:rsidR="00471C6B" w:rsidRPr="00471C6B">
          <w:rPr>
            <w:rStyle w:val="ad"/>
            <w:noProof/>
            <w:sz w:val="22"/>
            <w:szCs w:val="22"/>
          </w:rPr>
          <w:t>2.6 Оптимальная эксплуатация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_Toc131074132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7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3" w:history="1">
        <w:r w:rsidR="00471C6B" w:rsidRPr="00471C6B">
          <w:rPr>
            <w:rStyle w:val="ad"/>
            <w:noProof/>
            <w:sz w:val="22"/>
            <w:szCs w:val="22"/>
          </w:rPr>
          <w:t>2.7 Чертеж изделия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_Toc131074133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8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4" w:history="1">
        <w:r w:rsidR="00471C6B" w:rsidRPr="00471C6B">
          <w:rPr>
            <w:rStyle w:val="ad"/>
            <w:noProof/>
            <w:sz w:val="22"/>
            <w:szCs w:val="22"/>
          </w:rPr>
          <w:t>2.8 Маркировка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_Toc131074134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9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5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3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КОМПЛЕКТНОСТЬ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_Toc131074135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9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6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4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_Toc131074136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11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7" w:history="1">
        <w:r w:rsidR="00471C6B" w:rsidRPr="00471C6B">
          <w:rPr>
            <w:rStyle w:val="ad"/>
            <w:b/>
            <w:noProof/>
            <w:sz w:val="22"/>
            <w:szCs w:val="22"/>
          </w:rPr>
          <w:t>5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КОНСЕРВАЦИЯ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_Toc131074137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12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8" w:history="1">
        <w:r w:rsidR="00471C6B" w:rsidRPr="00471C6B">
          <w:rPr>
            <w:rStyle w:val="ad"/>
            <w:b/>
            <w:noProof/>
            <w:sz w:val="22"/>
            <w:szCs w:val="22"/>
          </w:rPr>
          <w:t>6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_Toc131074138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13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39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7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_Toc131074139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14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0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8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_Toc131074140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15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1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9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_Toc131074141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15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2" w:history="1">
        <w:r w:rsidR="00471C6B" w:rsidRPr="00471C6B">
          <w:rPr>
            <w:rStyle w:val="ad"/>
            <w:noProof/>
            <w:sz w:val="22"/>
            <w:szCs w:val="22"/>
          </w:rPr>
          <w:t>9.1 Общие требования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_Toc131074142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17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3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10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_Toc131074143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18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4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11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_Toc131074144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23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5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12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_Toc131074145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24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471C6B" w:rsidRPr="00471C6B" w:rsidRDefault="00CE3E0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4146" w:history="1">
        <w:r w:rsidR="00471C6B" w:rsidRPr="00471C6B">
          <w:rPr>
            <w:rStyle w:val="ad"/>
            <w:b/>
            <w:bCs/>
            <w:noProof/>
            <w:sz w:val="22"/>
            <w:szCs w:val="22"/>
          </w:rPr>
          <w:t>13</w:t>
        </w:r>
        <w:r w:rsidR="00471C6B" w:rsidRPr="00471C6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C6B" w:rsidRPr="00471C6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71C6B" w:rsidRPr="00471C6B">
          <w:rPr>
            <w:noProof/>
            <w:webHidden/>
            <w:sz w:val="22"/>
            <w:szCs w:val="22"/>
          </w:rPr>
          <w:tab/>
        </w:r>
        <w:r w:rsidR="00471C6B" w:rsidRPr="00471C6B">
          <w:rPr>
            <w:noProof/>
            <w:webHidden/>
            <w:sz w:val="22"/>
            <w:szCs w:val="22"/>
          </w:rPr>
          <w:fldChar w:fldCharType="begin"/>
        </w:r>
        <w:r w:rsidR="00471C6B" w:rsidRPr="00471C6B">
          <w:rPr>
            <w:noProof/>
            <w:webHidden/>
            <w:sz w:val="22"/>
            <w:szCs w:val="22"/>
          </w:rPr>
          <w:instrText xml:space="preserve"> PAGEREF _Toc131074146 \h </w:instrText>
        </w:r>
        <w:r w:rsidR="00471C6B" w:rsidRPr="00471C6B">
          <w:rPr>
            <w:noProof/>
            <w:webHidden/>
            <w:sz w:val="22"/>
            <w:szCs w:val="22"/>
          </w:rPr>
        </w:r>
        <w:r w:rsidR="00471C6B" w:rsidRPr="00471C6B">
          <w:rPr>
            <w:noProof/>
            <w:webHidden/>
            <w:sz w:val="22"/>
            <w:szCs w:val="22"/>
          </w:rPr>
          <w:fldChar w:fldCharType="separate"/>
        </w:r>
        <w:r w:rsidR="00471C6B">
          <w:rPr>
            <w:noProof/>
            <w:webHidden/>
            <w:sz w:val="22"/>
            <w:szCs w:val="22"/>
          </w:rPr>
          <w:t>25</w:t>
        </w:r>
        <w:r w:rsidR="00471C6B" w:rsidRPr="00471C6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71C6B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2B6FB7">
        <w:rPr>
          <w:sz w:val="22"/>
          <w:szCs w:val="22"/>
        </w:rPr>
        <w:t>140</w:t>
      </w:r>
      <w:r w:rsidR="006110E3" w:rsidRPr="006110E3">
        <w:rPr>
          <w:sz w:val="22"/>
          <w:szCs w:val="22"/>
        </w:rPr>
        <w:t>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CE3E0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74125"/>
      <w:r w:rsidRPr="00985AEE">
        <w:rPr>
          <w:b/>
          <w:szCs w:val="28"/>
        </w:rPr>
        <w:t>ОСНОВНЫЕ СВЕДЕНИЯ ОБ ИЗДЕЛИИ</w:t>
      </w:r>
      <w:bookmarkEnd w:id="0"/>
    </w:p>
    <w:p w:rsidR="00CE3E0E" w:rsidRPr="00CE3E0E" w:rsidRDefault="00CE3E0E" w:rsidP="00CE3E0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E3E0E">
        <w:rPr>
          <w:sz w:val="22"/>
          <w:szCs w:val="22"/>
        </w:rPr>
        <w:t>Основные сведения об изделии приведены в таблице 1.</w:t>
      </w:r>
    </w:p>
    <w:p w:rsidR="00CE3E0E" w:rsidRPr="00CE3E0E" w:rsidRDefault="00CE3E0E" w:rsidP="00CE3E0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E3E0E" w:rsidRPr="00CE3E0E" w:rsidRDefault="00CE3E0E" w:rsidP="00CE3E0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CE3E0E">
        <w:rPr>
          <w:sz w:val="20"/>
          <w:szCs w:val="20"/>
        </w:rPr>
        <w:t>Таблица 1</w:t>
      </w:r>
      <w:bookmarkStart w:id="1" w:name="_GoBack"/>
      <w:bookmarkEnd w:id="1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E91B81" w:rsidRDefault="00E91B81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E91B81" w:rsidRPr="00E85869" w:rsidRDefault="00E91B81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E91B81" w:rsidRPr="00CC2C20" w:rsidTr="00E7687E">
        <w:trPr>
          <w:trHeight w:val="391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E91B81" w:rsidRPr="00BD3D65" w:rsidRDefault="00E91B81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KFDV140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E91B81" w:rsidRPr="00CC2C20" w:rsidTr="00E7687E">
        <w:trPr>
          <w:trHeight w:val="399"/>
        </w:trPr>
        <w:tc>
          <w:tcPr>
            <w:tcW w:w="2518" w:type="dxa"/>
            <w:vAlign w:val="center"/>
          </w:tcPr>
          <w:p w:rsidR="00E91B81" w:rsidRPr="00CA105D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E91B81" w:rsidRPr="00BD3D65" w:rsidRDefault="00E91B81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KFDV140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E91B81" w:rsidRDefault="00E91B81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E91B81" w:rsidRPr="006E6F2F" w:rsidRDefault="00E91B81" w:rsidP="00593B2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E91B81" w:rsidRPr="006E6F2F" w:rsidRDefault="00E91B81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E91B81" w:rsidRPr="00CC2C20" w:rsidTr="00E7687E">
        <w:trPr>
          <w:trHeight w:val="409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E91B81" w:rsidRPr="00CC2C20" w:rsidRDefault="00E91B81" w:rsidP="00593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13" w:type="dxa"/>
            <w:vAlign w:val="center"/>
          </w:tcPr>
          <w:p w:rsidR="00E91B81" w:rsidRPr="00CC2C20" w:rsidRDefault="006E6A96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91B81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E91B81" w:rsidRPr="00CC2C20" w:rsidTr="00E7687E">
        <w:trPr>
          <w:trHeight w:val="492"/>
        </w:trPr>
        <w:tc>
          <w:tcPr>
            <w:tcW w:w="2518" w:type="dxa"/>
            <w:vAlign w:val="center"/>
          </w:tcPr>
          <w:p w:rsidR="00E91B81" w:rsidRPr="0045388E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E91B81" w:rsidRDefault="00E91B81" w:rsidP="00E7687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E91B81" w:rsidRPr="00B73847" w:rsidRDefault="00E91B81" w:rsidP="00E7687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E91B81" w:rsidRPr="00B73847" w:rsidRDefault="00E91B81" w:rsidP="00E7687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91B81" w:rsidRDefault="00E91B81" w:rsidP="00E7687E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E91B81" w:rsidRPr="00AC70FB" w:rsidRDefault="00E91B81" w:rsidP="00E7687E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E91B81" w:rsidRPr="00CE3E0E" w:rsidTr="00E7687E">
        <w:trPr>
          <w:trHeight w:val="492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E91B81" w:rsidRPr="008E1213" w:rsidRDefault="00E91B81" w:rsidP="00593B24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E91B81" w:rsidRPr="00CC2C20" w:rsidRDefault="00E91B81" w:rsidP="00593B24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91B81" w:rsidRPr="00CE3E0E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91B81" w:rsidRPr="00514A8E" w:rsidRDefault="00E91B81" w:rsidP="00593B2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E91B81" w:rsidRPr="00CC2C20" w:rsidTr="00E7687E">
        <w:trPr>
          <w:trHeight w:val="553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E91B81" w:rsidRPr="002616B7" w:rsidRDefault="00E91B81" w:rsidP="00593B24">
            <w:pPr>
              <w:jc w:val="center"/>
              <w:rPr>
                <w:sz w:val="22"/>
                <w:szCs w:val="22"/>
                <w:highlight w:val="yellow"/>
              </w:rPr>
            </w:pPr>
            <w:r w:rsidRPr="002616B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E91B81" w:rsidRPr="00CC2C20" w:rsidTr="00E7687E">
        <w:trPr>
          <w:trHeight w:val="2441"/>
        </w:trPr>
        <w:tc>
          <w:tcPr>
            <w:tcW w:w="2518" w:type="dxa"/>
            <w:vAlign w:val="center"/>
          </w:tcPr>
          <w:p w:rsidR="00E91B81" w:rsidRPr="00CC2C20" w:rsidRDefault="00E91B81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E91B81" w:rsidRDefault="00E91B81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E91B81" w:rsidRPr="006E3C0A" w:rsidRDefault="00E91B81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E91B81" w:rsidRPr="006E3C0A" w:rsidRDefault="00E91B81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91B81" w:rsidRPr="006E3C0A" w:rsidRDefault="00E91B81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91B81" w:rsidRPr="006E3C0A" w:rsidRDefault="00E91B81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91B81" w:rsidRPr="003F28A1" w:rsidRDefault="00E91B81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E91B81" w:rsidRPr="00CC2C20" w:rsidRDefault="00E91B81" w:rsidP="00593B24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74126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603AC1" w:rsidRDefault="00810B70" w:rsidP="00603AC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74127"/>
      <w:r w:rsidRPr="00603AC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603AC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B026AE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9E2744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2B6FB7">
        <w:rPr>
          <w:sz w:val="22"/>
          <w:szCs w:val="22"/>
        </w:rPr>
        <w:t>140</w:t>
      </w:r>
      <w:r w:rsidR="006110E3" w:rsidRPr="006110E3">
        <w:rPr>
          <w:sz w:val="22"/>
          <w:szCs w:val="22"/>
        </w:rPr>
        <w:t xml:space="preserve">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B026AE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Pr="003F28A1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CA0C5A" w:rsidRDefault="00CA0C5A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B026AE" w:rsidRPr="00603AC1" w:rsidRDefault="00603AC1" w:rsidP="00603AC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74128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026AE" w:rsidRPr="00603AC1">
        <w:rPr>
          <w:rFonts w:ascii="Times New Roman" w:hAnsi="Times New Roman" w:cs="Times New Roman"/>
          <w:color w:val="auto"/>
          <w:sz w:val="22"/>
          <w:szCs w:val="22"/>
        </w:rPr>
        <w:t>2 Принцип работы</w:t>
      </w:r>
      <w:bookmarkEnd w:id="4"/>
    </w:p>
    <w:p w:rsidR="00B026AE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026AE" w:rsidRPr="008F31F7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B026AE" w:rsidRPr="008F31F7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B026AE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B026AE" w:rsidRDefault="00B026A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B026AE" w:rsidRPr="006E30DA" w:rsidRDefault="00B026A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603AC1" w:rsidRDefault="00603AC1" w:rsidP="00603AC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741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2.3</w:t>
      </w:r>
      <w:r w:rsidR="00B14F7A" w:rsidRPr="00603A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603AC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1ED68A40" wp14:editId="27827B43">
            <wp:extent cx="4698802" cy="2541320"/>
            <wp:effectExtent l="0" t="0" r="698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656" cy="255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603AC1" w:rsidRPr="00BE07D7" w:rsidRDefault="00603AC1" w:rsidP="00603AC1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bookmarkStart w:id="7" w:name="_Toc131074130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6"/>
      <w:bookmarkEnd w:id="7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603AC1" w:rsidRPr="00135473" w:rsidRDefault="00603AC1" w:rsidP="00603AC1">
      <w:pPr>
        <w:spacing w:line="360" w:lineRule="auto"/>
        <w:ind w:firstLine="709"/>
        <w:jc w:val="both"/>
        <w:rPr>
          <w:sz w:val="22"/>
          <w:szCs w:val="22"/>
        </w:rPr>
      </w:pPr>
    </w:p>
    <w:p w:rsidR="00603AC1" w:rsidRPr="00985AEE" w:rsidRDefault="00603AC1" w:rsidP="00603AC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603AC1" w:rsidRDefault="00603AC1" w:rsidP="00603AC1">
      <w:pPr>
        <w:jc w:val="center"/>
        <w:rPr>
          <w:noProof/>
          <w:sz w:val="20"/>
          <w:szCs w:val="20"/>
        </w:rPr>
      </w:pPr>
    </w:p>
    <w:p w:rsidR="00603AC1" w:rsidRPr="003F28A1" w:rsidRDefault="00603AC1" w:rsidP="00603A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2B6FB7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2B6FB7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2B6FB7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20</w:t>
            </w:r>
            <w:r w:rsidR="00036F67">
              <w:rPr>
                <w:sz w:val="22"/>
                <w:szCs w:val="22"/>
              </w:rPr>
              <w:t>0</w:t>
            </w:r>
            <w:r w:rsidR="00182988">
              <w:rPr>
                <w:sz w:val="22"/>
                <w:szCs w:val="22"/>
              </w:rPr>
              <w:t>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036F6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56275">
              <w:rPr>
                <w:sz w:val="22"/>
                <w:szCs w:val="22"/>
              </w:rPr>
              <w:t>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2B6FB7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E4197E" w:rsidRDefault="00036F6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B6FB7">
              <w:rPr>
                <w:sz w:val="22"/>
                <w:szCs w:val="22"/>
              </w:rPr>
              <w:t>70</w:t>
            </w:r>
          </w:p>
        </w:tc>
      </w:tr>
    </w:tbl>
    <w:p w:rsidR="00EE1C25" w:rsidRDefault="00EE1C25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Pr="000B1339" w:rsidRDefault="004D457D" w:rsidP="000B1339">
      <w:pPr>
        <w:jc w:val="both"/>
        <w:rPr>
          <w:noProof/>
          <w:sz w:val="20"/>
          <w:szCs w:val="20"/>
        </w:rPr>
      </w:pPr>
    </w:p>
    <w:p w:rsidR="000B1339" w:rsidRDefault="0050669A" w:rsidP="0050669A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2</w:t>
      </w:r>
      <w:r w:rsidR="00B026AE">
        <w:rPr>
          <w:noProof/>
          <w:sz w:val="20"/>
          <w:szCs w:val="20"/>
        </w:rPr>
        <w:t>.</w:t>
      </w:r>
    </w:p>
    <w:p w:rsidR="00B026AE" w:rsidRDefault="00B026AE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B026AE" w:rsidRPr="00135C40" w:rsidTr="006D0A15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B026AE" w:rsidRPr="00E4197E" w:rsidRDefault="00B026AE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B026AE" w:rsidRPr="00E4197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B026AE" w:rsidRPr="00E4197E" w:rsidRDefault="00B026AE" w:rsidP="006D0A15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B026AE" w:rsidRPr="00E4197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B026AE" w:rsidRPr="00E4197E" w:rsidRDefault="00B026AE" w:rsidP="006D0A15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B026AE" w:rsidRPr="00E4197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B026AE" w:rsidRPr="00135C40" w:rsidRDefault="00B026AE" w:rsidP="006D0A15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46.5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B026AE" w:rsidRPr="00E4197E" w:rsidRDefault="00B026AE" w:rsidP="006D0A15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B026AE" w:rsidRPr="00E4197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B026AE" w:rsidRPr="00135C40" w:rsidRDefault="00B026AE" w:rsidP="006D0A1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B026A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15.9 (5/8)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B026AE" w:rsidRPr="00135C40" w:rsidRDefault="00B026AE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CA78AC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B026AE" w:rsidRPr="00135C40" w:rsidTr="006D0A1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B026AE" w:rsidRPr="00CA78AC" w:rsidRDefault="00B026AE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B026AE" w:rsidRPr="00CA78AC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CA78AC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</w:p>
        </w:tc>
      </w:tr>
    </w:tbl>
    <w:p w:rsidR="00B026AE" w:rsidRDefault="00B026AE" w:rsidP="000B1339">
      <w:pPr>
        <w:jc w:val="both"/>
        <w:rPr>
          <w:noProof/>
          <w:sz w:val="20"/>
          <w:szCs w:val="20"/>
        </w:rPr>
      </w:pPr>
    </w:p>
    <w:p w:rsidR="00B026AE" w:rsidRPr="000B1339" w:rsidRDefault="00B026AE" w:rsidP="000B1339">
      <w:pPr>
        <w:jc w:val="both"/>
        <w:rPr>
          <w:noProof/>
          <w:sz w:val="20"/>
          <w:szCs w:val="20"/>
        </w:rPr>
      </w:pPr>
    </w:p>
    <w:p w:rsidR="000E638C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1074131"/>
      <w:r>
        <w:rPr>
          <w:rFonts w:ascii="Times New Roman" w:hAnsi="Times New Roman" w:cs="Times New Roman"/>
          <w:color w:val="auto"/>
          <w:sz w:val="22"/>
          <w:szCs w:val="22"/>
        </w:rPr>
        <w:t>2.5</w:t>
      </w:r>
      <w:r w:rsidR="000E638C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0669A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9089F" w:rsidRPr="00B026AE" w:rsidRDefault="0009089F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lastRenderedPageBreak/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31074132"/>
      <w:r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50669A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50669A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50669A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74133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0669A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C2116D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53BF9427" wp14:editId="77A37BB3">
            <wp:extent cx="6210935" cy="33591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140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50669A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Pr="00A226C8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50669A" w:rsidRDefault="0050669A" w:rsidP="0050669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3107413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2.8</w:t>
      </w:r>
      <w:r w:rsidR="00C47F87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2"/>
      <w:r w:rsidR="00C47F87" w:rsidRPr="005066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5CD7292" wp14:editId="45B11E49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B026AE" w:rsidRDefault="00B026A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B026AE" w:rsidRPr="00F1629E" w:rsidRDefault="00B026A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Toc131074135"/>
      <w:r w:rsidRPr="00985AEE">
        <w:rPr>
          <w:b/>
          <w:szCs w:val="28"/>
        </w:rPr>
        <w:t>КОМПЛЕКТНОСТЬ</w:t>
      </w:r>
      <w:bookmarkStart w:id="16" w:name="_Ref304821509"/>
      <w:bookmarkEnd w:id="13"/>
      <w:bookmarkEnd w:id="14"/>
      <w:bookmarkEnd w:id="15"/>
    </w:p>
    <w:p w:rsidR="0086249C" w:rsidRDefault="0036160E" w:rsidP="0050669A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4D2D21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36160E" w:rsidRPr="0050669A" w:rsidRDefault="0036160E" w:rsidP="0050669A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36160E" w:rsidRDefault="004D2D21" w:rsidP="0050669A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50669A" w:rsidRPr="0050669A" w:rsidRDefault="0050669A" w:rsidP="0050669A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B026AE" w:rsidRPr="00C11FB0" w:rsidTr="006D0A15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6AE" w:rsidRPr="00C11FB0" w:rsidRDefault="00B026AE" w:rsidP="006D0A15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026AE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6AE" w:rsidRPr="00C11FB0" w:rsidRDefault="00B026AE" w:rsidP="005066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низконапорный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026AE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6AE" w:rsidRDefault="00B026AE" w:rsidP="006D0A15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Проводной пульт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026AE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6AE" w:rsidRDefault="006D0A15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шланг в сборе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0A15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Pr="005346A2" w:rsidRDefault="006D0A15" w:rsidP="006D0A15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Накидная гайка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0A15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Pr="001C2F25" w:rsidRDefault="006D0A15" w:rsidP="006D0A15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Гофрированная трубка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0A15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Pr="001C2F25" w:rsidRDefault="006D0A15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М10х8 с шайбой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D0A15" w:rsidRPr="00C11FB0" w:rsidTr="006D0A15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Pr="005346A2" w:rsidRDefault="006D0A15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М10 (гайка М10х8.4)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A1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026AE" w:rsidRDefault="00B026AE" w:rsidP="00B026AE">
      <w:pPr>
        <w:jc w:val="both"/>
        <w:rPr>
          <w:noProof/>
          <w:sz w:val="20"/>
          <w:szCs w:val="20"/>
        </w:rPr>
      </w:pPr>
    </w:p>
    <w:p w:rsidR="004D2D21" w:rsidRDefault="004D2D21" w:rsidP="00B026AE">
      <w:pPr>
        <w:jc w:val="both"/>
        <w:rPr>
          <w:noProof/>
          <w:sz w:val="20"/>
          <w:szCs w:val="20"/>
        </w:rPr>
      </w:pPr>
    </w:p>
    <w:p w:rsidR="004D2D21" w:rsidRDefault="004D2D21" w:rsidP="00B026AE">
      <w:pPr>
        <w:jc w:val="both"/>
        <w:rPr>
          <w:noProof/>
          <w:sz w:val="20"/>
          <w:szCs w:val="20"/>
        </w:rPr>
      </w:pPr>
    </w:p>
    <w:p w:rsidR="00B026AE" w:rsidRDefault="004D2D21" w:rsidP="004D2D21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  <w:r w:rsidR="00B026AE">
        <w:rPr>
          <w:noProof/>
          <w:sz w:val="20"/>
          <w:szCs w:val="20"/>
        </w:rPr>
        <w:t>.</w:t>
      </w: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B026AE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B026AE" w:rsidRPr="00C11FB0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B026AE" w:rsidRPr="001C2F25" w:rsidRDefault="006D0A15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B026AE" w:rsidRPr="005346A2">
              <w:rPr>
                <w:sz w:val="22"/>
                <w:szCs w:val="22"/>
              </w:rPr>
              <w:t xml:space="preserve">айба </w:t>
            </w:r>
            <w:r>
              <w:rPr>
                <w:sz w:val="22"/>
                <w:szCs w:val="22"/>
              </w:rPr>
              <w:t>М10 (п</w:t>
            </w:r>
            <w:r w:rsidRPr="005346A2">
              <w:rPr>
                <w:sz w:val="22"/>
                <w:szCs w:val="22"/>
              </w:rPr>
              <w:t>ружинная шайба</w:t>
            </w:r>
            <w:r>
              <w:rPr>
                <w:sz w:val="22"/>
                <w:szCs w:val="22"/>
              </w:rPr>
              <w:t xml:space="preserve"> м10х2.6)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6AE" w:rsidRDefault="00B026AE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D0A15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D0A15" w:rsidRPr="001C2F25" w:rsidRDefault="006D0A15" w:rsidP="006D0A1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  <w:r>
              <w:rPr>
                <w:rFonts w:ascii="Calibri" w:eastAsiaTheme="minorHAnsi" w:hAnsi="Calibri" w:cs="Calibri"/>
                <w:sz w:val="24"/>
                <w:lang w:eastAsia="en-US"/>
              </w:rPr>
              <w:t xml:space="preserve"> </w:t>
            </w:r>
            <w:r w:rsidRPr="006D0A15">
              <w:rPr>
                <w:sz w:val="22"/>
                <w:szCs w:val="22"/>
              </w:rPr>
              <w:t>теплоизоляции линии</w:t>
            </w:r>
            <w:r>
              <w:rPr>
                <w:sz w:val="22"/>
                <w:szCs w:val="22"/>
              </w:rPr>
              <w:t xml:space="preserve"> </w:t>
            </w:r>
            <w:r w:rsidRPr="006D0A15">
              <w:rPr>
                <w:sz w:val="22"/>
                <w:szCs w:val="22"/>
              </w:rPr>
              <w:t>газа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D0A1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0A15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6D0A15" w:rsidRPr="001C2F25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D0A15" w:rsidRPr="00C11FB0" w:rsidRDefault="006D0A15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  <w:r>
              <w:rPr>
                <w:rFonts w:ascii="Calibri" w:eastAsiaTheme="minorHAnsi" w:hAnsi="Calibri" w:cs="Calibri"/>
                <w:sz w:val="24"/>
                <w:lang w:eastAsia="en-US"/>
              </w:rPr>
              <w:t xml:space="preserve"> </w:t>
            </w:r>
            <w:r w:rsidRPr="006D0A15">
              <w:rPr>
                <w:sz w:val="22"/>
                <w:szCs w:val="22"/>
              </w:rPr>
              <w:t>теплоизоляции линии</w:t>
            </w:r>
            <w:r>
              <w:rPr>
                <w:sz w:val="22"/>
                <w:szCs w:val="22"/>
              </w:rPr>
              <w:t xml:space="preserve"> жидкости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D0A15" w:rsidRPr="00C11FB0" w:rsidRDefault="006D0A15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E71C8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0E71C8" w:rsidRPr="001C2F25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E71C8" w:rsidRPr="001C2F25" w:rsidRDefault="000E71C8" w:rsidP="009F59FD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Мат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71C8" w:rsidRDefault="000E71C8" w:rsidP="009F59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E71C8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0E71C8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E71C8" w:rsidRPr="001C2F25" w:rsidRDefault="000E71C8" w:rsidP="009F59FD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Мат для </w:t>
            </w:r>
            <w:r>
              <w:rPr>
                <w:sz w:val="22"/>
                <w:szCs w:val="22"/>
              </w:rPr>
              <w:t>стороны свежего воздуха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71C8" w:rsidRDefault="000E71C8" w:rsidP="009F59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E71C8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0E71C8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E71C8" w:rsidRPr="001C2F25" w:rsidRDefault="000E71C8" w:rsidP="009F59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</w:t>
            </w:r>
            <w:r w:rsidR="00F42225">
              <w:rPr>
                <w:sz w:val="22"/>
                <w:szCs w:val="22"/>
              </w:rPr>
              <w:t xml:space="preserve"> для крепежа мата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71C8" w:rsidRDefault="000E71C8" w:rsidP="009F59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0E71C8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0E71C8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E71C8" w:rsidRPr="001C2F25" w:rsidRDefault="000E71C8" w:rsidP="00F42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</w:t>
            </w:r>
            <w:r w:rsidR="00F42225">
              <w:rPr>
                <w:sz w:val="22"/>
                <w:szCs w:val="22"/>
              </w:rPr>
              <w:t xml:space="preserve"> для крепежа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71C8" w:rsidRDefault="000E71C8" w:rsidP="00E547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E71C8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0E71C8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E71C8" w:rsidRPr="00C11FB0" w:rsidRDefault="000E71C8" w:rsidP="006D0A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Картонный монтажный шаблон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71C8" w:rsidRPr="00C11FB0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E71C8" w:rsidRPr="00C11FB0" w:rsidTr="006D0A15">
        <w:trPr>
          <w:trHeight w:val="568"/>
          <w:jc w:val="center"/>
        </w:trPr>
        <w:tc>
          <w:tcPr>
            <w:tcW w:w="1123" w:type="dxa"/>
            <w:vAlign w:val="center"/>
          </w:tcPr>
          <w:p w:rsidR="000E71C8" w:rsidRDefault="000E71C8" w:rsidP="006D0A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0E71C8" w:rsidRPr="00C11FB0" w:rsidRDefault="000E71C8" w:rsidP="006D0A15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0E71C8" w:rsidRPr="00C11FB0" w:rsidRDefault="000E71C8" w:rsidP="006D0A15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Toc131074136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</w:p>
    <w:p w:rsidR="004D2D21" w:rsidRDefault="00021FB1" w:rsidP="004D2D21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D2D21" w:rsidRPr="00E44B9B">
        <w:rPr>
          <w:color w:val="242021"/>
          <w:sz w:val="22"/>
          <w:szCs w:val="22"/>
        </w:rPr>
        <w:t xml:space="preserve">Гарантийный срок на </w:t>
      </w:r>
      <w:r w:rsidR="004D2D21">
        <w:rPr>
          <w:color w:val="242021"/>
          <w:sz w:val="22"/>
          <w:szCs w:val="22"/>
        </w:rPr>
        <w:t>оборудование</w:t>
      </w:r>
      <w:r w:rsidR="004D2D21" w:rsidRPr="00E44B9B">
        <w:rPr>
          <w:color w:val="242021"/>
          <w:sz w:val="22"/>
          <w:szCs w:val="22"/>
        </w:rPr>
        <w:t xml:space="preserve"> </w:t>
      </w:r>
      <w:r w:rsidR="0044261D">
        <w:rPr>
          <w:sz w:val="22"/>
          <w:szCs w:val="22"/>
          <w:lang w:val="en-US"/>
        </w:rPr>
        <w:t>Pioneer</w:t>
      </w:r>
      <w:r w:rsidR="004D2D21" w:rsidRPr="00C11FB0">
        <w:rPr>
          <w:color w:val="FF0000"/>
          <w:sz w:val="22"/>
          <w:szCs w:val="22"/>
        </w:rPr>
        <w:t xml:space="preserve"> </w:t>
      </w:r>
      <w:r w:rsidR="006E6A96">
        <w:rPr>
          <w:color w:val="242021"/>
          <w:sz w:val="22"/>
          <w:szCs w:val="22"/>
        </w:rPr>
        <w:t>составляет 3</w:t>
      </w:r>
      <w:r w:rsidR="004D2D21">
        <w:rPr>
          <w:color w:val="242021"/>
          <w:sz w:val="22"/>
          <w:szCs w:val="22"/>
        </w:rPr>
        <w:t xml:space="preserve"> год</w:t>
      </w:r>
      <w:r w:rsidR="006E6A96">
        <w:rPr>
          <w:color w:val="242021"/>
          <w:sz w:val="22"/>
          <w:szCs w:val="22"/>
        </w:rPr>
        <w:t>а</w:t>
      </w:r>
      <w:r w:rsidR="004D2D21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4D2D21" w:rsidP="004D2D21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Toc131074137"/>
      <w:r w:rsidRPr="00985AEE">
        <w:rPr>
          <w:b/>
          <w:szCs w:val="28"/>
        </w:rPr>
        <w:t>КОНСЕРВАЦИЯ</w:t>
      </w:r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Toc131074138"/>
      <w:r w:rsidRPr="00985AEE">
        <w:rPr>
          <w:b/>
          <w:szCs w:val="28"/>
        </w:rPr>
        <w:t>СВИДЕТЕЛЬСТВО ОБ УПАКОВАНИИ</w:t>
      </w:r>
      <w:bookmarkEnd w:id="23"/>
      <w:bookmarkEnd w:id="24"/>
      <w:bookmarkEnd w:id="2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7F631A1" wp14:editId="6ADACF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52DC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5FA4B3" wp14:editId="5B3E65BB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7177A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D196B2" wp14:editId="1A8EE363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F96C" id="Прямая со стрелкой 255" o:spid="_x0000_s1026" type="#_x0000_t32" style="position:absolute;margin-left:77.45pt;margin-top:16.5pt;width:123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E6F99">
        <w:rPr>
          <w:sz w:val="22"/>
          <w:szCs w:val="22"/>
        </w:rPr>
        <w:t>KFDV</w:t>
      </w:r>
      <w:r w:rsidR="00F1033C">
        <w:rPr>
          <w:sz w:val="22"/>
          <w:szCs w:val="22"/>
        </w:rPr>
        <w:t>140</w:t>
      </w:r>
      <w:r w:rsidR="002143B4" w:rsidRPr="006110E3">
        <w:rPr>
          <w:sz w:val="22"/>
          <w:szCs w:val="22"/>
        </w:rPr>
        <w:t>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B613B2" wp14:editId="421E7F7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B4F03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6" w:name="_Ref68106474"/>
      <w:bookmarkStart w:id="27" w:name="_Ref69937563"/>
      <w:bookmarkStart w:id="28" w:name="_Toc131074139"/>
      <w:r w:rsidRPr="00985AEE">
        <w:rPr>
          <w:b/>
          <w:szCs w:val="28"/>
        </w:rPr>
        <w:t>СВИДЕТЕЛЬСТВО О ПРИЕМКЕ</w:t>
      </w:r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E6DC8D9" wp14:editId="64BF0ED7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4147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A92F11" wp14:editId="457F544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5B24F" id="Прямая со стрелкой 230" o:spid="_x0000_s1026" type="#_x0000_t32" style="position:absolute;margin-left:226.3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D1DF7F" wp14:editId="4E77D697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7A9BE" id="Прямая со стрелкой 231" o:spid="_x0000_s1026" type="#_x0000_t32" style="position:absolute;margin-left:77.45pt;margin-top:16.5pt;width:123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7E6F99">
        <w:rPr>
          <w:sz w:val="22"/>
          <w:szCs w:val="22"/>
        </w:rPr>
        <w:t>KFDV</w:t>
      </w:r>
      <w:r w:rsidR="00F1033C">
        <w:rPr>
          <w:sz w:val="22"/>
          <w:szCs w:val="22"/>
        </w:rPr>
        <w:t>140</w:t>
      </w:r>
      <w:r w:rsidR="002143B4" w:rsidRPr="006110E3">
        <w:rPr>
          <w:sz w:val="22"/>
          <w:szCs w:val="22"/>
        </w:rPr>
        <w:t>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81"/>
      <w:bookmarkStart w:id="30" w:name="_Ref69937569"/>
      <w:bookmarkStart w:id="31" w:name="_Toc131074140"/>
      <w:r w:rsidRPr="00985AEE">
        <w:rPr>
          <w:b/>
          <w:szCs w:val="28"/>
        </w:rPr>
        <w:t>СВЕДЕНИЯ ОБ УТИЛИЗАЦИИ</w:t>
      </w:r>
      <w:bookmarkEnd w:id="29"/>
      <w:bookmarkEnd w:id="30"/>
      <w:bookmarkEnd w:id="31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B026AE" w:rsidRPr="00E30146" w:rsidRDefault="00B026AE" w:rsidP="00B026A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B026AE" w:rsidRPr="00E30146" w:rsidRDefault="00B026AE" w:rsidP="00B026A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2" w:name="_Ref67997856"/>
      <w:bookmarkStart w:id="33" w:name="_Ref68106489"/>
      <w:bookmarkStart w:id="34" w:name="_Ref69937576"/>
      <w:bookmarkStart w:id="35" w:name="_Toc13107414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2"/>
      <w:bookmarkEnd w:id="33"/>
      <w:bookmarkEnd w:id="34"/>
      <w:bookmarkEnd w:id="3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1FA982" wp14:editId="41B69C18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B30DCA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31074142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69937582"/>
      <w:bookmarkStart w:id="40" w:name="_Toc13107414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1" w:name="_Toc131074144"/>
      <w:bookmarkStart w:id="42" w:name="_Toc14172322"/>
      <w:bookmarkStart w:id="43" w:name="_Ref67997880"/>
      <w:bookmarkStart w:id="44" w:name="_Ref68106504"/>
      <w:bookmarkStart w:id="4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9C2FC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9C2FCA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46" w:name="_Toc131074145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2"/>
      <w:bookmarkEnd w:id="43"/>
      <w:bookmarkEnd w:id="44"/>
      <w:bookmarkEnd w:id="45"/>
      <w:bookmarkEnd w:id="46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47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9C2FCA" w:rsidP="009C2FC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8" w:name="_Toc131074146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48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49" w:name="_Ref67952255"/>
    </w:p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bookmarkEnd w:id="49"/>
    <w:bookmarkEnd w:id="47"/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A15" w:rsidRDefault="006D0A15">
      <w:r>
        <w:separator/>
      </w:r>
    </w:p>
  </w:endnote>
  <w:endnote w:type="continuationSeparator" w:id="0">
    <w:p w:rsidR="006D0A15" w:rsidRDefault="006D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0A15" w:rsidRDefault="006D0A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D0A15" w:rsidRDefault="006D0A1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D0A15" w:rsidRDefault="006D0A1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D0A15" w:rsidRDefault="006D0A1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EC06DBD" wp14:editId="573E9BD7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227DAA" w:rsidRDefault="006D0A1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140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ED1531" w:rsidRDefault="006D0A1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3E0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ED1531" w:rsidRDefault="006D0A1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A15" w:rsidRPr="00C67A09" w:rsidRDefault="006D0A15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A15" w:rsidRPr="00C67A09" w:rsidRDefault="006D0A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6D0A15" w:rsidRPr="00C67A09" w:rsidRDefault="006D0A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140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6D0A15" w:rsidRPr="00AF301F" w:rsidRDefault="006D0A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D0A15" w:rsidRPr="00613EFB" w:rsidRDefault="006D0A1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C06DBD" id="Группа 265" o:spid="_x0000_s1103" style="position:absolute;left:0;text-align:left;margin-left:24.3pt;margin-top:17.75pt;width:552.75pt;height:803.1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D0A15" w:rsidRPr="00227DAA" w:rsidRDefault="006D0A1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140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D0A15" w:rsidRPr="00ED1531" w:rsidRDefault="006D0A1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E3E0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D0A15" w:rsidRPr="00ED1531" w:rsidRDefault="006D0A1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D0A15" w:rsidRPr="00C67A09" w:rsidRDefault="006D0A15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D0A15" w:rsidRPr="00C67A09" w:rsidRDefault="006D0A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6D0A15" w:rsidRPr="00C67A09" w:rsidRDefault="006D0A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140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6D0A15" w:rsidRPr="00AF301F" w:rsidRDefault="006D0A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D0A15" w:rsidRPr="00613EFB" w:rsidRDefault="006D0A1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AF301F" w:rsidRDefault="006D0A1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3E0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227DAA" w:rsidRDefault="006D0A15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140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0A15" w:rsidRPr="00C23BB2" w:rsidRDefault="006D0A1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D0A15" w:rsidRPr="00EC2FF5" w:rsidRDefault="006D0A1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D0A15" w:rsidRPr="00AF301F" w:rsidRDefault="006D0A1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E3E0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D0A15" w:rsidRPr="00227DAA" w:rsidRDefault="006D0A15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140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0A15" w:rsidRPr="00C23BB2" w:rsidRDefault="006D0A1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D0A15" w:rsidRPr="00EC2FF5" w:rsidRDefault="006D0A1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Default="006D0A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AF301F" w:rsidRDefault="006D0A1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3E0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A15" w:rsidRPr="00227DAA" w:rsidRDefault="006D0A15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140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0A15" w:rsidRPr="00227DAA" w:rsidRDefault="006D0A1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D0A15" w:rsidRDefault="006D0A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D0A15" w:rsidRPr="00AF301F" w:rsidRDefault="006D0A1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E3E0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D0A15" w:rsidRPr="00227DAA" w:rsidRDefault="006D0A15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140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0A15" w:rsidRPr="00227DAA" w:rsidRDefault="006D0A1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A15" w:rsidRDefault="006D0A15">
      <w:r>
        <w:separator/>
      </w:r>
    </w:p>
  </w:footnote>
  <w:footnote w:type="continuationSeparator" w:id="0">
    <w:p w:rsidR="006D0A15" w:rsidRDefault="006D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15" w:rsidRDefault="006D0A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0A15" w:rsidRDefault="006D0A1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3"/>
  </w:num>
  <w:num w:numId="5">
    <w:abstractNumId w:val="8"/>
  </w:num>
  <w:num w:numId="6">
    <w:abstractNumId w:val="2"/>
  </w:num>
  <w:num w:numId="7">
    <w:abstractNumId w:val="27"/>
  </w:num>
  <w:num w:numId="8">
    <w:abstractNumId w:val="18"/>
  </w:num>
  <w:num w:numId="9">
    <w:abstractNumId w:val="24"/>
  </w:num>
  <w:num w:numId="10">
    <w:abstractNumId w:val="16"/>
  </w:num>
  <w:num w:numId="11">
    <w:abstractNumId w:val="5"/>
  </w:num>
  <w:num w:numId="12">
    <w:abstractNumId w:val="13"/>
  </w:num>
  <w:num w:numId="13">
    <w:abstractNumId w:val="20"/>
  </w:num>
  <w:num w:numId="14">
    <w:abstractNumId w:val="4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11"/>
  </w:num>
  <w:num w:numId="21">
    <w:abstractNumId w:val="6"/>
  </w:num>
  <w:num w:numId="22">
    <w:abstractNumId w:val="0"/>
  </w:num>
  <w:num w:numId="23">
    <w:abstractNumId w:val="32"/>
  </w:num>
  <w:num w:numId="24">
    <w:abstractNumId w:val="33"/>
  </w:num>
  <w:num w:numId="25">
    <w:abstractNumId w:val="1"/>
  </w:num>
  <w:num w:numId="26">
    <w:abstractNumId w:val="25"/>
  </w:num>
  <w:num w:numId="27">
    <w:abstractNumId w:val="7"/>
  </w:num>
  <w:num w:numId="28">
    <w:abstractNumId w:val="10"/>
  </w:num>
  <w:num w:numId="29">
    <w:abstractNumId w:val="31"/>
  </w:num>
  <w:num w:numId="30">
    <w:abstractNumId w:val="29"/>
  </w:num>
  <w:num w:numId="31">
    <w:abstractNumId w:val="23"/>
  </w:num>
  <w:num w:numId="32">
    <w:abstractNumId w:val="15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CB6"/>
    <w:rsid w:val="00032EC2"/>
    <w:rsid w:val="00036F67"/>
    <w:rsid w:val="00037425"/>
    <w:rsid w:val="0003743B"/>
    <w:rsid w:val="0004615A"/>
    <w:rsid w:val="000500B4"/>
    <w:rsid w:val="00057BCD"/>
    <w:rsid w:val="00057CBB"/>
    <w:rsid w:val="00060A0A"/>
    <w:rsid w:val="000614D3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1C8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0BCD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E2E2E"/>
    <w:rsid w:val="001E45FC"/>
    <w:rsid w:val="001E7F0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16B7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0EF1"/>
    <w:rsid w:val="002B4B11"/>
    <w:rsid w:val="002B4BD3"/>
    <w:rsid w:val="002B5727"/>
    <w:rsid w:val="002B6FB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24C84"/>
    <w:rsid w:val="00326079"/>
    <w:rsid w:val="00326991"/>
    <w:rsid w:val="00331ECD"/>
    <w:rsid w:val="00341913"/>
    <w:rsid w:val="0034244A"/>
    <w:rsid w:val="00343FCA"/>
    <w:rsid w:val="00344173"/>
    <w:rsid w:val="0035103F"/>
    <w:rsid w:val="0035574E"/>
    <w:rsid w:val="0036160E"/>
    <w:rsid w:val="0036188A"/>
    <w:rsid w:val="00365577"/>
    <w:rsid w:val="00371DD6"/>
    <w:rsid w:val="00371E72"/>
    <w:rsid w:val="00372A29"/>
    <w:rsid w:val="00392CEB"/>
    <w:rsid w:val="003964AD"/>
    <w:rsid w:val="003A78F7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261D"/>
    <w:rsid w:val="004502D6"/>
    <w:rsid w:val="00455E74"/>
    <w:rsid w:val="0046414B"/>
    <w:rsid w:val="00466FDE"/>
    <w:rsid w:val="004713AA"/>
    <w:rsid w:val="00471C6B"/>
    <w:rsid w:val="004768C6"/>
    <w:rsid w:val="00480136"/>
    <w:rsid w:val="0048313C"/>
    <w:rsid w:val="004831AA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2D21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0669A"/>
    <w:rsid w:val="005131AA"/>
    <w:rsid w:val="005223B3"/>
    <w:rsid w:val="00525949"/>
    <w:rsid w:val="00531B53"/>
    <w:rsid w:val="005346A2"/>
    <w:rsid w:val="005411CB"/>
    <w:rsid w:val="005479B4"/>
    <w:rsid w:val="00554566"/>
    <w:rsid w:val="0055614F"/>
    <w:rsid w:val="00561637"/>
    <w:rsid w:val="00572C9E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CAB"/>
    <w:rsid w:val="005D0574"/>
    <w:rsid w:val="005D406F"/>
    <w:rsid w:val="005E1051"/>
    <w:rsid w:val="005E38BC"/>
    <w:rsid w:val="005E3A9C"/>
    <w:rsid w:val="005E5127"/>
    <w:rsid w:val="005F045E"/>
    <w:rsid w:val="00601691"/>
    <w:rsid w:val="00603AC1"/>
    <w:rsid w:val="0060423E"/>
    <w:rsid w:val="00604573"/>
    <w:rsid w:val="006070F9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0A15"/>
    <w:rsid w:val="006D114D"/>
    <w:rsid w:val="006D19F8"/>
    <w:rsid w:val="006D1C51"/>
    <w:rsid w:val="006D62F4"/>
    <w:rsid w:val="006D6A03"/>
    <w:rsid w:val="006E30DA"/>
    <w:rsid w:val="006E54B4"/>
    <w:rsid w:val="006E631E"/>
    <w:rsid w:val="006E6A96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406F"/>
    <w:rsid w:val="0073656C"/>
    <w:rsid w:val="00745BD9"/>
    <w:rsid w:val="00746E65"/>
    <w:rsid w:val="00751720"/>
    <w:rsid w:val="00751FA7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E6F99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1EC5"/>
    <w:rsid w:val="009B236D"/>
    <w:rsid w:val="009B2DF4"/>
    <w:rsid w:val="009B64DB"/>
    <w:rsid w:val="009B6D90"/>
    <w:rsid w:val="009B6F0C"/>
    <w:rsid w:val="009C2FCA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B59DA"/>
    <w:rsid w:val="00AB6F7E"/>
    <w:rsid w:val="00AC027D"/>
    <w:rsid w:val="00AC57D5"/>
    <w:rsid w:val="00AD1917"/>
    <w:rsid w:val="00AD1FBD"/>
    <w:rsid w:val="00AE188B"/>
    <w:rsid w:val="00AE3233"/>
    <w:rsid w:val="00AF1F03"/>
    <w:rsid w:val="00AF301F"/>
    <w:rsid w:val="00B026AE"/>
    <w:rsid w:val="00B02AA8"/>
    <w:rsid w:val="00B07D1C"/>
    <w:rsid w:val="00B11377"/>
    <w:rsid w:val="00B14F7A"/>
    <w:rsid w:val="00B163B9"/>
    <w:rsid w:val="00B25782"/>
    <w:rsid w:val="00B263D1"/>
    <w:rsid w:val="00B30DCA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930C4"/>
    <w:rsid w:val="00B9364E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116D"/>
    <w:rsid w:val="00C241C9"/>
    <w:rsid w:val="00C2699D"/>
    <w:rsid w:val="00C3798C"/>
    <w:rsid w:val="00C419C1"/>
    <w:rsid w:val="00C47F87"/>
    <w:rsid w:val="00C510BE"/>
    <w:rsid w:val="00C5642F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3F3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3E0E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3485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C63BE"/>
    <w:rsid w:val="00DD29B3"/>
    <w:rsid w:val="00DE35B4"/>
    <w:rsid w:val="00DE47F4"/>
    <w:rsid w:val="00DE6E7F"/>
    <w:rsid w:val="00E02961"/>
    <w:rsid w:val="00E06CE4"/>
    <w:rsid w:val="00E13F0E"/>
    <w:rsid w:val="00E15393"/>
    <w:rsid w:val="00E15EAA"/>
    <w:rsid w:val="00E24807"/>
    <w:rsid w:val="00E24ED7"/>
    <w:rsid w:val="00E4197E"/>
    <w:rsid w:val="00E50936"/>
    <w:rsid w:val="00E515AE"/>
    <w:rsid w:val="00E54C66"/>
    <w:rsid w:val="00E61C22"/>
    <w:rsid w:val="00E646AB"/>
    <w:rsid w:val="00E7687E"/>
    <w:rsid w:val="00E774B2"/>
    <w:rsid w:val="00E827F1"/>
    <w:rsid w:val="00E8345E"/>
    <w:rsid w:val="00E90897"/>
    <w:rsid w:val="00E91B22"/>
    <w:rsid w:val="00E91B81"/>
    <w:rsid w:val="00E93769"/>
    <w:rsid w:val="00EA206C"/>
    <w:rsid w:val="00EA798E"/>
    <w:rsid w:val="00EB0EC2"/>
    <w:rsid w:val="00EC78F9"/>
    <w:rsid w:val="00EC79A8"/>
    <w:rsid w:val="00ED4C48"/>
    <w:rsid w:val="00EE1C25"/>
    <w:rsid w:val="00EE3BB9"/>
    <w:rsid w:val="00EE40B5"/>
    <w:rsid w:val="00EF36D8"/>
    <w:rsid w:val="00EF3D97"/>
    <w:rsid w:val="00F07909"/>
    <w:rsid w:val="00F1033C"/>
    <w:rsid w:val="00F12672"/>
    <w:rsid w:val="00F149D2"/>
    <w:rsid w:val="00F1629E"/>
    <w:rsid w:val="00F22B2D"/>
    <w:rsid w:val="00F34877"/>
    <w:rsid w:val="00F36FCE"/>
    <w:rsid w:val="00F4023E"/>
    <w:rsid w:val="00F42225"/>
    <w:rsid w:val="00F46DA1"/>
    <w:rsid w:val="00F51E1D"/>
    <w:rsid w:val="00F55F7B"/>
    <w:rsid w:val="00F56372"/>
    <w:rsid w:val="00F57CC0"/>
    <w:rsid w:val="00F62AE1"/>
    <w:rsid w:val="00F678BE"/>
    <w:rsid w:val="00F75F6D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7063684E"/>
  <w15:docId w15:val="{048F1C10-88FC-4AF9-9E81-B5B96730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A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603AC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7ACE9-7D0A-4E68-A5B5-6D8BB0C41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49</TotalTime>
  <Pages>19</Pages>
  <Words>3523</Words>
  <Characters>20084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26</cp:revision>
  <cp:lastPrinted>2021-03-26T08:29:00Z</cp:lastPrinted>
  <dcterms:created xsi:type="dcterms:W3CDTF">2021-05-27T20:19:00Z</dcterms:created>
  <dcterms:modified xsi:type="dcterms:W3CDTF">2024-01-25T07:40:00Z</dcterms:modified>
</cp:coreProperties>
</file>