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AF4C51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8"/>
      </w:tblGrid>
      <w:tr w:rsidR="00EB0EC2" w:rsidTr="006F652E">
        <w:trPr>
          <w:jc w:val="center"/>
        </w:trPr>
        <w:tc>
          <w:tcPr>
            <w:tcW w:w="8648" w:type="dxa"/>
            <w:shd w:val="clear" w:color="auto" w:fill="auto"/>
          </w:tcPr>
          <w:p w:rsidR="007D578B" w:rsidRPr="006F652E" w:rsidRDefault="00387F66" w:rsidP="007D578B">
            <w:pPr>
              <w:jc w:val="center"/>
              <w:rPr>
                <w:b/>
                <w:szCs w:val="28"/>
              </w:rPr>
            </w:pPr>
            <w:r w:rsidRPr="006F652E">
              <w:rPr>
                <w:b/>
                <w:szCs w:val="28"/>
              </w:rPr>
              <w:t>КОНДИЦИОНЕ</w:t>
            </w:r>
            <w:r w:rsidR="00FF722F" w:rsidRPr="006F652E">
              <w:rPr>
                <w:b/>
                <w:szCs w:val="28"/>
              </w:rPr>
              <w:t>Р</w:t>
            </w:r>
            <w:r w:rsidR="009B5F08">
              <w:rPr>
                <w:b/>
                <w:szCs w:val="28"/>
              </w:rPr>
              <w:t>Ы</w:t>
            </w:r>
            <w:r w:rsidR="00FF722F" w:rsidRPr="006F652E">
              <w:rPr>
                <w:b/>
                <w:szCs w:val="28"/>
              </w:rPr>
              <w:t xml:space="preserve"> </w:t>
            </w:r>
            <w:r w:rsidR="009B5F08">
              <w:rPr>
                <w:b/>
                <w:szCs w:val="28"/>
              </w:rPr>
              <w:t>БЫТОВЫЕ</w:t>
            </w:r>
          </w:p>
          <w:p w:rsidR="009256AE" w:rsidRPr="006F652E" w:rsidRDefault="00387F66" w:rsidP="009256AE">
            <w:pPr>
              <w:jc w:val="center"/>
              <w:rPr>
                <w:b/>
                <w:szCs w:val="28"/>
              </w:rPr>
            </w:pPr>
            <w:r w:rsidRPr="006F652E">
              <w:rPr>
                <w:b/>
                <w:szCs w:val="28"/>
              </w:rPr>
              <w:t xml:space="preserve"> </w:t>
            </w:r>
            <w:r w:rsidR="009B5F08">
              <w:rPr>
                <w:b/>
                <w:szCs w:val="28"/>
              </w:rPr>
              <w:t>(СПЛИТ-СИСТЕМЫ</w:t>
            </w:r>
            <w:r w:rsidR="00083E62" w:rsidRPr="006F652E">
              <w:rPr>
                <w:b/>
                <w:szCs w:val="28"/>
              </w:rPr>
              <w:t xml:space="preserve">) </w:t>
            </w:r>
            <w:r w:rsidR="009256AE" w:rsidRPr="006F652E">
              <w:rPr>
                <w:b/>
                <w:szCs w:val="28"/>
              </w:rPr>
              <w:t>НАПОЛЬНО-ПОТОЛОЧНОГО</w:t>
            </w:r>
            <w:r w:rsidRPr="006F652E">
              <w:rPr>
                <w:b/>
                <w:szCs w:val="28"/>
              </w:rPr>
              <w:t xml:space="preserve"> ТИПА </w:t>
            </w:r>
          </w:p>
          <w:p w:rsidR="00EB0EC2" w:rsidRPr="00DC5A0D" w:rsidRDefault="009B5F08" w:rsidP="009256A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МОДЕЛЬНОГО РЯДА </w:t>
            </w:r>
            <w:r w:rsidR="008043FB" w:rsidRPr="006F652E">
              <w:rPr>
                <w:b/>
                <w:szCs w:val="28"/>
              </w:rPr>
              <w:t>KF</w:t>
            </w:r>
            <w:r w:rsidR="009256AE" w:rsidRPr="006F652E">
              <w:rPr>
                <w:b/>
                <w:szCs w:val="28"/>
                <w:lang w:val="en-US"/>
              </w:rPr>
              <w:t>F</w:t>
            </w:r>
            <w:r>
              <w:rPr>
                <w:b/>
                <w:szCs w:val="28"/>
              </w:rPr>
              <w:softHyphen/>
            </w:r>
            <w:r>
              <w:rPr>
                <w:b/>
                <w:szCs w:val="28"/>
              </w:rPr>
              <w:softHyphen/>
              <w:t>_</w:t>
            </w:r>
            <w:r w:rsidR="00221B14" w:rsidRPr="006F652E">
              <w:rPr>
                <w:b/>
                <w:szCs w:val="28"/>
              </w:rPr>
              <w:t>G</w:t>
            </w:r>
            <w:r w:rsidR="00221B14" w:rsidRPr="006F652E">
              <w:rPr>
                <w:b/>
                <w:szCs w:val="28"/>
                <w:lang w:val="en-US"/>
              </w:rPr>
              <w:t>W</w:t>
            </w:r>
            <w:r>
              <w:rPr>
                <w:b/>
                <w:szCs w:val="28"/>
              </w:rPr>
              <w:t>/KON_</w:t>
            </w:r>
            <w:r w:rsidR="00221B14" w:rsidRPr="006F652E">
              <w:rPr>
                <w:b/>
                <w:szCs w:val="28"/>
              </w:rPr>
              <w:t>G</w:t>
            </w:r>
            <w:r w:rsidR="00221B14" w:rsidRPr="006F652E">
              <w:rPr>
                <w:b/>
                <w:szCs w:val="28"/>
                <w:lang w:val="en-US"/>
              </w:rPr>
              <w:t>W</w:t>
            </w:r>
          </w:p>
        </w:tc>
      </w:tr>
      <w:tr w:rsidR="00EB0EC2" w:rsidTr="006F652E">
        <w:trPr>
          <w:jc w:val="center"/>
        </w:trPr>
        <w:tc>
          <w:tcPr>
            <w:tcW w:w="864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6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7"/>
      </w:tblGrid>
      <w:tr w:rsidR="00A4601A" w:rsidRPr="00505137" w:rsidTr="009B5F08">
        <w:trPr>
          <w:jc w:val="center"/>
        </w:trPr>
        <w:tc>
          <w:tcPr>
            <w:tcW w:w="3677" w:type="dxa"/>
            <w:shd w:val="clear" w:color="auto" w:fill="auto"/>
          </w:tcPr>
          <w:p w:rsidR="00A4601A" w:rsidRPr="008043FB" w:rsidRDefault="009256AE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KFF</w:t>
            </w:r>
            <w:r w:rsidR="009B5F08">
              <w:rPr>
                <w:b/>
                <w:szCs w:val="28"/>
                <w:lang w:val="en-US"/>
              </w:rPr>
              <w:t>_</w:t>
            </w:r>
            <w:r w:rsidR="00221B14">
              <w:rPr>
                <w:b/>
                <w:szCs w:val="28"/>
                <w:lang w:val="en-US"/>
              </w:rPr>
              <w:t>GW</w:t>
            </w:r>
            <w:r w:rsidR="008043FB">
              <w:rPr>
                <w:b/>
                <w:szCs w:val="28"/>
                <w:lang w:val="en-US"/>
              </w:rPr>
              <w:t>_</w:t>
            </w:r>
            <w:r w:rsidR="008043FB" w:rsidRPr="008043FB">
              <w:rPr>
                <w:b/>
                <w:szCs w:val="28"/>
                <w:lang w:val="en-US"/>
              </w:rPr>
              <w:t>KON</w:t>
            </w:r>
            <w:r w:rsidR="009B5F08">
              <w:rPr>
                <w:b/>
                <w:szCs w:val="28"/>
                <w:lang w:val="en-US"/>
              </w:rPr>
              <w:t>_</w:t>
            </w:r>
            <w:r w:rsidR="00221B14">
              <w:rPr>
                <w:b/>
                <w:szCs w:val="28"/>
                <w:lang w:val="en-US"/>
              </w:rPr>
              <w:t>GW</w:t>
            </w:r>
            <w:r w:rsidR="00E75748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9B5F08">
        <w:trPr>
          <w:jc w:val="center"/>
        </w:trPr>
        <w:tc>
          <w:tcPr>
            <w:tcW w:w="3677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14327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</w:t>
      </w:r>
      <w:r w:rsidR="008043FB">
        <w:rPr>
          <w:sz w:val="22"/>
          <w:szCs w:val="22"/>
          <w:lang w:val="en-US"/>
        </w:rPr>
        <w:t>21</w:t>
      </w:r>
    </w:p>
    <w:p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8749B1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r w:rsidRPr="008749B1">
        <w:rPr>
          <w:b/>
          <w:sz w:val="22"/>
          <w:szCs w:val="22"/>
        </w:rPr>
        <w:lastRenderedPageBreak/>
        <w:t>СОДЕРЖАНИЕ</w:t>
      </w:r>
    </w:p>
    <w:p w:rsidR="008749B1" w:rsidRPr="008749B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9B1">
        <w:rPr>
          <w:sz w:val="22"/>
          <w:szCs w:val="22"/>
        </w:rPr>
        <w:fldChar w:fldCharType="begin"/>
      </w:r>
      <w:r w:rsidRPr="008749B1">
        <w:rPr>
          <w:sz w:val="22"/>
          <w:szCs w:val="22"/>
        </w:rPr>
        <w:instrText xml:space="preserve"> TOC \o "1-3" \h \z \u </w:instrText>
      </w:r>
      <w:r w:rsidRPr="008749B1">
        <w:rPr>
          <w:sz w:val="22"/>
          <w:szCs w:val="22"/>
        </w:rPr>
        <w:fldChar w:fldCharType="separate"/>
      </w:r>
      <w:hyperlink w:anchor="_Toc95854442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1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_Toc95854442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3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3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2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_Toc95854443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4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4" w:history="1">
        <w:r w:rsidR="008749B1" w:rsidRPr="008749B1">
          <w:rPr>
            <w:rStyle w:val="ad"/>
            <w:noProof/>
            <w:sz w:val="22"/>
            <w:szCs w:val="22"/>
          </w:rPr>
          <w:t>2.1.1 Описание изделия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_Toc95854444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4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5" w:history="1">
        <w:r w:rsidR="008749B1" w:rsidRPr="008749B1">
          <w:rPr>
            <w:rStyle w:val="ad"/>
            <w:noProof/>
            <w:sz w:val="22"/>
            <w:szCs w:val="22"/>
          </w:rPr>
          <w:t>2.1.2 Принцип работы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_Toc95854445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4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6" w:history="1">
        <w:r w:rsidR="008749B1" w:rsidRPr="008749B1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_Toc95854446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6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7" w:history="1">
        <w:r w:rsidR="008749B1" w:rsidRPr="008749B1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_Toc95854447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7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8" w:history="1">
        <w:r w:rsidR="008749B1" w:rsidRPr="008749B1">
          <w:rPr>
            <w:rStyle w:val="ad"/>
            <w:noProof/>
            <w:sz w:val="22"/>
            <w:szCs w:val="22"/>
          </w:rPr>
          <w:t>2.1.5 Чертеж изделия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_Toc95854448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8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49" w:history="1">
        <w:r w:rsidR="008749B1" w:rsidRPr="008749B1">
          <w:rPr>
            <w:rStyle w:val="ad"/>
            <w:noProof/>
            <w:sz w:val="22"/>
            <w:szCs w:val="22"/>
          </w:rPr>
          <w:t>2.2 Маркировка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_Toc95854449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9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0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3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КОМПЛЕКТНОСТЬ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_Toc95854450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9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1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4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ГАРАНТИИ ИЗГОТОВ</w:t>
        </w:r>
        <w:r w:rsidR="008749B1" w:rsidRPr="008749B1">
          <w:rPr>
            <w:rStyle w:val="ad"/>
            <w:b/>
            <w:noProof/>
            <w:sz w:val="22"/>
            <w:szCs w:val="22"/>
          </w:rPr>
          <w:t>И</w:t>
        </w:r>
        <w:r w:rsidR="008749B1" w:rsidRPr="008749B1">
          <w:rPr>
            <w:rStyle w:val="ad"/>
            <w:b/>
            <w:noProof/>
            <w:sz w:val="22"/>
            <w:szCs w:val="22"/>
          </w:rPr>
          <w:t>ТЕЛЯ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_Toc95854451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11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2" w:history="1">
        <w:r w:rsidR="008749B1" w:rsidRPr="008749B1">
          <w:rPr>
            <w:rStyle w:val="ad"/>
            <w:b/>
            <w:noProof/>
            <w:sz w:val="22"/>
            <w:szCs w:val="22"/>
          </w:rPr>
          <w:t>5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КОНСЕРВАЦИЯ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_Toc95854452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12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3" w:history="1">
        <w:r w:rsidR="008749B1" w:rsidRPr="008749B1">
          <w:rPr>
            <w:rStyle w:val="ad"/>
            <w:b/>
            <w:noProof/>
            <w:sz w:val="22"/>
            <w:szCs w:val="22"/>
          </w:rPr>
          <w:t>6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_Toc95854453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13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4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7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_Toc95854454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15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5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9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_Toc95854455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17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6" w:history="1">
        <w:r w:rsidR="008749B1" w:rsidRPr="008749B1">
          <w:rPr>
            <w:rStyle w:val="ad"/>
            <w:noProof/>
            <w:sz w:val="22"/>
            <w:szCs w:val="22"/>
          </w:rPr>
          <w:t>9.1 Общие требования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_Toc95854456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21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7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10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_Toc95854457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22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8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11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_Toc95854458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27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54459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12</w:t>
        </w:r>
        <w:r w:rsidR="008749B1" w:rsidRPr="008749B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49B1" w:rsidRPr="008749B1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749B1" w:rsidRPr="008749B1">
          <w:rPr>
            <w:noProof/>
            <w:webHidden/>
            <w:sz w:val="22"/>
            <w:szCs w:val="22"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_Toc95854459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28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749B1" w:rsidRPr="008749B1" w:rsidRDefault="00E75748" w:rsidP="008749B1">
      <w:pPr>
        <w:pStyle w:val="12"/>
        <w:rPr>
          <w:rFonts w:asciiTheme="minorHAnsi" w:eastAsiaTheme="minorEastAsia" w:hAnsiTheme="minorHAnsi" w:cstheme="minorBidi"/>
          <w:noProof/>
        </w:rPr>
      </w:pPr>
      <w:hyperlink w:anchor="_Toc95854460" w:history="1">
        <w:r w:rsidR="008749B1" w:rsidRPr="008749B1">
          <w:rPr>
            <w:rStyle w:val="ad"/>
            <w:b/>
            <w:bCs/>
            <w:noProof/>
            <w:sz w:val="22"/>
            <w:szCs w:val="22"/>
          </w:rPr>
          <w:t>13</w:t>
        </w:r>
        <w:r w:rsidR="008749B1" w:rsidRPr="008749B1">
          <w:rPr>
            <w:rFonts w:asciiTheme="minorHAnsi" w:eastAsiaTheme="minorEastAsia" w:hAnsiTheme="minorHAnsi" w:cstheme="minorBidi"/>
            <w:noProof/>
          </w:rPr>
          <w:tab/>
        </w:r>
        <w:r w:rsidR="008749B1" w:rsidRPr="008749B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749B1" w:rsidRPr="008749B1">
          <w:rPr>
            <w:noProof/>
            <w:webHidden/>
          </w:rPr>
          <w:tab/>
        </w:r>
        <w:r w:rsidR="008749B1" w:rsidRPr="008749B1">
          <w:rPr>
            <w:noProof/>
            <w:webHidden/>
            <w:sz w:val="22"/>
            <w:szCs w:val="22"/>
          </w:rPr>
          <w:fldChar w:fldCharType="begin"/>
        </w:r>
        <w:r w:rsidR="008749B1" w:rsidRPr="008749B1">
          <w:rPr>
            <w:noProof/>
            <w:webHidden/>
            <w:sz w:val="22"/>
            <w:szCs w:val="22"/>
          </w:rPr>
          <w:instrText xml:space="preserve"> PAGEREF _Toc95854460 \h </w:instrText>
        </w:r>
        <w:r w:rsidR="008749B1" w:rsidRPr="008749B1">
          <w:rPr>
            <w:noProof/>
            <w:webHidden/>
            <w:sz w:val="22"/>
            <w:szCs w:val="22"/>
          </w:rPr>
        </w:r>
        <w:r w:rsidR="008749B1" w:rsidRPr="008749B1">
          <w:rPr>
            <w:noProof/>
            <w:webHidden/>
            <w:sz w:val="22"/>
            <w:szCs w:val="22"/>
          </w:rPr>
          <w:fldChar w:fldCharType="separate"/>
        </w:r>
        <w:r w:rsidR="008749B1" w:rsidRPr="008749B1">
          <w:rPr>
            <w:noProof/>
            <w:webHidden/>
            <w:sz w:val="22"/>
            <w:szCs w:val="22"/>
          </w:rPr>
          <w:t>29</w:t>
        </w:r>
        <w:r w:rsidR="008749B1" w:rsidRPr="008749B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8749B1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9A32E8" w:rsidRPr="0068019A">
        <w:rPr>
          <w:sz w:val="22"/>
          <w:szCs w:val="22"/>
        </w:rPr>
        <w:t>кондицион</w:t>
      </w:r>
      <w:r w:rsidR="009B5F08">
        <w:rPr>
          <w:sz w:val="22"/>
          <w:szCs w:val="22"/>
        </w:rPr>
        <w:t>еров</w:t>
      </w:r>
      <w:r w:rsidR="00CB1751">
        <w:rPr>
          <w:sz w:val="22"/>
          <w:szCs w:val="22"/>
        </w:rPr>
        <w:t xml:space="preserve"> </w:t>
      </w:r>
      <w:r w:rsidR="009B5F08">
        <w:rPr>
          <w:sz w:val="22"/>
          <w:szCs w:val="22"/>
        </w:rPr>
        <w:t>бытовых</w:t>
      </w:r>
      <w:r w:rsidR="00594EB2" w:rsidRPr="0068019A">
        <w:rPr>
          <w:sz w:val="22"/>
          <w:szCs w:val="22"/>
        </w:rPr>
        <w:t xml:space="preserve"> </w:t>
      </w:r>
      <w:r w:rsidR="009B5F08">
        <w:rPr>
          <w:sz w:val="22"/>
          <w:szCs w:val="22"/>
        </w:rPr>
        <w:t>(сплит-систем</w:t>
      </w:r>
      <w:r w:rsidR="006D2EE8" w:rsidRPr="00F57101">
        <w:rPr>
          <w:sz w:val="22"/>
          <w:szCs w:val="22"/>
        </w:rPr>
        <w:t xml:space="preserve">) </w:t>
      </w:r>
      <w:r w:rsidR="00DE54EC">
        <w:rPr>
          <w:sz w:val="22"/>
          <w:szCs w:val="22"/>
        </w:rPr>
        <w:t>напольно-потолочного</w:t>
      </w:r>
      <w:r w:rsidR="00DE54EC" w:rsidRPr="00DE54EC">
        <w:rPr>
          <w:sz w:val="22"/>
          <w:szCs w:val="22"/>
        </w:rPr>
        <w:t xml:space="preserve"> </w:t>
      </w:r>
      <w:r w:rsidR="00CB1751">
        <w:rPr>
          <w:sz w:val="22"/>
          <w:szCs w:val="22"/>
        </w:rPr>
        <w:t>типа</w:t>
      </w:r>
      <w:r w:rsidR="00CB1751" w:rsidRPr="007F261E">
        <w:rPr>
          <w:sz w:val="22"/>
          <w:szCs w:val="22"/>
        </w:rPr>
        <w:t xml:space="preserve"> </w:t>
      </w:r>
      <w:r w:rsidR="009B5F08">
        <w:rPr>
          <w:sz w:val="22"/>
          <w:szCs w:val="22"/>
        </w:rPr>
        <w:t xml:space="preserve">модельного ряда </w:t>
      </w:r>
      <w:r w:rsidR="007F261E" w:rsidRPr="007F261E">
        <w:rPr>
          <w:sz w:val="22"/>
          <w:szCs w:val="22"/>
        </w:rPr>
        <w:t>KF</w:t>
      </w:r>
      <w:r w:rsidR="00DE54EC">
        <w:rPr>
          <w:sz w:val="22"/>
          <w:szCs w:val="22"/>
          <w:lang w:val="en-US"/>
        </w:rPr>
        <w:t>F</w:t>
      </w:r>
      <w:r w:rsidR="009B5F08">
        <w:rPr>
          <w:sz w:val="22"/>
          <w:szCs w:val="22"/>
        </w:rPr>
        <w:t>_</w:t>
      </w:r>
      <w:r w:rsidR="0003642E">
        <w:rPr>
          <w:sz w:val="22"/>
          <w:szCs w:val="22"/>
        </w:rPr>
        <w:t>G</w:t>
      </w:r>
      <w:r w:rsidR="00EA6E01">
        <w:rPr>
          <w:sz w:val="22"/>
          <w:szCs w:val="22"/>
          <w:lang w:val="en-US"/>
        </w:rPr>
        <w:t>W</w:t>
      </w:r>
      <w:r w:rsidR="009B5F08">
        <w:rPr>
          <w:sz w:val="22"/>
          <w:szCs w:val="22"/>
        </w:rPr>
        <w:t>/KON_</w:t>
      </w:r>
      <w:r w:rsidR="00096E19">
        <w:rPr>
          <w:sz w:val="22"/>
          <w:szCs w:val="22"/>
        </w:rPr>
        <w:t xml:space="preserve"> </w:t>
      </w:r>
      <w:r w:rsidR="007F261E" w:rsidRPr="007F261E">
        <w:rPr>
          <w:sz w:val="22"/>
          <w:szCs w:val="22"/>
        </w:rPr>
        <w:t>G</w:t>
      </w:r>
      <w:r w:rsidR="00EA6E01">
        <w:rPr>
          <w:sz w:val="22"/>
          <w:szCs w:val="22"/>
          <w:lang w:val="en-US"/>
        </w:rPr>
        <w:t>W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95854442"/>
      <w:r w:rsidRPr="00985AEE">
        <w:rPr>
          <w:b/>
          <w:szCs w:val="28"/>
        </w:rPr>
        <w:t>ОСНОВНЫЕ СВЕДЕНИЯ ОБ ИЗДЕЛИИ</w:t>
      </w:r>
      <w:bookmarkEnd w:id="0"/>
      <w:bookmarkEnd w:id="1"/>
      <w:bookmarkEnd w:id="2"/>
      <w:bookmarkEnd w:id="3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655"/>
      </w:tblGrid>
      <w:tr w:rsidR="00514A8E" w:rsidRPr="00CC2C20" w:rsidTr="00505137">
        <w:trPr>
          <w:trHeight w:val="553"/>
        </w:trPr>
        <w:tc>
          <w:tcPr>
            <w:tcW w:w="226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4549BA" w:rsidRDefault="00CB1751" w:rsidP="00A61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514A8E" w:rsidRPr="00F178C8">
              <w:rPr>
                <w:sz w:val="22"/>
                <w:szCs w:val="22"/>
              </w:rPr>
              <w:t>ондицион</w:t>
            </w:r>
            <w:r>
              <w:rPr>
                <w:sz w:val="22"/>
                <w:szCs w:val="22"/>
              </w:rPr>
              <w:t xml:space="preserve">ер </w:t>
            </w:r>
            <w:r w:rsidR="009B5F08">
              <w:rPr>
                <w:sz w:val="22"/>
                <w:szCs w:val="22"/>
              </w:rPr>
              <w:t>бытов</w:t>
            </w:r>
            <w:r w:rsidR="00147FB1">
              <w:rPr>
                <w:sz w:val="22"/>
                <w:szCs w:val="22"/>
              </w:rPr>
              <w:t>ой (сплит-система</w:t>
            </w:r>
            <w:r w:rsidR="006D2EE8"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  <w:p w:rsidR="00514A8E" w:rsidRPr="00CC2C20" w:rsidRDefault="00A61371" w:rsidP="00A6137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напольно-потолочного </w:t>
            </w:r>
            <w:r w:rsidR="00CB1751">
              <w:rPr>
                <w:sz w:val="22"/>
                <w:szCs w:val="22"/>
              </w:rPr>
              <w:t>типа</w:t>
            </w:r>
            <w:r w:rsidR="009B5F08">
              <w:rPr>
                <w:sz w:val="22"/>
                <w:szCs w:val="22"/>
              </w:rPr>
              <w:t xml:space="preserve"> модельного ряда </w:t>
            </w:r>
            <w:r w:rsidR="009B5F08" w:rsidRPr="007F261E">
              <w:rPr>
                <w:sz w:val="22"/>
                <w:szCs w:val="22"/>
              </w:rPr>
              <w:t>KF</w:t>
            </w:r>
            <w:r w:rsidR="009B5F08">
              <w:rPr>
                <w:sz w:val="22"/>
                <w:szCs w:val="22"/>
                <w:lang w:val="en-US"/>
              </w:rPr>
              <w:t>F</w:t>
            </w:r>
            <w:r w:rsidR="009B5F08">
              <w:rPr>
                <w:sz w:val="22"/>
                <w:szCs w:val="22"/>
              </w:rPr>
              <w:t>_G</w:t>
            </w:r>
            <w:r w:rsidR="009B5F08">
              <w:rPr>
                <w:sz w:val="22"/>
                <w:szCs w:val="22"/>
                <w:lang w:val="en-US"/>
              </w:rPr>
              <w:t>W</w:t>
            </w:r>
            <w:r w:rsidR="009B5F08">
              <w:rPr>
                <w:sz w:val="22"/>
                <w:szCs w:val="22"/>
              </w:rPr>
              <w:t>/KON_</w:t>
            </w:r>
            <w:r w:rsidR="009B5F08" w:rsidRPr="007F261E">
              <w:rPr>
                <w:sz w:val="22"/>
                <w:szCs w:val="22"/>
              </w:rPr>
              <w:t>G</w:t>
            </w:r>
            <w:r w:rsidR="009B5F08"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505137">
        <w:trPr>
          <w:trHeight w:val="391"/>
        </w:trPr>
        <w:tc>
          <w:tcPr>
            <w:tcW w:w="226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514A8E" w:rsidRPr="00EA6E01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090ADA">
              <w:rPr>
                <w:sz w:val="22"/>
                <w:szCs w:val="22"/>
              </w:rPr>
              <w:t>18</w:t>
            </w:r>
            <w:r w:rsidRPr="007F261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7F261E">
              <w:rPr>
                <w:sz w:val="22"/>
                <w:szCs w:val="22"/>
              </w:rPr>
              <w:t>/KON</w:t>
            </w:r>
            <w:r w:rsidR="00090ADA">
              <w:rPr>
                <w:sz w:val="22"/>
                <w:szCs w:val="22"/>
              </w:rPr>
              <w:t>18</w:t>
            </w:r>
            <w:r w:rsidRPr="007F261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  <w:p w:rsidR="00F53B6F" w:rsidRPr="00090ADA" w:rsidRDefault="00F53B6F" w:rsidP="00090ADA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090ADA"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F53B6F">
              <w:rPr>
                <w:sz w:val="22"/>
                <w:szCs w:val="22"/>
              </w:rPr>
              <w:t>/KON</w:t>
            </w:r>
            <w:r w:rsidR="00090ADA"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505137">
        <w:trPr>
          <w:trHeight w:val="399"/>
        </w:trPr>
        <w:tc>
          <w:tcPr>
            <w:tcW w:w="226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E0DCE" w:rsidRPr="00EA6E01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090ADA">
              <w:rPr>
                <w:sz w:val="22"/>
                <w:szCs w:val="22"/>
              </w:rPr>
              <w:t>18</w:t>
            </w:r>
            <w:r w:rsidRPr="006E0DC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="00090ADA">
              <w:rPr>
                <w:sz w:val="22"/>
                <w:szCs w:val="22"/>
              </w:rPr>
              <w:t>/KON18</w:t>
            </w:r>
            <w:r w:rsidRPr="006E0DC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  <w:p w:rsidR="00514A8E" w:rsidRPr="00090ADA" w:rsidRDefault="006E0DCE" w:rsidP="00090ADA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090ADA">
              <w:rPr>
                <w:sz w:val="22"/>
                <w:szCs w:val="22"/>
              </w:rPr>
              <w:t>24</w:t>
            </w:r>
            <w:r w:rsidRPr="006E0DC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="00090ADA">
              <w:rPr>
                <w:sz w:val="22"/>
                <w:szCs w:val="22"/>
              </w:rPr>
              <w:t>/KON24</w:t>
            </w:r>
            <w:r w:rsidRPr="006E0DC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</w:tc>
      </w:tr>
      <w:tr w:rsidR="006D2EE8" w:rsidRPr="00CC2C20" w:rsidTr="00505137">
        <w:trPr>
          <w:trHeight w:val="399"/>
        </w:trPr>
        <w:tc>
          <w:tcPr>
            <w:tcW w:w="2268" w:type="dxa"/>
            <w:vAlign w:val="center"/>
          </w:tcPr>
          <w:p w:rsidR="006D2EE8" w:rsidRPr="00CC2C20" w:rsidRDefault="00505137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655" w:type="dxa"/>
            <w:vAlign w:val="center"/>
          </w:tcPr>
          <w:p w:rsidR="006D2EE8" w:rsidRDefault="00147FB1" w:rsidP="005051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505137">
              <w:rPr>
                <w:sz w:val="22"/>
                <w:szCs w:val="22"/>
              </w:rPr>
              <w:t xml:space="preserve"> </w:t>
            </w:r>
            <w:r w:rsidR="00505137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 w:rsidR="00505137">
              <w:rPr>
                <w:sz w:val="22"/>
                <w:szCs w:val="22"/>
              </w:rPr>
              <w:t xml:space="preserve"> </w:t>
            </w:r>
            <w:r w:rsidR="00505137" w:rsidRPr="00DB47D0">
              <w:rPr>
                <w:sz w:val="22"/>
                <w:szCs w:val="22"/>
              </w:rPr>
              <w:t>без использования воздуховодов</w:t>
            </w:r>
          </w:p>
        </w:tc>
      </w:tr>
      <w:tr w:rsidR="006D2EE8" w:rsidRPr="00CC2C20" w:rsidTr="00505137">
        <w:trPr>
          <w:trHeight w:val="553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6D2EE8" w:rsidRPr="006E6F2F" w:rsidRDefault="00505137" w:rsidP="006D2EE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6D2EE8" w:rsidRPr="00CC2C20" w:rsidTr="00505137">
        <w:trPr>
          <w:trHeight w:val="553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505137">
        <w:trPr>
          <w:trHeight w:val="409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655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6D2EE8" w:rsidRPr="00CC2C20" w:rsidTr="00505137">
        <w:trPr>
          <w:trHeight w:val="553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655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6D2EE8" w:rsidRPr="00CC2C20" w:rsidTr="00505137">
        <w:trPr>
          <w:trHeight w:val="492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655" w:type="dxa"/>
            <w:vAlign w:val="center"/>
          </w:tcPr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от 12.04.2022 до 11.04.2027</w:t>
            </w:r>
          </w:p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73B78" w:rsidRPr="00E73B78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6D2EE8" w:rsidRPr="0045388E" w:rsidRDefault="00E73B78" w:rsidP="00505137">
            <w:pPr>
              <w:pStyle w:val="21"/>
              <w:rPr>
                <w:sz w:val="22"/>
                <w:szCs w:val="22"/>
              </w:rPr>
            </w:pPr>
            <w:r w:rsidRPr="00E73B78">
              <w:rPr>
                <w:sz w:val="22"/>
                <w:szCs w:val="22"/>
              </w:rPr>
              <w:t>от 12.04.2022 до 11.04.2027</w:t>
            </w:r>
          </w:p>
        </w:tc>
      </w:tr>
      <w:tr w:rsidR="006D2EE8" w:rsidRPr="00505137" w:rsidTr="00505137">
        <w:trPr>
          <w:trHeight w:val="492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505137">
        <w:trPr>
          <w:trHeight w:val="553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505137" w:rsidTr="00505137">
        <w:trPr>
          <w:trHeight w:val="553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6D2EE8" w:rsidRPr="00CC2C20" w:rsidTr="00505137">
        <w:trPr>
          <w:trHeight w:val="553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505137">
        <w:trPr>
          <w:trHeight w:val="2142"/>
        </w:trPr>
        <w:tc>
          <w:tcPr>
            <w:tcW w:w="226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="006D2EE8" w:rsidRPr="006E3C0A">
              <w:rPr>
                <w:sz w:val="22"/>
                <w:szCs w:val="22"/>
              </w:rPr>
              <w:t>Большая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95854443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0C3488" w:rsidRDefault="00810B70" w:rsidP="000C348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5854444"/>
      <w:r w:rsidRPr="000C3488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C3488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C348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C3488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8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C5A0D" w:rsidRPr="00DB47D0" w:rsidRDefault="00DC5A0D" w:rsidP="00DC5A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Кондиционер</w:t>
      </w:r>
      <w:r w:rsidR="009B5F08">
        <w:rPr>
          <w:sz w:val="22"/>
          <w:szCs w:val="22"/>
        </w:rPr>
        <w:t>ы</w:t>
      </w:r>
      <w:r w:rsidRPr="00DB47D0">
        <w:rPr>
          <w:sz w:val="22"/>
          <w:szCs w:val="22"/>
        </w:rPr>
        <w:t xml:space="preserve"> </w:t>
      </w:r>
      <w:r w:rsidR="009B5F08">
        <w:rPr>
          <w:sz w:val="22"/>
          <w:szCs w:val="22"/>
        </w:rPr>
        <w:t>бытовые</w:t>
      </w:r>
      <w:r w:rsidR="00900B1E">
        <w:rPr>
          <w:sz w:val="22"/>
          <w:szCs w:val="22"/>
        </w:rPr>
        <w:t xml:space="preserve"> (сплит-системы</w:t>
      </w:r>
      <w:r w:rsidRPr="00DB47D0">
        <w:rPr>
          <w:sz w:val="22"/>
          <w:szCs w:val="22"/>
        </w:rPr>
        <w:t xml:space="preserve">) напольно-потолочного типа </w:t>
      </w:r>
      <w:r w:rsidR="000F6ECD">
        <w:rPr>
          <w:sz w:val="22"/>
          <w:szCs w:val="22"/>
        </w:rPr>
        <w:t xml:space="preserve">модельного ряда </w:t>
      </w:r>
      <w:r w:rsidRPr="00DB47D0">
        <w:rPr>
          <w:sz w:val="22"/>
          <w:szCs w:val="22"/>
        </w:rPr>
        <w:t>KF</w:t>
      </w:r>
      <w:r w:rsidRPr="00DB47D0">
        <w:rPr>
          <w:sz w:val="22"/>
          <w:szCs w:val="22"/>
          <w:lang w:val="en-US"/>
        </w:rPr>
        <w:t>F</w:t>
      </w:r>
      <w:r w:rsidR="000F6ECD">
        <w:rPr>
          <w:sz w:val="22"/>
          <w:szCs w:val="22"/>
        </w:rPr>
        <w:t>_</w:t>
      </w:r>
      <w:r w:rsidRPr="00DB47D0">
        <w:rPr>
          <w:sz w:val="22"/>
          <w:szCs w:val="22"/>
        </w:rPr>
        <w:t>G</w:t>
      </w:r>
      <w:r w:rsidRPr="00DB47D0">
        <w:rPr>
          <w:sz w:val="22"/>
          <w:szCs w:val="22"/>
          <w:lang w:val="en-US"/>
        </w:rPr>
        <w:t>W</w:t>
      </w:r>
      <w:r w:rsidR="009B5F08">
        <w:rPr>
          <w:sz w:val="22"/>
          <w:szCs w:val="22"/>
        </w:rPr>
        <w:t>/KON</w:t>
      </w:r>
      <w:r w:rsidR="000F6ECD">
        <w:rPr>
          <w:sz w:val="22"/>
          <w:szCs w:val="22"/>
        </w:rPr>
        <w:t>_</w:t>
      </w:r>
      <w:r w:rsidRPr="00DB47D0">
        <w:rPr>
          <w:sz w:val="22"/>
          <w:szCs w:val="22"/>
        </w:rPr>
        <w:t>G</w:t>
      </w:r>
      <w:r w:rsidRPr="00DB47D0">
        <w:rPr>
          <w:sz w:val="22"/>
          <w:szCs w:val="22"/>
          <w:lang w:val="en-US"/>
        </w:rPr>
        <w:t>W</w:t>
      </w:r>
      <w:r w:rsidR="00900B1E">
        <w:rPr>
          <w:sz w:val="22"/>
          <w:szCs w:val="22"/>
        </w:rPr>
        <w:t xml:space="preserve"> представляю</w:t>
      </w:r>
      <w:r w:rsidRPr="00DB47D0">
        <w:rPr>
          <w:sz w:val="22"/>
          <w:szCs w:val="22"/>
        </w:rPr>
        <w:t>т собой помещенн</w:t>
      </w:r>
      <w:r w:rsidR="009B5F08">
        <w:rPr>
          <w:sz w:val="22"/>
          <w:szCs w:val="22"/>
        </w:rPr>
        <w:t>ые в корпус устройства</w:t>
      </w:r>
      <w:r w:rsidRPr="00DB47D0">
        <w:rPr>
          <w:sz w:val="22"/>
          <w:szCs w:val="22"/>
        </w:rPr>
        <w:t>, предназначенн</w:t>
      </w:r>
      <w:r w:rsidR="009B5F08">
        <w:rPr>
          <w:sz w:val="22"/>
          <w:szCs w:val="22"/>
        </w:rPr>
        <w:t>ые</w:t>
      </w:r>
      <w:r w:rsidRPr="00DB47D0">
        <w:rPr>
          <w:sz w:val="22"/>
          <w:szCs w:val="22"/>
        </w:rPr>
        <w:t xml:space="preserve">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 Внутренний блок размещается непосредственно в самом помещении.  Благодаря наличию двух дренажных поддонов внутренний блок может быть установлен под потолком, на стене или на полу. Друг с другом блоки соединяются медными 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 </w:t>
      </w:r>
    </w:p>
    <w:p w:rsidR="00DC5A0D" w:rsidRPr="00DB47D0" w:rsidRDefault="00DC5A0D" w:rsidP="000C15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Вентилятор внутреннего блока оснащен 4-х скоростным мотором для обеспечения максимально комфортных условий в помещении  -  имеется возможность выбрать одну из четырёх</w:t>
      </w:r>
      <w:r w:rsidRPr="00DB47D0">
        <w:rPr>
          <w:sz w:val="22"/>
          <w:szCs w:val="22"/>
        </w:rPr>
        <w:br/>
        <w:t xml:space="preserve">скоростей вентилятора. </w:t>
      </w:r>
    </w:p>
    <w:p w:rsidR="00DC5A0D" w:rsidRPr="00DB47D0" w:rsidRDefault="00DC5A0D" w:rsidP="000C15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Режим Sleep обеспечивает комфортный микроклимат в помещении в ночное время при минимальном уровне шума. Несколько режимов работы в зависимости от  потребностей пользователя и условий среды в помещении. </w:t>
      </w:r>
    </w:p>
    <w:p w:rsidR="00DC5A0D" w:rsidRPr="00DB47D0" w:rsidRDefault="00DC5A0D" w:rsidP="000C15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Вертикальный и горизонтальный автосвинг позволяет доставлять воздух во все уголки помещения, не доставляя дискомфорта пользователю. За счет особенностей дизайна створок жалюзей распределение воздуха происходит в зависимости от выбранного режима работы. </w:t>
      </w:r>
    </w:p>
    <w:p w:rsidR="00DC5A0D" w:rsidRPr="00DB47D0" w:rsidRDefault="00DC5A0D" w:rsidP="000C15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Режим турбо. Позволяет быстро достигнуть заданной температуры.</w:t>
      </w:r>
    </w:p>
    <w:p w:rsidR="00DC5A0D" w:rsidRPr="00DF228E" w:rsidRDefault="00DC5A0D" w:rsidP="000C15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228E">
        <w:rPr>
          <w:sz w:val="22"/>
          <w:szCs w:val="22"/>
        </w:rPr>
        <w:t>Упрощенная замена мотора и крыльчатки вентилятора за счет новых конструктивных особенностей.</w:t>
      </w:r>
    </w:p>
    <w:p w:rsidR="00DC5A0D" w:rsidRPr="00DF228E" w:rsidRDefault="00DC5A0D" w:rsidP="00DC5A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228E">
        <w:rPr>
          <w:sz w:val="22"/>
          <w:szCs w:val="22"/>
        </w:rPr>
        <w:t>Наружный блок:</w:t>
      </w:r>
    </w:p>
    <w:p w:rsidR="00DC5A0D" w:rsidRPr="00DF228E" w:rsidRDefault="00DC5A0D" w:rsidP="00DC5A0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DF228E">
        <w:rPr>
          <w:rFonts w:ascii="Times New Roman" w:hAnsi="Times New Roman"/>
        </w:rPr>
        <w:t>Надежные компрессоры лучших производителей (GREE);</w:t>
      </w:r>
    </w:p>
    <w:p w:rsidR="00DC5A0D" w:rsidRPr="00DF228E" w:rsidRDefault="00DC5A0D" w:rsidP="00DC5A0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DF228E">
        <w:rPr>
          <w:rFonts w:ascii="Times New Roman" w:hAnsi="Times New Roman"/>
        </w:rPr>
        <w:t>Антикоррозийное покрытие Blue fin, обеспечивающее бесперебойную работу при агрессивных условиях окружающей среды;</w:t>
      </w:r>
    </w:p>
    <w:p w:rsidR="00DC5A0D" w:rsidRPr="00DF228E" w:rsidRDefault="00DC5A0D" w:rsidP="00DC5A0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DF228E">
        <w:rPr>
          <w:rFonts w:ascii="Times New Roman" w:hAnsi="Times New Roman"/>
        </w:rPr>
        <w:t>Многоуровневая автоматическая система защиты оборудования от внешних факторов, перебоев и ошибок подключения;</w:t>
      </w:r>
    </w:p>
    <w:p w:rsidR="00DC5A0D" w:rsidRPr="00DF228E" w:rsidRDefault="00DC5A0D" w:rsidP="00DC5A0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DF228E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DF228E" w:rsidRDefault="00DC5A0D" w:rsidP="00DF228E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DF228E">
        <w:rPr>
          <w:rFonts w:ascii="Times New Roman" w:hAnsi="Times New Roman"/>
        </w:rPr>
        <w:t>Опциональная доработка оборудования для работы в режиме охлаждения при температуре окружающей среды до до -40°С.</w:t>
      </w:r>
      <w:r w:rsidRPr="00DF228E">
        <w:rPr>
          <w:rFonts w:ascii="Times New Roman" w:eastAsia="Times New Roman" w:hAnsi="Times New Roman"/>
          <w:lang w:eastAsia="ru-RU"/>
        </w:rPr>
        <w:br/>
      </w:r>
      <w:bookmarkStart w:id="9" w:name="_GoBack"/>
      <w:bookmarkEnd w:id="9"/>
    </w:p>
    <w:p w:rsidR="008F31F7" w:rsidRPr="000C3488" w:rsidRDefault="008F31F7" w:rsidP="000C348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95854445"/>
      <w:r w:rsidRPr="000C348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10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77BB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CB77BB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77BB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77BB" w:rsidRPr="003F1F02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77BB" w:rsidRPr="003F1F02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CB77BB" w:rsidRPr="003F1F02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CB77BB" w:rsidRDefault="00CB77BB" w:rsidP="00CB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Pr="00A61371" w:rsidRDefault="00B2101A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010657" cy="5924550"/>
            <wp:effectExtent l="0" t="0" r="0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302" cy="595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0C3488" w:rsidRDefault="006809B8" w:rsidP="000C348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95854446"/>
      <w:r w:rsidRPr="000C348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Основные</w:t>
      </w:r>
      <w:r w:rsidR="00810B70" w:rsidRPr="000C348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A64EB" w:rsidRPr="000C3488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 приведены</w:t>
      </w:r>
      <w:r w:rsidR="00EF26FD" w:rsidRPr="000C3488">
        <w:rPr>
          <w:rFonts w:ascii="Times New Roman" w:hAnsi="Times New Roman" w:cs="Times New Roman"/>
          <w:color w:val="auto"/>
          <w:sz w:val="22"/>
          <w:szCs w:val="22"/>
        </w:rPr>
        <w:t xml:space="preserve"> в таблице 2</w:t>
      </w:r>
      <w:bookmarkEnd w:id="11"/>
    </w:p>
    <w:p w:rsidR="00D165D1" w:rsidRPr="00135473" w:rsidRDefault="00D165D1" w:rsidP="009319C6">
      <w:pPr>
        <w:ind w:firstLine="709"/>
        <w:jc w:val="both"/>
        <w:rPr>
          <w:sz w:val="22"/>
          <w:szCs w:val="22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60"/>
        <w:gridCol w:w="1984"/>
        <w:gridCol w:w="992"/>
        <w:gridCol w:w="1843"/>
        <w:gridCol w:w="1843"/>
      </w:tblGrid>
      <w:tr w:rsidR="00067328" w:rsidRPr="00067328" w:rsidTr="00067328">
        <w:trPr>
          <w:trHeight w:val="290"/>
        </w:trPr>
        <w:tc>
          <w:tcPr>
            <w:tcW w:w="6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3709E2" w:rsidRDefault="00067328" w:rsidP="00067328">
            <w:pPr>
              <w:rPr>
                <w:b/>
                <w:bCs/>
                <w:sz w:val="20"/>
                <w:szCs w:val="20"/>
              </w:rPr>
            </w:pPr>
            <w:r w:rsidRPr="003709E2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3709E2" w:rsidRDefault="00067328" w:rsidP="00067328">
            <w:pPr>
              <w:jc w:val="center"/>
              <w:rPr>
                <w:b/>
                <w:bCs/>
                <w:sz w:val="20"/>
                <w:szCs w:val="20"/>
              </w:rPr>
            </w:pPr>
            <w:r w:rsidRPr="003709E2">
              <w:rPr>
                <w:b/>
                <w:bCs/>
                <w:sz w:val="20"/>
                <w:szCs w:val="20"/>
              </w:rPr>
              <w:t>KFF18GW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3709E2" w:rsidRDefault="00067328" w:rsidP="00067328">
            <w:pPr>
              <w:jc w:val="center"/>
              <w:rPr>
                <w:b/>
                <w:bCs/>
                <w:sz w:val="20"/>
                <w:szCs w:val="20"/>
              </w:rPr>
            </w:pPr>
            <w:r w:rsidRPr="003709E2">
              <w:rPr>
                <w:b/>
                <w:bCs/>
                <w:sz w:val="20"/>
                <w:szCs w:val="20"/>
              </w:rPr>
              <w:t>KFF24GW</w:t>
            </w:r>
          </w:p>
        </w:tc>
      </w:tr>
      <w:tr w:rsidR="00067328" w:rsidRPr="00067328" w:rsidTr="00067328">
        <w:trPr>
          <w:trHeight w:val="290"/>
        </w:trPr>
        <w:tc>
          <w:tcPr>
            <w:tcW w:w="6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3709E2" w:rsidRDefault="00067328" w:rsidP="00067328">
            <w:pPr>
              <w:rPr>
                <w:b/>
                <w:bCs/>
                <w:sz w:val="20"/>
                <w:szCs w:val="20"/>
              </w:rPr>
            </w:pPr>
            <w:r w:rsidRPr="003709E2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3709E2" w:rsidRDefault="00067328" w:rsidP="00067328">
            <w:pPr>
              <w:jc w:val="center"/>
              <w:rPr>
                <w:b/>
                <w:bCs/>
                <w:sz w:val="20"/>
                <w:szCs w:val="20"/>
              </w:rPr>
            </w:pPr>
            <w:r w:rsidRPr="003709E2">
              <w:rPr>
                <w:b/>
                <w:bCs/>
                <w:sz w:val="20"/>
                <w:szCs w:val="20"/>
              </w:rPr>
              <w:t>KON18GW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3709E2" w:rsidRDefault="00067328" w:rsidP="00067328">
            <w:pPr>
              <w:jc w:val="center"/>
              <w:rPr>
                <w:b/>
                <w:bCs/>
                <w:sz w:val="20"/>
                <w:szCs w:val="20"/>
              </w:rPr>
            </w:pPr>
            <w:r w:rsidRPr="003709E2">
              <w:rPr>
                <w:b/>
                <w:bCs/>
                <w:sz w:val="20"/>
                <w:szCs w:val="20"/>
              </w:rPr>
              <w:t>KON24GW</w:t>
            </w:r>
          </w:p>
        </w:tc>
      </w:tr>
      <w:tr w:rsidR="00067328" w:rsidRPr="00067328" w:rsidTr="00067328">
        <w:trPr>
          <w:trHeight w:val="290"/>
        </w:trPr>
        <w:tc>
          <w:tcPr>
            <w:tcW w:w="3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Суммарная производительность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7,2</w:t>
            </w:r>
          </w:p>
        </w:tc>
      </w:tr>
      <w:tr w:rsidR="00067328" w:rsidRPr="00067328" w:rsidTr="00067328">
        <w:trPr>
          <w:trHeight w:val="290"/>
        </w:trPr>
        <w:tc>
          <w:tcPr>
            <w:tcW w:w="3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8,2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 xml:space="preserve">EER / COP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Вт/Вт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2,70/2,80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2,80/3,40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Электротехнические характеристики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Параметры электропитания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В–Гц–Ф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220-240-50-1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220-240-50-1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2,5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2,4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Хладагент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28" w:rsidRPr="00067328" w:rsidRDefault="00067328" w:rsidP="00067328">
            <w:pPr>
              <w:jc w:val="center"/>
              <w:rPr>
                <w:rFonts w:eastAsia="SimSun"/>
                <w:sz w:val="20"/>
                <w:szCs w:val="20"/>
              </w:rPr>
            </w:pPr>
            <w:r w:rsidRPr="00067328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R410A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R410A</w:t>
            </w:r>
          </w:p>
        </w:tc>
      </w:tr>
      <w:tr w:rsidR="00067328" w:rsidRPr="00067328" w:rsidTr="00334D4E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7328" w:rsidRPr="00067328" w:rsidRDefault="00067328" w:rsidP="00067328">
            <w:pPr>
              <w:jc w:val="center"/>
              <w:rPr>
                <w:rFonts w:eastAsia="SimSun"/>
                <w:sz w:val="20"/>
                <w:szCs w:val="20"/>
              </w:rPr>
            </w:pPr>
            <w:r w:rsidRPr="00067328">
              <w:rPr>
                <w:rFonts w:eastAsia="SimSun" w:hint="eastAsia"/>
                <w:sz w:val="20"/>
                <w:szCs w:val="20"/>
              </w:rPr>
              <w:t>－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Заводская заправка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1,5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Подключение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 xml:space="preserve">Наружный диаметр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дюймов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1/4”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3/8”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 xml:space="preserve">Линия газа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дюймов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1/2”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5/8”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Номинальное расстояние*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 xml:space="preserve">Высота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15</w:t>
            </w:r>
          </w:p>
        </w:tc>
      </w:tr>
      <w:tr w:rsidR="00067328" w:rsidRPr="00067328" w:rsidTr="00067328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Длина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15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Контроль хладагента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067328" w:rsidRPr="00067328" w:rsidTr="00067328">
        <w:trPr>
          <w:trHeight w:val="290"/>
        </w:trPr>
        <w:tc>
          <w:tcPr>
            <w:tcW w:w="3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  <w:vertAlign w:val="superscript"/>
              </w:rPr>
              <w:t>0</w:t>
            </w:r>
            <w:r w:rsidRPr="00067328">
              <w:rPr>
                <w:sz w:val="20"/>
                <w:szCs w:val="20"/>
              </w:rPr>
              <w:t>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–15</w:t>
            </w:r>
            <w:r w:rsidRPr="00067328">
              <w:rPr>
                <w:rFonts w:eastAsia="MS Gothic"/>
                <w:sz w:val="20"/>
                <w:szCs w:val="20"/>
              </w:rPr>
              <w:t>～</w:t>
            </w:r>
            <w:r w:rsidRPr="00067328">
              <w:rPr>
                <w:sz w:val="20"/>
                <w:szCs w:val="2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–15</w:t>
            </w:r>
            <w:r w:rsidRPr="00067328">
              <w:rPr>
                <w:rFonts w:eastAsia="MS Gothic"/>
                <w:sz w:val="20"/>
                <w:szCs w:val="20"/>
              </w:rPr>
              <w:t>～</w:t>
            </w:r>
            <w:r w:rsidRPr="00067328">
              <w:rPr>
                <w:sz w:val="20"/>
                <w:szCs w:val="20"/>
              </w:rPr>
              <w:t>43</w:t>
            </w:r>
          </w:p>
        </w:tc>
      </w:tr>
      <w:tr w:rsidR="00067328" w:rsidRPr="00067328" w:rsidTr="00067328">
        <w:trPr>
          <w:trHeight w:val="290"/>
        </w:trPr>
        <w:tc>
          <w:tcPr>
            <w:tcW w:w="3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  <w:vertAlign w:val="superscript"/>
              </w:rPr>
              <w:t>0</w:t>
            </w:r>
            <w:r w:rsidRPr="00067328">
              <w:rPr>
                <w:sz w:val="20"/>
                <w:szCs w:val="20"/>
              </w:rPr>
              <w:t>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–10</w:t>
            </w:r>
            <w:r w:rsidRPr="00067328">
              <w:rPr>
                <w:rFonts w:eastAsia="MS Gothic"/>
                <w:sz w:val="20"/>
                <w:szCs w:val="20"/>
              </w:rPr>
              <w:t>～</w:t>
            </w:r>
            <w:r w:rsidRPr="00067328">
              <w:rPr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–10</w:t>
            </w:r>
            <w:r w:rsidRPr="00067328">
              <w:rPr>
                <w:rFonts w:eastAsia="MS Gothic"/>
                <w:sz w:val="20"/>
                <w:szCs w:val="20"/>
              </w:rPr>
              <w:t>～</w:t>
            </w:r>
            <w:r w:rsidRPr="00067328">
              <w:rPr>
                <w:sz w:val="20"/>
                <w:szCs w:val="20"/>
              </w:rPr>
              <w:t>24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bCs/>
                <w:sz w:val="20"/>
                <w:szCs w:val="20"/>
              </w:rPr>
            </w:pPr>
            <w:r w:rsidRPr="00067328">
              <w:rPr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</w:tr>
      <w:tr w:rsidR="00067328" w:rsidRPr="00067328" w:rsidTr="00067328">
        <w:trPr>
          <w:trHeight w:val="31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м</w:t>
            </w:r>
            <w:r w:rsidRPr="00067328">
              <w:rPr>
                <w:sz w:val="20"/>
                <w:szCs w:val="20"/>
                <w:vertAlign w:val="superscript"/>
              </w:rPr>
              <w:t>3</w:t>
            </w:r>
            <w:r w:rsidRPr="00067328">
              <w:rPr>
                <w:sz w:val="20"/>
                <w:szCs w:val="20"/>
              </w:rPr>
              <w:t>/ч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1400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Уровень звукового давления (T/H/M/L)**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дБ(А)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40/37/35/33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48/46/44/40</w:t>
            </w:r>
          </w:p>
        </w:tc>
      </w:tr>
      <w:tr w:rsidR="00067328" w:rsidRPr="00067328" w:rsidTr="00067328">
        <w:trPr>
          <w:trHeight w:val="290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Габариты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Внутренний блок (Ш х Г х 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мм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1200×665×235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1200×665×235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32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bCs/>
                <w:sz w:val="20"/>
                <w:szCs w:val="20"/>
              </w:rPr>
            </w:pPr>
            <w:r w:rsidRPr="00067328">
              <w:rPr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 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дБ(А)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56</w:t>
            </w:r>
          </w:p>
        </w:tc>
      </w:tr>
      <w:tr w:rsidR="00067328" w:rsidRPr="00067328" w:rsidTr="00067328">
        <w:trPr>
          <w:trHeight w:val="290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Габариты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Наружный блок (Ш х Г х 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мм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955×395×700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955×395×700</w:t>
            </w:r>
          </w:p>
        </w:tc>
      </w:tr>
      <w:tr w:rsidR="00067328" w:rsidRPr="00067328" w:rsidTr="00067328">
        <w:trPr>
          <w:trHeight w:val="290"/>
        </w:trPr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28" w:rsidRPr="00067328" w:rsidRDefault="00067328" w:rsidP="00067328">
            <w:pPr>
              <w:jc w:val="center"/>
              <w:rPr>
                <w:sz w:val="20"/>
                <w:szCs w:val="20"/>
              </w:rPr>
            </w:pPr>
            <w:r w:rsidRPr="00067328">
              <w:rPr>
                <w:sz w:val="20"/>
                <w:szCs w:val="20"/>
              </w:rPr>
              <w:t>61</w:t>
            </w:r>
          </w:p>
        </w:tc>
      </w:tr>
    </w:tbl>
    <w:p w:rsidR="00F14988" w:rsidRDefault="00F14988" w:rsidP="009319C6">
      <w:pPr>
        <w:jc w:val="center"/>
        <w:rPr>
          <w:noProof/>
          <w:sz w:val="20"/>
          <w:szCs w:val="20"/>
          <w:lang w:val="en-US"/>
        </w:rPr>
      </w:pPr>
    </w:p>
    <w:p w:rsidR="00067328" w:rsidRPr="00067328" w:rsidRDefault="00067328" w:rsidP="00067328">
      <w:pPr>
        <w:rPr>
          <w:color w:val="242021"/>
          <w:sz w:val="20"/>
          <w:szCs w:val="20"/>
        </w:rPr>
      </w:pPr>
      <w:r w:rsidRPr="00067328">
        <w:rPr>
          <w:color w:val="242021"/>
          <w:sz w:val="20"/>
          <w:szCs w:val="20"/>
        </w:rPr>
        <w:t>*Увеличение расстояния возможно при дополнительной заправке хладагента (см.полное техническое руководство)</w:t>
      </w:r>
    </w:p>
    <w:p w:rsidR="00073A2D" w:rsidRPr="00B10A82" w:rsidRDefault="001A28F8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Turbo,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067328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67328" w:rsidRDefault="00067328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E638C" w:rsidRPr="000C3488" w:rsidRDefault="00A5493C" w:rsidP="000C348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95854447"/>
      <w:r w:rsidRPr="000C348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0C348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C348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2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объему помещения.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размещения блоков показана на рисунке 3.</w:t>
      </w:r>
    </w:p>
    <w:p w:rsidR="005C64AB" w:rsidRDefault="001F2F84" w:rsidP="001F2F84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724391" cy="1801642"/>
            <wp:effectExtent l="0" t="0" r="0" b="8255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19" cy="180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1D49" w:rsidRPr="00511D49">
        <w:rPr>
          <w:noProof/>
        </w:rPr>
        <w:t xml:space="preserve"> </w:t>
      </w:r>
    </w:p>
    <w:p w:rsidR="005C64AB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0C3488" w:rsidRDefault="001F482C" w:rsidP="000C348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95854448"/>
      <w:r w:rsidRPr="000C348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5493C" w:rsidRPr="000C348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0C348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C3488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F4D1C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6B7512" w:rsidRDefault="00E247FD" w:rsidP="00E247F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E247FD" w:rsidRDefault="006F3314" w:rsidP="003709E2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78749" cy="2882900"/>
            <wp:effectExtent l="0" t="0" r="0" b="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130" cy="288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644"/>
        <w:gridCol w:w="1644"/>
        <w:gridCol w:w="1645"/>
        <w:gridCol w:w="1644"/>
        <w:gridCol w:w="1645"/>
      </w:tblGrid>
      <w:tr w:rsidR="007A2811" w:rsidRPr="00DC2BFB" w:rsidTr="006F3314">
        <w:tc>
          <w:tcPr>
            <w:tcW w:w="1242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DC2BFB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H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575F6" w:rsidP="0063102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KFF18</w:t>
            </w:r>
            <w:r w:rsidR="007A2811" w:rsidRPr="006F3314">
              <w:rPr>
                <w:sz w:val="22"/>
                <w:szCs w:val="22"/>
              </w:rPr>
              <w:t>G</w:t>
            </w:r>
            <w:r w:rsidR="00631027"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1200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1142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  <w:tr w:rsidR="007575F6" w:rsidRPr="00DC2BFB" w:rsidTr="006F3314">
        <w:tc>
          <w:tcPr>
            <w:tcW w:w="1242" w:type="dxa"/>
            <w:vAlign w:val="center"/>
          </w:tcPr>
          <w:p w:rsidR="007575F6" w:rsidRPr="006F3314" w:rsidRDefault="007575F6" w:rsidP="0063102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KFF24</w:t>
            </w:r>
            <w:r w:rsidRPr="006F3314"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1644" w:type="dxa"/>
            <w:vAlign w:val="center"/>
          </w:tcPr>
          <w:p w:rsidR="007575F6" w:rsidRPr="006F3314" w:rsidRDefault="007575F6" w:rsidP="005E61AB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1200</w:t>
            </w:r>
          </w:p>
        </w:tc>
        <w:tc>
          <w:tcPr>
            <w:tcW w:w="1644" w:type="dxa"/>
            <w:vAlign w:val="center"/>
          </w:tcPr>
          <w:p w:rsidR="007575F6" w:rsidRPr="006F3314" w:rsidRDefault="007575F6" w:rsidP="005E61AB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575F6" w:rsidRPr="006F3314" w:rsidRDefault="007575F6" w:rsidP="005E61AB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1142</w:t>
            </w:r>
          </w:p>
        </w:tc>
        <w:tc>
          <w:tcPr>
            <w:tcW w:w="1644" w:type="dxa"/>
            <w:vAlign w:val="center"/>
          </w:tcPr>
          <w:p w:rsidR="007575F6" w:rsidRPr="006F3314" w:rsidRDefault="007575F6" w:rsidP="005E61AB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575F6" w:rsidRPr="006F3314" w:rsidRDefault="007575F6" w:rsidP="005E61AB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</w:tbl>
    <w:p w:rsidR="00403F65" w:rsidRDefault="00570F08" w:rsidP="003709E2">
      <w:pPr>
        <w:spacing w:line="360" w:lineRule="auto"/>
        <w:rPr>
          <w:noProof/>
          <w:sz w:val="24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0D0AD4" w:rsidRDefault="00E247FD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t>Наружный блок</w:t>
      </w:r>
    </w:p>
    <w:p w:rsidR="00F231F6" w:rsidRPr="002E5FE3" w:rsidRDefault="00F231F6" w:rsidP="00F231F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96663" cy="3143250"/>
            <wp:effectExtent l="0" t="0" r="0" b="0"/>
            <wp:docPr id="107" name="Рисунок 107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816" cy="314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</w:tblGrid>
      <w:tr w:rsidR="00F231F6" w:rsidTr="005E61AB">
        <w:tc>
          <w:tcPr>
            <w:tcW w:w="2222" w:type="dxa"/>
            <w:vAlign w:val="center"/>
          </w:tcPr>
          <w:p w:rsidR="00F231F6" w:rsidRPr="007A5A90" w:rsidRDefault="00F231F6" w:rsidP="005E61AB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F231F6" w:rsidRDefault="00F231F6" w:rsidP="005E61AB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F231F6" w:rsidRDefault="00F231F6" w:rsidP="005E61AB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F231F6" w:rsidRDefault="00F231F6" w:rsidP="005E61AB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F231F6" w:rsidRPr="007A5A90" w:rsidRDefault="00F231F6" w:rsidP="005E61AB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F231F6" w:rsidRPr="007A5A90" w:rsidRDefault="00F231F6" w:rsidP="005E61AB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</w:tr>
      <w:tr w:rsidR="00F231F6" w:rsidTr="005E61AB">
        <w:tc>
          <w:tcPr>
            <w:tcW w:w="2222" w:type="dxa"/>
            <w:vAlign w:val="center"/>
          </w:tcPr>
          <w:p w:rsidR="00F231F6" w:rsidRPr="00BF75AA" w:rsidRDefault="00F231F6" w:rsidP="005E61AB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</w:rPr>
              <w:t>KON</w:t>
            </w:r>
            <w:r>
              <w:rPr>
                <w:noProof/>
                <w:sz w:val="24"/>
              </w:rPr>
              <w:t>18G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147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 xml:space="preserve">955   </w:t>
            </w:r>
          </w:p>
        </w:tc>
        <w:tc>
          <w:tcPr>
            <w:tcW w:w="1124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395</w:t>
            </w:r>
          </w:p>
        </w:tc>
        <w:tc>
          <w:tcPr>
            <w:tcW w:w="1148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700</w:t>
            </w:r>
          </w:p>
        </w:tc>
        <w:tc>
          <w:tcPr>
            <w:tcW w:w="1124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560</w:t>
            </w:r>
          </w:p>
        </w:tc>
        <w:tc>
          <w:tcPr>
            <w:tcW w:w="1124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360</w:t>
            </w:r>
          </w:p>
        </w:tc>
      </w:tr>
      <w:tr w:rsidR="00F231F6" w:rsidTr="005E61AB">
        <w:tc>
          <w:tcPr>
            <w:tcW w:w="2222" w:type="dxa"/>
            <w:vAlign w:val="center"/>
          </w:tcPr>
          <w:p w:rsidR="00F231F6" w:rsidRPr="00D11956" w:rsidRDefault="00F231F6" w:rsidP="005E61AB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KON</w:t>
            </w:r>
            <w:r>
              <w:rPr>
                <w:noProof/>
                <w:sz w:val="24"/>
                <w:lang w:val="en-US"/>
              </w:rPr>
              <w:t>24</w:t>
            </w:r>
            <w:r w:rsidRPr="00BF75AA">
              <w:rPr>
                <w:noProof/>
                <w:sz w:val="24"/>
              </w:rPr>
              <w:t>GW</w:t>
            </w:r>
          </w:p>
        </w:tc>
        <w:tc>
          <w:tcPr>
            <w:tcW w:w="1147" w:type="dxa"/>
          </w:tcPr>
          <w:p w:rsidR="00F231F6" w:rsidRPr="00D63999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  <w:lang w:val="en-US"/>
              </w:rPr>
            </w:pPr>
            <w:r w:rsidRPr="00BF75AA">
              <w:rPr>
                <w:noProof/>
                <w:sz w:val="24"/>
              </w:rPr>
              <w:t xml:space="preserve">955   </w:t>
            </w:r>
          </w:p>
        </w:tc>
        <w:tc>
          <w:tcPr>
            <w:tcW w:w="1124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395</w:t>
            </w:r>
          </w:p>
        </w:tc>
        <w:tc>
          <w:tcPr>
            <w:tcW w:w="1148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700</w:t>
            </w:r>
          </w:p>
        </w:tc>
        <w:tc>
          <w:tcPr>
            <w:tcW w:w="1124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560</w:t>
            </w:r>
          </w:p>
        </w:tc>
        <w:tc>
          <w:tcPr>
            <w:tcW w:w="1124" w:type="dxa"/>
          </w:tcPr>
          <w:p w:rsidR="00F231F6" w:rsidRPr="00175B9F" w:rsidRDefault="00F231F6" w:rsidP="005E61AB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360</w:t>
            </w:r>
          </w:p>
        </w:tc>
      </w:tr>
    </w:tbl>
    <w:p w:rsidR="00F231F6" w:rsidRPr="007051FF" w:rsidRDefault="00F231F6" w:rsidP="00F231F6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E13F0E" w:rsidRPr="00A226C8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4D1C">
        <w:rPr>
          <w:noProof/>
          <w:sz w:val="20"/>
          <w:szCs w:val="20"/>
        </w:rPr>
        <w:t>4</w:t>
      </w:r>
    </w:p>
    <w:p w:rsidR="00C47F87" w:rsidRPr="000C3488" w:rsidRDefault="00C47F87" w:rsidP="000C348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95854449"/>
      <w:r w:rsidRPr="000C3488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4"/>
      <w:r w:rsidRPr="000C348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50513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</w:t>
      </w: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F4D1C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4D1C">
        <w:rPr>
          <w:noProof/>
          <w:sz w:val="20"/>
          <w:szCs w:val="20"/>
        </w:rPr>
        <w:t>5</w:t>
      </w:r>
    </w:p>
    <w:p w:rsidR="003709E2" w:rsidRPr="00096689" w:rsidRDefault="003709E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5" w:name="_Ref68106430"/>
      <w:bookmarkStart w:id="16" w:name="_Ref69937528"/>
      <w:bookmarkStart w:id="17" w:name="_Ref73096537"/>
      <w:bookmarkStart w:id="18" w:name="_Ref73354033"/>
      <w:bookmarkStart w:id="19" w:name="_Ref73360033"/>
      <w:bookmarkStart w:id="20" w:name="_Ref88683845"/>
      <w:bookmarkStart w:id="21" w:name="_Toc95854450"/>
      <w:r w:rsidRPr="00985AEE">
        <w:rPr>
          <w:b/>
          <w:szCs w:val="28"/>
        </w:rPr>
        <w:t>КОМПЛЕКТНОСТЬ</w:t>
      </w:r>
      <w:bookmarkStart w:id="22" w:name="_Ref304821509"/>
      <w:bookmarkEnd w:id="15"/>
      <w:bookmarkEnd w:id="16"/>
      <w:bookmarkEnd w:id="17"/>
      <w:bookmarkEnd w:id="18"/>
      <w:bookmarkEnd w:id="19"/>
      <w:bookmarkEnd w:id="20"/>
      <w:bookmarkEnd w:id="21"/>
    </w:p>
    <w:p w:rsidR="001241DA" w:rsidRDefault="0036160E" w:rsidP="003D636A">
      <w:pPr>
        <w:ind w:firstLine="709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93444B" w:rsidRDefault="0093444B" w:rsidP="003D636A">
      <w:pPr>
        <w:ind w:firstLine="709"/>
        <w:rPr>
          <w:noProof/>
          <w:sz w:val="22"/>
          <w:szCs w:val="22"/>
        </w:rPr>
      </w:pPr>
    </w:p>
    <w:p w:rsidR="0036160E" w:rsidRDefault="00631177" w:rsidP="003709E2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3709E2" w:rsidRPr="00631177" w:rsidRDefault="003709E2" w:rsidP="003709E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474E69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D35064">
              <w:rPr>
                <w:sz w:val="22"/>
                <w:szCs w:val="22"/>
              </w:rPr>
              <w:t>KF</w:t>
            </w:r>
            <w:r w:rsidR="007A2811">
              <w:rPr>
                <w:sz w:val="22"/>
                <w:szCs w:val="22"/>
                <w:lang w:val="en-US"/>
              </w:rPr>
              <w:t>F</w:t>
            </w:r>
            <w:r w:rsidR="00474E69" w:rsidRPr="00474E69">
              <w:rPr>
                <w:sz w:val="22"/>
                <w:szCs w:val="22"/>
              </w:rPr>
              <w:t>18-24</w:t>
            </w:r>
            <w:r w:rsidR="00474E69">
              <w:rPr>
                <w:sz w:val="22"/>
                <w:szCs w:val="22"/>
              </w:rPr>
              <w:t>G</w:t>
            </w:r>
            <w:r w:rsidR="00474E69">
              <w:rPr>
                <w:sz w:val="22"/>
                <w:szCs w:val="22"/>
                <w:lang w:val="en-US"/>
              </w:rPr>
              <w:t>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5269E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 w:rsidR="005269E1">
              <w:rPr>
                <w:sz w:val="22"/>
                <w:szCs w:val="22"/>
              </w:rPr>
              <w:t>напольно-потолочного</w:t>
            </w:r>
            <w:r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474E69" w:rsidRDefault="00474E69" w:rsidP="004A0D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474E69">
              <w:rPr>
                <w:sz w:val="22"/>
                <w:szCs w:val="22"/>
              </w:rPr>
              <w:t>Беспроводной</w:t>
            </w:r>
            <w:r w:rsidR="00E84CB6" w:rsidRPr="00474E69">
              <w:rPr>
                <w:sz w:val="22"/>
                <w:szCs w:val="22"/>
              </w:rPr>
              <w:t xml:space="preserve"> пульт</w:t>
            </w:r>
            <w:r w:rsidRPr="00474E69">
              <w:rPr>
                <w:sz w:val="22"/>
                <w:szCs w:val="22"/>
              </w:rPr>
              <w:t xml:space="preserve"> </w:t>
            </w:r>
            <w:r w:rsidR="0093444B" w:rsidRPr="0093444B">
              <w:rPr>
                <w:sz w:val="22"/>
                <w:szCs w:val="22"/>
              </w:rPr>
              <w:t xml:space="preserve"> YB1FA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474E69" w:rsidRDefault="00934551" w:rsidP="00722959">
            <w:pPr>
              <w:jc w:val="center"/>
              <w:rPr>
                <w:sz w:val="22"/>
                <w:szCs w:val="22"/>
              </w:rPr>
            </w:pPr>
            <w:r w:rsidRPr="00474E69"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709E2" w:rsidRDefault="003709E2" w:rsidP="00505137">
      <w:pPr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Pr="00631177" w:rsidRDefault="003709E2" w:rsidP="003709E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709E2" w:rsidRPr="00F312E9" w:rsidTr="00EA4C9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709E2" w:rsidRPr="00F312E9" w:rsidRDefault="003709E2" w:rsidP="00EA4C9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709E2" w:rsidRPr="00F312E9" w:rsidRDefault="003709E2" w:rsidP="00EA4C9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709E2" w:rsidRPr="00F312E9" w:rsidTr="00EA4C9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709E2" w:rsidRPr="00F312E9" w:rsidRDefault="003709E2" w:rsidP="00EA4C9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>
              <w:rPr>
                <w:sz w:val="22"/>
                <w:szCs w:val="22"/>
              </w:rPr>
              <w:t xml:space="preserve"> KF</w:t>
            </w:r>
            <w:r>
              <w:rPr>
                <w:sz w:val="22"/>
                <w:szCs w:val="22"/>
                <w:lang w:val="en-US"/>
              </w:rPr>
              <w:t>F</w:t>
            </w:r>
            <w:r w:rsidR="004A086D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  <w:lang w:val="en-US"/>
              </w:rPr>
              <w:t>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09E2" w:rsidRPr="008D277A" w:rsidRDefault="003709E2" w:rsidP="003709E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09E2" w:rsidRDefault="003709E2" w:rsidP="00EA4C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09E2" w:rsidRPr="00D73C11" w:rsidRDefault="003709E2" w:rsidP="003709E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09E2" w:rsidRDefault="003709E2" w:rsidP="00EA4C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09E2" w:rsidRPr="00D73C11" w:rsidRDefault="003709E2" w:rsidP="003709E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09E2" w:rsidRDefault="003709E2" w:rsidP="00EA4C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709E2" w:rsidRDefault="003709E2" w:rsidP="00EA4C9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 KO</w:t>
            </w:r>
            <w:r>
              <w:rPr>
                <w:sz w:val="22"/>
                <w:szCs w:val="22"/>
                <w:lang w:val="en-US"/>
              </w:rPr>
              <w:t>N</w:t>
            </w:r>
            <w:r w:rsidR="004A086D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  <w:lang w:val="en-US"/>
              </w:rPr>
              <w:t>W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09E2" w:rsidRPr="00027CC9" w:rsidRDefault="003709E2" w:rsidP="003709E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 w:rsidR="00A17C09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09E2" w:rsidRDefault="003709E2" w:rsidP="00EA4C9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09E2" w:rsidRPr="00027CC9" w:rsidRDefault="003709E2" w:rsidP="003709E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09E2" w:rsidRPr="00F312E9" w:rsidRDefault="003709E2" w:rsidP="00EA4C9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709E2" w:rsidRPr="00F312E9" w:rsidTr="00EA4C9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09E2" w:rsidRPr="00027CC9" w:rsidRDefault="003709E2" w:rsidP="003709E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09E2" w:rsidRPr="00F312E9" w:rsidRDefault="003709E2" w:rsidP="00EA4C9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709E2" w:rsidRDefault="003709E2" w:rsidP="003709E2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3709E2" w:rsidRDefault="003709E2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3" w:name="_Ref68106447"/>
      <w:bookmarkStart w:id="24" w:name="_Ref69937545"/>
      <w:bookmarkStart w:id="25" w:name="_Ref73096542"/>
      <w:bookmarkStart w:id="26" w:name="_Ref73354040"/>
      <w:bookmarkStart w:id="27" w:name="_Ref73360039"/>
      <w:bookmarkEnd w:id="22"/>
      <w:r>
        <w:rPr>
          <w:b/>
          <w:szCs w:val="28"/>
        </w:rPr>
        <w:lastRenderedPageBreak/>
        <w:t xml:space="preserve"> </w:t>
      </w:r>
      <w:bookmarkStart w:id="28" w:name="_Toc95854451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3"/>
      <w:bookmarkEnd w:id="24"/>
      <w:bookmarkEnd w:id="25"/>
      <w:bookmarkEnd w:id="26"/>
      <w:bookmarkEnd w:id="27"/>
      <w:bookmarkEnd w:id="28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9" w:name="_Ref68106457"/>
      <w:bookmarkStart w:id="30" w:name="_Ref69937552"/>
      <w:bookmarkStart w:id="31" w:name="_Ref73096547"/>
      <w:bookmarkStart w:id="32" w:name="_Ref73354045"/>
      <w:bookmarkStart w:id="33" w:name="_Ref73360044"/>
      <w:bookmarkStart w:id="34" w:name="_Ref88683861"/>
      <w:bookmarkStart w:id="35" w:name="_Toc95854452"/>
      <w:r w:rsidRPr="00985AEE">
        <w:rPr>
          <w:b/>
          <w:szCs w:val="28"/>
        </w:rPr>
        <w:t>КОНСЕРВАЦИЯ</w:t>
      </w:r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E2337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E2337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E2337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67"/>
      <w:bookmarkStart w:id="37" w:name="_Ref69937557"/>
      <w:bookmarkStart w:id="38" w:name="_Ref73096553"/>
      <w:bookmarkStart w:id="39" w:name="_Ref73354052"/>
      <w:bookmarkStart w:id="40" w:name="_Ref73360051"/>
      <w:bookmarkStart w:id="41" w:name="_Ref88683866"/>
      <w:bookmarkStart w:id="42" w:name="_Toc95854453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810B70" w:rsidRPr="00985AEE" w:rsidRDefault="00810B70" w:rsidP="004E2337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16256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45147" id="Группа 223" o:spid="_x0000_s1026" style="position:absolute;margin-left:-.55pt;margin-top:8.3pt;width:491.4pt;height:428.4pt;z-index:2516162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57F16" w:rsidRDefault="007A6DED" w:rsidP="004E233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 </w:t>
      </w:r>
      <w:r w:rsidR="002D04F6">
        <w:rPr>
          <w:sz w:val="22"/>
          <w:szCs w:val="22"/>
        </w:rPr>
        <w:t>напольно-потолочного</w:t>
      </w:r>
      <w:r w:rsidR="008958CC">
        <w:rPr>
          <w:sz w:val="22"/>
          <w:szCs w:val="22"/>
        </w:rPr>
        <w:t xml:space="preserve"> типа</w:t>
      </w:r>
      <w:r w:rsidR="00157F16">
        <w:rPr>
          <w:sz w:val="22"/>
          <w:szCs w:val="22"/>
        </w:rPr>
        <w:t xml:space="preserve"> </w:t>
      </w:r>
    </w:p>
    <w:p w:rsidR="009F5FD2" w:rsidRDefault="00157F16" w:rsidP="004E2337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>
        <w:rPr>
          <w:sz w:val="22"/>
          <w:szCs w:val="22"/>
        </w:rPr>
        <w:t xml:space="preserve"> KF</w:t>
      </w:r>
      <w:r w:rsidRPr="00157F16">
        <w:rPr>
          <w:sz w:val="22"/>
          <w:szCs w:val="22"/>
        </w:rPr>
        <w:t>F_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W/KON_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</w:t>
      </w:r>
    </w:p>
    <w:p w:rsidR="008958CC" w:rsidRPr="002C28BD" w:rsidRDefault="008958CC" w:rsidP="004E2337">
      <w:pPr>
        <w:pStyle w:val="a8"/>
        <w:spacing w:before="60"/>
        <w:ind w:right="-28"/>
        <w:rPr>
          <w:sz w:val="24"/>
          <w:szCs w:val="24"/>
        </w:rPr>
      </w:pPr>
    </w:p>
    <w:p w:rsidR="00810B70" w:rsidRPr="00AF4C51" w:rsidRDefault="00E458E2" w:rsidP="004E233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9904C" id="Прямая со стрелкой 255" o:spid="_x0000_s1026" type="#_x0000_t32" style="position:absolute;margin-left:77.6pt;margin-top:16.8pt;width:141.7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95ABF" id="Прямая со стрелкой 218" o:spid="_x0000_s1026" type="#_x0000_t32" style="position:absolute;margin-left:226.35pt;margin-top:16.65pt;width:99.1pt;height:.0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2D04F6">
        <w:rPr>
          <w:sz w:val="22"/>
          <w:szCs w:val="22"/>
          <w:lang w:val="en-US"/>
        </w:rPr>
        <w:t>F</w:t>
      </w:r>
      <w:r w:rsidR="007C4C4C">
        <w:rPr>
          <w:sz w:val="22"/>
          <w:szCs w:val="22"/>
        </w:rPr>
        <w:t>__</w:t>
      </w:r>
      <w:r w:rsidR="002D04F6"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810B70" w:rsidRPr="00985AEE" w:rsidRDefault="00810B70" w:rsidP="004E233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4E2337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4E2337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4E2337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4E2337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4E2337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4E2337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63147" id="Прямая со стрелкой 254" o:spid="_x0000_s1026" type="#_x0000_t32" style="position:absolute;margin-left:147.9pt;margin-top:2.25pt;width:284.25pt;height:0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4E2337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4E2337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4E2337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 w:rsidP="004E2337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4E2337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4E2337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F67F0" id="Группа 73" o:spid="_x0000_s1026" style="position:absolute;margin-left:-.55pt;margin-top:8.3pt;width:491.4pt;height:428.4pt;z-index:2516725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7A6DED" w:rsidP="004E233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 w:rsidR="002D04F6">
        <w:rPr>
          <w:sz w:val="22"/>
          <w:szCs w:val="22"/>
        </w:rPr>
        <w:t xml:space="preserve">напольно-потолочного </w:t>
      </w:r>
      <w:r w:rsidR="008958CC">
        <w:rPr>
          <w:sz w:val="22"/>
          <w:szCs w:val="22"/>
        </w:rPr>
        <w:t>типа</w:t>
      </w:r>
    </w:p>
    <w:p w:rsidR="00157F16" w:rsidRDefault="00157F16" w:rsidP="00157F16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>
        <w:rPr>
          <w:sz w:val="22"/>
          <w:szCs w:val="22"/>
        </w:rPr>
        <w:t xml:space="preserve"> KF</w:t>
      </w:r>
      <w:r w:rsidRPr="00157F16">
        <w:rPr>
          <w:sz w:val="22"/>
          <w:szCs w:val="22"/>
        </w:rPr>
        <w:t>F_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W/KON_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</w:t>
      </w:r>
    </w:p>
    <w:p w:rsidR="008958CC" w:rsidRPr="002C28BD" w:rsidRDefault="008958CC" w:rsidP="004E2337">
      <w:pPr>
        <w:pStyle w:val="a8"/>
        <w:spacing w:before="60"/>
        <w:ind w:right="-28"/>
        <w:rPr>
          <w:sz w:val="24"/>
          <w:szCs w:val="24"/>
        </w:rPr>
      </w:pPr>
    </w:p>
    <w:p w:rsidR="006809B8" w:rsidRPr="00AF4C51" w:rsidRDefault="006809B8" w:rsidP="004E233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09B33" id="Прямая со стрелкой 85" o:spid="_x0000_s1026" type="#_x0000_t32" style="position:absolute;margin-left:77.6pt;margin-top:16.8pt;width:141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7B03F" id="Прямая со стрелкой 89" o:spid="_x0000_s1026" type="#_x0000_t32" style="position:absolute;margin-left:226.35pt;margin-top:16.65pt;width:99.1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7C4C4C">
        <w:rPr>
          <w:sz w:val="22"/>
          <w:szCs w:val="22"/>
        </w:rPr>
        <w:t>KON__</w:t>
      </w:r>
      <w:r w:rsidRPr="006B543A"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6809B8" w:rsidRPr="00985AEE" w:rsidRDefault="006809B8" w:rsidP="004E233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4E2337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4E2337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4E2337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4E2337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4E2337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4E2337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36A2C" id="Прямая со стрелкой 90" o:spid="_x0000_s1026" type="#_x0000_t32" style="position:absolute;margin-left:147.9pt;margin-top:2.25pt;width:284.2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4E2337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4E2337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4E2337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4E2337">
      <w:pPr>
        <w:pStyle w:val="11"/>
      </w:pPr>
    </w:p>
    <w:p w:rsidR="006809B8" w:rsidRPr="00985AEE" w:rsidRDefault="006809B8" w:rsidP="004E2337">
      <w:pPr>
        <w:pStyle w:val="11"/>
      </w:pPr>
    </w:p>
    <w:p w:rsidR="006809B8" w:rsidRPr="00985AEE" w:rsidRDefault="006809B8" w:rsidP="004E2337">
      <w:pPr>
        <w:spacing w:line="360" w:lineRule="auto"/>
        <w:ind w:firstLine="284"/>
        <w:rPr>
          <w:szCs w:val="28"/>
        </w:rPr>
      </w:pPr>
    </w:p>
    <w:p w:rsidR="006809B8" w:rsidRDefault="006809B8" w:rsidP="004E2337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95854454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4E2337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8B651" id="Группа 245" o:spid="_x0000_s1026" style="position:absolute;margin-left:-1.9pt;margin-top:6.05pt;width:489.8pt;height:393pt;z-index:25163161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E1DEE" w:rsidRDefault="007A6DED" w:rsidP="007A6DED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 w:rsidR="002D04F6">
        <w:rPr>
          <w:sz w:val="22"/>
          <w:szCs w:val="22"/>
        </w:rPr>
        <w:t>напольно-потолочного</w:t>
      </w:r>
      <w:r w:rsidR="008958CC">
        <w:rPr>
          <w:sz w:val="22"/>
          <w:szCs w:val="22"/>
        </w:rPr>
        <w:t xml:space="preserve"> типа</w:t>
      </w:r>
    </w:p>
    <w:p w:rsidR="00DF295D" w:rsidRDefault="00DF295D" w:rsidP="00DF295D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>
        <w:rPr>
          <w:sz w:val="22"/>
          <w:szCs w:val="22"/>
        </w:rPr>
        <w:t xml:space="preserve"> KF</w:t>
      </w:r>
      <w:r w:rsidRPr="00157F16">
        <w:rPr>
          <w:sz w:val="22"/>
          <w:szCs w:val="22"/>
        </w:rPr>
        <w:t>F_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W/KON_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</w:t>
      </w:r>
    </w:p>
    <w:p w:rsidR="008958CC" w:rsidRPr="002C28BD" w:rsidRDefault="008958CC" w:rsidP="004E2337">
      <w:pPr>
        <w:pStyle w:val="a8"/>
        <w:spacing w:before="60"/>
        <w:ind w:right="-28"/>
        <w:rPr>
          <w:sz w:val="24"/>
          <w:szCs w:val="24"/>
        </w:rPr>
      </w:pPr>
    </w:p>
    <w:p w:rsidR="00FD298C" w:rsidRPr="002D04F6" w:rsidRDefault="006809B8" w:rsidP="004E233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1FA27" id="Прямая со стрелкой 230" o:spid="_x0000_s1026" type="#_x0000_t32" style="position:absolute;margin-left:236.85pt;margin-top:16.65pt;width:99.1pt;height: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EE40A" id="Прямая со стрелкой 231" o:spid="_x0000_s1026" type="#_x0000_t32" style="position:absolute;margin-left:77.6pt;margin-top:16.8pt;width:148.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 w:rsidR="007C4C4C">
        <w:rPr>
          <w:sz w:val="22"/>
          <w:szCs w:val="22"/>
        </w:rPr>
        <w:t>__</w:t>
      </w:r>
      <w:r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FD298C" w:rsidRPr="00985AEE" w:rsidRDefault="00FD298C" w:rsidP="004E233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4E2337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4E2337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E2337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4E233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4E2337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4E2337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4E2337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FC117" id="Группа 95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7A6DED" w:rsidP="004E233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 w:rsidR="002D04F6">
        <w:rPr>
          <w:sz w:val="22"/>
          <w:szCs w:val="22"/>
        </w:rPr>
        <w:t>напольно-потолочного</w:t>
      </w:r>
      <w:r w:rsidR="002D04F6" w:rsidRPr="002D04F6">
        <w:rPr>
          <w:sz w:val="22"/>
          <w:szCs w:val="22"/>
        </w:rPr>
        <w:t xml:space="preserve"> </w:t>
      </w:r>
      <w:r w:rsidR="008958CC">
        <w:rPr>
          <w:sz w:val="22"/>
          <w:szCs w:val="22"/>
        </w:rPr>
        <w:t>типа</w:t>
      </w:r>
    </w:p>
    <w:p w:rsidR="00DF295D" w:rsidRDefault="00DF295D" w:rsidP="00DF295D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>
        <w:rPr>
          <w:sz w:val="22"/>
          <w:szCs w:val="22"/>
        </w:rPr>
        <w:t xml:space="preserve"> KF</w:t>
      </w:r>
      <w:r w:rsidRPr="00157F16">
        <w:rPr>
          <w:sz w:val="22"/>
          <w:szCs w:val="22"/>
        </w:rPr>
        <w:t>F_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W/KON_</w:t>
      </w:r>
      <w:r>
        <w:rPr>
          <w:sz w:val="22"/>
          <w:szCs w:val="22"/>
        </w:rPr>
        <w:t>G</w:t>
      </w:r>
      <w:r w:rsidRPr="00157F16">
        <w:rPr>
          <w:sz w:val="22"/>
          <w:szCs w:val="22"/>
        </w:rPr>
        <w:t>W</w:t>
      </w:r>
    </w:p>
    <w:p w:rsidR="008958CC" w:rsidRPr="002C28BD" w:rsidRDefault="008958CC" w:rsidP="004E2337">
      <w:pPr>
        <w:pStyle w:val="a8"/>
        <w:spacing w:before="60"/>
        <w:ind w:right="-28"/>
        <w:rPr>
          <w:sz w:val="24"/>
          <w:szCs w:val="24"/>
        </w:rPr>
      </w:pPr>
    </w:p>
    <w:p w:rsidR="006809B8" w:rsidRPr="00AF4C51" w:rsidRDefault="006809B8" w:rsidP="004E233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7CC1D" id="Прямая со стрелкой 101" o:spid="_x0000_s1026" type="#_x0000_t32" style="position:absolute;margin-left:77.6pt;margin-top:16.6pt;width:140.2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4A63" id="Прямая со стрелкой 100" o:spid="_x0000_s1026" type="#_x0000_t32" style="position:absolute;margin-left:226.35pt;margin-top:16.65pt;width:99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7C4C4C">
        <w:rPr>
          <w:sz w:val="22"/>
          <w:szCs w:val="22"/>
        </w:rPr>
        <w:t>KON__</w:t>
      </w:r>
      <w:r w:rsidRPr="006B543A"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6809B8" w:rsidRPr="00985AEE" w:rsidRDefault="006809B8" w:rsidP="004E233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4E2337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4E2337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4E2337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4E233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lastRenderedPageBreak/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9585445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7C4C4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  <w:r w:rsidR="007C4C4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lastRenderedPageBreak/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67208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</w:t>
      </w:r>
      <w:r w:rsidR="0067208D">
        <w:rPr>
          <w:sz w:val="22"/>
          <w:szCs w:val="22"/>
        </w:rPr>
        <w:t>инительный кабель внутреннего и</w:t>
      </w:r>
      <w:r w:rsidR="0067208D" w:rsidRPr="0067208D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</w:t>
      </w:r>
      <w:r w:rsidR="0067208D">
        <w:rPr>
          <w:sz w:val="22"/>
          <w:szCs w:val="22"/>
        </w:rPr>
        <w:t>инительный кабель внутреннего и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2D04F6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2D04F6" w:rsidRPr="002D04F6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2D04F6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2D04F6" w:rsidRPr="002D04F6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</w:t>
      </w:r>
      <w:r w:rsidR="0067208D">
        <w:rPr>
          <w:sz w:val="22"/>
          <w:szCs w:val="22"/>
        </w:rPr>
        <w:t>рещается изменять длину кабелей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</w:t>
      </w:r>
      <w:r w:rsidR="0067208D">
        <w:rPr>
          <w:sz w:val="22"/>
          <w:szCs w:val="22"/>
        </w:rPr>
        <w:t xml:space="preserve"> стяжками зафиксировать силовой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</w:t>
      </w:r>
      <w:r w:rsidR="0067208D">
        <w:rPr>
          <w:sz w:val="22"/>
          <w:szCs w:val="22"/>
        </w:rPr>
        <w:t>м. При повреждении силового или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</w:t>
      </w:r>
      <w:r w:rsidR="0067208D">
        <w:rPr>
          <w:sz w:val="22"/>
          <w:szCs w:val="22"/>
        </w:rPr>
        <w:t>е и наружные блоки подключены к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</w:t>
      </w:r>
      <w:r w:rsidR="0067208D">
        <w:rPr>
          <w:sz w:val="22"/>
          <w:szCs w:val="22"/>
        </w:rPr>
        <w:t>ммуникационные кабели проводных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7C4C4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7C4C4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</w:t>
      </w:r>
      <w:r w:rsidR="0067208D">
        <w:rPr>
          <w:sz w:val="22"/>
          <w:szCs w:val="22"/>
        </w:rPr>
        <w:t>иям местного законодательства и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lastRenderedPageBreak/>
        <w:t>производителя. Если кондиционер продолжит работу в неиспр</w:t>
      </w:r>
      <w:r w:rsidR="0067208D">
        <w:rPr>
          <w:sz w:val="22"/>
          <w:szCs w:val="22"/>
        </w:rPr>
        <w:t>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</w:t>
      </w:r>
      <w:r w:rsidR="0067208D">
        <w:rPr>
          <w:sz w:val="22"/>
          <w:szCs w:val="22"/>
        </w:rPr>
        <w:t>ционер ни при каких условиях не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6C5EF7" w:rsidRDefault="00913F03" w:rsidP="006C5EF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95854456"/>
      <w:r w:rsidRPr="006C5EF7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9585445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0" w:name="_Toc95854458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5" w:name="_Toc9585445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6C5EF7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9585446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7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0"/>
      <w:footerReference w:type="first" r:id="rId3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F6" w:rsidRDefault="002D04F6">
      <w:r>
        <w:separator/>
      </w:r>
    </w:p>
  </w:endnote>
  <w:endnote w:type="continuationSeparator" w:id="0">
    <w:p w:rsidR="002D04F6" w:rsidRDefault="002D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4F6" w:rsidRDefault="002D04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D04F6" w:rsidRDefault="002D04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D04F6" w:rsidRDefault="002D04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D04F6" w:rsidRDefault="002D04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D049AEF" wp14:editId="34B8D11D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Pr="00890B77" w:rsidRDefault="002D04F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 w:rsidR="009B5F0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 w:rsidR="009B5F08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9B5F08">
                                <w:rPr>
                                  <w:b/>
                                  <w:sz w:val="22"/>
                                  <w:szCs w:val="22"/>
                                </w:rPr>
                                <w:t>/KON_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E75748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Pr="00ED1531" w:rsidRDefault="002D04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7574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Pr="00ED1531" w:rsidRDefault="002D04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04F6" w:rsidRPr="00C67A09" w:rsidRDefault="002D04F6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04F6" w:rsidRPr="009256AE" w:rsidRDefault="00AF4C5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</w:t>
                              </w:r>
                              <w:r w:rsidR="0087492C">
                                <w:rPr>
                                  <w:b/>
                                  <w:sz w:val="18"/>
                                  <w:szCs w:val="18"/>
                                </w:rPr>
                                <w:t>Ы БЫТОВЫЕ</w:t>
                              </w:r>
                            </w:p>
                            <w:p w:rsidR="002D04F6" w:rsidRPr="009256AE" w:rsidRDefault="0087492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(СПЛИТ-СИСТЕМЫ</w:t>
                              </w:r>
                              <w:r w:rsidR="002D04F6" w:rsidRPr="009256AE">
                                <w:rPr>
                                  <w:b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:rsidR="002D04F6" w:rsidRPr="009256AE" w:rsidRDefault="002D04F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256AE">
                                <w:rPr>
                                  <w:b/>
                                  <w:sz w:val="18"/>
                                  <w:szCs w:val="18"/>
                                </w:rPr>
                                <w:t>НАПОЛЬНО-ПОТОЛОЧНОГО ТИПА</w:t>
                              </w:r>
                            </w:p>
                            <w:p w:rsidR="002D04F6" w:rsidRPr="009256AE" w:rsidRDefault="009B5F0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МОДЕЛЬНОГО РЯДА </w:t>
                              </w:r>
                              <w:r w:rsidR="002D04F6">
                                <w:rPr>
                                  <w:b/>
                                  <w:sz w:val="18"/>
                                  <w:szCs w:val="18"/>
                                </w:rPr>
                                <w:t>KF</w:t>
                              </w:r>
                              <w:r w:rsidR="002D04F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 w:rsidR="002D04F6">
                                <w:rPr>
                                  <w:b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2D04F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/KO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 w:rsidR="002D04F6">
                                <w:rPr>
                                  <w:b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2D04F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="002D04F6" w:rsidRPr="009256A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2D04F6" w:rsidRPr="00B465BD" w:rsidRDefault="002D04F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D04F6" w:rsidRPr="00613EFB" w:rsidRDefault="002D04F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049AEF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D04F6" w:rsidRPr="00890B77" w:rsidRDefault="002D04F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 w:rsidR="009B5F0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 w:rsidR="009B5F08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9B5F08">
                          <w:rPr>
                            <w:b/>
                            <w:sz w:val="22"/>
                            <w:szCs w:val="22"/>
                          </w:rPr>
                          <w:t>/KON_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E75748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D04F6" w:rsidRPr="00ED1531" w:rsidRDefault="002D04F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7574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D04F6" w:rsidRPr="00ED1531" w:rsidRDefault="002D04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D04F6" w:rsidRPr="00C67A09" w:rsidRDefault="002D04F6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D04F6" w:rsidRPr="009256AE" w:rsidRDefault="00AF4C5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КОНДИЦИОНЕР</w:t>
                        </w:r>
                        <w:r w:rsidR="0087492C">
                          <w:rPr>
                            <w:b/>
                            <w:sz w:val="18"/>
                            <w:szCs w:val="18"/>
                          </w:rPr>
                          <w:t>Ы БЫТОВЫЕ</w:t>
                        </w:r>
                      </w:p>
                      <w:p w:rsidR="002D04F6" w:rsidRPr="009256AE" w:rsidRDefault="0087492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(СПЛИТ-СИСТЕМЫ</w:t>
                        </w:r>
                        <w:r w:rsidR="002D04F6" w:rsidRPr="009256AE">
                          <w:rPr>
                            <w:b/>
                            <w:sz w:val="18"/>
                            <w:szCs w:val="18"/>
                          </w:rPr>
                          <w:t>)</w:t>
                        </w:r>
                      </w:p>
                      <w:p w:rsidR="002D04F6" w:rsidRPr="009256AE" w:rsidRDefault="002D04F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256AE">
                          <w:rPr>
                            <w:b/>
                            <w:sz w:val="18"/>
                            <w:szCs w:val="18"/>
                          </w:rPr>
                          <w:t>НАПОЛЬНО-ПОТОЛОЧНОГО ТИПА</w:t>
                        </w:r>
                      </w:p>
                      <w:p w:rsidR="002D04F6" w:rsidRPr="009256AE" w:rsidRDefault="009B5F0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МОДЕЛЬНОГО РЯДА </w:t>
                        </w:r>
                        <w:r w:rsidR="002D04F6">
                          <w:rPr>
                            <w:b/>
                            <w:sz w:val="18"/>
                            <w:szCs w:val="18"/>
                          </w:rPr>
                          <w:t>KF</w:t>
                        </w:r>
                        <w:r w:rsidR="002D04F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 w:rsidR="002D04F6">
                          <w:rPr>
                            <w:b/>
                            <w:sz w:val="18"/>
                            <w:szCs w:val="18"/>
                          </w:rPr>
                          <w:t>G</w:t>
                        </w:r>
                        <w:r w:rsidR="002D04F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/KO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 w:rsidR="002D04F6">
                          <w:rPr>
                            <w:b/>
                            <w:sz w:val="18"/>
                            <w:szCs w:val="18"/>
                          </w:rPr>
                          <w:t>G</w:t>
                        </w:r>
                        <w:r w:rsidR="002D04F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="002D04F6" w:rsidRPr="009256AE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2D04F6" w:rsidRPr="00B465BD" w:rsidRDefault="002D04F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D04F6" w:rsidRPr="00613EFB" w:rsidRDefault="002D04F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Pr="00AF301F" w:rsidRDefault="002D04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7574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5F08" w:rsidRPr="00890B77" w:rsidRDefault="009B5F08" w:rsidP="009B5F08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/KON_G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E75748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D04F6" w:rsidRPr="00C23BB2" w:rsidRDefault="002D04F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D04F6" w:rsidRPr="00EC2FF5" w:rsidRDefault="002D04F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D04F6" w:rsidRPr="00AF301F" w:rsidRDefault="002D04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7574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B5F08" w:rsidRPr="00890B77" w:rsidRDefault="009B5F08" w:rsidP="009B5F08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/KON_G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E75748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D04F6" w:rsidRPr="00C23BB2" w:rsidRDefault="002D04F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D04F6" w:rsidRPr="00EC2FF5" w:rsidRDefault="002D04F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Default="002D04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04F6" w:rsidRPr="00AF301F" w:rsidRDefault="002D04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7574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5F08" w:rsidRPr="00890B77" w:rsidRDefault="009B5F08" w:rsidP="009B5F08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/KON_G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E75748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D04F6" w:rsidRPr="00227DAA" w:rsidRDefault="002D04F6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D04F6" w:rsidRDefault="002D04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D04F6" w:rsidRPr="00AF301F" w:rsidRDefault="002D04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7574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9B5F08" w:rsidRPr="00890B77" w:rsidRDefault="009B5F08" w:rsidP="009B5F08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/KON_G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E75748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D04F6" w:rsidRPr="00227DAA" w:rsidRDefault="002D04F6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F6" w:rsidRDefault="002D04F6">
      <w:r>
        <w:separator/>
      </w:r>
    </w:p>
  </w:footnote>
  <w:footnote w:type="continuationSeparator" w:id="0">
    <w:p w:rsidR="002D04F6" w:rsidRDefault="002D0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F6" w:rsidRDefault="002D04F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4F6" w:rsidRDefault="002D04F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4DF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B4716"/>
    <w:multiLevelType w:val="hybridMultilevel"/>
    <w:tmpl w:val="6540A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6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10"/>
  </w:num>
  <w:num w:numId="10">
    <w:abstractNumId w:val="18"/>
  </w:num>
  <w:num w:numId="11">
    <w:abstractNumId w:val="1"/>
  </w:num>
  <w:num w:numId="12">
    <w:abstractNumId w:val="8"/>
  </w:num>
  <w:num w:numId="13">
    <w:abstractNumId w:val="17"/>
  </w:num>
  <w:num w:numId="14">
    <w:abstractNumId w:val="15"/>
  </w:num>
  <w:num w:numId="15">
    <w:abstractNumId w:val="4"/>
  </w:num>
  <w:num w:numId="16">
    <w:abstractNumId w:val="14"/>
  </w:num>
  <w:num w:numId="17">
    <w:abstractNumId w:val="2"/>
  </w:num>
  <w:num w:numId="18">
    <w:abstractNumId w:val="5"/>
  </w:num>
  <w:num w:numId="1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705F"/>
    <w:rsid w:val="00067328"/>
    <w:rsid w:val="00070036"/>
    <w:rsid w:val="000710C4"/>
    <w:rsid w:val="00073A2D"/>
    <w:rsid w:val="00073C25"/>
    <w:rsid w:val="00075188"/>
    <w:rsid w:val="000779F8"/>
    <w:rsid w:val="00081206"/>
    <w:rsid w:val="000814F0"/>
    <w:rsid w:val="00083E62"/>
    <w:rsid w:val="00085D02"/>
    <w:rsid w:val="000901F2"/>
    <w:rsid w:val="0009089F"/>
    <w:rsid w:val="00090ADA"/>
    <w:rsid w:val="000948C2"/>
    <w:rsid w:val="0009526F"/>
    <w:rsid w:val="00096689"/>
    <w:rsid w:val="00096E19"/>
    <w:rsid w:val="00097420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156A"/>
    <w:rsid w:val="000C348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4D1C"/>
    <w:rsid w:val="000F6ECD"/>
    <w:rsid w:val="000F77DB"/>
    <w:rsid w:val="001005B9"/>
    <w:rsid w:val="00104578"/>
    <w:rsid w:val="0010487B"/>
    <w:rsid w:val="00105D41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7FB1"/>
    <w:rsid w:val="00153318"/>
    <w:rsid w:val="00154549"/>
    <w:rsid w:val="00154925"/>
    <w:rsid w:val="00157F16"/>
    <w:rsid w:val="00163C45"/>
    <w:rsid w:val="00165C84"/>
    <w:rsid w:val="00171036"/>
    <w:rsid w:val="00173F04"/>
    <w:rsid w:val="001762CE"/>
    <w:rsid w:val="001776A5"/>
    <w:rsid w:val="00180D0F"/>
    <w:rsid w:val="00182988"/>
    <w:rsid w:val="00185499"/>
    <w:rsid w:val="00185B60"/>
    <w:rsid w:val="0018633F"/>
    <w:rsid w:val="00197EFF"/>
    <w:rsid w:val="001A0A60"/>
    <w:rsid w:val="001A28F8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6EC"/>
    <w:rsid w:val="001D590D"/>
    <w:rsid w:val="001E2E2E"/>
    <w:rsid w:val="001E45FC"/>
    <w:rsid w:val="001E4BED"/>
    <w:rsid w:val="001E7F0C"/>
    <w:rsid w:val="001F1E4D"/>
    <w:rsid w:val="001F2F84"/>
    <w:rsid w:val="001F482C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1B14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4F6"/>
    <w:rsid w:val="002D0DE2"/>
    <w:rsid w:val="002D4EA9"/>
    <w:rsid w:val="002E2F6A"/>
    <w:rsid w:val="002E72EF"/>
    <w:rsid w:val="002E7792"/>
    <w:rsid w:val="002F54D1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09E2"/>
    <w:rsid w:val="00371DD6"/>
    <w:rsid w:val="00371E72"/>
    <w:rsid w:val="00372A29"/>
    <w:rsid w:val="00373319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78F7"/>
    <w:rsid w:val="003B66D5"/>
    <w:rsid w:val="003B6C78"/>
    <w:rsid w:val="003B7839"/>
    <w:rsid w:val="003B7EAD"/>
    <w:rsid w:val="003C59A9"/>
    <w:rsid w:val="003D636A"/>
    <w:rsid w:val="003D6D60"/>
    <w:rsid w:val="003E00B6"/>
    <w:rsid w:val="003E36E8"/>
    <w:rsid w:val="003E3AD4"/>
    <w:rsid w:val="003E401A"/>
    <w:rsid w:val="003E7842"/>
    <w:rsid w:val="003F28A1"/>
    <w:rsid w:val="003F50AF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49BA"/>
    <w:rsid w:val="00455E74"/>
    <w:rsid w:val="00460F0B"/>
    <w:rsid w:val="004615C4"/>
    <w:rsid w:val="0046414B"/>
    <w:rsid w:val="00464ED9"/>
    <w:rsid w:val="004667A9"/>
    <w:rsid w:val="00466FDE"/>
    <w:rsid w:val="004711A0"/>
    <w:rsid w:val="004713AA"/>
    <w:rsid w:val="0047492B"/>
    <w:rsid w:val="00474E69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86D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E2337"/>
    <w:rsid w:val="004E674F"/>
    <w:rsid w:val="004F1117"/>
    <w:rsid w:val="004F3394"/>
    <w:rsid w:val="004F77E1"/>
    <w:rsid w:val="00500799"/>
    <w:rsid w:val="00501E43"/>
    <w:rsid w:val="00503F2A"/>
    <w:rsid w:val="00505137"/>
    <w:rsid w:val="00505AFE"/>
    <w:rsid w:val="00511D49"/>
    <w:rsid w:val="0051213A"/>
    <w:rsid w:val="0051290A"/>
    <w:rsid w:val="005131AA"/>
    <w:rsid w:val="00514A8E"/>
    <w:rsid w:val="005223B3"/>
    <w:rsid w:val="00525949"/>
    <w:rsid w:val="0052647D"/>
    <w:rsid w:val="00526589"/>
    <w:rsid w:val="005269E1"/>
    <w:rsid w:val="00531B53"/>
    <w:rsid w:val="005346A2"/>
    <w:rsid w:val="00536D06"/>
    <w:rsid w:val="005411CB"/>
    <w:rsid w:val="00541E25"/>
    <w:rsid w:val="00545F07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027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713EB"/>
    <w:rsid w:val="0067208D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3550"/>
    <w:rsid w:val="006B3F2C"/>
    <w:rsid w:val="006B543A"/>
    <w:rsid w:val="006B7512"/>
    <w:rsid w:val="006C2C4F"/>
    <w:rsid w:val="006C3B66"/>
    <w:rsid w:val="006C5EF7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519"/>
    <w:rsid w:val="006E5BBD"/>
    <w:rsid w:val="006E631E"/>
    <w:rsid w:val="006E6F2F"/>
    <w:rsid w:val="006F061B"/>
    <w:rsid w:val="006F3314"/>
    <w:rsid w:val="006F412D"/>
    <w:rsid w:val="006F4BBB"/>
    <w:rsid w:val="006F652E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575F6"/>
    <w:rsid w:val="00760FAB"/>
    <w:rsid w:val="007618BC"/>
    <w:rsid w:val="00763CE3"/>
    <w:rsid w:val="00763D12"/>
    <w:rsid w:val="00772D3D"/>
    <w:rsid w:val="00776934"/>
    <w:rsid w:val="00777093"/>
    <w:rsid w:val="00777E5F"/>
    <w:rsid w:val="0078177F"/>
    <w:rsid w:val="007848F0"/>
    <w:rsid w:val="007858DF"/>
    <w:rsid w:val="007859A5"/>
    <w:rsid w:val="0078634E"/>
    <w:rsid w:val="007877E0"/>
    <w:rsid w:val="007958B3"/>
    <w:rsid w:val="007A2811"/>
    <w:rsid w:val="007A47CB"/>
    <w:rsid w:val="007A6951"/>
    <w:rsid w:val="007A6DED"/>
    <w:rsid w:val="007B265D"/>
    <w:rsid w:val="007B36E9"/>
    <w:rsid w:val="007B4A45"/>
    <w:rsid w:val="007B5D76"/>
    <w:rsid w:val="007B7BEC"/>
    <w:rsid w:val="007C1FE2"/>
    <w:rsid w:val="007C2117"/>
    <w:rsid w:val="007C358C"/>
    <w:rsid w:val="007C4C4C"/>
    <w:rsid w:val="007C62B4"/>
    <w:rsid w:val="007D1812"/>
    <w:rsid w:val="007D349B"/>
    <w:rsid w:val="007D578B"/>
    <w:rsid w:val="007D6CCA"/>
    <w:rsid w:val="007E603F"/>
    <w:rsid w:val="007E768F"/>
    <w:rsid w:val="007E78FD"/>
    <w:rsid w:val="007F261E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30725"/>
    <w:rsid w:val="00831E5F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492C"/>
    <w:rsid w:val="008749B1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0B1E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56AE"/>
    <w:rsid w:val="009269D5"/>
    <w:rsid w:val="009319C6"/>
    <w:rsid w:val="00933069"/>
    <w:rsid w:val="0093444B"/>
    <w:rsid w:val="00934551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A4934"/>
    <w:rsid w:val="009B02BF"/>
    <w:rsid w:val="009B0392"/>
    <w:rsid w:val="009B089B"/>
    <w:rsid w:val="009B1EC5"/>
    <w:rsid w:val="009B236D"/>
    <w:rsid w:val="009B2DF4"/>
    <w:rsid w:val="009B4C0B"/>
    <w:rsid w:val="009B5F08"/>
    <w:rsid w:val="009B64DB"/>
    <w:rsid w:val="009B6D90"/>
    <w:rsid w:val="009B6F0C"/>
    <w:rsid w:val="009C3CD8"/>
    <w:rsid w:val="009C5133"/>
    <w:rsid w:val="009C6AD5"/>
    <w:rsid w:val="009C6BE1"/>
    <w:rsid w:val="009D1463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C09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B364E"/>
    <w:rsid w:val="00AB63F3"/>
    <w:rsid w:val="00AC0F57"/>
    <w:rsid w:val="00AC57D5"/>
    <w:rsid w:val="00AD127C"/>
    <w:rsid w:val="00AD1917"/>
    <w:rsid w:val="00AD1FBD"/>
    <w:rsid w:val="00AD2155"/>
    <w:rsid w:val="00AE188B"/>
    <w:rsid w:val="00AE3233"/>
    <w:rsid w:val="00AF0B35"/>
    <w:rsid w:val="00AF1F03"/>
    <w:rsid w:val="00AF301F"/>
    <w:rsid w:val="00AF4C51"/>
    <w:rsid w:val="00AF69BE"/>
    <w:rsid w:val="00B01452"/>
    <w:rsid w:val="00B02AA8"/>
    <w:rsid w:val="00B07D1C"/>
    <w:rsid w:val="00B10A82"/>
    <w:rsid w:val="00B11377"/>
    <w:rsid w:val="00B14F7A"/>
    <w:rsid w:val="00B163B9"/>
    <w:rsid w:val="00B2101A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4A67"/>
    <w:rsid w:val="00B54BBE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2775"/>
    <w:rsid w:val="00C13A31"/>
    <w:rsid w:val="00C1732D"/>
    <w:rsid w:val="00C241C9"/>
    <w:rsid w:val="00C2699D"/>
    <w:rsid w:val="00C274C5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B77BB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165D1"/>
    <w:rsid w:val="00D22CC3"/>
    <w:rsid w:val="00D25861"/>
    <w:rsid w:val="00D30212"/>
    <w:rsid w:val="00D30C49"/>
    <w:rsid w:val="00D35064"/>
    <w:rsid w:val="00D357F4"/>
    <w:rsid w:val="00D37DFF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2BFB"/>
    <w:rsid w:val="00DC42C5"/>
    <w:rsid w:val="00DC56ED"/>
    <w:rsid w:val="00DC5A0D"/>
    <w:rsid w:val="00DC7853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28E"/>
    <w:rsid w:val="00DF279C"/>
    <w:rsid w:val="00DF2865"/>
    <w:rsid w:val="00DF295D"/>
    <w:rsid w:val="00DF3966"/>
    <w:rsid w:val="00DF4E93"/>
    <w:rsid w:val="00E01E0A"/>
    <w:rsid w:val="00E02094"/>
    <w:rsid w:val="00E02961"/>
    <w:rsid w:val="00E056EB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60C9C"/>
    <w:rsid w:val="00E61704"/>
    <w:rsid w:val="00E61C22"/>
    <w:rsid w:val="00E646AB"/>
    <w:rsid w:val="00E64900"/>
    <w:rsid w:val="00E70A7D"/>
    <w:rsid w:val="00E71DF5"/>
    <w:rsid w:val="00E73B78"/>
    <w:rsid w:val="00E75748"/>
    <w:rsid w:val="00E774B2"/>
    <w:rsid w:val="00E827F1"/>
    <w:rsid w:val="00E8345E"/>
    <w:rsid w:val="00E84CB6"/>
    <w:rsid w:val="00E90526"/>
    <w:rsid w:val="00E90897"/>
    <w:rsid w:val="00E91B22"/>
    <w:rsid w:val="00E93769"/>
    <w:rsid w:val="00E94716"/>
    <w:rsid w:val="00E956DE"/>
    <w:rsid w:val="00EA0B67"/>
    <w:rsid w:val="00EA206C"/>
    <w:rsid w:val="00EA518D"/>
    <w:rsid w:val="00EA6E01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231F6"/>
    <w:rsid w:val="00F356EE"/>
    <w:rsid w:val="00F36FCE"/>
    <w:rsid w:val="00F4023E"/>
    <w:rsid w:val="00F46DA1"/>
    <w:rsid w:val="00F51E1D"/>
    <w:rsid w:val="00F53B6F"/>
    <w:rsid w:val="00F55F7B"/>
    <w:rsid w:val="00F56372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4FE4"/>
    <w:rsid w:val="00F96631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1F170B09"/>
  <w15:docId w15:val="{E1225D4C-9494-4E93-9560-DFD7E9D0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5E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E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749B1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C5E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5EF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7E8D9-130E-476D-9541-B0B9E85E5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272</TotalTime>
  <Pages>29</Pages>
  <Words>5449</Words>
  <Characters>31063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166</cp:revision>
  <cp:lastPrinted>2021-03-26T08:29:00Z</cp:lastPrinted>
  <dcterms:created xsi:type="dcterms:W3CDTF">2021-11-25T06:35:00Z</dcterms:created>
  <dcterms:modified xsi:type="dcterms:W3CDTF">2024-01-31T11:46:00Z</dcterms:modified>
</cp:coreProperties>
</file>