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A4934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3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5"/>
      </w:tblGrid>
      <w:tr w:rsidR="00EB0EC2" w:rsidTr="0027327C">
        <w:trPr>
          <w:jc w:val="center"/>
        </w:trPr>
        <w:tc>
          <w:tcPr>
            <w:tcW w:w="8365" w:type="dxa"/>
            <w:shd w:val="clear" w:color="auto" w:fill="auto"/>
          </w:tcPr>
          <w:p w:rsidR="00655EE4" w:rsidRPr="00215405" w:rsidRDefault="00655EE4" w:rsidP="00655EE4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ПРОМЫШЛЕННЫЕ</w:t>
            </w:r>
          </w:p>
          <w:p w:rsidR="00EB0EC2" w:rsidRPr="002C28BD" w:rsidRDefault="00655EE4" w:rsidP="00655EE4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</w:t>
            </w:r>
            <w:r w:rsidRPr="003A2C95">
              <w:rPr>
                <w:b/>
                <w:szCs w:val="28"/>
              </w:rPr>
              <w:t xml:space="preserve">НАПОЛЬНО-ПОТОЛОЧНОГО ТИПА </w:t>
            </w:r>
            <w:r>
              <w:rPr>
                <w:b/>
                <w:szCs w:val="28"/>
              </w:rPr>
              <w:t xml:space="preserve">МОДЕЛЬНОГО РЯДА </w:t>
            </w:r>
            <w:r w:rsidR="008043FB" w:rsidRPr="003A2C95">
              <w:rPr>
                <w:b/>
                <w:szCs w:val="28"/>
              </w:rPr>
              <w:t>KF</w:t>
            </w:r>
            <w:r w:rsidR="009256AE" w:rsidRPr="003A2C95">
              <w:rPr>
                <w:b/>
                <w:szCs w:val="28"/>
                <w:lang w:val="en-US"/>
              </w:rPr>
              <w:t>F</w:t>
            </w:r>
            <w:r w:rsidRPr="00655EE4">
              <w:rPr>
                <w:b/>
                <w:szCs w:val="28"/>
              </w:rPr>
              <w:t>_</w:t>
            </w:r>
            <w:r>
              <w:rPr>
                <w:b/>
                <w:szCs w:val="28"/>
              </w:rPr>
              <w:t>GV/KON</w:t>
            </w:r>
            <w:r w:rsidRPr="00655EE4">
              <w:rPr>
                <w:b/>
                <w:szCs w:val="28"/>
              </w:rPr>
              <w:t>_</w:t>
            </w:r>
            <w:r w:rsidR="009D749E" w:rsidRPr="003A2C95">
              <w:rPr>
                <w:b/>
                <w:szCs w:val="28"/>
              </w:rPr>
              <w:t>GV</w:t>
            </w:r>
          </w:p>
        </w:tc>
      </w:tr>
      <w:tr w:rsidR="00EB0EC2" w:rsidTr="0027327C">
        <w:trPr>
          <w:jc w:val="center"/>
        </w:trPr>
        <w:tc>
          <w:tcPr>
            <w:tcW w:w="836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5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A4601A" w:rsidRPr="0023794D" w:rsidTr="008043FB">
        <w:trPr>
          <w:jc w:val="center"/>
        </w:trPr>
        <w:tc>
          <w:tcPr>
            <w:tcW w:w="4501" w:type="dxa"/>
            <w:shd w:val="clear" w:color="auto" w:fill="auto"/>
          </w:tcPr>
          <w:p w:rsidR="00A4601A" w:rsidRPr="008043FB" w:rsidRDefault="009256AE" w:rsidP="007C62B4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KFF</w:t>
            </w:r>
            <w:r w:rsidR="00715A9D">
              <w:rPr>
                <w:b/>
                <w:szCs w:val="28"/>
                <w:lang w:val="en-US"/>
              </w:rPr>
              <w:t>_</w:t>
            </w:r>
            <w:r w:rsidR="008043FB" w:rsidRPr="008043FB">
              <w:rPr>
                <w:b/>
                <w:szCs w:val="28"/>
                <w:lang w:val="en-US"/>
              </w:rPr>
              <w:t>GV</w:t>
            </w:r>
            <w:r w:rsidR="008043FB">
              <w:rPr>
                <w:b/>
                <w:szCs w:val="28"/>
                <w:lang w:val="en-US"/>
              </w:rPr>
              <w:t>_</w:t>
            </w:r>
            <w:r w:rsidR="008043FB" w:rsidRPr="008043FB">
              <w:rPr>
                <w:b/>
                <w:szCs w:val="28"/>
                <w:lang w:val="en-US"/>
              </w:rPr>
              <w:t>KON</w:t>
            </w:r>
            <w:r w:rsidR="00715A9D">
              <w:rPr>
                <w:b/>
                <w:szCs w:val="28"/>
                <w:lang w:val="en-US"/>
              </w:rPr>
              <w:t>_</w:t>
            </w:r>
            <w:r w:rsidR="009D749E" w:rsidRPr="008043FB">
              <w:rPr>
                <w:b/>
                <w:szCs w:val="28"/>
                <w:lang w:val="en-US"/>
              </w:rPr>
              <w:t>GV</w:t>
            </w:r>
            <w:r w:rsidR="008F7BA5">
              <w:rPr>
                <w:b/>
                <w:szCs w:val="28"/>
                <w:lang w:val="en-US"/>
              </w:rPr>
              <w:t>.</w:t>
            </w:r>
            <w:bookmarkStart w:id="0" w:name="_GoBack"/>
            <w:bookmarkEnd w:id="0"/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043FB">
        <w:trPr>
          <w:jc w:val="center"/>
        </w:trPr>
        <w:tc>
          <w:tcPr>
            <w:tcW w:w="4501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514EE" w:rsidRDefault="00B514EE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5B6117" w:rsidRDefault="00114327" w:rsidP="005E27A9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</w:t>
      </w:r>
      <w:r w:rsidR="005B6117">
        <w:rPr>
          <w:sz w:val="22"/>
          <w:szCs w:val="22"/>
          <w:lang w:val="en-US"/>
        </w:rPr>
        <w:t>2</w:t>
      </w:r>
      <w:r w:rsidR="005B6117">
        <w:rPr>
          <w:sz w:val="22"/>
          <w:szCs w:val="22"/>
        </w:rPr>
        <w:t>2</w:t>
      </w:r>
    </w:p>
    <w:p w:rsidR="00B514EE" w:rsidRPr="008043FB" w:rsidRDefault="00B514EE" w:rsidP="005E27A9">
      <w:pPr>
        <w:spacing w:line="360" w:lineRule="auto"/>
        <w:jc w:val="center"/>
        <w:rPr>
          <w:sz w:val="22"/>
          <w:szCs w:val="22"/>
          <w:lang w:val="en-US"/>
        </w:rPr>
      </w:pPr>
    </w:p>
    <w:p w:rsidR="00810B70" w:rsidRPr="005848B8" w:rsidRDefault="00810B70" w:rsidP="00B514EE">
      <w:pPr>
        <w:spacing w:after="160" w:line="259" w:lineRule="auto"/>
        <w:jc w:val="center"/>
        <w:rPr>
          <w:b/>
          <w:sz w:val="22"/>
          <w:szCs w:val="22"/>
        </w:rPr>
      </w:pPr>
      <w:r w:rsidRPr="005848B8">
        <w:rPr>
          <w:b/>
          <w:sz w:val="22"/>
          <w:szCs w:val="22"/>
        </w:rPr>
        <w:lastRenderedPageBreak/>
        <w:t>СОДЕРЖАНИЕ</w:t>
      </w:r>
    </w:p>
    <w:p w:rsidR="005848B8" w:rsidRPr="005848B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848B8">
        <w:rPr>
          <w:sz w:val="22"/>
          <w:szCs w:val="22"/>
        </w:rPr>
        <w:fldChar w:fldCharType="begin"/>
      </w:r>
      <w:r w:rsidRPr="005848B8">
        <w:rPr>
          <w:sz w:val="22"/>
          <w:szCs w:val="22"/>
        </w:rPr>
        <w:instrText xml:space="preserve"> TOC \o "1-3" \h \z \u </w:instrText>
      </w:r>
      <w:r w:rsidRPr="005848B8">
        <w:rPr>
          <w:sz w:val="22"/>
          <w:szCs w:val="22"/>
        </w:rPr>
        <w:fldChar w:fldCharType="separate"/>
      </w:r>
      <w:hyperlink w:anchor="_Toc106976423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1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_Toc106976423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3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24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2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_Toc106976424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4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25" w:history="1">
        <w:r w:rsidR="005848B8" w:rsidRPr="005848B8">
          <w:rPr>
            <w:rStyle w:val="ad"/>
            <w:noProof/>
            <w:sz w:val="22"/>
            <w:szCs w:val="22"/>
          </w:rPr>
          <w:t>2.1.1 Описание изделия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_Toc106976425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4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26" w:history="1">
        <w:r w:rsidR="005848B8" w:rsidRPr="005848B8">
          <w:rPr>
            <w:rStyle w:val="ad"/>
            <w:noProof/>
            <w:sz w:val="22"/>
            <w:szCs w:val="22"/>
          </w:rPr>
          <w:t>2.1.2 Принцип работы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_Toc106976426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4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27" w:history="1">
        <w:r w:rsidR="005848B8" w:rsidRPr="005848B8">
          <w:rPr>
            <w:rStyle w:val="ad"/>
            <w:noProof/>
            <w:sz w:val="22"/>
            <w:szCs w:val="22"/>
          </w:rPr>
          <w:t>2.1.3 Основные технические характеристики изделия.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_Toc106976427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6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28" w:history="1">
        <w:r w:rsidR="005848B8" w:rsidRPr="005848B8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_Toc106976428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7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29" w:history="1">
        <w:r w:rsidR="005848B8" w:rsidRPr="005848B8">
          <w:rPr>
            <w:rStyle w:val="ad"/>
            <w:noProof/>
            <w:sz w:val="22"/>
            <w:szCs w:val="22"/>
          </w:rPr>
          <w:t>2.1.5 Чертеж изделия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_Toc106976429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8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0" w:history="1">
        <w:r w:rsidR="005848B8" w:rsidRPr="005848B8">
          <w:rPr>
            <w:rStyle w:val="ad"/>
            <w:noProof/>
            <w:sz w:val="22"/>
            <w:szCs w:val="22"/>
          </w:rPr>
          <w:t>2.1.6 Развернутый вид изделия и список деталей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_Toc106976430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10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1" w:history="1">
        <w:r w:rsidR="005848B8" w:rsidRPr="005848B8">
          <w:rPr>
            <w:rStyle w:val="ad"/>
            <w:noProof/>
            <w:sz w:val="22"/>
            <w:szCs w:val="22"/>
          </w:rPr>
          <w:t>2.2 Маркировка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_Toc106976431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12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2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3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b/>
            <w:noProof/>
            <w:sz w:val="22"/>
            <w:szCs w:val="22"/>
          </w:rPr>
          <w:t>КОМПЛЕКТНОСТЬ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_Toc106976432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12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3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4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_Toc106976433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13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4" w:history="1">
        <w:r w:rsidR="005848B8" w:rsidRPr="005848B8">
          <w:rPr>
            <w:rStyle w:val="ad"/>
            <w:b/>
            <w:noProof/>
            <w:sz w:val="22"/>
            <w:szCs w:val="22"/>
          </w:rPr>
          <w:t>5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b/>
            <w:noProof/>
            <w:sz w:val="22"/>
            <w:szCs w:val="22"/>
          </w:rPr>
          <w:t>КОНСЕРВАЦИЯ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_Toc106976434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14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5" w:history="1">
        <w:r w:rsidR="005848B8" w:rsidRPr="005848B8">
          <w:rPr>
            <w:rStyle w:val="ad"/>
            <w:b/>
            <w:noProof/>
            <w:sz w:val="22"/>
            <w:szCs w:val="22"/>
          </w:rPr>
          <w:t>6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_Toc106976435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16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6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7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_Toc106976436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18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7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8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_Toc106976437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20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8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9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_Toc106976438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20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39" w:history="1">
        <w:r w:rsidR="005848B8" w:rsidRPr="005848B8">
          <w:rPr>
            <w:rStyle w:val="ad"/>
            <w:noProof/>
            <w:sz w:val="22"/>
            <w:szCs w:val="22"/>
          </w:rPr>
          <w:t>9.1 Общие требования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_Toc106976439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24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40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10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_Toc106976440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25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41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11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_Toc106976441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30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42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12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_Toc106976442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31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5848B8" w:rsidRPr="005848B8" w:rsidRDefault="008F7BA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76443" w:history="1">
        <w:r w:rsidR="005848B8" w:rsidRPr="005848B8">
          <w:rPr>
            <w:rStyle w:val="ad"/>
            <w:b/>
            <w:bCs/>
            <w:noProof/>
            <w:sz w:val="22"/>
            <w:szCs w:val="22"/>
          </w:rPr>
          <w:t>13</w:t>
        </w:r>
        <w:r w:rsidR="005848B8" w:rsidRPr="005848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848B8" w:rsidRPr="005848B8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5848B8" w:rsidRPr="005848B8">
          <w:rPr>
            <w:noProof/>
            <w:webHidden/>
            <w:sz w:val="22"/>
            <w:szCs w:val="22"/>
          </w:rPr>
          <w:tab/>
        </w:r>
        <w:r w:rsidR="005848B8" w:rsidRPr="005848B8">
          <w:rPr>
            <w:noProof/>
            <w:webHidden/>
            <w:sz w:val="22"/>
            <w:szCs w:val="22"/>
          </w:rPr>
          <w:fldChar w:fldCharType="begin"/>
        </w:r>
        <w:r w:rsidR="005848B8" w:rsidRPr="005848B8">
          <w:rPr>
            <w:noProof/>
            <w:webHidden/>
            <w:sz w:val="22"/>
            <w:szCs w:val="22"/>
          </w:rPr>
          <w:instrText xml:space="preserve"> PAGEREF _Toc106976443 \h </w:instrText>
        </w:r>
        <w:r w:rsidR="005848B8" w:rsidRPr="005848B8">
          <w:rPr>
            <w:noProof/>
            <w:webHidden/>
            <w:sz w:val="22"/>
            <w:szCs w:val="22"/>
          </w:rPr>
        </w:r>
        <w:r w:rsidR="005848B8" w:rsidRPr="005848B8">
          <w:rPr>
            <w:noProof/>
            <w:webHidden/>
            <w:sz w:val="22"/>
            <w:szCs w:val="22"/>
          </w:rPr>
          <w:fldChar w:fldCharType="separate"/>
        </w:r>
        <w:r w:rsidR="005848B8" w:rsidRPr="005848B8">
          <w:rPr>
            <w:noProof/>
            <w:webHidden/>
            <w:sz w:val="22"/>
            <w:szCs w:val="22"/>
          </w:rPr>
          <w:t>32</w:t>
        </w:r>
        <w:r w:rsidR="005848B8" w:rsidRPr="005848B8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6D2EE8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5848B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715A9D" w:rsidRPr="0068019A">
        <w:rPr>
          <w:sz w:val="22"/>
          <w:szCs w:val="22"/>
        </w:rPr>
        <w:t>кондицион</w:t>
      </w:r>
      <w:r w:rsidR="00715A9D">
        <w:rPr>
          <w:sz w:val="22"/>
          <w:szCs w:val="22"/>
        </w:rPr>
        <w:t>еров промышленных</w:t>
      </w:r>
      <w:r w:rsidR="00715A9D" w:rsidRPr="0068019A">
        <w:rPr>
          <w:sz w:val="22"/>
          <w:szCs w:val="22"/>
        </w:rPr>
        <w:t xml:space="preserve"> </w:t>
      </w:r>
      <w:r w:rsidR="00715A9D">
        <w:rPr>
          <w:sz w:val="22"/>
          <w:szCs w:val="22"/>
        </w:rPr>
        <w:t>(сплит-систем</w:t>
      </w:r>
      <w:r w:rsidR="00715A9D" w:rsidRPr="00F57101">
        <w:rPr>
          <w:sz w:val="22"/>
          <w:szCs w:val="22"/>
        </w:rPr>
        <w:t xml:space="preserve">) </w:t>
      </w:r>
      <w:r w:rsidR="00715A9D">
        <w:rPr>
          <w:sz w:val="22"/>
          <w:szCs w:val="22"/>
        </w:rPr>
        <w:t>напольно-потолочного</w:t>
      </w:r>
      <w:r w:rsidR="00715A9D" w:rsidRPr="00DE54EC">
        <w:rPr>
          <w:sz w:val="22"/>
          <w:szCs w:val="22"/>
        </w:rPr>
        <w:t xml:space="preserve"> </w:t>
      </w:r>
      <w:r w:rsidR="00715A9D">
        <w:rPr>
          <w:sz w:val="22"/>
          <w:szCs w:val="22"/>
        </w:rPr>
        <w:t>типа</w:t>
      </w:r>
      <w:r w:rsidR="00715A9D" w:rsidRPr="007F261E">
        <w:rPr>
          <w:sz w:val="22"/>
          <w:szCs w:val="22"/>
        </w:rPr>
        <w:t xml:space="preserve"> </w:t>
      </w:r>
      <w:r w:rsidR="00715A9D">
        <w:rPr>
          <w:sz w:val="22"/>
          <w:szCs w:val="22"/>
        </w:rPr>
        <w:t>модельного ряда</w:t>
      </w:r>
      <w:r w:rsidR="00715A9D" w:rsidRPr="00F57101">
        <w:rPr>
          <w:sz w:val="22"/>
          <w:szCs w:val="22"/>
        </w:rPr>
        <w:t xml:space="preserve"> </w:t>
      </w:r>
      <w:r w:rsidR="007F261E" w:rsidRPr="007F261E">
        <w:rPr>
          <w:sz w:val="22"/>
          <w:szCs w:val="22"/>
        </w:rPr>
        <w:t>KF</w:t>
      </w:r>
      <w:r w:rsidR="00DE54EC">
        <w:rPr>
          <w:sz w:val="22"/>
          <w:szCs w:val="22"/>
          <w:lang w:val="en-US"/>
        </w:rPr>
        <w:t>F</w:t>
      </w:r>
      <w:r w:rsidR="00715A9D">
        <w:rPr>
          <w:sz w:val="22"/>
          <w:szCs w:val="22"/>
        </w:rPr>
        <w:t>_GV/KON_</w:t>
      </w:r>
      <w:r w:rsidR="007F261E" w:rsidRPr="007F261E">
        <w:rPr>
          <w:sz w:val="22"/>
          <w:szCs w:val="22"/>
        </w:rPr>
        <w:t>GV</w:t>
      </w:r>
      <w:r w:rsidR="007F261E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4172310"/>
      <w:bookmarkStart w:id="2" w:name="_Ref67997751"/>
      <w:bookmarkStart w:id="3" w:name="_Ref88683828"/>
      <w:bookmarkStart w:id="4" w:name="_Toc106976423"/>
      <w:r w:rsidRPr="00985AEE">
        <w:rPr>
          <w:b/>
          <w:szCs w:val="28"/>
        </w:rPr>
        <w:t>ОСНОВНЫЕ СВЕДЕНИЯ ОБ ИЗДЕЛИИ</w:t>
      </w:r>
      <w:bookmarkEnd w:id="1"/>
      <w:bookmarkEnd w:id="2"/>
      <w:bookmarkEnd w:id="3"/>
      <w:bookmarkEnd w:id="4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58"/>
      </w:tblGrid>
      <w:tr w:rsidR="00514A8E" w:rsidRPr="00CC2C20" w:rsidTr="00D11A2E">
        <w:trPr>
          <w:trHeight w:val="553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58" w:type="dxa"/>
            <w:vAlign w:val="center"/>
          </w:tcPr>
          <w:p w:rsidR="00715A9D" w:rsidRDefault="00715A9D" w:rsidP="00715A9D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178C8">
              <w:rPr>
                <w:sz w:val="22"/>
                <w:szCs w:val="22"/>
              </w:rPr>
              <w:t>ондицион</w:t>
            </w:r>
            <w:r>
              <w:rPr>
                <w:sz w:val="22"/>
                <w:szCs w:val="22"/>
              </w:rPr>
              <w:t>еры промышленные</w:t>
            </w:r>
            <w:r w:rsidRPr="00F178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(сплит-системы</w:t>
            </w:r>
            <w:r w:rsidRPr="00F57101">
              <w:rPr>
                <w:sz w:val="22"/>
                <w:szCs w:val="22"/>
              </w:rPr>
              <w:t>)</w:t>
            </w:r>
          </w:p>
          <w:p w:rsidR="00514A8E" w:rsidRPr="00CC2C20" w:rsidRDefault="00715A9D" w:rsidP="00715A9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</w:t>
            </w:r>
            <w:r w:rsidR="00A61371">
              <w:rPr>
                <w:sz w:val="22"/>
                <w:szCs w:val="22"/>
              </w:rPr>
              <w:t xml:space="preserve">напольно-потолочного </w:t>
            </w:r>
            <w:r w:rsidR="00CB1751">
              <w:rPr>
                <w:sz w:val="22"/>
                <w:szCs w:val="22"/>
              </w:rPr>
              <w:t>типа</w:t>
            </w:r>
            <w:r>
              <w:rPr>
                <w:sz w:val="22"/>
                <w:szCs w:val="22"/>
              </w:rPr>
              <w:t xml:space="preserve"> модельного ряда</w:t>
            </w:r>
            <w:r w:rsidRPr="007F261E">
              <w:rPr>
                <w:sz w:val="22"/>
                <w:szCs w:val="22"/>
              </w:rPr>
              <w:t xml:space="preserve"> KF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_GV/KON_</w:t>
            </w:r>
            <w:r w:rsidRPr="007F261E">
              <w:rPr>
                <w:sz w:val="22"/>
                <w:szCs w:val="22"/>
              </w:rPr>
              <w:t>GV</w:t>
            </w:r>
          </w:p>
        </w:tc>
      </w:tr>
      <w:tr w:rsidR="00514A8E" w:rsidRPr="00CC2C20" w:rsidTr="00D11A2E">
        <w:trPr>
          <w:trHeight w:val="391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58" w:type="dxa"/>
            <w:vAlign w:val="center"/>
          </w:tcPr>
          <w:p w:rsidR="00514A8E" w:rsidRDefault="007F261E" w:rsidP="009319C6">
            <w:pPr>
              <w:jc w:val="center"/>
              <w:rPr>
                <w:sz w:val="22"/>
                <w:szCs w:val="22"/>
              </w:rPr>
            </w:pPr>
            <w:r w:rsidRPr="007F261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GV/KON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</w:t>
            </w:r>
          </w:p>
          <w:p w:rsidR="00F53B6F" w:rsidRDefault="00F53B6F" w:rsidP="009319C6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</w:t>
            </w:r>
          </w:p>
          <w:p w:rsidR="00F53B6F" w:rsidRPr="00CC2C20" w:rsidRDefault="00F53B6F" w:rsidP="00DE54EC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</w:t>
            </w:r>
          </w:p>
        </w:tc>
      </w:tr>
      <w:tr w:rsidR="00514A8E" w:rsidRPr="00CC2C20" w:rsidTr="00D11A2E">
        <w:trPr>
          <w:trHeight w:val="399"/>
        </w:trPr>
        <w:tc>
          <w:tcPr>
            <w:tcW w:w="251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58" w:type="dxa"/>
            <w:vAlign w:val="center"/>
          </w:tcPr>
          <w:p w:rsidR="006E0DCE" w:rsidRPr="006E0DCE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Pr="006E0DCE">
              <w:rPr>
                <w:sz w:val="22"/>
                <w:szCs w:val="22"/>
              </w:rPr>
              <w:t>36GV/KON36GV</w:t>
            </w:r>
          </w:p>
          <w:p w:rsidR="006E0DCE" w:rsidRPr="006E0DCE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Pr="006E0DCE">
              <w:rPr>
                <w:sz w:val="22"/>
                <w:szCs w:val="22"/>
              </w:rPr>
              <w:t>48GV/KON48GV</w:t>
            </w:r>
          </w:p>
          <w:p w:rsidR="00514A8E" w:rsidRPr="00CA105D" w:rsidRDefault="006E0DCE" w:rsidP="00DE54EC">
            <w:pPr>
              <w:jc w:val="center"/>
              <w:rPr>
                <w:sz w:val="22"/>
                <w:szCs w:val="22"/>
                <w:highlight w:val="yellow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Pr="006E0DCE">
              <w:rPr>
                <w:sz w:val="22"/>
                <w:szCs w:val="22"/>
              </w:rPr>
              <w:t>60GV/KON60GV</w:t>
            </w:r>
          </w:p>
        </w:tc>
      </w:tr>
      <w:tr w:rsidR="006D2EE8" w:rsidRPr="00CC2C20" w:rsidTr="00D11A2E">
        <w:trPr>
          <w:trHeight w:val="399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Серийные номера</w:t>
            </w:r>
          </w:p>
        </w:tc>
        <w:tc>
          <w:tcPr>
            <w:tcW w:w="7258" w:type="dxa"/>
            <w:vAlign w:val="center"/>
          </w:tcPr>
          <w:p w:rsidR="006D2EE8" w:rsidRDefault="006D2EE8" w:rsidP="006D2EE8">
            <w:pPr>
              <w:jc w:val="center"/>
              <w:rPr>
                <w:sz w:val="22"/>
                <w:szCs w:val="22"/>
              </w:rPr>
            </w:pPr>
            <w:r w:rsidRPr="0020539D">
              <w:rPr>
                <w:sz w:val="22"/>
                <w:szCs w:val="22"/>
                <w:highlight w:val="yellow"/>
              </w:rPr>
              <w:t>………….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58" w:type="dxa"/>
            <w:vAlign w:val="center"/>
          </w:tcPr>
          <w:p w:rsidR="006D2EE8" w:rsidRPr="006E6F2F" w:rsidRDefault="000A20FD" w:rsidP="006D2EE8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58" w:type="dxa"/>
            <w:vAlign w:val="center"/>
          </w:tcPr>
          <w:p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:rsidTr="00D11A2E">
        <w:trPr>
          <w:trHeight w:val="409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58" w:type="dxa"/>
            <w:vAlign w:val="center"/>
          </w:tcPr>
          <w:p w:rsidR="006D2EE8" w:rsidRPr="00CC2C20" w:rsidRDefault="005B6117" w:rsidP="006D2EE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6D2EE8" w:rsidRPr="00CC2C20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58" w:type="dxa"/>
            <w:vAlign w:val="center"/>
          </w:tcPr>
          <w:p w:rsidR="000E5129" w:rsidRDefault="000E5129" w:rsidP="00532FC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0E5129" w:rsidRDefault="000E5129" w:rsidP="00532FC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0E5129" w:rsidRDefault="000E5129" w:rsidP="00532FC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E5129" w:rsidRDefault="000E5129" w:rsidP="00532FC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6D2EE8" w:rsidRPr="0045388E" w:rsidRDefault="000E5129" w:rsidP="00532FC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Д-CN.РА02.В.7799</w:t>
            </w:r>
            <w:r w:rsidR="008659CD">
              <w:rPr>
                <w:sz w:val="22"/>
                <w:szCs w:val="22"/>
              </w:rPr>
              <w:t>3/22 от 30.03.2022 до 29.03.2027</w:t>
            </w:r>
          </w:p>
        </w:tc>
      </w:tr>
      <w:tr w:rsidR="006D2EE8" w:rsidRPr="008F7BA5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58" w:type="dxa"/>
            <w:vAlign w:val="center"/>
          </w:tcPr>
          <w:p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8F7BA5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D2EE8" w:rsidRPr="00CC2C20" w:rsidTr="002B0584">
        <w:trPr>
          <w:trHeight w:val="214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58" w:type="dxa"/>
            <w:vAlign w:val="center"/>
          </w:tcPr>
          <w:p w:rsidR="002B0584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2EE8" w:rsidRPr="006E3C0A" w:rsidRDefault="002B0584" w:rsidP="006D2EE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Факт.</w:t>
            </w:r>
            <w:r w:rsidR="006D2EE8" w:rsidRPr="006E3C0A">
              <w:rPr>
                <w:sz w:val="22"/>
                <w:szCs w:val="22"/>
              </w:rPr>
              <w:t>адрес</w:t>
            </w:r>
            <w:proofErr w:type="spellEnd"/>
            <w:r w:rsidR="006D2EE8" w:rsidRPr="006E3C0A">
              <w:rPr>
                <w:sz w:val="22"/>
                <w:szCs w:val="22"/>
              </w:rPr>
              <w:t>: Росси</w:t>
            </w:r>
            <w:r>
              <w:rPr>
                <w:sz w:val="22"/>
                <w:szCs w:val="22"/>
              </w:rPr>
              <w:t xml:space="preserve">я, 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6D2EE8" w:rsidRPr="006E3C0A">
              <w:rPr>
                <w:sz w:val="22"/>
                <w:szCs w:val="22"/>
              </w:rPr>
              <w:t>Большая</w:t>
            </w:r>
            <w:proofErr w:type="spellEnd"/>
            <w:r w:rsidR="006D2EE8" w:rsidRPr="006E3C0A">
              <w:rPr>
                <w:sz w:val="22"/>
                <w:szCs w:val="22"/>
              </w:rPr>
              <w:t xml:space="preserve"> Разночинная, 32</w:t>
            </w:r>
          </w:p>
          <w:p w:rsidR="006D2EE8" w:rsidRPr="003F28A1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5" w:name="_Toc14172311"/>
      <w:bookmarkStart w:id="6" w:name="_Ref69937519"/>
      <w:bookmarkStart w:id="7" w:name="_Ref88683835"/>
      <w:bookmarkStart w:id="8" w:name="_Toc106976424"/>
      <w:r w:rsidRPr="00985AEE">
        <w:rPr>
          <w:b/>
          <w:szCs w:val="28"/>
        </w:rPr>
        <w:t>ТЕХНИЧЕСКИЕ ХАРАКТЕРИСТИКИ</w:t>
      </w:r>
      <w:bookmarkEnd w:id="5"/>
      <w:bookmarkEnd w:id="6"/>
      <w:bookmarkEnd w:id="7"/>
      <w:bookmarkEnd w:id="8"/>
    </w:p>
    <w:p w:rsidR="009B1EC5" w:rsidRPr="00DD06D9" w:rsidRDefault="00810B70" w:rsidP="00DD06D9">
      <w:pPr>
        <w:pStyle w:val="afc"/>
        <w:ind w:firstLine="709"/>
        <w:outlineLvl w:val="1"/>
        <w:rPr>
          <w:sz w:val="22"/>
          <w:szCs w:val="22"/>
        </w:rPr>
      </w:pPr>
      <w:bookmarkStart w:id="9" w:name="_Toc106976425"/>
      <w:r w:rsidRPr="00DD06D9">
        <w:rPr>
          <w:sz w:val="22"/>
          <w:szCs w:val="22"/>
        </w:rPr>
        <w:t>2.1</w:t>
      </w:r>
      <w:r w:rsidR="008F31F7" w:rsidRPr="00DD06D9">
        <w:rPr>
          <w:sz w:val="22"/>
          <w:szCs w:val="22"/>
        </w:rPr>
        <w:t>.1</w:t>
      </w:r>
      <w:r w:rsidRPr="00DD06D9">
        <w:rPr>
          <w:sz w:val="22"/>
          <w:szCs w:val="22"/>
        </w:rPr>
        <w:t xml:space="preserve"> </w:t>
      </w:r>
      <w:r w:rsidR="009B1EC5" w:rsidRPr="00DD06D9">
        <w:rPr>
          <w:sz w:val="22"/>
          <w:szCs w:val="22"/>
        </w:rPr>
        <w:t>Описание изделия</w:t>
      </w:r>
      <w:bookmarkEnd w:id="9"/>
    </w:p>
    <w:p w:rsidR="005F5E03" w:rsidRDefault="005F5E03" w:rsidP="004502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94FE4" w:rsidRPr="00F56744" w:rsidRDefault="00715A9D" w:rsidP="00C210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>еры промышленные</w:t>
      </w:r>
      <w:r w:rsidRPr="00F178C8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(сплит-системы</w:t>
      </w:r>
      <w:r w:rsidRPr="00F57101">
        <w:rPr>
          <w:sz w:val="22"/>
          <w:szCs w:val="22"/>
        </w:rPr>
        <w:t>)</w:t>
      </w:r>
      <w:r w:rsidRPr="00715A9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напольно-потолочного типа модельного ряда</w:t>
      </w:r>
      <w:r w:rsidRPr="007F261E">
        <w:rPr>
          <w:sz w:val="22"/>
          <w:szCs w:val="22"/>
        </w:rPr>
        <w:t xml:space="preserve"> KF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>_GV/KON_</w:t>
      </w:r>
      <w:r w:rsidRPr="007F261E">
        <w:rPr>
          <w:sz w:val="22"/>
          <w:szCs w:val="22"/>
        </w:rPr>
        <w:t>GV</w:t>
      </w:r>
      <w:r w:rsidRPr="00F56744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 xml:space="preserve">, </w:t>
      </w:r>
      <w:r w:rsidR="000A20FD">
        <w:rPr>
          <w:sz w:val="22"/>
          <w:szCs w:val="22"/>
        </w:rPr>
        <w:t>предназначенны</w:t>
      </w:r>
      <w:r w:rsidR="000A20FD" w:rsidRPr="00822B77">
        <w:rPr>
          <w:sz w:val="22"/>
          <w:szCs w:val="22"/>
        </w:rPr>
        <w:t>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0A20FD">
        <w:rPr>
          <w:sz w:val="22"/>
          <w:szCs w:val="22"/>
        </w:rPr>
        <w:t xml:space="preserve"> </w:t>
      </w:r>
      <w:r w:rsidRPr="00B63AFE">
        <w:rPr>
          <w:sz w:val="22"/>
          <w:szCs w:val="22"/>
        </w:rPr>
        <w:t xml:space="preserve"> </w:t>
      </w: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>.</w:t>
      </w:r>
      <w:r w:rsidR="00C2106A">
        <w:rPr>
          <w:sz w:val="22"/>
          <w:szCs w:val="22"/>
        </w:rPr>
        <w:t xml:space="preserve"> </w:t>
      </w:r>
      <w:r w:rsidR="00F94FE4" w:rsidRPr="00F56744">
        <w:rPr>
          <w:sz w:val="22"/>
          <w:szCs w:val="22"/>
        </w:rPr>
        <w:t>Внешний блок монтируется вне кондиционируемого помещения.  Внутренний блок размещается непосредственно в самом помещении</w:t>
      </w:r>
      <w:r w:rsidR="00F56744" w:rsidRPr="00F56744">
        <w:rPr>
          <w:sz w:val="22"/>
          <w:szCs w:val="22"/>
        </w:rPr>
        <w:t>.</w:t>
      </w:r>
      <w:r w:rsidR="00F94FE4" w:rsidRPr="00F56744">
        <w:rPr>
          <w:sz w:val="22"/>
          <w:szCs w:val="22"/>
        </w:rPr>
        <w:t xml:space="preserve"> </w:t>
      </w:r>
      <w:r w:rsidR="00F56744" w:rsidRPr="00F56744">
        <w:rPr>
          <w:sz w:val="22"/>
          <w:szCs w:val="22"/>
        </w:rPr>
        <w:t xml:space="preserve">Благодаря наличию двух дренажных поддонов внутренний блок может быть установлен под потолком, на стене или на полу. </w:t>
      </w:r>
      <w:r w:rsidR="00F94FE4" w:rsidRPr="00F56744">
        <w:rPr>
          <w:sz w:val="22"/>
          <w:szCs w:val="22"/>
        </w:rPr>
        <w:t xml:space="preserve">Друг с другом блоки соединяются медными трубами. Изделие работает по технологии </w:t>
      </w:r>
      <w:proofErr w:type="spellStart"/>
      <w:r w:rsidR="00F94FE4" w:rsidRPr="00F56744">
        <w:rPr>
          <w:sz w:val="22"/>
          <w:szCs w:val="22"/>
        </w:rPr>
        <w:t>on</w:t>
      </w:r>
      <w:proofErr w:type="spellEnd"/>
      <w:r w:rsidR="00F94FE4" w:rsidRPr="00F56744">
        <w:rPr>
          <w:sz w:val="22"/>
          <w:szCs w:val="22"/>
        </w:rPr>
        <w:t>/</w:t>
      </w:r>
      <w:proofErr w:type="spellStart"/>
      <w:r w:rsidR="00F94FE4" w:rsidRPr="00F56744">
        <w:rPr>
          <w:sz w:val="22"/>
          <w:szCs w:val="22"/>
        </w:rPr>
        <w:t>off</w:t>
      </w:r>
      <w:proofErr w:type="spellEnd"/>
      <w:r w:rsidR="00F94FE4" w:rsidRPr="00F56744">
        <w:rPr>
          <w:sz w:val="22"/>
          <w:szCs w:val="22"/>
        </w:rPr>
        <w:t xml:space="preserve">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 </w:t>
      </w:r>
    </w:p>
    <w:p w:rsidR="005661E4" w:rsidRPr="00F56744" w:rsidRDefault="00D5079B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Вентилятор внутреннего блока оснащен</w:t>
      </w:r>
      <w:r w:rsidR="00661EE9" w:rsidRPr="00F56744">
        <w:rPr>
          <w:sz w:val="22"/>
          <w:szCs w:val="22"/>
        </w:rPr>
        <w:t xml:space="preserve"> </w:t>
      </w:r>
      <w:r w:rsidR="00DF4E93" w:rsidRPr="00F56744">
        <w:rPr>
          <w:sz w:val="22"/>
          <w:szCs w:val="22"/>
        </w:rPr>
        <w:t>4-х скоростн</w:t>
      </w:r>
      <w:r w:rsidR="00661EE9" w:rsidRPr="00F56744">
        <w:rPr>
          <w:sz w:val="22"/>
          <w:szCs w:val="22"/>
        </w:rPr>
        <w:t xml:space="preserve">ым </w:t>
      </w:r>
      <w:r w:rsidR="00DF4E93" w:rsidRPr="00F56744">
        <w:rPr>
          <w:sz w:val="22"/>
          <w:szCs w:val="22"/>
        </w:rPr>
        <w:t>мотор</w:t>
      </w:r>
      <w:r w:rsidR="00661EE9" w:rsidRPr="00F56744">
        <w:rPr>
          <w:sz w:val="22"/>
          <w:szCs w:val="22"/>
        </w:rPr>
        <w:t>ом</w:t>
      </w:r>
      <w:r w:rsidR="00DF4E93" w:rsidRPr="00F56744">
        <w:rPr>
          <w:sz w:val="22"/>
          <w:szCs w:val="22"/>
        </w:rPr>
        <w:t xml:space="preserve"> </w:t>
      </w:r>
      <w:r w:rsidR="00661EE9" w:rsidRPr="00F56744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F56744">
        <w:rPr>
          <w:sz w:val="22"/>
          <w:szCs w:val="22"/>
        </w:rPr>
        <w:t>в</w:t>
      </w:r>
      <w:r w:rsidR="00661EE9" w:rsidRPr="00F56744">
        <w:rPr>
          <w:sz w:val="22"/>
          <w:szCs w:val="22"/>
        </w:rPr>
        <w:t xml:space="preserve"> помещении  -  имеется возможность выбрать одну из четырёх</w:t>
      </w:r>
      <w:r w:rsidR="00661EE9" w:rsidRPr="00F56744">
        <w:rPr>
          <w:sz w:val="22"/>
          <w:szCs w:val="22"/>
        </w:rPr>
        <w:br/>
        <w:t xml:space="preserve">скоростей </w:t>
      </w:r>
      <w:r w:rsidR="00DF4E93" w:rsidRPr="00F56744">
        <w:rPr>
          <w:sz w:val="22"/>
          <w:szCs w:val="22"/>
        </w:rPr>
        <w:t>вентилятора.</w:t>
      </w:r>
      <w:r w:rsidR="005661E4" w:rsidRPr="00F56744">
        <w:rPr>
          <w:sz w:val="22"/>
          <w:szCs w:val="22"/>
        </w:rPr>
        <w:t xml:space="preserve"> </w:t>
      </w:r>
    </w:p>
    <w:p w:rsid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 xml:space="preserve">Режим </w:t>
      </w:r>
      <w:proofErr w:type="spellStart"/>
      <w:r w:rsidRPr="00F56744">
        <w:rPr>
          <w:sz w:val="22"/>
          <w:szCs w:val="22"/>
        </w:rPr>
        <w:t>Sleep</w:t>
      </w:r>
      <w:proofErr w:type="spellEnd"/>
      <w:r w:rsidRPr="00F56744">
        <w:rPr>
          <w:sz w:val="22"/>
          <w:szCs w:val="22"/>
        </w:rPr>
        <w:t xml:space="preserve"> обеспечивает комфортный микроклимат в помещении в ночное время при минимальном уровне шума. Несколько режимов работы в зависимости от  потребностей пользователя и условий среды в помещении. </w:t>
      </w:r>
    </w:p>
    <w:p w:rsidR="00DC0AC0" w:rsidRPr="00167B0A" w:rsidRDefault="00DC0AC0" w:rsidP="00DC0AC0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Pr="00167B0A">
        <w:rPr>
          <w:sz w:val="22"/>
          <w:szCs w:val="22"/>
        </w:rPr>
        <w:t xml:space="preserve"> грубой очис</w:t>
      </w:r>
      <w:r>
        <w:rPr>
          <w:sz w:val="22"/>
          <w:szCs w:val="22"/>
        </w:rPr>
        <w:t>тки, материал – полипропиленовое волокно.</w:t>
      </w:r>
    </w:p>
    <w:p w:rsidR="00F56744" w:rsidRP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 xml:space="preserve">Вертикальный и горизонтальный </w:t>
      </w:r>
      <w:proofErr w:type="spellStart"/>
      <w:r w:rsidRPr="00F56744">
        <w:rPr>
          <w:sz w:val="22"/>
          <w:szCs w:val="22"/>
        </w:rPr>
        <w:t>автосвинг</w:t>
      </w:r>
      <w:proofErr w:type="spellEnd"/>
      <w:r w:rsidRPr="00F56744">
        <w:rPr>
          <w:sz w:val="22"/>
          <w:szCs w:val="22"/>
        </w:rPr>
        <w:t xml:space="preserve"> позволяет доставлять воздух во все уголки помещения, не доставляя дискомфорта пользователю. За счет особенностей дизайна створок </w:t>
      </w:r>
      <w:proofErr w:type="spellStart"/>
      <w:r w:rsidRPr="00F56744">
        <w:rPr>
          <w:sz w:val="22"/>
          <w:szCs w:val="22"/>
        </w:rPr>
        <w:t>жалюзей</w:t>
      </w:r>
      <w:proofErr w:type="spellEnd"/>
      <w:r w:rsidRPr="00F56744">
        <w:rPr>
          <w:sz w:val="22"/>
          <w:szCs w:val="22"/>
        </w:rPr>
        <w:t xml:space="preserve"> распределение воздуха происходит в зависимости от выбранного режима работы. </w:t>
      </w:r>
    </w:p>
    <w:p w:rsidR="00F56744" w:rsidRP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Режим турбо. Позволяет быстро достигнуть заданной температуры.</w:t>
      </w:r>
    </w:p>
    <w:p w:rsidR="00F56744" w:rsidRP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Упрощенная замена мотора и крыльчатки вентилятора за счет новых конструктивных особенностей.</w:t>
      </w:r>
    </w:p>
    <w:p w:rsidR="00200079" w:rsidRPr="00F56744" w:rsidRDefault="00200079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Наружный блок:</w:t>
      </w:r>
    </w:p>
    <w:p w:rsidR="00200079" w:rsidRPr="00F56744" w:rsidRDefault="00877F58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56744">
        <w:rPr>
          <w:rFonts w:ascii="Times New Roman" w:hAnsi="Times New Roman"/>
        </w:rPr>
        <w:t>Надежные компрессоры</w:t>
      </w:r>
      <w:r w:rsidR="002D0DE2" w:rsidRPr="00F56744">
        <w:rPr>
          <w:rFonts w:ascii="Times New Roman" w:hAnsi="Times New Roman"/>
        </w:rPr>
        <w:t xml:space="preserve"> лучших производителей </w:t>
      </w:r>
      <w:r w:rsidR="00200079" w:rsidRPr="00F56744">
        <w:rPr>
          <w:rFonts w:ascii="Times New Roman" w:hAnsi="Times New Roman"/>
        </w:rPr>
        <w:t>(GREE);</w:t>
      </w:r>
    </w:p>
    <w:p w:rsidR="00200079" w:rsidRPr="00F56744" w:rsidRDefault="00BA539A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56744">
        <w:rPr>
          <w:rFonts w:ascii="Times New Roman" w:hAnsi="Times New Roman"/>
        </w:rPr>
        <w:t>Антикоррозийное покрытие Blue fin, обеспечив</w:t>
      </w:r>
      <w:r w:rsidR="00200079" w:rsidRPr="00F56744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F56744" w:rsidRDefault="00200079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56744">
        <w:rPr>
          <w:rFonts w:ascii="Times New Roman" w:hAnsi="Times New Roman"/>
        </w:rPr>
        <w:t>М</w:t>
      </w:r>
      <w:r w:rsidR="00877F58" w:rsidRPr="00F56744">
        <w:rPr>
          <w:rFonts w:ascii="Times New Roman" w:hAnsi="Times New Roman"/>
        </w:rPr>
        <w:t>ногоуровневая</w:t>
      </w:r>
      <w:r w:rsidRPr="00F56744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7879B6" w:rsidRDefault="00200079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7879B6">
        <w:rPr>
          <w:rFonts w:ascii="Times New Roman" w:hAnsi="Times New Roman"/>
        </w:rPr>
        <w:t>Система i-</w:t>
      </w:r>
      <w:proofErr w:type="spellStart"/>
      <w:r w:rsidRPr="007879B6">
        <w:rPr>
          <w:rFonts w:ascii="Times New Roman" w:hAnsi="Times New Roman"/>
        </w:rPr>
        <w:t>defrosting</w:t>
      </w:r>
      <w:proofErr w:type="spellEnd"/>
      <w:r w:rsidRPr="007879B6">
        <w:rPr>
          <w:rFonts w:ascii="Times New Roman" w:hAnsi="Times New Roman"/>
        </w:rPr>
        <w:t>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7879B6" w:rsidRDefault="00877F58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7879B6">
        <w:rPr>
          <w:rFonts w:ascii="Times New Roman" w:hAnsi="Times New Roman"/>
        </w:rPr>
        <w:t>О</w:t>
      </w:r>
      <w:r w:rsidR="00200079" w:rsidRPr="007879B6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7879B6">
        <w:rPr>
          <w:rFonts w:ascii="Times New Roman" w:hAnsi="Times New Roman"/>
        </w:rPr>
        <w:t>температуре</w:t>
      </w:r>
      <w:r w:rsidR="00200079" w:rsidRPr="007879B6">
        <w:rPr>
          <w:rFonts w:ascii="Times New Roman" w:hAnsi="Times New Roman"/>
        </w:rPr>
        <w:t xml:space="preserve"> окружающей среды </w:t>
      </w:r>
      <w:r w:rsidRPr="007879B6">
        <w:rPr>
          <w:rFonts w:ascii="Times New Roman" w:hAnsi="Times New Roman"/>
        </w:rPr>
        <w:t>до</w:t>
      </w:r>
      <w:r w:rsidR="00200079" w:rsidRPr="007879B6">
        <w:rPr>
          <w:rFonts w:ascii="Times New Roman" w:hAnsi="Times New Roman"/>
        </w:rPr>
        <w:t xml:space="preserve"> -40</w:t>
      </w:r>
      <w:r w:rsidRPr="007879B6">
        <w:rPr>
          <w:rFonts w:ascii="Times New Roman" w:hAnsi="Times New Roman"/>
        </w:rPr>
        <w:t>°</w:t>
      </w:r>
      <w:r w:rsidR="00200079" w:rsidRPr="007879B6">
        <w:rPr>
          <w:rFonts w:ascii="Times New Roman" w:hAnsi="Times New Roman"/>
        </w:rPr>
        <w:t>С.</w:t>
      </w:r>
      <w:r w:rsidRPr="007879B6">
        <w:br/>
      </w:r>
    </w:p>
    <w:p w:rsidR="008F31F7" w:rsidRPr="004502BE" w:rsidRDefault="008F31F7" w:rsidP="00DD06D9">
      <w:pPr>
        <w:pStyle w:val="afc"/>
        <w:ind w:firstLine="709"/>
        <w:outlineLvl w:val="1"/>
        <w:rPr>
          <w:sz w:val="22"/>
          <w:szCs w:val="22"/>
        </w:rPr>
      </w:pPr>
      <w:bookmarkStart w:id="10" w:name="_Toc106976426"/>
      <w:r w:rsidRPr="004502BE">
        <w:rPr>
          <w:sz w:val="22"/>
          <w:szCs w:val="22"/>
        </w:rPr>
        <w:t>2.1.2 Принцип работы</w:t>
      </w:r>
      <w:bookmarkEnd w:id="10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879B6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3F1F02">
        <w:rPr>
          <w:sz w:val="22"/>
          <w:szCs w:val="22"/>
        </w:rPr>
        <w:t>фреонопровод</w:t>
      </w:r>
      <w:proofErr w:type="spellEnd"/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879B6" w:rsidRPr="003F1F02" w:rsidRDefault="007879B6" w:rsidP="007879B6">
      <w:pPr>
        <w:autoSpaceDE w:val="0"/>
        <w:autoSpaceDN w:val="0"/>
        <w:adjustRightInd w:val="0"/>
        <w:rPr>
          <w:sz w:val="22"/>
          <w:szCs w:val="22"/>
        </w:rPr>
      </w:pPr>
    </w:p>
    <w:p w:rsidR="007879B6" w:rsidRPr="003F1F02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Принцип работы сплит-системы. </w:t>
      </w:r>
    </w:p>
    <w:p w:rsidR="007879B6" w:rsidRPr="003F1F02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879B6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F31F7" w:rsidRDefault="008F31F7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B7CBA" w:rsidRDefault="00CA6F66" w:rsidP="008E14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Pr="00A61371" w:rsidRDefault="00B2101A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4770783" cy="5640927"/>
            <wp:effectExtent l="0" t="0" r="0" b="0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107" cy="566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1D04C1" w:rsidRDefault="001D04C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D04C1" w:rsidRDefault="001D04C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DD06D9" w:rsidRDefault="006809B8" w:rsidP="00DD06D9">
      <w:pPr>
        <w:pStyle w:val="afc"/>
        <w:ind w:firstLine="709"/>
        <w:outlineLvl w:val="1"/>
        <w:rPr>
          <w:sz w:val="22"/>
          <w:szCs w:val="22"/>
        </w:rPr>
      </w:pPr>
      <w:bookmarkStart w:id="11" w:name="_Toc106976427"/>
      <w:r w:rsidRPr="005F540C">
        <w:rPr>
          <w:sz w:val="22"/>
          <w:szCs w:val="22"/>
        </w:rPr>
        <w:lastRenderedPageBreak/>
        <w:t>2.1.3 Основные</w:t>
      </w:r>
      <w:r w:rsidR="00810B70" w:rsidRPr="005F540C">
        <w:rPr>
          <w:sz w:val="22"/>
          <w:szCs w:val="22"/>
        </w:rPr>
        <w:t xml:space="preserve"> </w:t>
      </w:r>
      <w:r w:rsidR="00FA64EB" w:rsidRPr="005F540C">
        <w:rPr>
          <w:sz w:val="22"/>
          <w:szCs w:val="22"/>
        </w:rPr>
        <w:t>технические характеристики изделия приведены</w:t>
      </w:r>
      <w:r w:rsidR="00EF26FD" w:rsidRPr="005F540C">
        <w:rPr>
          <w:sz w:val="22"/>
          <w:szCs w:val="22"/>
        </w:rPr>
        <w:t xml:space="preserve"> в таблице 2</w:t>
      </w:r>
      <w:r w:rsidR="00DD06D9">
        <w:rPr>
          <w:sz w:val="22"/>
          <w:szCs w:val="22"/>
        </w:rPr>
        <w:t>.</w:t>
      </w:r>
      <w:bookmarkEnd w:id="11"/>
    </w:p>
    <w:p w:rsidR="00D165D1" w:rsidRPr="00135473" w:rsidRDefault="00D165D1" w:rsidP="009319C6">
      <w:pPr>
        <w:ind w:firstLine="709"/>
        <w:jc w:val="both"/>
        <w:rPr>
          <w:sz w:val="22"/>
          <w:szCs w:val="22"/>
        </w:rPr>
      </w:pPr>
    </w:p>
    <w:p w:rsidR="003B7EAD" w:rsidRPr="00985AEE" w:rsidRDefault="003B7EAD" w:rsidP="009319C6">
      <w:pPr>
        <w:jc w:val="both"/>
        <w:rPr>
          <w:sz w:val="24"/>
        </w:rPr>
      </w:pPr>
    </w:p>
    <w:p w:rsidR="00810B70" w:rsidRDefault="00EF26FD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F14988" w:rsidRDefault="00F14988" w:rsidP="009319C6">
      <w:pPr>
        <w:jc w:val="center"/>
        <w:rPr>
          <w:noProof/>
          <w:sz w:val="20"/>
          <w:szCs w:val="20"/>
        </w:rPr>
      </w:pPr>
    </w:p>
    <w:tbl>
      <w:tblPr>
        <w:tblW w:w="100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8"/>
        <w:gridCol w:w="1275"/>
        <w:gridCol w:w="851"/>
        <w:gridCol w:w="1993"/>
        <w:gridCol w:w="1984"/>
        <w:gridCol w:w="2118"/>
      </w:tblGrid>
      <w:tr w:rsidR="001A28F8" w:rsidRPr="001A7586" w:rsidTr="001A28F8">
        <w:trPr>
          <w:trHeight w:val="194"/>
        </w:trPr>
        <w:tc>
          <w:tcPr>
            <w:tcW w:w="1858" w:type="dxa"/>
            <w:vMerge w:val="restart"/>
            <w:shd w:val="clear" w:color="auto" w:fill="auto"/>
            <w:vAlign w:val="center"/>
            <w:hideMark/>
          </w:tcPr>
          <w:p w:rsidR="00F14988" w:rsidRPr="00977A50" w:rsidRDefault="00F14988" w:rsidP="008F7BA5">
            <w:pPr>
              <w:rPr>
                <w:b/>
                <w:color w:val="000000"/>
                <w:sz w:val="20"/>
                <w:szCs w:val="20"/>
              </w:rPr>
            </w:pPr>
            <w:r w:rsidRPr="00977A50">
              <w:rPr>
                <w:b/>
                <w:color w:val="000000"/>
                <w:sz w:val="20"/>
                <w:szCs w:val="20"/>
              </w:rPr>
              <w:t xml:space="preserve">Модель кондиционера 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F14988" w:rsidRPr="00977A50" w:rsidRDefault="00F14988" w:rsidP="008F7BA5">
            <w:pPr>
              <w:rPr>
                <w:b/>
                <w:color w:val="000000"/>
                <w:sz w:val="20"/>
                <w:szCs w:val="20"/>
              </w:rPr>
            </w:pPr>
            <w:r w:rsidRPr="00977A50">
              <w:rPr>
                <w:b/>
                <w:color w:val="000000"/>
                <w:sz w:val="20"/>
                <w:szCs w:val="20"/>
              </w:rPr>
              <w:t xml:space="preserve">Внутренний блок кондиционера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977A50" w:rsidRDefault="00F14988" w:rsidP="008F7BA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77A50">
              <w:rPr>
                <w:b/>
                <w:color w:val="000000"/>
                <w:sz w:val="20"/>
                <w:szCs w:val="20"/>
              </w:rPr>
              <w:t>KF</w:t>
            </w:r>
            <w:r w:rsidRPr="00977A50">
              <w:rPr>
                <w:b/>
                <w:color w:val="000000"/>
                <w:sz w:val="20"/>
                <w:szCs w:val="20"/>
                <w:lang w:val="en-US"/>
              </w:rPr>
              <w:t>F</w:t>
            </w:r>
            <w:r w:rsidRPr="00977A50">
              <w:rPr>
                <w:b/>
                <w:color w:val="000000"/>
                <w:sz w:val="20"/>
                <w:szCs w:val="20"/>
              </w:rPr>
              <w:t>36GV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977A50" w:rsidRDefault="00F14988" w:rsidP="008F7BA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77A50">
              <w:rPr>
                <w:b/>
                <w:color w:val="000000"/>
                <w:sz w:val="20"/>
                <w:szCs w:val="20"/>
              </w:rPr>
              <w:t>KF</w:t>
            </w:r>
            <w:r w:rsidRPr="00977A50">
              <w:rPr>
                <w:b/>
                <w:color w:val="000000"/>
                <w:sz w:val="20"/>
                <w:szCs w:val="20"/>
                <w:lang w:val="en-US"/>
              </w:rPr>
              <w:t>F</w:t>
            </w:r>
            <w:r w:rsidRPr="00977A50">
              <w:rPr>
                <w:b/>
                <w:color w:val="000000"/>
                <w:sz w:val="20"/>
                <w:szCs w:val="20"/>
              </w:rPr>
              <w:t>48GV</w:t>
            </w:r>
          </w:p>
        </w:tc>
        <w:tc>
          <w:tcPr>
            <w:tcW w:w="2118" w:type="dxa"/>
            <w:vAlign w:val="center"/>
          </w:tcPr>
          <w:p w:rsidR="00F14988" w:rsidRPr="00977A50" w:rsidRDefault="00F14988" w:rsidP="008F7BA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77A50">
              <w:rPr>
                <w:b/>
                <w:color w:val="000000"/>
                <w:sz w:val="20"/>
                <w:szCs w:val="20"/>
              </w:rPr>
              <w:t>KF</w:t>
            </w:r>
            <w:r w:rsidRPr="00977A50">
              <w:rPr>
                <w:b/>
                <w:color w:val="000000"/>
                <w:sz w:val="20"/>
                <w:szCs w:val="20"/>
                <w:lang w:val="en-US"/>
              </w:rPr>
              <w:t>F</w:t>
            </w:r>
            <w:r w:rsidRPr="00977A50">
              <w:rPr>
                <w:b/>
                <w:color w:val="000000"/>
                <w:sz w:val="20"/>
                <w:szCs w:val="20"/>
              </w:rPr>
              <w:t>60GV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vMerge/>
            <w:vAlign w:val="center"/>
            <w:hideMark/>
          </w:tcPr>
          <w:p w:rsidR="00F14988" w:rsidRPr="00977A50" w:rsidRDefault="00F14988" w:rsidP="008F7BA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F14988" w:rsidRPr="00977A50" w:rsidRDefault="00F14988" w:rsidP="008F7BA5">
            <w:pPr>
              <w:rPr>
                <w:b/>
                <w:color w:val="000000"/>
                <w:sz w:val="20"/>
                <w:szCs w:val="20"/>
              </w:rPr>
            </w:pPr>
            <w:r w:rsidRPr="00977A50">
              <w:rPr>
                <w:b/>
                <w:color w:val="000000"/>
                <w:sz w:val="20"/>
                <w:szCs w:val="20"/>
              </w:rPr>
              <w:t xml:space="preserve">Наружный блок кондиционера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977A50" w:rsidRDefault="00F14988" w:rsidP="008F7BA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77A50">
              <w:rPr>
                <w:b/>
                <w:color w:val="000000"/>
                <w:sz w:val="20"/>
                <w:szCs w:val="20"/>
              </w:rPr>
              <w:t>KON36GV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977A50" w:rsidRDefault="00F14988" w:rsidP="008F7BA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77A50">
              <w:rPr>
                <w:b/>
                <w:color w:val="000000"/>
                <w:sz w:val="20"/>
                <w:szCs w:val="20"/>
              </w:rPr>
              <w:t>KON48GV</w:t>
            </w:r>
          </w:p>
        </w:tc>
        <w:tc>
          <w:tcPr>
            <w:tcW w:w="2118" w:type="dxa"/>
            <w:vAlign w:val="center"/>
          </w:tcPr>
          <w:p w:rsidR="00F14988" w:rsidRPr="00977A50" w:rsidRDefault="00F14988" w:rsidP="008F7BA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77A50">
              <w:rPr>
                <w:b/>
                <w:color w:val="000000"/>
                <w:sz w:val="20"/>
                <w:szCs w:val="20"/>
              </w:rPr>
              <w:t>KON60GV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внутреннего блока (T/H/M/L)*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D3065E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D3065E">
              <w:rPr>
                <w:color w:val="000000"/>
                <w:sz w:val="20"/>
                <w:szCs w:val="20"/>
              </w:rPr>
              <w:t>1650/1500/1350/1200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D3065E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D3065E">
              <w:rPr>
                <w:color w:val="000000"/>
                <w:sz w:val="20"/>
                <w:szCs w:val="20"/>
              </w:rPr>
              <w:t>2200/2000/1800/1500</w:t>
            </w:r>
          </w:p>
        </w:tc>
        <w:tc>
          <w:tcPr>
            <w:tcW w:w="2118" w:type="dxa"/>
            <w:vAlign w:val="center"/>
          </w:tcPr>
          <w:p w:rsidR="00F14988" w:rsidRPr="00D3065E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D3065E">
              <w:rPr>
                <w:color w:val="000000"/>
                <w:sz w:val="20"/>
                <w:szCs w:val="20"/>
              </w:rPr>
              <w:t>2600/2500/2300/2000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Коэффициент </w:t>
            </w:r>
            <w:proofErr w:type="spellStart"/>
            <w:r w:rsidRPr="001A7586">
              <w:rPr>
                <w:color w:val="000000"/>
                <w:sz w:val="20"/>
                <w:szCs w:val="20"/>
              </w:rPr>
              <w:t>энергоэффектив</w:t>
            </w:r>
            <w:r w:rsidR="00C967FF">
              <w:rPr>
                <w:color w:val="000000"/>
                <w:sz w:val="20"/>
                <w:szCs w:val="20"/>
              </w:rPr>
              <w:t>-</w:t>
            </w:r>
            <w:r w:rsidRPr="001A7586">
              <w:rPr>
                <w:color w:val="000000"/>
                <w:sz w:val="20"/>
                <w:szCs w:val="20"/>
              </w:rPr>
              <w:t>ности</w:t>
            </w:r>
            <w:proofErr w:type="spellEnd"/>
            <w:r w:rsidRPr="001A75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Охлаждение (EER)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>/</w:t>
            </w:r>
            <w:r w:rsidRPr="001A7586">
              <w:rPr>
                <w:color w:val="000000"/>
                <w:sz w:val="20"/>
                <w:szCs w:val="20"/>
              </w:rPr>
              <w:t>Нагрев (COP)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Вт/Вт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3,16 / 3,53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3,13 / 3,75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2,88 / 3,54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vMerge w:val="restart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</w:t>
            </w:r>
            <w:r w:rsidRPr="001A758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14,10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5,80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vMerge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51" w:type="dxa"/>
            <w:vMerge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12,0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16,50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19,10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vMerge w:val="restart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Номинальная потребляемая мощность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5,48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vMerge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51" w:type="dxa"/>
            <w:vMerge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4,4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5,4</w:t>
            </w:r>
          </w:p>
        </w:tc>
      </w:tr>
      <w:tr w:rsidR="00F1498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В/Ф/Гц 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380 – 415/3/50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Диаметры трубопровода хладагента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Линия жидкости/газа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Максимальная длина трубопровода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50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Максимальный перепад высот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vMerge w:val="restart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Рабочий диапазон температуры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°С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vMerge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51" w:type="dxa"/>
            <w:vMerge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</w:tr>
      <w:tr w:rsidR="00343A0E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343A0E" w:rsidRPr="00594562" w:rsidRDefault="00343A0E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Хладагент </w:t>
            </w:r>
            <w:r>
              <w:rPr>
                <w:color w:val="000000"/>
                <w:sz w:val="20"/>
                <w:szCs w:val="20"/>
              </w:rPr>
              <w:t>марка / заводская заправка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43A0E" w:rsidRPr="00594562" w:rsidRDefault="00343A0E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  <w:hideMark/>
          </w:tcPr>
          <w:p w:rsidR="00343A0E" w:rsidRPr="001A7586" w:rsidRDefault="00343A0E" w:rsidP="00343A0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F1498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 хладагента (заводская заправка)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14988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F149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</w:tr>
      <w:tr w:rsidR="00343A0E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</w:tcPr>
          <w:p w:rsidR="00343A0E" w:rsidRPr="001A7586" w:rsidRDefault="00343A0E" w:rsidP="008F7B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 хладагента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43A0E" w:rsidRDefault="00343A0E" w:rsidP="008F7B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:rsidR="00343A0E" w:rsidRPr="001A7586" w:rsidRDefault="00343A0E" w:rsidP="008F7BA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43A0E">
              <w:rPr>
                <w:color w:val="000000"/>
                <w:sz w:val="20"/>
                <w:szCs w:val="20"/>
              </w:rPr>
              <w:t>неазеотропная</w:t>
            </w:r>
            <w:proofErr w:type="spellEnd"/>
            <w:r w:rsidRPr="00343A0E">
              <w:rPr>
                <w:color w:val="000000"/>
                <w:sz w:val="20"/>
                <w:szCs w:val="20"/>
              </w:rPr>
              <w:t xml:space="preserve"> смесь из 50 % </w:t>
            </w:r>
            <w:proofErr w:type="spellStart"/>
            <w:r w:rsidRPr="00343A0E">
              <w:rPr>
                <w:color w:val="000000"/>
                <w:sz w:val="20"/>
                <w:szCs w:val="20"/>
              </w:rPr>
              <w:t>дифторметана</w:t>
            </w:r>
            <w:proofErr w:type="spellEnd"/>
            <w:r w:rsidRPr="00343A0E">
              <w:rPr>
                <w:color w:val="000000"/>
                <w:sz w:val="20"/>
                <w:szCs w:val="20"/>
              </w:rPr>
              <w:t xml:space="preserve"> R-32(CH2F2) и 50 % </w:t>
            </w:r>
            <w:proofErr w:type="spellStart"/>
            <w:r w:rsidRPr="00343A0E">
              <w:rPr>
                <w:color w:val="000000"/>
                <w:sz w:val="20"/>
                <w:szCs w:val="20"/>
              </w:rPr>
              <w:t>пентафторэтана</w:t>
            </w:r>
            <w:proofErr w:type="spellEnd"/>
            <w:r w:rsidRPr="00343A0E">
              <w:rPr>
                <w:color w:val="000000"/>
                <w:sz w:val="20"/>
                <w:szCs w:val="20"/>
              </w:rPr>
              <w:t xml:space="preserve"> R-125(CHF2CF3)</w:t>
            </w:r>
          </w:p>
        </w:tc>
      </w:tr>
      <w:tr w:rsidR="00F14988" w:rsidRPr="001A7586" w:rsidTr="001A28F8">
        <w:trPr>
          <w:trHeight w:val="194"/>
        </w:trPr>
        <w:tc>
          <w:tcPr>
            <w:tcW w:w="10079" w:type="dxa"/>
            <w:gridSpan w:val="6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Внутренний блок кондиционера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(T/H/M/L)*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93" w:type="dxa"/>
            <w:shd w:val="clear" w:color="auto" w:fill="auto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51/50/49/48</w:t>
            </w:r>
          </w:p>
        </w:tc>
        <w:tc>
          <w:tcPr>
            <w:tcW w:w="1984" w:type="dxa"/>
            <w:shd w:val="clear" w:color="auto" w:fill="auto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54/53/52/51</w:t>
            </w:r>
          </w:p>
        </w:tc>
        <w:tc>
          <w:tcPr>
            <w:tcW w:w="2118" w:type="dxa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54/53/52/51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shd w:val="clear" w:color="auto" w:fill="auto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1200 x 665 x 235</w:t>
            </w:r>
          </w:p>
        </w:tc>
        <w:tc>
          <w:tcPr>
            <w:tcW w:w="1984" w:type="dxa"/>
            <w:shd w:val="clear" w:color="auto" w:fill="auto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1570 x 665 x 235</w:t>
            </w:r>
          </w:p>
        </w:tc>
        <w:tc>
          <w:tcPr>
            <w:tcW w:w="2118" w:type="dxa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1570 x 665 x 235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х В х Г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shd w:val="clear" w:color="auto" w:fill="auto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1363 x 770 x 300</w:t>
            </w:r>
          </w:p>
        </w:tc>
        <w:tc>
          <w:tcPr>
            <w:tcW w:w="1984" w:type="dxa"/>
            <w:shd w:val="clear" w:color="auto" w:fill="auto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1729 x 770 x 300</w:t>
            </w:r>
          </w:p>
        </w:tc>
        <w:tc>
          <w:tcPr>
            <w:tcW w:w="2118" w:type="dxa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1729 x 770 x 300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93" w:type="dxa"/>
            <w:shd w:val="clear" w:color="auto" w:fill="auto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36/42</w:t>
            </w:r>
          </w:p>
        </w:tc>
        <w:tc>
          <w:tcPr>
            <w:tcW w:w="1984" w:type="dxa"/>
            <w:shd w:val="clear" w:color="auto" w:fill="auto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43/50</w:t>
            </w:r>
          </w:p>
        </w:tc>
        <w:tc>
          <w:tcPr>
            <w:tcW w:w="2118" w:type="dxa"/>
          </w:tcPr>
          <w:p w:rsidR="00F14988" w:rsidRPr="00C64A30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C64A30">
              <w:rPr>
                <w:color w:val="000000"/>
                <w:sz w:val="20"/>
                <w:szCs w:val="20"/>
              </w:rPr>
              <w:t>45/52</w:t>
            </w:r>
          </w:p>
        </w:tc>
      </w:tr>
      <w:tr w:rsidR="00F14988" w:rsidRPr="001A7586" w:rsidTr="001A28F8">
        <w:trPr>
          <w:trHeight w:val="194"/>
        </w:trPr>
        <w:tc>
          <w:tcPr>
            <w:tcW w:w="10079" w:type="dxa"/>
            <w:gridSpan w:val="6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Наружный блок кондиционера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(H/M/L)*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5900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5900</w:t>
            </w:r>
          </w:p>
        </w:tc>
      </w:tr>
      <w:tr w:rsidR="001A28F8" w:rsidRPr="001A7586" w:rsidTr="001A28F8">
        <w:trPr>
          <w:trHeight w:val="194"/>
        </w:trPr>
        <w:tc>
          <w:tcPr>
            <w:tcW w:w="1858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Компрессор 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Тип / ТМ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60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920 x 370 x 790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940 x 460 x 820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940 x 460 x 820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x В x Г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1083 x 488 x 875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1083 x 573 x 973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1083 x 573 x 973</w:t>
            </w:r>
          </w:p>
        </w:tc>
      </w:tr>
      <w:tr w:rsidR="001A28F8" w:rsidRPr="001A7586" w:rsidTr="001A28F8">
        <w:trPr>
          <w:trHeight w:val="194"/>
        </w:trPr>
        <w:tc>
          <w:tcPr>
            <w:tcW w:w="3133" w:type="dxa"/>
            <w:gridSpan w:val="2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70/75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97/108</w:t>
            </w:r>
          </w:p>
        </w:tc>
        <w:tc>
          <w:tcPr>
            <w:tcW w:w="2118" w:type="dxa"/>
            <w:vAlign w:val="center"/>
          </w:tcPr>
          <w:p w:rsidR="00F14988" w:rsidRPr="001A7586" w:rsidRDefault="00F14988" w:rsidP="008F7BA5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103/114</w:t>
            </w:r>
          </w:p>
        </w:tc>
      </w:tr>
    </w:tbl>
    <w:p w:rsidR="00F14988" w:rsidRDefault="00F14988" w:rsidP="009319C6">
      <w:pPr>
        <w:jc w:val="center"/>
        <w:rPr>
          <w:noProof/>
          <w:sz w:val="20"/>
          <w:szCs w:val="20"/>
        </w:rPr>
      </w:pPr>
    </w:p>
    <w:p w:rsidR="00073A2D" w:rsidRPr="00B10A82" w:rsidRDefault="001A28F8" w:rsidP="00B10A82">
      <w:pPr>
        <w:rPr>
          <w:noProof/>
          <w:sz w:val="20"/>
          <w:szCs w:val="20"/>
        </w:rPr>
      </w:pPr>
      <w:r>
        <w:rPr>
          <w:color w:val="242021"/>
          <w:sz w:val="20"/>
          <w:szCs w:val="20"/>
        </w:rPr>
        <w:t>*</w:t>
      </w:r>
      <w:r w:rsidR="00B10A82">
        <w:rPr>
          <w:color w:val="242021"/>
          <w:sz w:val="20"/>
          <w:szCs w:val="20"/>
        </w:rPr>
        <w:t xml:space="preserve">T – режим </w:t>
      </w:r>
      <w:proofErr w:type="spellStart"/>
      <w:r w:rsidR="00B10A82">
        <w:rPr>
          <w:color w:val="242021"/>
          <w:sz w:val="20"/>
          <w:szCs w:val="20"/>
        </w:rPr>
        <w:t>Turbo</w:t>
      </w:r>
      <w:proofErr w:type="spellEnd"/>
      <w:r w:rsidR="00B10A82">
        <w:rPr>
          <w:color w:val="242021"/>
          <w:sz w:val="20"/>
          <w:szCs w:val="20"/>
        </w:rPr>
        <w:t xml:space="preserve">, </w:t>
      </w:r>
      <w:r w:rsidR="00B10A82" w:rsidRPr="00B10A82">
        <w:rPr>
          <w:color w:val="242021"/>
          <w:sz w:val="20"/>
          <w:szCs w:val="20"/>
        </w:rPr>
        <w:t>H</w:t>
      </w:r>
      <w:r w:rsidR="00B10A82">
        <w:rPr>
          <w:color w:val="242021"/>
          <w:sz w:val="20"/>
          <w:szCs w:val="20"/>
        </w:rPr>
        <w:t xml:space="preserve"> – высокая скорость вентилятора, M – </w:t>
      </w:r>
      <w:r w:rsidR="00B10A82" w:rsidRPr="00B10A82">
        <w:rPr>
          <w:color w:val="242021"/>
          <w:sz w:val="20"/>
          <w:szCs w:val="20"/>
        </w:rPr>
        <w:t>сре</w:t>
      </w:r>
      <w:r w:rsidR="00B10A82">
        <w:rPr>
          <w:color w:val="242021"/>
          <w:sz w:val="20"/>
          <w:szCs w:val="20"/>
        </w:rPr>
        <w:t xml:space="preserve">дняя скорость </w:t>
      </w:r>
      <w:r w:rsidR="00B10A82" w:rsidRPr="00B10A82">
        <w:rPr>
          <w:color w:val="242021"/>
          <w:sz w:val="20"/>
          <w:szCs w:val="20"/>
        </w:rPr>
        <w:t>в</w:t>
      </w:r>
      <w:r w:rsidR="00B10A82">
        <w:rPr>
          <w:color w:val="242021"/>
          <w:sz w:val="20"/>
          <w:szCs w:val="20"/>
        </w:rPr>
        <w:t xml:space="preserve">ентилятора, L – низкая скорость </w:t>
      </w:r>
      <w:r w:rsidR="00B10A82" w:rsidRPr="00B10A82">
        <w:rPr>
          <w:color w:val="242021"/>
          <w:sz w:val="20"/>
          <w:szCs w:val="20"/>
        </w:rPr>
        <w:t>вентилятора</w:t>
      </w:r>
      <w:r w:rsidR="00B10A82">
        <w:rPr>
          <w:color w:val="242021"/>
          <w:sz w:val="20"/>
          <w:szCs w:val="20"/>
        </w:rPr>
        <w:t>.</w:t>
      </w:r>
    </w:p>
    <w:p w:rsidR="006E5BBD" w:rsidRDefault="007B5D76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77A50" w:rsidRDefault="00977A50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D04C1" w:rsidRDefault="001D04C1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5F540C" w:rsidRDefault="00A5493C" w:rsidP="00DD06D9">
      <w:pPr>
        <w:pStyle w:val="afc"/>
        <w:ind w:firstLine="709"/>
        <w:outlineLvl w:val="1"/>
        <w:rPr>
          <w:sz w:val="22"/>
          <w:szCs w:val="22"/>
        </w:rPr>
      </w:pPr>
      <w:bookmarkStart w:id="12" w:name="_Toc106976428"/>
      <w:r w:rsidRPr="005F540C">
        <w:rPr>
          <w:sz w:val="22"/>
          <w:szCs w:val="22"/>
        </w:rPr>
        <w:t>2.1.4</w:t>
      </w:r>
      <w:r w:rsidR="000E638C" w:rsidRPr="005F540C">
        <w:rPr>
          <w:sz w:val="22"/>
          <w:szCs w:val="22"/>
        </w:rPr>
        <w:t xml:space="preserve"> Тр</w:t>
      </w:r>
      <w:r w:rsidR="00AE3233" w:rsidRPr="005F540C">
        <w:rPr>
          <w:sz w:val="22"/>
          <w:szCs w:val="22"/>
        </w:rPr>
        <w:t>ебования к расположению изделия</w:t>
      </w:r>
      <w:bookmarkEnd w:id="12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A5493C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A5493C" w:rsidRDefault="00A5493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955CD" w:rsidRDefault="006B097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6B7512" w:rsidRDefault="006B7512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распространялся по всему объему помещения.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135AED" w:rsidRDefault="005C64AB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t>Схема монтажных зазоров и размещения блоков показана на рисунке 3.</w:t>
      </w:r>
    </w:p>
    <w:p w:rsidR="005C64AB" w:rsidRDefault="001F2F84" w:rsidP="001F2F84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5553075" cy="1747723"/>
            <wp:effectExtent l="0" t="0" r="0" b="5080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202" cy="175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1D49" w:rsidRPr="00511D49">
        <w:rPr>
          <w:noProof/>
        </w:rPr>
        <w:t xml:space="preserve"> </w:t>
      </w:r>
    </w:p>
    <w:p w:rsidR="005C64AB" w:rsidRDefault="005C64AB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Рисунок 3</w:t>
      </w:r>
    </w:p>
    <w:p w:rsidR="001D04C1" w:rsidRDefault="001D04C1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E3233" w:rsidRPr="005F540C" w:rsidRDefault="001F482C" w:rsidP="00DD06D9">
      <w:pPr>
        <w:pStyle w:val="afc"/>
        <w:ind w:firstLine="709"/>
        <w:outlineLvl w:val="1"/>
        <w:rPr>
          <w:sz w:val="22"/>
          <w:szCs w:val="22"/>
        </w:rPr>
      </w:pPr>
      <w:bookmarkStart w:id="13" w:name="_Toc106976429"/>
      <w:r w:rsidRPr="005F540C">
        <w:rPr>
          <w:sz w:val="22"/>
          <w:szCs w:val="22"/>
        </w:rPr>
        <w:t>2.1.</w:t>
      </w:r>
      <w:r w:rsidR="00A5493C" w:rsidRPr="005F540C">
        <w:rPr>
          <w:sz w:val="22"/>
          <w:szCs w:val="22"/>
        </w:rPr>
        <w:t>5</w:t>
      </w:r>
      <w:r w:rsidR="00F7656C" w:rsidRPr="005F540C">
        <w:rPr>
          <w:sz w:val="22"/>
          <w:szCs w:val="22"/>
        </w:rPr>
        <w:t xml:space="preserve"> </w:t>
      </w:r>
      <w:r w:rsidR="00C2699D" w:rsidRPr="005F540C">
        <w:rPr>
          <w:sz w:val="22"/>
          <w:szCs w:val="22"/>
        </w:rPr>
        <w:t>Чертеж изделия</w:t>
      </w:r>
      <w:bookmarkEnd w:id="13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E13F0E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977A50">
        <w:rPr>
          <w:noProof/>
          <w:sz w:val="22"/>
          <w:szCs w:val="22"/>
        </w:rPr>
        <w:t>внутреннего блока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F4D1C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403F65" w:rsidRDefault="00403F65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247FD" w:rsidRDefault="006F3314" w:rsidP="00E247FD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07000" cy="4578350"/>
            <wp:effectExtent l="0" t="0" r="0" b="0"/>
            <wp:docPr id="71" name="Рисунок 7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457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F65" w:rsidRDefault="00403F65" w:rsidP="00E247FD">
      <w:pPr>
        <w:spacing w:line="360" w:lineRule="auto"/>
        <w:jc w:val="both"/>
        <w:rPr>
          <w:noProof/>
          <w:sz w:val="22"/>
          <w:szCs w:val="22"/>
        </w:rPr>
      </w:pPr>
    </w:p>
    <w:p w:rsidR="00403F65" w:rsidRDefault="00403F65" w:rsidP="00E247FD">
      <w:pPr>
        <w:spacing w:line="360" w:lineRule="auto"/>
        <w:jc w:val="both"/>
        <w:rPr>
          <w:noProof/>
          <w:sz w:val="22"/>
          <w:szCs w:val="22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644"/>
        <w:gridCol w:w="1644"/>
        <w:gridCol w:w="1645"/>
        <w:gridCol w:w="1644"/>
        <w:gridCol w:w="1645"/>
      </w:tblGrid>
      <w:tr w:rsidR="007A2811" w:rsidRPr="00DC2BFB" w:rsidTr="006F3314">
        <w:tc>
          <w:tcPr>
            <w:tcW w:w="1242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DC2BFB">
              <w:rPr>
                <w:noProof/>
                <w:sz w:val="22"/>
                <w:szCs w:val="22"/>
              </w:rPr>
              <w:t>Модель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A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B</w:t>
            </w:r>
          </w:p>
        </w:tc>
        <w:tc>
          <w:tcPr>
            <w:tcW w:w="1645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C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D</w:t>
            </w:r>
          </w:p>
        </w:tc>
        <w:tc>
          <w:tcPr>
            <w:tcW w:w="1645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H</w:t>
            </w:r>
          </w:p>
        </w:tc>
      </w:tr>
      <w:tr w:rsidR="007A2811" w:rsidRPr="00DC2BFB" w:rsidTr="006F3314">
        <w:tc>
          <w:tcPr>
            <w:tcW w:w="1242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6F3314">
              <w:rPr>
                <w:sz w:val="22"/>
                <w:szCs w:val="22"/>
              </w:rPr>
              <w:t>KFF36G</w:t>
            </w:r>
            <w:r w:rsidRPr="006F3314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1200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1142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665</w:t>
            </w:r>
          </w:p>
        </w:tc>
      </w:tr>
      <w:tr w:rsidR="007A2811" w:rsidRPr="00DC2BFB" w:rsidTr="006F3314">
        <w:tc>
          <w:tcPr>
            <w:tcW w:w="1242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6F3314">
              <w:rPr>
                <w:sz w:val="22"/>
                <w:szCs w:val="22"/>
              </w:rPr>
              <w:t>KFF42G</w:t>
            </w:r>
            <w:r w:rsidRPr="006F3314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1570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1512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665</w:t>
            </w:r>
          </w:p>
        </w:tc>
      </w:tr>
      <w:tr w:rsidR="007A2811" w:rsidRPr="00DC2BFB" w:rsidTr="006F3314">
        <w:tc>
          <w:tcPr>
            <w:tcW w:w="1242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6F3314">
              <w:rPr>
                <w:sz w:val="22"/>
                <w:szCs w:val="22"/>
              </w:rPr>
              <w:t>KFF42G</w:t>
            </w:r>
            <w:r w:rsidRPr="006F3314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1570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1512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665</w:t>
            </w:r>
          </w:p>
        </w:tc>
      </w:tr>
    </w:tbl>
    <w:p w:rsidR="001A0A60" w:rsidRPr="00DF279C" w:rsidRDefault="00570F08" w:rsidP="00570F08">
      <w:pPr>
        <w:spacing w:line="360" w:lineRule="auto"/>
        <w:rPr>
          <w:noProof/>
          <w:sz w:val="18"/>
          <w:szCs w:val="18"/>
        </w:rPr>
      </w:pPr>
      <w:r w:rsidRPr="00DF279C">
        <w:rPr>
          <w:noProof/>
          <w:sz w:val="18"/>
          <w:szCs w:val="18"/>
        </w:rPr>
        <w:t>Размеры указаны в мм.</w:t>
      </w:r>
    </w:p>
    <w:p w:rsidR="00DC2BFB" w:rsidRDefault="00DC2BFB" w:rsidP="00570F08">
      <w:pPr>
        <w:spacing w:line="360" w:lineRule="auto"/>
        <w:rPr>
          <w:noProof/>
          <w:sz w:val="24"/>
        </w:rPr>
      </w:pPr>
    </w:p>
    <w:p w:rsidR="00977A50" w:rsidRPr="00A226C8" w:rsidRDefault="00977A50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403F65" w:rsidRDefault="00403F65" w:rsidP="00E13F0E">
      <w:pPr>
        <w:spacing w:line="360" w:lineRule="auto"/>
        <w:jc w:val="center"/>
        <w:rPr>
          <w:noProof/>
          <w:sz w:val="24"/>
        </w:rPr>
      </w:pPr>
    </w:p>
    <w:p w:rsidR="00403F65" w:rsidRDefault="00403F65" w:rsidP="00E13F0E">
      <w:pPr>
        <w:spacing w:line="360" w:lineRule="auto"/>
        <w:jc w:val="center"/>
        <w:rPr>
          <w:noProof/>
          <w:sz w:val="24"/>
        </w:rPr>
      </w:pPr>
    </w:p>
    <w:p w:rsidR="00403F65" w:rsidRDefault="00403F65" w:rsidP="00E13F0E">
      <w:pPr>
        <w:spacing w:line="360" w:lineRule="auto"/>
        <w:jc w:val="center"/>
        <w:rPr>
          <w:noProof/>
          <w:sz w:val="24"/>
        </w:rPr>
      </w:pPr>
    </w:p>
    <w:p w:rsidR="00403F65" w:rsidRDefault="00403F65" w:rsidP="00E13F0E">
      <w:pPr>
        <w:spacing w:line="360" w:lineRule="auto"/>
        <w:jc w:val="center"/>
        <w:rPr>
          <w:noProof/>
          <w:sz w:val="24"/>
        </w:rPr>
      </w:pPr>
    </w:p>
    <w:p w:rsidR="008E148E" w:rsidRDefault="008E148E" w:rsidP="00E13F0E">
      <w:pPr>
        <w:spacing w:line="360" w:lineRule="auto"/>
        <w:jc w:val="center"/>
        <w:rPr>
          <w:noProof/>
          <w:sz w:val="24"/>
        </w:rPr>
      </w:pPr>
    </w:p>
    <w:p w:rsidR="00977A50" w:rsidRDefault="00977A50" w:rsidP="00977A5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 w:rsidR="00154E9D">
        <w:rPr>
          <w:noProof/>
          <w:sz w:val="22"/>
          <w:szCs w:val="22"/>
        </w:rPr>
        <w:t>наружного</w:t>
      </w:r>
      <w:r w:rsidR="005B6117">
        <w:rPr>
          <w:noProof/>
          <w:sz w:val="22"/>
          <w:szCs w:val="22"/>
        </w:rPr>
        <w:t xml:space="preserve"> блока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>
        <w:rPr>
          <w:noProof/>
          <w:sz w:val="22"/>
          <w:szCs w:val="22"/>
        </w:rPr>
        <w:t>рисунке 5</w:t>
      </w:r>
      <w:r w:rsidRPr="009B1EC5">
        <w:rPr>
          <w:noProof/>
          <w:sz w:val="22"/>
          <w:szCs w:val="22"/>
        </w:rPr>
        <w:t>.</w:t>
      </w:r>
    </w:p>
    <w:p w:rsidR="000F4D1C" w:rsidRDefault="000F4D1C" w:rsidP="000814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7B4A45" w:rsidRDefault="007B4A45" w:rsidP="007B4A45">
      <w:pPr>
        <w:spacing w:line="360" w:lineRule="auto"/>
        <w:ind w:firstLine="709"/>
        <w:rPr>
          <w:noProof/>
          <w:sz w:val="22"/>
          <w:szCs w:val="22"/>
        </w:rPr>
      </w:pPr>
      <w:r w:rsidRPr="00D11956">
        <w:rPr>
          <w:noProof/>
          <w:sz w:val="24"/>
        </w:rPr>
        <w:t xml:space="preserve">                      KON36GV                                                   KON48GV, KON60GV</w:t>
      </w:r>
    </w:p>
    <w:p w:rsidR="007B4A45" w:rsidRDefault="007B4A45" w:rsidP="007B4A45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579ED49E" wp14:editId="034F8E3D">
            <wp:extent cx="6210935" cy="2753825"/>
            <wp:effectExtent l="0" t="0" r="0" b="8890"/>
            <wp:docPr id="106" name="Рисунок 10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75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22"/>
        <w:gridCol w:w="1147"/>
        <w:gridCol w:w="1124"/>
        <w:gridCol w:w="1148"/>
        <w:gridCol w:w="1124"/>
        <w:gridCol w:w="1124"/>
        <w:gridCol w:w="1054"/>
        <w:gridCol w:w="1054"/>
      </w:tblGrid>
      <w:tr w:rsidR="007B4A45" w:rsidTr="008F7BA5">
        <w:tc>
          <w:tcPr>
            <w:tcW w:w="2222" w:type="dxa"/>
            <w:vAlign w:val="center"/>
          </w:tcPr>
          <w:p w:rsidR="007B4A45" w:rsidRPr="007A5A90" w:rsidRDefault="007B4A45" w:rsidP="008F7BA5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147" w:type="dxa"/>
            <w:vAlign w:val="center"/>
          </w:tcPr>
          <w:p w:rsidR="007B4A45" w:rsidRDefault="007B4A45" w:rsidP="008F7BA5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124" w:type="dxa"/>
            <w:vAlign w:val="center"/>
          </w:tcPr>
          <w:p w:rsidR="007B4A45" w:rsidRDefault="007B4A45" w:rsidP="008F7BA5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148" w:type="dxa"/>
            <w:vAlign w:val="center"/>
          </w:tcPr>
          <w:p w:rsidR="007B4A45" w:rsidRDefault="007B4A45" w:rsidP="008F7BA5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124" w:type="dxa"/>
            <w:vAlign w:val="center"/>
          </w:tcPr>
          <w:p w:rsidR="007B4A45" w:rsidRPr="007A5A90" w:rsidRDefault="007B4A45" w:rsidP="008F7BA5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124" w:type="dxa"/>
            <w:vAlign w:val="center"/>
          </w:tcPr>
          <w:p w:rsidR="007B4A45" w:rsidRPr="007A5A90" w:rsidRDefault="007B4A45" w:rsidP="008F7BA5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  <w:tc>
          <w:tcPr>
            <w:tcW w:w="1054" w:type="dxa"/>
          </w:tcPr>
          <w:p w:rsidR="007B4A45" w:rsidRPr="00D11956" w:rsidRDefault="007B4A45" w:rsidP="008F7BA5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F</w:t>
            </w:r>
          </w:p>
        </w:tc>
        <w:tc>
          <w:tcPr>
            <w:tcW w:w="1054" w:type="dxa"/>
          </w:tcPr>
          <w:p w:rsidR="007B4A45" w:rsidRDefault="007B4A45" w:rsidP="008F7BA5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G</w:t>
            </w:r>
          </w:p>
        </w:tc>
      </w:tr>
      <w:tr w:rsidR="007B4A45" w:rsidTr="008F7BA5">
        <w:tc>
          <w:tcPr>
            <w:tcW w:w="2222" w:type="dxa"/>
            <w:vAlign w:val="center"/>
          </w:tcPr>
          <w:p w:rsidR="007B4A45" w:rsidRPr="00D11956" w:rsidRDefault="007B4A45" w:rsidP="008F7BA5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KON36GV</w:t>
            </w:r>
          </w:p>
        </w:tc>
        <w:tc>
          <w:tcPr>
            <w:tcW w:w="1147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 xml:space="preserve">920 </w:t>
            </w:r>
          </w:p>
        </w:tc>
        <w:tc>
          <w:tcPr>
            <w:tcW w:w="112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427</w:t>
            </w:r>
          </w:p>
        </w:tc>
        <w:tc>
          <w:tcPr>
            <w:tcW w:w="1148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790</w:t>
            </w:r>
          </w:p>
        </w:tc>
        <w:tc>
          <w:tcPr>
            <w:tcW w:w="112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610</w:t>
            </w:r>
          </w:p>
        </w:tc>
        <w:tc>
          <w:tcPr>
            <w:tcW w:w="112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395</w:t>
            </w:r>
          </w:p>
        </w:tc>
        <w:tc>
          <w:tcPr>
            <w:tcW w:w="105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985</w:t>
            </w:r>
          </w:p>
        </w:tc>
        <w:tc>
          <w:tcPr>
            <w:tcW w:w="105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370</w:t>
            </w:r>
          </w:p>
        </w:tc>
      </w:tr>
      <w:tr w:rsidR="007B4A45" w:rsidTr="008F7BA5">
        <w:tc>
          <w:tcPr>
            <w:tcW w:w="2222" w:type="dxa"/>
            <w:vAlign w:val="center"/>
          </w:tcPr>
          <w:p w:rsidR="007B4A45" w:rsidRPr="00D11956" w:rsidRDefault="007B4A45" w:rsidP="008F7BA5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KON48GV</w:t>
            </w:r>
          </w:p>
        </w:tc>
        <w:tc>
          <w:tcPr>
            <w:tcW w:w="1147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 xml:space="preserve">940 </w:t>
            </w:r>
          </w:p>
        </w:tc>
        <w:tc>
          <w:tcPr>
            <w:tcW w:w="112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530</w:t>
            </w:r>
          </w:p>
        </w:tc>
        <w:tc>
          <w:tcPr>
            <w:tcW w:w="1148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820</w:t>
            </w:r>
          </w:p>
        </w:tc>
        <w:tc>
          <w:tcPr>
            <w:tcW w:w="112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610</w:t>
            </w:r>
          </w:p>
        </w:tc>
        <w:tc>
          <w:tcPr>
            <w:tcW w:w="112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486</w:t>
            </w:r>
          </w:p>
        </w:tc>
        <w:tc>
          <w:tcPr>
            <w:tcW w:w="105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1010</w:t>
            </w:r>
          </w:p>
        </w:tc>
        <w:tc>
          <w:tcPr>
            <w:tcW w:w="105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460</w:t>
            </w:r>
          </w:p>
        </w:tc>
      </w:tr>
      <w:tr w:rsidR="007B4A45" w:rsidTr="008F7BA5">
        <w:tc>
          <w:tcPr>
            <w:tcW w:w="2222" w:type="dxa"/>
            <w:vAlign w:val="center"/>
          </w:tcPr>
          <w:p w:rsidR="007B4A45" w:rsidRPr="00D11956" w:rsidRDefault="007B4A45" w:rsidP="008F7BA5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KON60GV</w:t>
            </w:r>
          </w:p>
        </w:tc>
        <w:tc>
          <w:tcPr>
            <w:tcW w:w="1147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 xml:space="preserve">940 </w:t>
            </w:r>
          </w:p>
        </w:tc>
        <w:tc>
          <w:tcPr>
            <w:tcW w:w="112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530</w:t>
            </w:r>
          </w:p>
        </w:tc>
        <w:tc>
          <w:tcPr>
            <w:tcW w:w="1148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820</w:t>
            </w:r>
          </w:p>
        </w:tc>
        <w:tc>
          <w:tcPr>
            <w:tcW w:w="112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610</w:t>
            </w:r>
          </w:p>
        </w:tc>
        <w:tc>
          <w:tcPr>
            <w:tcW w:w="112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486</w:t>
            </w:r>
          </w:p>
        </w:tc>
        <w:tc>
          <w:tcPr>
            <w:tcW w:w="105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1010</w:t>
            </w:r>
          </w:p>
        </w:tc>
        <w:tc>
          <w:tcPr>
            <w:tcW w:w="1054" w:type="dxa"/>
          </w:tcPr>
          <w:p w:rsidR="007B4A45" w:rsidRPr="00175B9F" w:rsidRDefault="007B4A45" w:rsidP="008F7BA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460</w:t>
            </w:r>
          </w:p>
        </w:tc>
      </w:tr>
    </w:tbl>
    <w:p w:rsidR="007B4A45" w:rsidRPr="007051FF" w:rsidRDefault="007B4A45" w:rsidP="007B4A45">
      <w:pPr>
        <w:spacing w:line="360" w:lineRule="auto"/>
        <w:ind w:firstLine="709"/>
        <w:rPr>
          <w:noProof/>
          <w:sz w:val="18"/>
          <w:szCs w:val="18"/>
        </w:rPr>
      </w:pPr>
      <w:r w:rsidRPr="007051FF">
        <w:rPr>
          <w:noProof/>
          <w:sz w:val="18"/>
          <w:szCs w:val="18"/>
        </w:rPr>
        <w:t>Размеры указаны в мм.</w:t>
      </w:r>
    </w:p>
    <w:p w:rsidR="000F4D1C" w:rsidRDefault="000F4D1C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77A50" w:rsidRDefault="00977A50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Default="00E8165A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D04C1" w:rsidRDefault="001D04C1" w:rsidP="00977A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165A" w:rsidRPr="00E135FA" w:rsidRDefault="00E8165A" w:rsidP="00E8165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05508893"/>
      <w:bookmarkStart w:id="15" w:name="_Toc106976430"/>
      <w:r w:rsidRPr="00E135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E135FA">
        <w:rPr>
          <w:rFonts w:ascii="Times New Roman" w:hAnsi="Times New Roman" w:cs="Times New Roman"/>
          <w:color w:val="auto"/>
          <w:sz w:val="22"/>
          <w:szCs w:val="22"/>
        </w:rPr>
        <w:t xml:space="preserve"> Развернутый вид изделия и список деталей</w:t>
      </w:r>
      <w:bookmarkEnd w:id="14"/>
      <w:bookmarkEnd w:id="15"/>
    </w:p>
    <w:p w:rsidR="00E8165A" w:rsidRDefault="00E8165A" w:rsidP="00E8165A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E8165A" w:rsidRDefault="00E8165A" w:rsidP="00E8165A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внутреннего блока KFF36GV представлен на </w:t>
      </w:r>
    </w:p>
    <w:p w:rsidR="00E8165A" w:rsidRDefault="00E8165A" w:rsidP="00E8165A">
      <w:pPr>
        <w:pStyle w:val="a8"/>
        <w:ind w:left="709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рисунке 6</w:t>
      </w:r>
      <w:r w:rsidRPr="00630897">
        <w:rPr>
          <w:b w:val="0"/>
          <w:noProof/>
          <w:sz w:val="22"/>
          <w:szCs w:val="22"/>
        </w:rPr>
        <w:t>.</w:t>
      </w:r>
    </w:p>
    <w:p w:rsidR="00E8165A" w:rsidRDefault="00604424" w:rsidP="00604424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96948" cy="4203398"/>
            <wp:effectExtent l="0" t="0" r="0" b="698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123" cy="421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311"/>
        <w:gridCol w:w="800"/>
        <w:gridCol w:w="850"/>
        <w:gridCol w:w="3311"/>
        <w:gridCol w:w="800"/>
      </w:tblGrid>
      <w:tr w:rsidR="000418FC" w:rsidRPr="000A7D7B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0418FC" w:rsidRPr="000A7D7B" w:rsidRDefault="000418FC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0418FC" w:rsidRPr="000A7D7B" w:rsidRDefault="000418FC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0418FC" w:rsidRPr="000A7D7B" w:rsidRDefault="000418FC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proofErr w:type="spellStart"/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  <w:proofErr w:type="spellEnd"/>
          </w:p>
        </w:tc>
        <w:tc>
          <w:tcPr>
            <w:tcW w:w="850" w:type="dxa"/>
            <w:vAlign w:val="center"/>
          </w:tcPr>
          <w:p w:rsidR="000418FC" w:rsidRPr="000A7D7B" w:rsidRDefault="000418FC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0418FC" w:rsidRPr="000A7D7B" w:rsidRDefault="000418FC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0418FC" w:rsidRPr="000A7D7B" w:rsidRDefault="000418FC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proofErr w:type="spellStart"/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  <w:proofErr w:type="spellEnd"/>
          </w:p>
        </w:tc>
      </w:tr>
      <w:tr w:rsidR="003F63A7" w:rsidRPr="000A7D7B" w:rsidTr="008F7BA5">
        <w:trPr>
          <w:trHeight w:val="325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Пульт ДУ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Электрическая коробка в сборе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61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Монтажная Опорная Рама (Слева)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 окружающей среды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Дренажный шланг в сборе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</w:t>
            </w:r>
            <w:proofErr w:type="spellEnd"/>
            <w:r w:rsidRPr="000A7D7B">
              <w:rPr>
                <w:rFonts w:eastAsiaTheme="minorHAnsi"/>
                <w:sz w:val="20"/>
                <w:szCs w:val="20"/>
                <w:lang w:eastAsia="en-US"/>
              </w:rPr>
              <w:t xml:space="preserve"> колодка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Поддон для воды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</w:t>
            </w:r>
            <w:proofErr w:type="spellEnd"/>
            <w:r w:rsidRPr="000A7D7B">
              <w:rPr>
                <w:rFonts w:eastAsiaTheme="minorHAnsi"/>
                <w:sz w:val="20"/>
                <w:szCs w:val="20"/>
                <w:lang w:eastAsia="en-US"/>
              </w:rPr>
              <w:t xml:space="preserve"> колодка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365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Поворотный рычаг жалюзи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Левая Накладка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87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Воздушные жалюзи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9408D">
              <w:rPr>
                <w:rFonts w:eastAsiaTheme="minorHAnsi"/>
                <w:sz w:val="18"/>
                <w:szCs w:val="18"/>
                <w:lang w:eastAsia="en-US"/>
              </w:rPr>
              <w:t>Опора Подшипника Двигателя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09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Опора (Направляющая жалюзи)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9408D">
              <w:rPr>
                <w:rFonts w:eastAsiaTheme="minorHAnsi"/>
                <w:sz w:val="18"/>
                <w:szCs w:val="18"/>
                <w:lang w:eastAsia="en-US"/>
              </w:rPr>
              <w:t>Уплотнительная прокладка подшипника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Вращающийся Вал 3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 xml:space="preserve">Поддон из </w:t>
            </w:r>
            <w:proofErr w:type="spellStart"/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вагонки</w:t>
            </w:r>
            <w:proofErr w:type="spellEnd"/>
            <w:r w:rsidRPr="000A7D7B">
              <w:rPr>
                <w:rFonts w:eastAsiaTheme="minorHAnsi"/>
                <w:sz w:val="20"/>
                <w:szCs w:val="20"/>
                <w:lang w:eastAsia="en-US"/>
              </w:rPr>
              <w:t xml:space="preserve"> в сборе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Правая Накладка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 xml:space="preserve">Кожух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вентилятора </w:t>
            </w: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(нижний)</w:t>
            </w:r>
          </w:p>
        </w:tc>
        <w:tc>
          <w:tcPr>
            <w:tcW w:w="800" w:type="dxa"/>
            <w:vAlign w:val="center"/>
          </w:tcPr>
          <w:p w:rsidR="003F63A7" w:rsidRPr="000A7D7B" w:rsidRDefault="00352051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3F63A7" w:rsidRPr="000A7D7B" w:rsidTr="008F7BA5">
        <w:trPr>
          <w:trHeight w:val="296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Монтажная Опорная Рама (Справа)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Ось вращения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71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Правая Боковая Пластина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Фильтр в сборе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</w:tr>
      <w:tr w:rsidR="003F63A7" w:rsidRPr="000A7D7B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Осевая втулка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Задняя боковая пластина в сборе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Направляющая жалюзи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Муфта соединительная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Двигатель вентилятора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</w:tr>
      <w:tr w:rsidR="003F63A7" w:rsidRPr="000A7D7B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Коленчатый вал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верх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ний)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</w:tr>
      <w:tr w:rsidR="003F63A7" w:rsidRPr="000A7D7B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Шаговый двигатель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Передняя Решетка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F63A7" w:rsidRPr="000A7D7B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311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Опорная плита в сборе</w:t>
            </w:r>
          </w:p>
        </w:tc>
        <w:tc>
          <w:tcPr>
            <w:tcW w:w="80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F63A7" w:rsidRPr="000A7D7B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3311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Верхняя крышка</w:t>
            </w:r>
          </w:p>
        </w:tc>
        <w:tc>
          <w:tcPr>
            <w:tcW w:w="800" w:type="dxa"/>
            <w:vAlign w:val="center"/>
          </w:tcPr>
          <w:p w:rsidR="003F63A7" w:rsidRPr="00463311" w:rsidRDefault="003F63A7" w:rsidP="003F63A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</w:tbl>
    <w:p w:rsidR="000F4D1C" w:rsidRDefault="000418FC" w:rsidP="000418FC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0418FC">
        <w:rPr>
          <w:noProof/>
          <w:sz w:val="20"/>
          <w:szCs w:val="20"/>
        </w:rPr>
        <w:t>Рисунок 6</w:t>
      </w:r>
    </w:p>
    <w:p w:rsidR="00BC0996" w:rsidRDefault="00BC0996" w:rsidP="00BC0996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lastRenderedPageBreak/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внутренних блоков KFF48GV и KFF60GV представлен на рисунке 7</w:t>
      </w:r>
      <w:r w:rsidRPr="00630897">
        <w:rPr>
          <w:b w:val="0"/>
          <w:noProof/>
          <w:sz w:val="22"/>
          <w:szCs w:val="22"/>
        </w:rPr>
        <w:t>.</w:t>
      </w:r>
    </w:p>
    <w:p w:rsidR="002165F5" w:rsidRDefault="002165F5" w:rsidP="002165F5">
      <w:pPr>
        <w:pStyle w:val="a8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6212205" cy="4134485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413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311"/>
        <w:gridCol w:w="800"/>
        <w:gridCol w:w="850"/>
        <w:gridCol w:w="3311"/>
        <w:gridCol w:w="800"/>
      </w:tblGrid>
      <w:tr w:rsidR="000D3135" w:rsidRPr="00463311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0D3135" w:rsidRPr="00463311" w:rsidRDefault="000D3135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0D3135" w:rsidRPr="00463311" w:rsidRDefault="000D3135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0D3135" w:rsidRPr="00463311" w:rsidRDefault="000D3135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</w:t>
            </w:r>
            <w:proofErr w:type="spellStart"/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чество</w:t>
            </w:r>
            <w:proofErr w:type="spellEnd"/>
          </w:p>
        </w:tc>
        <w:tc>
          <w:tcPr>
            <w:tcW w:w="850" w:type="dxa"/>
            <w:vAlign w:val="center"/>
          </w:tcPr>
          <w:p w:rsidR="000D3135" w:rsidRPr="00463311" w:rsidRDefault="000D3135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0D3135" w:rsidRPr="00463311" w:rsidRDefault="000D3135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0D3135" w:rsidRPr="00463311" w:rsidRDefault="000D3135" w:rsidP="008F7BA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</w:t>
            </w:r>
            <w:proofErr w:type="spellStart"/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чество</w:t>
            </w:r>
            <w:proofErr w:type="spellEnd"/>
          </w:p>
        </w:tc>
      </w:tr>
      <w:tr w:rsidR="00710E69" w:rsidRPr="00463311" w:rsidTr="008F7BA5">
        <w:trPr>
          <w:trHeight w:val="325"/>
          <w:jc w:val="center"/>
        </w:trPr>
        <w:tc>
          <w:tcPr>
            <w:tcW w:w="89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Пульт ДУ</w:t>
            </w:r>
          </w:p>
        </w:tc>
        <w:tc>
          <w:tcPr>
            <w:tcW w:w="80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</w:t>
            </w:r>
            <w:proofErr w:type="spellEnd"/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колодка</w:t>
            </w:r>
          </w:p>
        </w:tc>
        <w:tc>
          <w:tcPr>
            <w:tcW w:w="80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710E69" w:rsidRPr="00463311" w:rsidTr="008F7BA5">
        <w:trPr>
          <w:trHeight w:val="261"/>
          <w:jc w:val="center"/>
        </w:trPr>
        <w:tc>
          <w:tcPr>
            <w:tcW w:w="89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Датчик температуры </w:t>
            </w:r>
          </w:p>
        </w:tc>
        <w:tc>
          <w:tcPr>
            <w:tcW w:w="80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Электрическая коробка в сборе</w:t>
            </w:r>
          </w:p>
        </w:tc>
        <w:tc>
          <w:tcPr>
            <w:tcW w:w="80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710E69" w:rsidRPr="00463311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Датчик температуры окружающей среды</w:t>
            </w:r>
          </w:p>
        </w:tc>
        <w:tc>
          <w:tcPr>
            <w:tcW w:w="80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9408D">
              <w:rPr>
                <w:rFonts w:eastAsiaTheme="minorHAnsi"/>
                <w:sz w:val="18"/>
                <w:szCs w:val="18"/>
                <w:lang w:eastAsia="en-US"/>
              </w:rPr>
              <w:t>Опора Подшипника Двигателя</w:t>
            </w:r>
          </w:p>
        </w:tc>
        <w:tc>
          <w:tcPr>
            <w:tcW w:w="80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</w:tr>
      <w:tr w:rsidR="00710E69" w:rsidRPr="00463311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Правая Накладка</w:t>
            </w:r>
          </w:p>
        </w:tc>
        <w:tc>
          <w:tcPr>
            <w:tcW w:w="80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9408D">
              <w:rPr>
                <w:rFonts w:eastAsiaTheme="minorHAnsi"/>
                <w:sz w:val="18"/>
                <w:szCs w:val="18"/>
                <w:lang w:eastAsia="en-US"/>
              </w:rPr>
              <w:t>Уплотнительная прокладка подшипника</w:t>
            </w:r>
          </w:p>
        </w:tc>
        <w:tc>
          <w:tcPr>
            <w:tcW w:w="80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710E69" w:rsidRPr="00463311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Правая Боковая Пластина</w:t>
            </w:r>
          </w:p>
        </w:tc>
        <w:tc>
          <w:tcPr>
            <w:tcW w:w="80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311" w:type="dxa"/>
            <w:vAlign w:val="center"/>
          </w:tcPr>
          <w:p w:rsidR="00710E69" w:rsidRPr="00463311" w:rsidRDefault="00710E69" w:rsidP="00710E6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(нижний)</w:t>
            </w:r>
          </w:p>
        </w:tc>
        <w:tc>
          <w:tcPr>
            <w:tcW w:w="800" w:type="dxa"/>
            <w:vAlign w:val="center"/>
          </w:tcPr>
          <w:p w:rsidR="00710E69" w:rsidRPr="00463311" w:rsidRDefault="007C6420" w:rsidP="00710E6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</w:tr>
      <w:tr w:rsidR="007C6420" w:rsidRPr="00463311" w:rsidTr="008F7BA5">
        <w:trPr>
          <w:trHeight w:val="365"/>
          <w:jc w:val="center"/>
        </w:trPr>
        <w:tc>
          <w:tcPr>
            <w:tcW w:w="89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Монтажная Опорная Рама (Справа)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Ось вращения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</w:tr>
      <w:tr w:rsidR="007C6420" w:rsidRPr="00463311" w:rsidTr="008F7BA5">
        <w:trPr>
          <w:trHeight w:val="287"/>
          <w:jc w:val="center"/>
        </w:trPr>
        <w:tc>
          <w:tcPr>
            <w:tcW w:w="89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Осевая втулка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Муфта соединительная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</w:tr>
      <w:tr w:rsidR="007C6420" w:rsidRPr="00463311" w:rsidTr="008F7BA5">
        <w:trPr>
          <w:trHeight w:val="209"/>
          <w:jc w:val="center"/>
        </w:trPr>
        <w:tc>
          <w:tcPr>
            <w:tcW w:w="89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7C6420" w:rsidRPr="00463311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Вращающийся Вал 3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</w:tr>
      <w:tr w:rsidR="007C6420" w:rsidRPr="00463311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Направляющая жалюзи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3311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верх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ний)</w:t>
            </w:r>
          </w:p>
        </w:tc>
        <w:tc>
          <w:tcPr>
            <w:tcW w:w="800" w:type="dxa"/>
            <w:vAlign w:val="center"/>
          </w:tcPr>
          <w:p w:rsidR="007C6420" w:rsidRPr="00463311" w:rsidRDefault="007C6420" w:rsidP="007C642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</w:tr>
      <w:tr w:rsidR="00D54CC9" w:rsidRPr="00463311" w:rsidTr="008F7BA5">
        <w:trPr>
          <w:trHeight w:val="296"/>
          <w:jc w:val="center"/>
        </w:trPr>
        <w:tc>
          <w:tcPr>
            <w:tcW w:w="89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Коленчатый вал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Задняя боковая пластина в сборе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D54CC9" w:rsidRPr="00463311" w:rsidTr="008F7BA5">
        <w:trPr>
          <w:trHeight w:val="271"/>
          <w:jc w:val="center"/>
        </w:trPr>
        <w:tc>
          <w:tcPr>
            <w:tcW w:w="89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Шаговый двигатель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Фильтр в сборе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</w:tr>
      <w:tr w:rsidR="00D54CC9" w:rsidRPr="00463311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Дренажный шланг в сборе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D54CC9" w:rsidRPr="00463311" w:rsidTr="008F7BA5">
        <w:trPr>
          <w:trHeight w:val="247"/>
          <w:jc w:val="center"/>
        </w:trPr>
        <w:tc>
          <w:tcPr>
            <w:tcW w:w="89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Опорная плита в сборе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3311" w:type="dxa"/>
            <w:vAlign w:val="center"/>
          </w:tcPr>
          <w:p w:rsidR="00D54CC9" w:rsidRPr="000A7D7B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Поворотный рычаг жалюзи</w:t>
            </w:r>
          </w:p>
        </w:tc>
        <w:tc>
          <w:tcPr>
            <w:tcW w:w="800" w:type="dxa"/>
            <w:vAlign w:val="center"/>
          </w:tcPr>
          <w:p w:rsidR="00D54CC9" w:rsidRPr="000A7D7B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D54CC9" w:rsidRPr="00463311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Поддон из </w:t>
            </w:r>
            <w:proofErr w:type="spellStart"/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вагонки</w:t>
            </w:r>
            <w:proofErr w:type="spellEnd"/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в сборе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3311" w:type="dxa"/>
            <w:vAlign w:val="center"/>
          </w:tcPr>
          <w:p w:rsidR="00D54CC9" w:rsidRPr="000A7D7B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Воздушные жалюзи</w:t>
            </w:r>
          </w:p>
        </w:tc>
        <w:tc>
          <w:tcPr>
            <w:tcW w:w="800" w:type="dxa"/>
            <w:vAlign w:val="center"/>
          </w:tcPr>
          <w:p w:rsidR="00D54CC9" w:rsidRPr="000A7D7B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</w:tr>
      <w:tr w:rsidR="00D54CC9" w:rsidRPr="00463311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Левая Накладка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Опора (Направляющая жалюзи)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</w:tr>
      <w:tr w:rsidR="00D54CC9" w:rsidRPr="00463311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Монтажная Опорная Рама (Слева)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3311" w:type="dxa"/>
            <w:vAlign w:val="center"/>
          </w:tcPr>
          <w:p w:rsidR="00D54CC9" w:rsidRPr="000A7D7B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Поддон для воды</w:t>
            </w:r>
          </w:p>
        </w:tc>
        <w:tc>
          <w:tcPr>
            <w:tcW w:w="800" w:type="dxa"/>
            <w:vAlign w:val="center"/>
          </w:tcPr>
          <w:p w:rsidR="00D54CC9" w:rsidRPr="000A7D7B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54CC9" w:rsidRPr="00463311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Верхняя крышка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D54CC9" w:rsidRPr="00463311" w:rsidTr="008F7BA5">
        <w:trPr>
          <w:trHeight w:val="232"/>
          <w:jc w:val="center"/>
        </w:trPr>
        <w:tc>
          <w:tcPr>
            <w:tcW w:w="89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</w:t>
            </w:r>
            <w:proofErr w:type="spellEnd"/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колодка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3311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Передняя Решетка</w:t>
            </w:r>
          </w:p>
        </w:tc>
        <w:tc>
          <w:tcPr>
            <w:tcW w:w="800" w:type="dxa"/>
            <w:vAlign w:val="center"/>
          </w:tcPr>
          <w:p w:rsidR="00D54CC9" w:rsidRPr="00463311" w:rsidRDefault="00D54CC9" w:rsidP="00D54CC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</w:tr>
    </w:tbl>
    <w:p w:rsidR="00291900" w:rsidRDefault="00291900" w:rsidP="000418FC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0D3135" w:rsidRDefault="00C2048F" w:rsidP="000418FC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7</w:t>
      </w:r>
    </w:p>
    <w:p w:rsidR="00C2048F" w:rsidRDefault="00C2048F" w:rsidP="000418FC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91900" w:rsidRDefault="00291900" w:rsidP="000418FC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5F540C" w:rsidRDefault="00C47F87" w:rsidP="00DD06D9">
      <w:pPr>
        <w:pStyle w:val="afc"/>
        <w:ind w:firstLine="709"/>
        <w:outlineLvl w:val="1"/>
        <w:rPr>
          <w:sz w:val="22"/>
          <w:szCs w:val="22"/>
        </w:rPr>
      </w:pPr>
      <w:bookmarkStart w:id="16" w:name="_Toc106976431"/>
      <w:r w:rsidRPr="005F540C">
        <w:rPr>
          <w:sz w:val="22"/>
          <w:szCs w:val="22"/>
        </w:rPr>
        <w:lastRenderedPageBreak/>
        <w:t>2.2 Маркировка</w:t>
      </w:r>
      <w:bookmarkEnd w:id="16"/>
      <w:r w:rsidRPr="005F540C">
        <w:rPr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233EF1">
        <w:rPr>
          <w:noProof/>
          <w:sz w:val="22"/>
          <w:szCs w:val="22"/>
        </w:rPr>
        <w:t xml:space="preserve"> представлена на рисунке 8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33EF1">
        <w:rPr>
          <w:noProof/>
          <w:sz w:val="20"/>
          <w:szCs w:val="20"/>
        </w:rPr>
        <w:t>8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7" w:name="_Ref68106430"/>
      <w:bookmarkStart w:id="18" w:name="_Ref69937528"/>
      <w:bookmarkStart w:id="19" w:name="_Ref73096537"/>
      <w:bookmarkStart w:id="20" w:name="_Ref73354033"/>
      <w:bookmarkStart w:id="21" w:name="_Ref73360033"/>
      <w:bookmarkStart w:id="22" w:name="_Ref88683845"/>
      <w:bookmarkStart w:id="23" w:name="_Toc106976432"/>
      <w:r w:rsidRPr="00985AEE">
        <w:rPr>
          <w:b/>
          <w:szCs w:val="28"/>
        </w:rPr>
        <w:t>КОМПЛЕКТНОСТЬ</w:t>
      </w:r>
      <w:bookmarkStart w:id="24" w:name="_Ref304821509"/>
      <w:bookmarkEnd w:id="17"/>
      <w:bookmarkEnd w:id="18"/>
      <w:bookmarkEnd w:id="19"/>
      <w:bookmarkEnd w:id="20"/>
      <w:bookmarkEnd w:id="21"/>
      <w:bookmarkEnd w:id="22"/>
      <w:bookmarkEnd w:id="23"/>
    </w:p>
    <w:p w:rsidR="001241DA" w:rsidRDefault="0036160E" w:rsidP="00FA3B8C">
      <w:pPr>
        <w:ind w:firstLine="567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FA3B8C" w:rsidRDefault="00FA3B8C" w:rsidP="00FA3B8C">
      <w:pPr>
        <w:ind w:firstLine="567"/>
        <w:rPr>
          <w:noProof/>
          <w:sz w:val="22"/>
          <w:szCs w:val="22"/>
        </w:rPr>
      </w:pPr>
    </w:p>
    <w:p w:rsidR="0036160E" w:rsidRDefault="00631177" w:rsidP="00FA3B8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FA3B8C" w:rsidRPr="00631177" w:rsidRDefault="00FA3B8C" w:rsidP="00FA3B8C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7A2811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320B32">
              <w:rPr>
                <w:sz w:val="22"/>
                <w:szCs w:val="22"/>
              </w:rPr>
              <w:t xml:space="preserve"> </w:t>
            </w:r>
            <w:r w:rsidR="00D35064">
              <w:rPr>
                <w:sz w:val="22"/>
                <w:szCs w:val="22"/>
              </w:rPr>
              <w:t>KF</w:t>
            </w:r>
            <w:r w:rsidR="007A2811">
              <w:rPr>
                <w:sz w:val="22"/>
                <w:szCs w:val="22"/>
                <w:lang w:val="en-US"/>
              </w:rPr>
              <w:t>F</w:t>
            </w:r>
            <w:r w:rsidR="006B19EB">
              <w:rPr>
                <w:sz w:val="22"/>
                <w:szCs w:val="22"/>
              </w:rPr>
              <w:t>_</w:t>
            </w:r>
            <w:r w:rsidR="00320B32" w:rsidRPr="00320B32">
              <w:rPr>
                <w:sz w:val="22"/>
                <w:szCs w:val="22"/>
              </w:rPr>
              <w:t>GV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9B5FA9" w:rsidRDefault="00913704" w:rsidP="001D04C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9B5FA9">
              <w:rPr>
                <w:sz w:val="22"/>
                <w:szCs w:val="22"/>
              </w:rPr>
              <w:t xml:space="preserve">Внутренний блок </w:t>
            </w:r>
            <w:r w:rsidR="00027CC9" w:rsidRPr="009B5FA9">
              <w:rPr>
                <w:sz w:val="22"/>
                <w:szCs w:val="22"/>
              </w:rPr>
              <w:t xml:space="preserve">системы кондиционирования </w:t>
            </w:r>
            <w:r w:rsidR="001D04C1">
              <w:rPr>
                <w:sz w:val="22"/>
                <w:szCs w:val="22"/>
              </w:rPr>
              <w:t xml:space="preserve">напольно-потолочного </w:t>
            </w:r>
            <w:r w:rsidRPr="009B5FA9">
              <w:rPr>
                <w:sz w:val="22"/>
                <w:szCs w:val="22"/>
              </w:rPr>
              <w:t>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9B5FA9" w:rsidRDefault="00484626" w:rsidP="004A0D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9B5FA9">
              <w:rPr>
                <w:rFonts w:eastAsia="Calibri"/>
                <w:sz w:val="22"/>
                <w:szCs w:val="22"/>
                <w:lang w:eastAsia="en-US"/>
              </w:rPr>
              <w:t xml:space="preserve">Беспроводной </w:t>
            </w:r>
            <w:r w:rsidR="009B5FA9" w:rsidRPr="009B5FA9">
              <w:rPr>
                <w:rFonts w:eastAsia="Calibri"/>
                <w:sz w:val="22"/>
                <w:szCs w:val="22"/>
                <w:lang w:eastAsia="en-US"/>
              </w:rPr>
              <w:t>пульт  YB1FA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9B5FA9" w:rsidRDefault="00934551" w:rsidP="00722959">
            <w:pPr>
              <w:jc w:val="center"/>
              <w:rPr>
                <w:sz w:val="22"/>
                <w:szCs w:val="22"/>
              </w:rPr>
            </w:pPr>
            <w:r w:rsidRPr="009B5FA9">
              <w:rPr>
                <w:sz w:val="22"/>
                <w:szCs w:val="22"/>
              </w:rPr>
              <w:t>1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9B5FA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9B5FA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 w:rsidRPr="009B5FA9">
              <w:t xml:space="preserve"> </w:t>
            </w:r>
            <w:r w:rsidRPr="009B5FA9">
              <w:rPr>
                <w:sz w:val="22"/>
                <w:szCs w:val="22"/>
              </w:rPr>
              <w:t>для</w:t>
            </w:r>
            <w:r w:rsidRPr="009B5FA9"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9B5FA9">
              <w:rPr>
                <w:sz w:val="22"/>
                <w:szCs w:val="22"/>
              </w:rPr>
              <w:t>крепления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9B5FA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9B5FA9">
              <w:rPr>
                <w:rFonts w:eastAsia="Calibri"/>
                <w:sz w:val="22"/>
                <w:szCs w:val="22"/>
                <w:lang w:eastAsia="en-US"/>
              </w:rPr>
              <w:t>Гайка (</w:t>
            </w:r>
            <w:r w:rsidRPr="009B5FA9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9B5FA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9B5FA9">
              <w:rPr>
                <w:rFonts w:eastAsia="Calibri"/>
                <w:sz w:val="22"/>
                <w:szCs w:val="22"/>
                <w:lang w:eastAsia="en-US"/>
              </w:rPr>
              <w:t>Шайба (</w:t>
            </w:r>
            <w:r w:rsidRPr="009B5FA9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5B144D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D8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70D89" w:rsidRPr="00F70D89" w:rsidRDefault="00934551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70D8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34551" w:rsidP="00F70D8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A281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отверстия для подмеса свежего воздуха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3.</w:t>
      </w: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4D63D9" w:rsidRPr="00F312E9" w:rsidTr="008F7BA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4D63D9" w:rsidRPr="00F312E9" w:rsidRDefault="004D63D9" w:rsidP="008F7BA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4D63D9" w:rsidRPr="00F312E9" w:rsidRDefault="004D63D9" w:rsidP="008F7BA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D63D9" w:rsidRPr="00F312E9" w:rsidTr="008F7BA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D63D9" w:rsidRPr="00027CC9" w:rsidRDefault="004D63D9" w:rsidP="004D63D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D63D9" w:rsidRDefault="004D63D9" w:rsidP="008F7B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D63D9" w:rsidRPr="00F312E9" w:rsidTr="008F7BA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D63D9" w:rsidRPr="008D277A" w:rsidRDefault="004D63D9" w:rsidP="004D63D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D63D9" w:rsidRDefault="004D63D9" w:rsidP="008F7B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D63D9" w:rsidRPr="00F312E9" w:rsidTr="008F7BA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D63D9" w:rsidRPr="00D73C11" w:rsidRDefault="004D63D9" w:rsidP="004D63D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73C11">
              <w:rPr>
                <w:sz w:val="22"/>
                <w:szCs w:val="22"/>
              </w:rPr>
              <w:t>Соединительная трубка в сборе для подключения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D63D9" w:rsidRDefault="004D63D9" w:rsidP="008F7B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D63D9" w:rsidRPr="00F312E9" w:rsidTr="008F7BA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D63D9" w:rsidRPr="00D73C11" w:rsidRDefault="004D63D9" w:rsidP="004D63D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D63D9" w:rsidRDefault="004D63D9" w:rsidP="008F7B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D63D9" w:rsidRPr="00F312E9" w:rsidTr="008F7BA5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4D63D9" w:rsidRDefault="004D63D9" w:rsidP="008F7BA5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Коробка с наружным блоком KO</w:t>
            </w:r>
            <w:r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>_</w:t>
            </w:r>
            <w:r w:rsidRPr="002E7792">
              <w:rPr>
                <w:sz w:val="22"/>
                <w:szCs w:val="22"/>
              </w:rPr>
              <w:t>GV:</w:t>
            </w:r>
          </w:p>
        </w:tc>
      </w:tr>
      <w:tr w:rsidR="004D63D9" w:rsidRPr="00F312E9" w:rsidTr="008F7BA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D63D9" w:rsidRPr="00027CC9" w:rsidRDefault="004D63D9" w:rsidP="004D63D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 w:rsidR="001D04C1">
              <w:rPr>
                <w:sz w:val="22"/>
                <w:szCs w:val="22"/>
              </w:rPr>
              <w:t xml:space="preserve">напольно-потолочного </w:t>
            </w:r>
            <w:r w:rsidR="001D04C1" w:rsidRPr="009B5FA9">
              <w:rPr>
                <w:sz w:val="22"/>
                <w:szCs w:val="22"/>
              </w:rPr>
              <w:t>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D63D9" w:rsidRDefault="004D63D9" w:rsidP="008F7BA5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D63D9" w:rsidRPr="00F312E9" w:rsidTr="008F7BA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D63D9" w:rsidRPr="00027CC9" w:rsidRDefault="004D63D9" w:rsidP="004D63D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D63D9" w:rsidRPr="00F312E9" w:rsidRDefault="004D63D9" w:rsidP="008F7BA5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4D63D9" w:rsidRPr="00F312E9" w:rsidTr="008F7BA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D63D9" w:rsidRPr="00027CC9" w:rsidRDefault="004D63D9" w:rsidP="004D63D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D63D9" w:rsidRPr="00F312E9" w:rsidRDefault="004D63D9" w:rsidP="008F7BA5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4D63D9" w:rsidRDefault="004D63D9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5" w:name="_Ref68106447"/>
      <w:bookmarkStart w:id="26" w:name="_Ref69937545"/>
      <w:bookmarkStart w:id="27" w:name="_Ref73096542"/>
      <w:bookmarkStart w:id="28" w:name="_Ref73354040"/>
      <w:bookmarkStart w:id="29" w:name="_Ref73360039"/>
      <w:bookmarkEnd w:id="24"/>
      <w:r>
        <w:rPr>
          <w:b/>
          <w:szCs w:val="28"/>
        </w:rPr>
        <w:lastRenderedPageBreak/>
        <w:t xml:space="preserve"> </w:t>
      </w:r>
      <w:bookmarkStart w:id="30" w:name="_Toc10697643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5"/>
      <w:bookmarkEnd w:id="26"/>
      <w:bookmarkEnd w:id="27"/>
      <w:bookmarkEnd w:id="28"/>
      <w:bookmarkEnd w:id="29"/>
      <w:bookmarkEnd w:id="30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 xml:space="preserve">Гарантийный срок на сплит-системы </w:t>
      </w:r>
      <w:proofErr w:type="spellStart"/>
      <w:r w:rsidR="004615C4" w:rsidRPr="00E44B9B">
        <w:rPr>
          <w:color w:val="242021"/>
          <w:sz w:val="22"/>
          <w:szCs w:val="22"/>
        </w:rPr>
        <w:t>Pioneer</w:t>
      </w:r>
      <w:proofErr w:type="spellEnd"/>
      <w:r w:rsidR="004615C4" w:rsidRPr="00E44B9B">
        <w:rPr>
          <w:color w:val="242021"/>
          <w:sz w:val="22"/>
          <w:szCs w:val="22"/>
        </w:rPr>
        <w:t xml:space="preserve">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57"/>
      <w:bookmarkStart w:id="32" w:name="_Ref69937552"/>
      <w:bookmarkStart w:id="33" w:name="_Ref73096547"/>
      <w:bookmarkStart w:id="34" w:name="_Ref73354045"/>
      <w:bookmarkStart w:id="35" w:name="_Ref73360044"/>
      <w:bookmarkStart w:id="36" w:name="_Ref88683861"/>
      <w:bookmarkStart w:id="37" w:name="_Toc106976434"/>
      <w:r w:rsidRPr="00985AEE">
        <w:rPr>
          <w:b/>
          <w:szCs w:val="28"/>
        </w:rPr>
        <w:t>КОНСЕРВАЦИЯ</w:t>
      </w:r>
      <w:bookmarkEnd w:id="31"/>
      <w:bookmarkEnd w:id="32"/>
      <w:bookmarkEnd w:id="33"/>
      <w:bookmarkEnd w:id="34"/>
      <w:bookmarkEnd w:id="35"/>
      <w:bookmarkEnd w:id="36"/>
      <w:bookmarkEnd w:id="3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9E656B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9E656B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9E656B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8" w:name="_Ref68106467"/>
      <w:bookmarkStart w:id="39" w:name="_Ref69937557"/>
      <w:bookmarkStart w:id="40" w:name="_Ref73096553"/>
      <w:bookmarkStart w:id="41" w:name="_Ref73354052"/>
      <w:bookmarkStart w:id="42" w:name="_Ref73360051"/>
      <w:bookmarkStart w:id="43" w:name="_Ref88683866"/>
      <w:bookmarkStart w:id="44" w:name="_Toc1069764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59731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70DB19" id="Группа 223" o:spid="_x0000_s1026" style="position:absolute;margin-left:-.55pt;margin-top:8.3pt;width:491.4pt;height:428.4pt;z-index:251597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EA76F2">
        <w:rPr>
          <w:sz w:val="22"/>
          <w:szCs w:val="22"/>
        </w:rPr>
        <w:t>Кондиционеры промышленные (сплит-системы)</w:t>
      </w:r>
      <w:r w:rsidRPr="006A22F7">
        <w:rPr>
          <w:b w:val="0"/>
          <w:sz w:val="22"/>
          <w:szCs w:val="22"/>
        </w:rPr>
        <w:t xml:space="preserve"> </w:t>
      </w:r>
    </w:p>
    <w:p w:rsidR="009F5FD2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F_GV_KON_</w:t>
      </w:r>
      <w:r w:rsidRPr="00FE0A01">
        <w:rPr>
          <w:sz w:val="22"/>
          <w:szCs w:val="22"/>
        </w:rPr>
        <w:t>GV</w:t>
      </w:r>
    </w:p>
    <w:p w:rsidR="008958CC" w:rsidRPr="002C28BD" w:rsidRDefault="008958C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242EC" id="Прямая со стрелкой 255" o:spid="_x0000_s1026" type="#_x0000_t32" style="position:absolute;margin-left:77.6pt;margin-top:16.8pt;width:141.75pt;height:0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5EA44" id="Прямая со стрелкой 218" o:spid="_x0000_s1026" type="#_x0000_t32" style="position:absolute;margin-left:226.35pt;margin-top:16.65pt;width:99.1pt;height:.0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30432E">
        <w:rPr>
          <w:sz w:val="22"/>
          <w:szCs w:val="22"/>
          <w:lang w:val="en-US"/>
        </w:rPr>
        <w:t>F</w:t>
      </w:r>
      <w:r w:rsidR="009E656B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24BDE" id="Прямая со стрелкой 254" o:spid="_x0000_s1026" type="#_x0000_t32" style="position:absolute;margin-left:147.9pt;margin-top:2.25pt;width:284.25pt;height:0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803AA" id="Группа 73" o:spid="_x0000_s1026" style="position:absolute;margin-left:-.55pt;margin-top:8.3pt;width:491.4pt;height:428.4pt;z-index:2516792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EA76F2">
        <w:rPr>
          <w:sz w:val="22"/>
          <w:szCs w:val="22"/>
        </w:rPr>
        <w:t>Кондиционеры промышленные (сплит-системы)</w:t>
      </w:r>
      <w:r w:rsidRPr="006A22F7">
        <w:rPr>
          <w:b w:val="0"/>
          <w:sz w:val="22"/>
          <w:szCs w:val="22"/>
        </w:rPr>
        <w:t xml:space="preserve"> 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F_GV_KON_</w:t>
      </w:r>
      <w:r w:rsidRPr="00FE0A01">
        <w:rPr>
          <w:sz w:val="22"/>
          <w:szCs w:val="22"/>
        </w:rPr>
        <w:t>GV</w:t>
      </w:r>
    </w:p>
    <w:p w:rsidR="008958CC" w:rsidRPr="002C28BD" w:rsidRDefault="008958CC" w:rsidP="00305EAA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305EAA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D17D0" id="Прямая со стрелкой 85" o:spid="_x0000_s1026" type="#_x0000_t32" style="position:absolute;margin-left:77.6pt;margin-top:16.8pt;width:141.75pt;height: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C52C9" id="Прямая со стрелкой 89" o:spid="_x0000_s1026" type="#_x0000_t32" style="position:absolute;margin-left:226.35pt;margin-top:16.65pt;width:99.1pt;height:.0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9E656B">
        <w:rPr>
          <w:sz w:val="22"/>
          <w:szCs w:val="22"/>
        </w:rPr>
        <w:t>KON_</w:t>
      </w:r>
      <w:r w:rsidRPr="006B543A">
        <w:rPr>
          <w:sz w:val="22"/>
          <w:szCs w:val="22"/>
        </w:rPr>
        <w:t>GV</w:t>
      </w:r>
    </w:p>
    <w:p w:rsidR="006809B8" w:rsidRPr="00985AEE" w:rsidRDefault="006809B8" w:rsidP="00305E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305E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305EAA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305E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305EAA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305EAA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ED2DA9">
        <w:rPr>
          <w:b w:val="0"/>
          <w:sz w:val="22"/>
          <w:szCs w:val="22"/>
          <w:lang w:val="en-US"/>
        </w:rPr>
        <w:t>:</w:t>
      </w:r>
      <w:r w:rsidRPr="00ED2DA9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ED2DA9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ED2DA9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305E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80772" id="Прямая со стрелкой 90" o:spid="_x0000_s1026" type="#_x0000_t32" style="position:absolute;margin-left:147.9pt;margin-top:2.25pt;width:284.2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305EAA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305E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305EAA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305EAA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305EAA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45189F" wp14:editId="00CE4409">
                <wp:simplePos x="0" y="0"/>
                <wp:positionH relativeFrom="column">
                  <wp:posOffset>372110</wp:posOffset>
                </wp:positionH>
                <wp:positionV relativeFrom="paragraph">
                  <wp:posOffset>174625</wp:posOffset>
                </wp:positionV>
                <wp:extent cx="1852930" cy="0"/>
                <wp:effectExtent l="5715" t="10795" r="8255" b="8255"/>
                <wp:wrapNone/>
                <wp:docPr id="91" name="Прямая со стрелкой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29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208E0" id="Прямая со стрелкой 91" o:spid="_x0000_s1026" type="#_x0000_t32" style="position:absolute;margin-left:29.3pt;margin-top:13.75pt;width:145.9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"/>
            </w:pict>
          </mc:Fallback>
        </mc:AlternateConten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414D08F" wp14:editId="2D91B5C6">
                <wp:simplePos x="0" y="0"/>
                <wp:positionH relativeFrom="column">
                  <wp:posOffset>4243070</wp:posOffset>
                </wp:positionH>
                <wp:positionV relativeFrom="paragraph">
                  <wp:posOffset>176530</wp:posOffset>
                </wp:positionV>
                <wp:extent cx="1548130" cy="635"/>
                <wp:effectExtent l="9525" t="12700" r="13970" b="5715"/>
                <wp:wrapNone/>
                <wp:docPr id="92" name="Прямая со стрелкой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A5914" id="Прямая со стрелкой 92" o:spid="_x0000_s1026" type="#_x0000_t32" style="position:absolute;margin-left:334.1pt;margin-top:13.9pt;width:121.9pt;height: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"/>
            </w:pict>
          </mc:Fallback>
        </mc:AlternateConten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9F73844" wp14:editId="2C366042">
                <wp:simplePos x="0" y="0"/>
                <wp:positionH relativeFrom="column">
                  <wp:posOffset>2517140</wp:posOffset>
                </wp:positionH>
                <wp:positionV relativeFrom="paragraph">
                  <wp:posOffset>172720</wp:posOffset>
                </wp:positionV>
                <wp:extent cx="1475740" cy="635"/>
                <wp:effectExtent l="7620" t="8890" r="12065" b="9525"/>
                <wp:wrapNone/>
                <wp:docPr id="93" name="Прямая со стрелкой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57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9D0BD" id="Прямая со стрелкой 93" o:spid="_x0000_s1026" type="#_x0000_t32" style="position:absolute;margin-left:198.2pt;margin-top:13.6pt;width:116.2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"/>
            </w:pict>
          </mc:Fallback>
        </mc:AlternateContent>
      </w:r>
    </w:p>
    <w:p w:rsidR="006809B8" w:rsidRPr="00985AEE" w:rsidRDefault="006809B8" w:rsidP="00305EAA">
      <w:pPr>
        <w:pStyle w:val="a8"/>
        <w:ind w:right="-1" w:firstLine="1276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>(должность)                                        (личная подпись)                      (расшифровка подписи)</w:t>
      </w:r>
    </w:p>
    <w:p w:rsidR="006809B8" w:rsidRPr="00985AEE" w:rsidRDefault="006809B8" w:rsidP="00305EAA">
      <w:pPr>
        <w:pStyle w:val="a8"/>
        <w:tabs>
          <w:tab w:val="left" w:pos="851"/>
        </w:tabs>
        <w:spacing w:after="360"/>
        <w:ind w:left="-142" w:right="-1"/>
        <w:jc w:val="right"/>
        <w:rPr>
          <w:sz w:val="22"/>
          <w:szCs w:val="22"/>
        </w:rPr>
      </w:pPr>
      <w:r w:rsidRPr="00985AE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D179426" wp14:editId="4C9B5D48">
                <wp:simplePos x="0" y="0"/>
                <wp:positionH relativeFrom="column">
                  <wp:posOffset>346075</wp:posOffset>
                </wp:positionH>
                <wp:positionV relativeFrom="paragraph">
                  <wp:posOffset>356870</wp:posOffset>
                </wp:positionV>
                <wp:extent cx="1972945" cy="635"/>
                <wp:effectExtent l="8255" t="10160" r="9525" b="8255"/>
                <wp:wrapNone/>
                <wp:docPr id="94" name="Прямая со стрелкой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9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66248" id="Прямая со стрелкой 94" o:spid="_x0000_s1026" type="#_x0000_t32" style="position:absolute;margin-left:27.25pt;margin-top:28.1pt;width:155.35pt;height:.0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zb3Tw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"/>
            </w:pict>
          </mc:Fallback>
        </mc:AlternateContent>
      </w:r>
    </w:p>
    <w:p w:rsidR="006809B8" w:rsidRPr="00985AEE" w:rsidRDefault="006809B8" w:rsidP="00305EAA">
      <w:pPr>
        <w:pStyle w:val="a8"/>
        <w:tabs>
          <w:tab w:val="left" w:pos="851"/>
        </w:tabs>
        <w:spacing w:after="360"/>
        <w:ind w:right="-1" w:firstLine="1560"/>
        <w:jc w:val="left"/>
        <w:rPr>
          <w:b w:val="0"/>
          <w:sz w:val="20"/>
        </w:rPr>
      </w:pPr>
      <w:r w:rsidRPr="00985AEE">
        <w:rPr>
          <w:b w:val="0"/>
          <w:sz w:val="20"/>
        </w:rPr>
        <w:t>(дата)</w:t>
      </w:r>
    </w:p>
    <w:p w:rsidR="006809B8" w:rsidRPr="00985AEE" w:rsidRDefault="006809B8" w:rsidP="00305EAA">
      <w:pPr>
        <w:pStyle w:val="11"/>
      </w:pPr>
    </w:p>
    <w:p w:rsidR="006809B8" w:rsidRPr="00985AEE" w:rsidRDefault="006809B8" w:rsidP="00305EAA">
      <w:pPr>
        <w:pStyle w:val="11"/>
      </w:pPr>
    </w:p>
    <w:p w:rsidR="006809B8" w:rsidRPr="00985AEE" w:rsidRDefault="006809B8" w:rsidP="00305EAA">
      <w:pPr>
        <w:spacing w:line="360" w:lineRule="auto"/>
        <w:ind w:firstLine="284"/>
        <w:rPr>
          <w:szCs w:val="28"/>
        </w:rPr>
      </w:pPr>
    </w:p>
    <w:p w:rsidR="006809B8" w:rsidRDefault="006809B8" w:rsidP="00305EAA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5" w:name="_Ref68106474"/>
      <w:bookmarkStart w:id="46" w:name="_Ref69937563"/>
      <w:bookmarkStart w:id="47" w:name="_Ref73096565"/>
      <w:bookmarkStart w:id="48" w:name="_Ref73354061"/>
      <w:bookmarkStart w:id="49" w:name="_Ref73360058"/>
      <w:bookmarkStart w:id="50" w:name="_Ref88683872"/>
      <w:bookmarkStart w:id="51" w:name="_Toc106976436"/>
      <w:r w:rsidRPr="00985AEE">
        <w:rPr>
          <w:b/>
          <w:szCs w:val="28"/>
        </w:rPr>
        <w:t>СВИДЕТЕЛЬСТВО О ПРИЕМКЕ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810B70" w:rsidRPr="00985AEE" w:rsidRDefault="00810B70" w:rsidP="00305E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68955" id="Группа 245" o:spid="_x0000_s1026" style="position:absolute;margin-left:-1.9pt;margin-top:6.05pt;width:489.8pt;height:393pt;z-index:251620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EA76F2">
        <w:rPr>
          <w:sz w:val="22"/>
          <w:szCs w:val="22"/>
        </w:rPr>
        <w:t>Кондиционеры промышленные (сплит-системы)</w:t>
      </w:r>
      <w:r w:rsidRPr="006A22F7">
        <w:rPr>
          <w:b w:val="0"/>
          <w:sz w:val="22"/>
          <w:szCs w:val="22"/>
        </w:rPr>
        <w:t xml:space="preserve"> 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F_GV_KON_</w:t>
      </w:r>
      <w:r w:rsidRPr="00FE0A01">
        <w:rPr>
          <w:sz w:val="22"/>
          <w:szCs w:val="22"/>
        </w:rPr>
        <w:t>GV</w:t>
      </w:r>
    </w:p>
    <w:p w:rsidR="008958CC" w:rsidRPr="002C28BD" w:rsidRDefault="008958CC" w:rsidP="00305EAA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305E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6A089" id="Прямая со стрелкой 230" o:spid="_x0000_s1026" type="#_x0000_t32" style="position:absolute;margin-left:236.85pt;margin-top:16.65pt;width:99.1pt;height:.0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7ED01" id="Прямая со стрелкой 231" o:spid="_x0000_s1026" type="#_x0000_t32" style="position:absolute;margin-left:77.6pt;margin-top:16.8pt;width:148.5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30432E">
        <w:rPr>
          <w:sz w:val="22"/>
          <w:szCs w:val="22"/>
          <w:lang w:val="en-US"/>
        </w:rPr>
        <w:t>F</w:t>
      </w:r>
      <w:r w:rsidR="009E656B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:rsidR="00FD298C" w:rsidRPr="00985AEE" w:rsidRDefault="00FD298C" w:rsidP="00305E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305E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05E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05EAA">
      <w:pPr>
        <w:pStyle w:val="a8"/>
        <w:ind w:left="375" w:right="142"/>
        <w:jc w:val="both"/>
        <w:rPr>
          <w:b w:val="0"/>
          <w:szCs w:val="28"/>
        </w:rPr>
      </w:pPr>
    </w:p>
    <w:p w:rsidR="00810B70" w:rsidRPr="004158E2" w:rsidRDefault="00810B70" w:rsidP="00305EAA">
      <w:pPr>
        <w:pStyle w:val="a8"/>
        <w:spacing w:before="120" w:after="120"/>
        <w:ind w:left="375" w:right="851"/>
        <w:jc w:val="left"/>
        <w:rPr>
          <w:sz w:val="22"/>
          <w:szCs w:val="22"/>
        </w:rPr>
      </w:pPr>
      <w:r w:rsidRPr="004158E2">
        <w:rPr>
          <w:sz w:val="22"/>
          <w:szCs w:val="22"/>
        </w:rPr>
        <w:t>Начальник отдела технического контроля (ОТК)</w:t>
      </w:r>
    </w:p>
    <w:p w:rsidR="00810B70" w:rsidRPr="00985AEE" w:rsidRDefault="00810B70" w:rsidP="00305EAA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305EAA">
      <w:pPr>
        <w:pStyle w:val="a8"/>
        <w:ind w:left="375" w:right="142"/>
        <w:jc w:val="both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010865B" wp14:editId="64FF1444">
                <wp:simplePos x="0" y="0"/>
                <wp:positionH relativeFrom="column">
                  <wp:posOffset>3937000</wp:posOffset>
                </wp:positionH>
                <wp:positionV relativeFrom="paragraph">
                  <wp:posOffset>146685</wp:posOffset>
                </wp:positionV>
                <wp:extent cx="1614805" cy="2540"/>
                <wp:effectExtent l="8255" t="8890" r="5715" b="7620"/>
                <wp:wrapNone/>
                <wp:docPr id="242" name="Прямая со стрелкой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14805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0B68D" id="Прямая со стрелкой 242" o:spid="_x0000_s1026" type="#_x0000_t32" style="position:absolute;margin-left:310pt;margin-top:11.55pt;width:127.15pt;height:.2pt;flip:y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8B97249" wp14:editId="6D621E7A">
                <wp:simplePos x="0" y="0"/>
                <wp:positionH relativeFrom="column">
                  <wp:posOffset>721995</wp:posOffset>
                </wp:positionH>
                <wp:positionV relativeFrom="paragraph">
                  <wp:posOffset>140970</wp:posOffset>
                </wp:positionV>
                <wp:extent cx="1899920" cy="2540"/>
                <wp:effectExtent l="12700" t="12700" r="11430" b="1333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9920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6994E" id="Прямая со стрелкой 6" o:spid="_x0000_s1026" type="#_x0000_t32" style="position:absolute;margin-left:56.85pt;margin-top:11.1pt;width:149.6pt;height:.2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"/>
            </w:pict>
          </mc:Fallback>
        </mc:AlternateContent>
      </w:r>
      <w:r w:rsidRPr="004158E2">
        <w:rPr>
          <w:sz w:val="22"/>
          <w:szCs w:val="22"/>
        </w:rPr>
        <w:t>М.П</w:t>
      </w:r>
      <w:r w:rsidRPr="00985AEE">
        <w:rPr>
          <w:b w:val="0"/>
          <w:sz w:val="24"/>
          <w:szCs w:val="24"/>
        </w:rPr>
        <w:t>.</w:t>
      </w:r>
    </w:p>
    <w:p w:rsidR="00810B70" w:rsidRPr="00985AEE" w:rsidRDefault="00810B70" w:rsidP="00305EAA">
      <w:pPr>
        <w:pStyle w:val="a8"/>
        <w:ind w:right="142"/>
        <w:jc w:val="both"/>
        <w:rPr>
          <w:b w:val="0"/>
          <w:sz w:val="20"/>
        </w:rPr>
      </w:pPr>
      <w:r w:rsidRPr="00985AEE">
        <w:rPr>
          <w:b w:val="0"/>
          <w:sz w:val="20"/>
        </w:rPr>
        <w:t xml:space="preserve">                                      (должность)                                                                      (расшифровка подписи)</w:t>
      </w:r>
    </w:p>
    <w:p w:rsidR="00810B70" w:rsidRPr="00985AEE" w:rsidRDefault="00810B70" w:rsidP="00305EAA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52" w:name="_Toc395185184"/>
      <w:bookmarkStart w:id="53" w:name="_Toc498009520"/>
      <w:bookmarkStart w:id="54" w:name="_Toc14172318"/>
      <w:bookmarkEnd w:id="52"/>
      <w:r w:rsidRPr="00985AEE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683824DB" wp14:editId="4CEACD2F">
                <wp:simplePos x="0" y="0"/>
                <wp:positionH relativeFrom="column">
                  <wp:posOffset>741045</wp:posOffset>
                </wp:positionH>
                <wp:positionV relativeFrom="paragraph">
                  <wp:posOffset>345440</wp:posOffset>
                </wp:positionV>
                <wp:extent cx="1781175" cy="0"/>
                <wp:effectExtent l="12700" t="14605" r="6350" b="1397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E98F0" id="Прямая со стрелкой 1" o:spid="_x0000_s1026" type="#_x0000_t32" style="position:absolute;margin-left:58.35pt;margin-top:27.2pt;width:140.25pt;height:0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" strokeweight="1pt"/>
            </w:pict>
          </mc:Fallback>
        </mc:AlternateContent>
      </w:r>
      <w:bookmarkEnd w:id="53"/>
      <w:bookmarkEnd w:id="54"/>
      <w:r w:rsidRPr="00985AEE">
        <w:rPr>
          <w:szCs w:val="28"/>
        </w:rPr>
        <w:t xml:space="preserve"> </w:t>
      </w:r>
    </w:p>
    <w:p w:rsidR="00810B70" w:rsidRPr="00985AEE" w:rsidRDefault="00810B70" w:rsidP="00305EAA">
      <w:pPr>
        <w:pStyle w:val="a8"/>
        <w:spacing w:after="360"/>
        <w:ind w:left="375"/>
        <w:jc w:val="left"/>
        <w:rPr>
          <w:b w:val="0"/>
          <w:sz w:val="20"/>
        </w:rPr>
      </w:pPr>
      <w:r w:rsidRPr="00985AEE">
        <w:rPr>
          <w:b w:val="0"/>
          <w:sz w:val="20"/>
        </w:rPr>
        <w:t xml:space="preserve">                                    (дата)</w:t>
      </w:r>
    </w:p>
    <w:p w:rsidR="006809B8" w:rsidRDefault="006809B8" w:rsidP="00305E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305EAA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15072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01913" id="Группа 95" o:spid="_x0000_s1026" style="position:absolute;margin-left:-1.9pt;margin-top:6.05pt;width:489.8pt;height:393pt;z-index:2517150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EA76F2">
        <w:rPr>
          <w:sz w:val="22"/>
          <w:szCs w:val="22"/>
        </w:rPr>
        <w:t>Кондиционеры промышленные (сплит-системы)</w:t>
      </w:r>
      <w:r w:rsidRPr="006A22F7">
        <w:rPr>
          <w:b w:val="0"/>
          <w:sz w:val="22"/>
          <w:szCs w:val="22"/>
        </w:rPr>
        <w:t xml:space="preserve"> </w:t>
      </w:r>
    </w:p>
    <w:p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F_GV_KON_</w:t>
      </w:r>
      <w:r w:rsidRPr="00FE0A01">
        <w:rPr>
          <w:sz w:val="22"/>
          <w:szCs w:val="22"/>
        </w:rPr>
        <w:t>GV</w:t>
      </w:r>
    </w:p>
    <w:p w:rsidR="008958CC" w:rsidRPr="002C28BD" w:rsidRDefault="008958CC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F6B45" id="Прямая со стрелкой 101" o:spid="_x0000_s1026" type="#_x0000_t32" style="position:absolute;margin-left:77.6pt;margin-top:16.6pt;width:140.25pt;height:0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692B6" id="Прямая со стрелкой 100" o:spid="_x0000_s1026" type="#_x0000_t32" style="position:absolute;margin-left:226.35pt;margin-top:16.65pt;width:99.1pt;height:.0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9E656B">
        <w:rPr>
          <w:sz w:val="22"/>
          <w:szCs w:val="22"/>
        </w:rPr>
        <w:t>KON_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6809B8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120" w:after="120"/>
        <w:ind w:left="375" w:right="851"/>
        <w:jc w:val="left"/>
        <w:rPr>
          <w:sz w:val="22"/>
          <w:szCs w:val="22"/>
        </w:rPr>
      </w:pPr>
      <w:r w:rsidRPr="004158E2">
        <w:rPr>
          <w:sz w:val="22"/>
          <w:szCs w:val="22"/>
        </w:rPr>
        <w:t>Начальник отдела технического контроля (ОТК)</w:t>
      </w:r>
    </w:p>
    <w:p w:rsidR="006809B8" w:rsidRPr="00985AEE" w:rsidRDefault="006809B8" w:rsidP="00305EAA">
      <w:pPr>
        <w:pStyle w:val="a8"/>
        <w:ind w:left="375" w:right="142"/>
        <w:jc w:val="both"/>
        <w:rPr>
          <w:b w:val="0"/>
          <w:szCs w:val="28"/>
        </w:rPr>
      </w:pPr>
    </w:p>
    <w:p w:rsidR="006809B8" w:rsidRPr="00985AEE" w:rsidRDefault="006809B8" w:rsidP="00305EAA">
      <w:pPr>
        <w:pStyle w:val="a8"/>
        <w:ind w:left="375" w:right="142"/>
        <w:jc w:val="both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AAEFED8" wp14:editId="1673667C">
                <wp:simplePos x="0" y="0"/>
                <wp:positionH relativeFrom="column">
                  <wp:posOffset>3937000</wp:posOffset>
                </wp:positionH>
                <wp:positionV relativeFrom="paragraph">
                  <wp:posOffset>146685</wp:posOffset>
                </wp:positionV>
                <wp:extent cx="1614805" cy="2540"/>
                <wp:effectExtent l="8255" t="8890" r="5715" b="7620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14805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EDDE5" id="Прямая со стрелкой 102" o:spid="_x0000_s1026" type="#_x0000_t32" style="position:absolute;margin-left:310pt;margin-top:11.55pt;width:127.15pt;height:.2pt;flip:y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42F577F" wp14:editId="073C82AD">
                <wp:simplePos x="0" y="0"/>
                <wp:positionH relativeFrom="column">
                  <wp:posOffset>721995</wp:posOffset>
                </wp:positionH>
                <wp:positionV relativeFrom="paragraph">
                  <wp:posOffset>140970</wp:posOffset>
                </wp:positionV>
                <wp:extent cx="1899920" cy="2540"/>
                <wp:effectExtent l="12700" t="12700" r="11430" b="13335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9920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C8231" id="Прямая со стрелкой 103" o:spid="_x0000_s1026" type="#_x0000_t32" style="position:absolute;margin-left:56.85pt;margin-top:11.1pt;width:149.6pt;height:.2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М.П</w:t>
      </w:r>
      <w:r w:rsidRPr="00985AEE">
        <w:rPr>
          <w:b w:val="0"/>
          <w:sz w:val="24"/>
          <w:szCs w:val="24"/>
        </w:rPr>
        <w:t>.</w:t>
      </w:r>
    </w:p>
    <w:p w:rsidR="006809B8" w:rsidRPr="00985AEE" w:rsidRDefault="006809B8" w:rsidP="00305EAA">
      <w:pPr>
        <w:pStyle w:val="a8"/>
        <w:ind w:right="142"/>
        <w:jc w:val="both"/>
        <w:rPr>
          <w:b w:val="0"/>
          <w:sz w:val="20"/>
        </w:rPr>
      </w:pPr>
      <w:r w:rsidRPr="00985AEE">
        <w:rPr>
          <w:b w:val="0"/>
          <w:sz w:val="20"/>
        </w:rPr>
        <w:t xml:space="preserve">                                      (должность)                                                                      (расшифровка подписи)</w:t>
      </w:r>
    </w:p>
    <w:p w:rsidR="006809B8" w:rsidRPr="00985AEE" w:rsidRDefault="006809B8" w:rsidP="00305EAA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r w:rsidRPr="00985AEE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376DCAAA" wp14:editId="0A04AEDB">
                <wp:simplePos x="0" y="0"/>
                <wp:positionH relativeFrom="column">
                  <wp:posOffset>741045</wp:posOffset>
                </wp:positionH>
                <wp:positionV relativeFrom="paragraph">
                  <wp:posOffset>345440</wp:posOffset>
                </wp:positionV>
                <wp:extent cx="1781175" cy="0"/>
                <wp:effectExtent l="12700" t="14605" r="6350" b="1397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CFB7E" id="Прямая со стрелкой 104" o:spid="_x0000_s1026" type="#_x0000_t32" style="position:absolute;margin-left:58.35pt;margin-top:27.2pt;width:140.25pt;height:0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" strokeweight="1pt"/>
            </w:pict>
          </mc:Fallback>
        </mc:AlternateContent>
      </w:r>
      <w:r w:rsidRPr="00985AEE">
        <w:rPr>
          <w:szCs w:val="28"/>
        </w:rPr>
        <w:t xml:space="preserve"> </w:t>
      </w:r>
    </w:p>
    <w:p w:rsidR="006809B8" w:rsidRPr="00985AEE" w:rsidRDefault="006809B8" w:rsidP="00305EAA">
      <w:pPr>
        <w:pStyle w:val="a8"/>
        <w:spacing w:after="360"/>
        <w:ind w:left="375"/>
        <w:jc w:val="left"/>
        <w:rPr>
          <w:b w:val="0"/>
          <w:sz w:val="20"/>
        </w:rPr>
      </w:pPr>
      <w:r w:rsidRPr="00985AEE">
        <w:rPr>
          <w:b w:val="0"/>
          <w:sz w:val="20"/>
        </w:rPr>
        <w:t xml:space="preserve">                                    (дата)</w:t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5" w:name="_Ref68106481"/>
      <w:bookmarkStart w:id="56" w:name="_Ref69937569"/>
      <w:bookmarkStart w:id="57" w:name="_Ref73096571"/>
      <w:bookmarkStart w:id="58" w:name="_Ref73354066"/>
      <w:bookmarkStart w:id="59" w:name="_Ref73360065"/>
      <w:bookmarkStart w:id="60" w:name="_Toc106976437"/>
      <w:r w:rsidRPr="00985AEE">
        <w:rPr>
          <w:b/>
          <w:szCs w:val="28"/>
        </w:rPr>
        <w:lastRenderedPageBreak/>
        <w:t>СВЕДЕНИЯ ОБ УТИЛИЗАЦИИ</w:t>
      </w:r>
      <w:bookmarkEnd w:id="55"/>
      <w:bookmarkEnd w:id="56"/>
      <w:bookmarkEnd w:id="57"/>
      <w:bookmarkEnd w:id="58"/>
      <w:bookmarkEnd w:id="59"/>
      <w:bookmarkEnd w:id="60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61" w:name="_Ref67997856"/>
      <w:bookmarkStart w:id="62" w:name="_Ref68106489"/>
      <w:bookmarkStart w:id="63" w:name="_Ref69937576"/>
      <w:bookmarkStart w:id="64" w:name="_Ref73096577"/>
      <w:bookmarkStart w:id="65" w:name="_Ref73354072"/>
      <w:bookmarkStart w:id="66" w:name="_Ref73360071"/>
      <w:bookmarkStart w:id="67" w:name="_Toc1069764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61"/>
      <w:bookmarkEnd w:id="62"/>
      <w:bookmarkEnd w:id="63"/>
      <w:bookmarkEnd w:id="64"/>
      <w:bookmarkEnd w:id="65"/>
      <w:bookmarkEnd w:id="66"/>
      <w:bookmarkEnd w:id="6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P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 xml:space="preserve">льную </w:t>
      </w:r>
      <w:proofErr w:type="spellStart"/>
      <w:r w:rsidR="00577F50">
        <w:rPr>
          <w:sz w:val="22"/>
          <w:szCs w:val="22"/>
        </w:rPr>
        <w:t>запчасть</w:t>
      </w:r>
      <w:proofErr w:type="spellEnd"/>
      <w:r w:rsidR="00577F50">
        <w:rPr>
          <w:sz w:val="22"/>
          <w:szCs w:val="22"/>
        </w:rPr>
        <w:t>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lastRenderedPageBreak/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proofErr w:type="spellStart"/>
      <w:r w:rsidRPr="00475E6C">
        <w:rPr>
          <w:sz w:val="22"/>
          <w:szCs w:val="22"/>
        </w:rPr>
        <w:t>клеммной</w:t>
      </w:r>
      <w:proofErr w:type="spellEnd"/>
      <w:r w:rsidRPr="00475E6C">
        <w:rPr>
          <w:sz w:val="22"/>
          <w:szCs w:val="22"/>
        </w:rPr>
        <w:t xml:space="preserve">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При обнаружении признаков неисправности (например, запаха) кондиционер необходимо сразу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 xml:space="preserve">альную </w:t>
      </w:r>
      <w:proofErr w:type="spellStart"/>
      <w:r w:rsidR="00460F0B">
        <w:rPr>
          <w:sz w:val="22"/>
          <w:szCs w:val="22"/>
        </w:rPr>
        <w:t>запчасть</w:t>
      </w:r>
      <w:proofErr w:type="spellEnd"/>
      <w:r w:rsidR="00460F0B">
        <w:rPr>
          <w:sz w:val="22"/>
          <w:szCs w:val="22"/>
        </w:rPr>
        <w:t>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980822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98082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5F540C" w:rsidRDefault="00913F03" w:rsidP="00DD06D9">
      <w:pPr>
        <w:pStyle w:val="afc"/>
        <w:ind w:firstLine="709"/>
        <w:outlineLvl w:val="1"/>
        <w:rPr>
          <w:sz w:val="22"/>
          <w:szCs w:val="22"/>
        </w:rPr>
      </w:pPr>
      <w:bookmarkStart w:id="68" w:name="_Toc106976439"/>
      <w:r w:rsidRPr="005F540C">
        <w:rPr>
          <w:sz w:val="22"/>
          <w:szCs w:val="22"/>
        </w:rPr>
        <w:t>9.1 Общие требования</w:t>
      </w:r>
      <w:bookmarkEnd w:id="68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9" w:name="_Ref67997869"/>
      <w:bookmarkStart w:id="70" w:name="_Ref68106497"/>
      <w:bookmarkStart w:id="71" w:name="_Ref69937582"/>
      <w:bookmarkStart w:id="72" w:name="_Ref73096586"/>
      <w:bookmarkStart w:id="73" w:name="_Ref73354089"/>
      <w:bookmarkStart w:id="74" w:name="_Ref73360085"/>
      <w:bookmarkStart w:id="75" w:name="_Toc1069764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9"/>
      <w:bookmarkEnd w:id="70"/>
      <w:bookmarkEnd w:id="71"/>
      <w:bookmarkEnd w:id="72"/>
      <w:bookmarkEnd w:id="73"/>
      <w:bookmarkEnd w:id="74"/>
      <w:bookmarkEnd w:id="7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76" w:name="_Toc106976441"/>
      <w:bookmarkStart w:id="77" w:name="_Toc14172322"/>
      <w:bookmarkStart w:id="78" w:name="_Ref67997880"/>
      <w:bookmarkStart w:id="79" w:name="_Ref68106504"/>
      <w:bookmarkStart w:id="80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6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RPr="00437C15" w:rsidTr="002D4EA9">
        <w:trPr>
          <w:trHeight w:val="367"/>
          <w:jc w:val="center"/>
        </w:trPr>
        <w:tc>
          <w:tcPr>
            <w:tcW w:w="5009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437C15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81" w:name="_Toc10697644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7"/>
      <w:bookmarkEnd w:id="78"/>
      <w:bookmarkEnd w:id="79"/>
      <w:bookmarkEnd w:id="80"/>
      <w:bookmarkEnd w:id="81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82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305EAA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83" w:name="_Toc10697644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83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82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2"/>
      <w:footerReference w:type="first" r:id="rId3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BA5" w:rsidRDefault="008F7BA5">
      <w:r>
        <w:separator/>
      </w:r>
    </w:p>
  </w:endnote>
  <w:endnote w:type="continuationSeparator" w:id="0">
    <w:p w:rsidR="008F7BA5" w:rsidRDefault="008F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BA5" w:rsidRDefault="008F7BA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7BA5" w:rsidRDefault="008F7BA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BA5" w:rsidRDefault="008F7BA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F7BA5" w:rsidRDefault="008F7BA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F7BA5" w:rsidRDefault="008F7BA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F7BA5" w:rsidRDefault="008F7BA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BA5" w:rsidRDefault="008F7BA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BA5" w:rsidRDefault="008F7BA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10EED608" wp14:editId="3595BB9C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Pr="00890B77" w:rsidRDefault="008F7BA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_GV_KON_</w:t>
                              </w: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Pr="00ED1531" w:rsidRDefault="008F7BA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794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Pr="00ED1531" w:rsidRDefault="008F7BA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7BA5" w:rsidRPr="00C67A09" w:rsidRDefault="008F7BA5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7BA5" w:rsidRPr="00715A9D" w:rsidRDefault="008F7BA5" w:rsidP="00715A9D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ПРОМЫШЛЕННЫЕ</w:t>
                              </w:r>
                            </w:p>
                            <w:p w:rsidR="008F7BA5" w:rsidRDefault="008F7BA5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НАПОЛЬНО-ПОТОЛОЧНОГО ТИПА </w:t>
                              </w:r>
                            </w:p>
                            <w:p w:rsidR="008F7BA5" w:rsidRDefault="008F7BA5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МОДЕЛЬНОГО РЯДА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KF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_GV/KON_GV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F7BA5" w:rsidRPr="00B465BD" w:rsidRDefault="008F7BA5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F7BA5" w:rsidRPr="00613EFB" w:rsidRDefault="008F7BA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EED608" id="Группа 265" o:spid="_x0000_s1103" style="position:absolute;left:0;text-align:left;margin-left:24.3pt;margin-top:18.7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F7BA5" w:rsidRPr="00890B77" w:rsidRDefault="008F7BA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_GV_KON_</w:t>
                        </w: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F7BA5" w:rsidRPr="00ED1531" w:rsidRDefault="008F7BA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3794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F7BA5" w:rsidRPr="00ED1531" w:rsidRDefault="008F7BA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F7BA5" w:rsidRPr="00C67A09" w:rsidRDefault="008F7BA5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F7BA5" w:rsidRPr="00715A9D" w:rsidRDefault="008F7BA5" w:rsidP="00715A9D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КОНДИЦИОНЕРЫ ПРОМЫШЛЕННЫЕ</w:t>
                        </w:r>
                      </w:p>
                      <w:p w:rsidR="008F7BA5" w:rsidRDefault="008F7BA5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НАПОЛЬНО-ПОТОЛОЧНОГО ТИПА </w:t>
                        </w:r>
                      </w:p>
                      <w:p w:rsidR="008F7BA5" w:rsidRDefault="008F7BA5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МОДЕЛЬНОГО РЯДА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KF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_GV/KON_GV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F7BA5" w:rsidRPr="00B465BD" w:rsidRDefault="008F7BA5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F7BA5" w:rsidRPr="00613EFB" w:rsidRDefault="008F7BA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BA5" w:rsidRDefault="008F7BA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Pr="00AF301F" w:rsidRDefault="008F7BA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79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Pr="00890B77" w:rsidRDefault="008F7BA5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_GV_KON_</w:t>
                              </w: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8F7BA5" w:rsidRPr="00C23BB2" w:rsidRDefault="008F7BA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F7BA5" w:rsidRPr="00EC2FF5" w:rsidRDefault="008F7BA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F7BA5" w:rsidRPr="00AF301F" w:rsidRDefault="008F7BA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379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F7BA5" w:rsidRPr="00890B77" w:rsidRDefault="008F7BA5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_GV_KON_</w:t>
                        </w: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8F7BA5" w:rsidRPr="00C23BB2" w:rsidRDefault="008F7BA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F7BA5" w:rsidRPr="00EC2FF5" w:rsidRDefault="008F7BA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BA5" w:rsidRDefault="008F7BA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Default="008F7BA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Pr="00AF301F" w:rsidRDefault="008F7BA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79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7BA5" w:rsidRPr="00890B77" w:rsidRDefault="008F7BA5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_GV_KON_</w:t>
                              </w: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8F7BA5" w:rsidRPr="00227DAA" w:rsidRDefault="008F7BA5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F7BA5" w:rsidRDefault="008F7BA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F7BA5" w:rsidRPr="00AF301F" w:rsidRDefault="008F7BA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379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F7BA5" w:rsidRPr="00890B77" w:rsidRDefault="008F7BA5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_GV_KON_</w:t>
                        </w: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8F7BA5" w:rsidRPr="00227DAA" w:rsidRDefault="008F7BA5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BA5" w:rsidRDefault="008F7BA5">
      <w:r>
        <w:separator/>
      </w:r>
    </w:p>
  </w:footnote>
  <w:footnote w:type="continuationSeparator" w:id="0">
    <w:p w:rsidR="008F7BA5" w:rsidRDefault="008F7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BA5" w:rsidRDefault="008F7BA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7BA5" w:rsidRDefault="008F7BA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DD6C0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85C3E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0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17"/>
  </w:num>
  <w:num w:numId="5">
    <w:abstractNumId w:val="12"/>
  </w:num>
  <w:num w:numId="6">
    <w:abstractNumId w:val="9"/>
  </w:num>
  <w:num w:numId="7">
    <w:abstractNumId w:val="0"/>
  </w:num>
  <w:num w:numId="8">
    <w:abstractNumId w:val="13"/>
  </w:num>
  <w:num w:numId="9">
    <w:abstractNumId w:val="10"/>
  </w:num>
  <w:num w:numId="10">
    <w:abstractNumId w:val="19"/>
  </w:num>
  <w:num w:numId="11">
    <w:abstractNumId w:val="1"/>
  </w:num>
  <w:num w:numId="12">
    <w:abstractNumId w:val="8"/>
  </w:num>
  <w:num w:numId="13">
    <w:abstractNumId w:val="18"/>
  </w:num>
  <w:num w:numId="14">
    <w:abstractNumId w:val="16"/>
  </w:num>
  <w:num w:numId="15">
    <w:abstractNumId w:val="3"/>
  </w:num>
  <w:num w:numId="16">
    <w:abstractNumId w:val="14"/>
  </w:num>
  <w:num w:numId="17">
    <w:abstractNumId w:val="2"/>
  </w:num>
  <w:num w:numId="18">
    <w:abstractNumId w:val="4"/>
  </w:num>
  <w:num w:numId="19">
    <w:abstractNumId w:val="15"/>
  </w:num>
  <w:num w:numId="2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642E"/>
    <w:rsid w:val="00037425"/>
    <w:rsid w:val="0003743B"/>
    <w:rsid w:val="00037A74"/>
    <w:rsid w:val="000418FC"/>
    <w:rsid w:val="0004615A"/>
    <w:rsid w:val="0004699E"/>
    <w:rsid w:val="000500B4"/>
    <w:rsid w:val="000538D6"/>
    <w:rsid w:val="0005390B"/>
    <w:rsid w:val="00057BCD"/>
    <w:rsid w:val="00057CBB"/>
    <w:rsid w:val="00060A0A"/>
    <w:rsid w:val="000614D3"/>
    <w:rsid w:val="00061956"/>
    <w:rsid w:val="0006705F"/>
    <w:rsid w:val="00070036"/>
    <w:rsid w:val="000710C4"/>
    <w:rsid w:val="00073A2D"/>
    <w:rsid w:val="00073C25"/>
    <w:rsid w:val="00074D0B"/>
    <w:rsid w:val="00075188"/>
    <w:rsid w:val="000779F8"/>
    <w:rsid w:val="00081206"/>
    <w:rsid w:val="000814F0"/>
    <w:rsid w:val="00083E62"/>
    <w:rsid w:val="00085D02"/>
    <w:rsid w:val="000901F2"/>
    <w:rsid w:val="0009089F"/>
    <w:rsid w:val="000948C2"/>
    <w:rsid w:val="0009526F"/>
    <w:rsid w:val="00096689"/>
    <w:rsid w:val="00097420"/>
    <w:rsid w:val="000A20FD"/>
    <w:rsid w:val="000A2F68"/>
    <w:rsid w:val="000A42F7"/>
    <w:rsid w:val="000A510B"/>
    <w:rsid w:val="000B1339"/>
    <w:rsid w:val="000B2A0A"/>
    <w:rsid w:val="000B46CE"/>
    <w:rsid w:val="000B47B0"/>
    <w:rsid w:val="000B7CBA"/>
    <w:rsid w:val="000C0778"/>
    <w:rsid w:val="000C70B2"/>
    <w:rsid w:val="000C74A2"/>
    <w:rsid w:val="000C7981"/>
    <w:rsid w:val="000D03FE"/>
    <w:rsid w:val="000D0AD4"/>
    <w:rsid w:val="000D3135"/>
    <w:rsid w:val="000D3915"/>
    <w:rsid w:val="000E1F82"/>
    <w:rsid w:val="000E5129"/>
    <w:rsid w:val="000E62F4"/>
    <w:rsid w:val="000E638C"/>
    <w:rsid w:val="000E72FA"/>
    <w:rsid w:val="000F2848"/>
    <w:rsid w:val="000F2CFF"/>
    <w:rsid w:val="000F4914"/>
    <w:rsid w:val="000F4D1C"/>
    <w:rsid w:val="000F77DB"/>
    <w:rsid w:val="001005B9"/>
    <w:rsid w:val="00104578"/>
    <w:rsid w:val="0010487B"/>
    <w:rsid w:val="00105D41"/>
    <w:rsid w:val="00107748"/>
    <w:rsid w:val="00114327"/>
    <w:rsid w:val="00116614"/>
    <w:rsid w:val="00117ADC"/>
    <w:rsid w:val="00117ED0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54E9D"/>
    <w:rsid w:val="00163C45"/>
    <w:rsid w:val="00165C84"/>
    <w:rsid w:val="00171036"/>
    <w:rsid w:val="00173F04"/>
    <w:rsid w:val="001762CE"/>
    <w:rsid w:val="001776A5"/>
    <w:rsid w:val="00180D0F"/>
    <w:rsid w:val="00182988"/>
    <w:rsid w:val="00185499"/>
    <w:rsid w:val="00185B60"/>
    <w:rsid w:val="0018633F"/>
    <w:rsid w:val="00196E09"/>
    <w:rsid w:val="00197EFF"/>
    <w:rsid w:val="001A0A60"/>
    <w:rsid w:val="001A28F8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D04C1"/>
    <w:rsid w:val="001D0C4B"/>
    <w:rsid w:val="001D25AC"/>
    <w:rsid w:val="001D56EC"/>
    <w:rsid w:val="001D590D"/>
    <w:rsid w:val="001E2E2E"/>
    <w:rsid w:val="001E45FC"/>
    <w:rsid w:val="001E4BED"/>
    <w:rsid w:val="001E7F0C"/>
    <w:rsid w:val="001F2F84"/>
    <w:rsid w:val="001F482C"/>
    <w:rsid w:val="001F7544"/>
    <w:rsid w:val="00200079"/>
    <w:rsid w:val="00203929"/>
    <w:rsid w:val="002049EF"/>
    <w:rsid w:val="00206F07"/>
    <w:rsid w:val="00207DE7"/>
    <w:rsid w:val="002114A6"/>
    <w:rsid w:val="00213A01"/>
    <w:rsid w:val="002143B4"/>
    <w:rsid w:val="00215757"/>
    <w:rsid w:val="002165F5"/>
    <w:rsid w:val="00216ED8"/>
    <w:rsid w:val="00220DC9"/>
    <w:rsid w:val="00221521"/>
    <w:rsid w:val="002218D9"/>
    <w:rsid w:val="00224D56"/>
    <w:rsid w:val="00227DAA"/>
    <w:rsid w:val="0023225F"/>
    <w:rsid w:val="002322B2"/>
    <w:rsid w:val="00233EF1"/>
    <w:rsid w:val="00234107"/>
    <w:rsid w:val="0023535B"/>
    <w:rsid w:val="0023794D"/>
    <w:rsid w:val="002446F6"/>
    <w:rsid w:val="00254D5F"/>
    <w:rsid w:val="00261275"/>
    <w:rsid w:val="00266678"/>
    <w:rsid w:val="0026737B"/>
    <w:rsid w:val="0027052A"/>
    <w:rsid w:val="00270DE0"/>
    <w:rsid w:val="00271ED3"/>
    <w:rsid w:val="0027327C"/>
    <w:rsid w:val="00282779"/>
    <w:rsid w:val="00282A02"/>
    <w:rsid w:val="002838DE"/>
    <w:rsid w:val="00285943"/>
    <w:rsid w:val="00286580"/>
    <w:rsid w:val="002873FA"/>
    <w:rsid w:val="00290A2E"/>
    <w:rsid w:val="00291900"/>
    <w:rsid w:val="00293885"/>
    <w:rsid w:val="00293D5D"/>
    <w:rsid w:val="0029424B"/>
    <w:rsid w:val="00297BFA"/>
    <w:rsid w:val="002A18FE"/>
    <w:rsid w:val="002A1BAD"/>
    <w:rsid w:val="002B0584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72EF"/>
    <w:rsid w:val="002E7792"/>
    <w:rsid w:val="002F54D1"/>
    <w:rsid w:val="002F79FC"/>
    <w:rsid w:val="002F7B5F"/>
    <w:rsid w:val="00302A1B"/>
    <w:rsid w:val="00303ED0"/>
    <w:rsid w:val="0030432E"/>
    <w:rsid w:val="00305EAA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41913"/>
    <w:rsid w:val="00343558"/>
    <w:rsid w:val="00343A0E"/>
    <w:rsid w:val="00343FCA"/>
    <w:rsid w:val="00344173"/>
    <w:rsid w:val="00346050"/>
    <w:rsid w:val="00352051"/>
    <w:rsid w:val="00353B79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3319"/>
    <w:rsid w:val="0038349B"/>
    <w:rsid w:val="00387118"/>
    <w:rsid w:val="003875AD"/>
    <w:rsid w:val="00387F66"/>
    <w:rsid w:val="00391483"/>
    <w:rsid w:val="0039232F"/>
    <w:rsid w:val="00392CEB"/>
    <w:rsid w:val="00393922"/>
    <w:rsid w:val="0039620C"/>
    <w:rsid w:val="003964AD"/>
    <w:rsid w:val="003A0036"/>
    <w:rsid w:val="003A2C95"/>
    <w:rsid w:val="003A78F7"/>
    <w:rsid w:val="003B47CB"/>
    <w:rsid w:val="003B66D5"/>
    <w:rsid w:val="003B6C78"/>
    <w:rsid w:val="003B7839"/>
    <w:rsid w:val="003B7EAD"/>
    <w:rsid w:val="003C59A9"/>
    <w:rsid w:val="003D6D60"/>
    <w:rsid w:val="003E00B6"/>
    <w:rsid w:val="003E36E8"/>
    <w:rsid w:val="003E3AD4"/>
    <w:rsid w:val="003E401A"/>
    <w:rsid w:val="003E7842"/>
    <w:rsid w:val="003F28A1"/>
    <w:rsid w:val="003F50AF"/>
    <w:rsid w:val="003F63A7"/>
    <w:rsid w:val="003F6E9D"/>
    <w:rsid w:val="004009B4"/>
    <w:rsid w:val="00403F65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BE"/>
    <w:rsid w:val="004502D6"/>
    <w:rsid w:val="004549BA"/>
    <w:rsid w:val="00455E74"/>
    <w:rsid w:val="00460F0B"/>
    <w:rsid w:val="004615C4"/>
    <w:rsid w:val="0046414B"/>
    <w:rsid w:val="00464ED9"/>
    <w:rsid w:val="004667A9"/>
    <w:rsid w:val="00466FDE"/>
    <w:rsid w:val="004711A0"/>
    <w:rsid w:val="004713AA"/>
    <w:rsid w:val="0047492B"/>
    <w:rsid w:val="00475E6C"/>
    <w:rsid w:val="004768C6"/>
    <w:rsid w:val="00480136"/>
    <w:rsid w:val="0048313C"/>
    <w:rsid w:val="004831AA"/>
    <w:rsid w:val="00484626"/>
    <w:rsid w:val="004848CC"/>
    <w:rsid w:val="00484FE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0FC8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6FC"/>
    <w:rsid w:val="004D63D9"/>
    <w:rsid w:val="004E674F"/>
    <w:rsid w:val="004F1117"/>
    <w:rsid w:val="004F3394"/>
    <w:rsid w:val="004F77E1"/>
    <w:rsid w:val="00500799"/>
    <w:rsid w:val="00501E43"/>
    <w:rsid w:val="00503F2A"/>
    <w:rsid w:val="00505AFE"/>
    <w:rsid w:val="00511D49"/>
    <w:rsid w:val="0051213A"/>
    <w:rsid w:val="0051290A"/>
    <w:rsid w:val="005131AA"/>
    <w:rsid w:val="00514A8E"/>
    <w:rsid w:val="00516D3C"/>
    <w:rsid w:val="005174C6"/>
    <w:rsid w:val="005223B3"/>
    <w:rsid w:val="00525949"/>
    <w:rsid w:val="0052647D"/>
    <w:rsid w:val="00526589"/>
    <w:rsid w:val="00531B53"/>
    <w:rsid w:val="00532FC6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48B8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B611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40C"/>
    <w:rsid w:val="005F5E03"/>
    <w:rsid w:val="005F6E9B"/>
    <w:rsid w:val="00601691"/>
    <w:rsid w:val="006021AE"/>
    <w:rsid w:val="0060423E"/>
    <w:rsid w:val="00604424"/>
    <w:rsid w:val="00604573"/>
    <w:rsid w:val="006070F9"/>
    <w:rsid w:val="006102AE"/>
    <w:rsid w:val="006110E3"/>
    <w:rsid w:val="00614873"/>
    <w:rsid w:val="00617FE4"/>
    <w:rsid w:val="006216C4"/>
    <w:rsid w:val="006243C6"/>
    <w:rsid w:val="006306A0"/>
    <w:rsid w:val="00631177"/>
    <w:rsid w:val="00632F38"/>
    <w:rsid w:val="006416FB"/>
    <w:rsid w:val="00646CCF"/>
    <w:rsid w:val="00646CE5"/>
    <w:rsid w:val="0064700B"/>
    <w:rsid w:val="00647311"/>
    <w:rsid w:val="00654C5C"/>
    <w:rsid w:val="00655EE4"/>
    <w:rsid w:val="00656098"/>
    <w:rsid w:val="00657A08"/>
    <w:rsid w:val="00661EE9"/>
    <w:rsid w:val="00663893"/>
    <w:rsid w:val="00663BA6"/>
    <w:rsid w:val="006713EB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49D4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19EB"/>
    <w:rsid w:val="006B3550"/>
    <w:rsid w:val="006B3F2C"/>
    <w:rsid w:val="006B543A"/>
    <w:rsid w:val="006B7512"/>
    <w:rsid w:val="006C2C4F"/>
    <w:rsid w:val="006C3B66"/>
    <w:rsid w:val="006C5EF9"/>
    <w:rsid w:val="006D114D"/>
    <w:rsid w:val="006D19F8"/>
    <w:rsid w:val="006D1C51"/>
    <w:rsid w:val="006D2EE8"/>
    <w:rsid w:val="006D62F4"/>
    <w:rsid w:val="006D6A03"/>
    <w:rsid w:val="006E0DCE"/>
    <w:rsid w:val="006E30DA"/>
    <w:rsid w:val="006E3C0A"/>
    <w:rsid w:val="006E54B4"/>
    <w:rsid w:val="006E5519"/>
    <w:rsid w:val="006E5BBD"/>
    <w:rsid w:val="006E631E"/>
    <w:rsid w:val="006E6F2F"/>
    <w:rsid w:val="006F061B"/>
    <w:rsid w:val="006F3314"/>
    <w:rsid w:val="006F412D"/>
    <w:rsid w:val="006F4378"/>
    <w:rsid w:val="006F4BBB"/>
    <w:rsid w:val="0070088D"/>
    <w:rsid w:val="00700972"/>
    <w:rsid w:val="00702320"/>
    <w:rsid w:val="0070460C"/>
    <w:rsid w:val="0070650B"/>
    <w:rsid w:val="007067A0"/>
    <w:rsid w:val="00706F9E"/>
    <w:rsid w:val="00710E69"/>
    <w:rsid w:val="0071105F"/>
    <w:rsid w:val="00714DDF"/>
    <w:rsid w:val="00715A9D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720"/>
    <w:rsid w:val="00751FA7"/>
    <w:rsid w:val="00754D5F"/>
    <w:rsid w:val="00760FAB"/>
    <w:rsid w:val="007618BC"/>
    <w:rsid w:val="00763CE3"/>
    <w:rsid w:val="00763D12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879B6"/>
    <w:rsid w:val="007958B3"/>
    <w:rsid w:val="007A2811"/>
    <w:rsid w:val="007A47CB"/>
    <w:rsid w:val="007A6951"/>
    <w:rsid w:val="007B265D"/>
    <w:rsid w:val="007B36E9"/>
    <w:rsid w:val="007B4A45"/>
    <w:rsid w:val="007B5D76"/>
    <w:rsid w:val="007B7BEC"/>
    <w:rsid w:val="007C1FE2"/>
    <w:rsid w:val="007C2117"/>
    <w:rsid w:val="007C358C"/>
    <w:rsid w:val="007C62B4"/>
    <w:rsid w:val="007C6420"/>
    <w:rsid w:val="007D1812"/>
    <w:rsid w:val="007D349B"/>
    <w:rsid w:val="007D578B"/>
    <w:rsid w:val="007D6CCA"/>
    <w:rsid w:val="007E603F"/>
    <w:rsid w:val="007E768F"/>
    <w:rsid w:val="007E78FD"/>
    <w:rsid w:val="007F261E"/>
    <w:rsid w:val="007F58CF"/>
    <w:rsid w:val="008043FB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31D4"/>
    <w:rsid w:val="00824C32"/>
    <w:rsid w:val="00825574"/>
    <w:rsid w:val="00830725"/>
    <w:rsid w:val="00831E5F"/>
    <w:rsid w:val="00833E42"/>
    <w:rsid w:val="008361D5"/>
    <w:rsid w:val="00842788"/>
    <w:rsid w:val="008429E5"/>
    <w:rsid w:val="00842C8C"/>
    <w:rsid w:val="00844089"/>
    <w:rsid w:val="00844C15"/>
    <w:rsid w:val="0084514E"/>
    <w:rsid w:val="008466BD"/>
    <w:rsid w:val="00850C58"/>
    <w:rsid w:val="00851CB0"/>
    <w:rsid w:val="0085316F"/>
    <w:rsid w:val="00853A5A"/>
    <w:rsid w:val="008563F4"/>
    <w:rsid w:val="0086249C"/>
    <w:rsid w:val="00864397"/>
    <w:rsid w:val="008659CD"/>
    <w:rsid w:val="00872C0A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504E"/>
    <w:rsid w:val="008A6018"/>
    <w:rsid w:val="008B073A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E148E"/>
    <w:rsid w:val="008F027D"/>
    <w:rsid w:val="008F2464"/>
    <w:rsid w:val="008F31F7"/>
    <w:rsid w:val="008F3B9B"/>
    <w:rsid w:val="008F5FD4"/>
    <w:rsid w:val="008F7BA5"/>
    <w:rsid w:val="00903540"/>
    <w:rsid w:val="00904E98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63"/>
    <w:rsid w:val="009231A8"/>
    <w:rsid w:val="009256AE"/>
    <w:rsid w:val="009269D5"/>
    <w:rsid w:val="009319C6"/>
    <w:rsid w:val="00933069"/>
    <w:rsid w:val="00934551"/>
    <w:rsid w:val="0094151F"/>
    <w:rsid w:val="00941985"/>
    <w:rsid w:val="00942FDA"/>
    <w:rsid w:val="009454F1"/>
    <w:rsid w:val="009457C2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77A50"/>
    <w:rsid w:val="009804D9"/>
    <w:rsid w:val="00980822"/>
    <w:rsid w:val="00984D44"/>
    <w:rsid w:val="00985AEE"/>
    <w:rsid w:val="00992D90"/>
    <w:rsid w:val="00993FF0"/>
    <w:rsid w:val="009A15E8"/>
    <w:rsid w:val="009A2C32"/>
    <w:rsid w:val="009A32E8"/>
    <w:rsid w:val="009A4934"/>
    <w:rsid w:val="009B02BF"/>
    <w:rsid w:val="009B0392"/>
    <w:rsid w:val="009B089B"/>
    <w:rsid w:val="009B1EC5"/>
    <w:rsid w:val="009B236D"/>
    <w:rsid w:val="009B2DF4"/>
    <w:rsid w:val="009B4C0B"/>
    <w:rsid w:val="009B5FA9"/>
    <w:rsid w:val="009B64DB"/>
    <w:rsid w:val="009B6D90"/>
    <w:rsid w:val="009B6F0C"/>
    <w:rsid w:val="009C3CD8"/>
    <w:rsid w:val="009C5133"/>
    <w:rsid w:val="009C6AD5"/>
    <w:rsid w:val="009C6BE1"/>
    <w:rsid w:val="009D27D7"/>
    <w:rsid w:val="009D300F"/>
    <w:rsid w:val="009D475A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E656B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6064D"/>
    <w:rsid w:val="00A60E99"/>
    <w:rsid w:val="00A61371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101A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4EE"/>
    <w:rsid w:val="00B51986"/>
    <w:rsid w:val="00B54A67"/>
    <w:rsid w:val="00B54BBE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28FA"/>
    <w:rsid w:val="00BB6DF0"/>
    <w:rsid w:val="00BC0996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BF6103"/>
    <w:rsid w:val="00C00840"/>
    <w:rsid w:val="00C01A74"/>
    <w:rsid w:val="00C01FB3"/>
    <w:rsid w:val="00C02770"/>
    <w:rsid w:val="00C0352C"/>
    <w:rsid w:val="00C10A1E"/>
    <w:rsid w:val="00C11FB0"/>
    <w:rsid w:val="00C13A31"/>
    <w:rsid w:val="00C1732D"/>
    <w:rsid w:val="00C2048F"/>
    <w:rsid w:val="00C2106A"/>
    <w:rsid w:val="00C241C9"/>
    <w:rsid w:val="00C2699D"/>
    <w:rsid w:val="00C274C5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67FF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4C63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165D1"/>
    <w:rsid w:val="00D22CC3"/>
    <w:rsid w:val="00D25861"/>
    <w:rsid w:val="00D30212"/>
    <w:rsid w:val="00D30C49"/>
    <w:rsid w:val="00D35064"/>
    <w:rsid w:val="00D357F4"/>
    <w:rsid w:val="00D37DFF"/>
    <w:rsid w:val="00D42F81"/>
    <w:rsid w:val="00D5079B"/>
    <w:rsid w:val="00D515CB"/>
    <w:rsid w:val="00D51E04"/>
    <w:rsid w:val="00D52036"/>
    <w:rsid w:val="00D549B4"/>
    <w:rsid w:val="00D54CC9"/>
    <w:rsid w:val="00D56275"/>
    <w:rsid w:val="00D566EE"/>
    <w:rsid w:val="00D643E2"/>
    <w:rsid w:val="00D6500E"/>
    <w:rsid w:val="00D652ED"/>
    <w:rsid w:val="00D65EE2"/>
    <w:rsid w:val="00D67B4C"/>
    <w:rsid w:val="00D70F39"/>
    <w:rsid w:val="00D70F85"/>
    <w:rsid w:val="00D7320E"/>
    <w:rsid w:val="00D73C11"/>
    <w:rsid w:val="00D740B2"/>
    <w:rsid w:val="00D75089"/>
    <w:rsid w:val="00D75C74"/>
    <w:rsid w:val="00D83623"/>
    <w:rsid w:val="00D84C66"/>
    <w:rsid w:val="00D94BAB"/>
    <w:rsid w:val="00D965B6"/>
    <w:rsid w:val="00D97C02"/>
    <w:rsid w:val="00DA14C6"/>
    <w:rsid w:val="00DA1947"/>
    <w:rsid w:val="00DA234E"/>
    <w:rsid w:val="00DA4E1F"/>
    <w:rsid w:val="00DA640C"/>
    <w:rsid w:val="00DB1079"/>
    <w:rsid w:val="00DB19AA"/>
    <w:rsid w:val="00DB2553"/>
    <w:rsid w:val="00DC0AC0"/>
    <w:rsid w:val="00DC19CB"/>
    <w:rsid w:val="00DC2BFB"/>
    <w:rsid w:val="00DC42C5"/>
    <w:rsid w:val="00DC56ED"/>
    <w:rsid w:val="00DC7853"/>
    <w:rsid w:val="00DD06D9"/>
    <w:rsid w:val="00DD07E1"/>
    <w:rsid w:val="00DD29B3"/>
    <w:rsid w:val="00DE0E25"/>
    <w:rsid w:val="00DE247A"/>
    <w:rsid w:val="00DE35B4"/>
    <w:rsid w:val="00DE47F4"/>
    <w:rsid w:val="00DE54EC"/>
    <w:rsid w:val="00DE6E7F"/>
    <w:rsid w:val="00DF11E6"/>
    <w:rsid w:val="00DF279C"/>
    <w:rsid w:val="00DF2865"/>
    <w:rsid w:val="00DF3966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7FD"/>
    <w:rsid w:val="00E24807"/>
    <w:rsid w:val="00E24ED7"/>
    <w:rsid w:val="00E30146"/>
    <w:rsid w:val="00E3273E"/>
    <w:rsid w:val="00E4197E"/>
    <w:rsid w:val="00E458E2"/>
    <w:rsid w:val="00E4778E"/>
    <w:rsid w:val="00E50936"/>
    <w:rsid w:val="00E515AE"/>
    <w:rsid w:val="00E54C66"/>
    <w:rsid w:val="00E61704"/>
    <w:rsid w:val="00E61C22"/>
    <w:rsid w:val="00E646AB"/>
    <w:rsid w:val="00E64900"/>
    <w:rsid w:val="00E70A7D"/>
    <w:rsid w:val="00E71DF5"/>
    <w:rsid w:val="00E774B2"/>
    <w:rsid w:val="00E8165A"/>
    <w:rsid w:val="00E827F1"/>
    <w:rsid w:val="00E8345E"/>
    <w:rsid w:val="00E84CB6"/>
    <w:rsid w:val="00E90526"/>
    <w:rsid w:val="00E90897"/>
    <w:rsid w:val="00E91B22"/>
    <w:rsid w:val="00E93500"/>
    <w:rsid w:val="00E93769"/>
    <w:rsid w:val="00E94716"/>
    <w:rsid w:val="00E956DE"/>
    <w:rsid w:val="00EA0B67"/>
    <w:rsid w:val="00EA206C"/>
    <w:rsid w:val="00EA518D"/>
    <w:rsid w:val="00EA798E"/>
    <w:rsid w:val="00EB00A2"/>
    <w:rsid w:val="00EB0EC2"/>
    <w:rsid w:val="00EB2FA9"/>
    <w:rsid w:val="00EB702E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88"/>
    <w:rsid w:val="00F149D2"/>
    <w:rsid w:val="00F1629E"/>
    <w:rsid w:val="00F178C8"/>
    <w:rsid w:val="00F20F84"/>
    <w:rsid w:val="00F22B2D"/>
    <w:rsid w:val="00F356EE"/>
    <w:rsid w:val="00F36FCE"/>
    <w:rsid w:val="00F4023E"/>
    <w:rsid w:val="00F46DA1"/>
    <w:rsid w:val="00F51E1D"/>
    <w:rsid w:val="00F53B6F"/>
    <w:rsid w:val="00F55F7B"/>
    <w:rsid w:val="00F56372"/>
    <w:rsid w:val="00F56744"/>
    <w:rsid w:val="00F57190"/>
    <w:rsid w:val="00F57CC0"/>
    <w:rsid w:val="00F62AE1"/>
    <w:rsid w:val="00F678BE"/>
    <w:rsid w:val="00F70D89"/>
    <w:rsid w:val="00F73B69"/>
    <w:rsid w:val="00F7519D"/>
    <w:rsid w:val="00F7656C"/>
    <w:rsid w:val="00F817D9"/>
    <w:rsid w:val="00F81B60"/>
    <w:rsid w:val="00F82558"/>
    <w:rsid w:val="00F937BE"/>
    <w:rsid w:val="00F93EE5"/>
    <w:rsid w:val="00F94FE4"/>
    <w:rsid w:val="00F96631"/>
    <w:rsid w:val="00F9665C"/>
    <w:rsid w:val="00FA3A55"/>
    <w:rsid w:val="00FA3B8C"/>
    <w:rsid w:val="00FA64EB"/>
    <w:rsid w:val="00FA65C1"/>
    <w:rsid w:val="00FB0447"/>
    <w:rsid w:val="00FB0659"/>
    <w:rsid w:val="00FC2BB5"/>
    <w:rsid w:val="00FC6D6C"/>
    <w:rsid w:val="00FD0E32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  <w14:docId w14:val="34C9A74D"/>
  <w15:docId w15:val="{479E6FE5-B4AC-42A2-88B4-9371CCC1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B0F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F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23163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B0F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B0F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c">
    <w:name w:val="No Spacing"/>
    <w:uiPriority w:val="1"/>
    <w:qFormat/>
    <w:rsid w:val="00DD06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emf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ABFFB-AF0A-4483-B7D4-234055C8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546</TotalTime>
  <Pages>32</Pages>
  <Words>6042</Words>
  <Characters>34440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180</cp:revision>
  <cp:lastPrinted>2021-03-26T08:29:00Z</cp:lastPrinted>
  <dcterms:created xsi:type="dcterms:W3CDTF">2021-11-25T06:35:00Z</dcterms:created>
  <dcterms:modified xsi:type="dcterms:W3CDTF">2024-01-31T15:54:00Z</dcterms:modified>
</cp:coreProperties>
</file>