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A4934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6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9"/>
      </w:tblGrid>
      <w:tr w:rsidR="00EB0EC2" w:rsidTr="00884537">
        <w:trPr>
          <w:jc w:val="center"/>
        </w:trPr>
        <w:tc>
          <w:tcPr>
            <w:tcW w:w="8649" w:type="dxa"/>
            <w:shd w:val="clear" w:color="auto" w:fill="auto"/>
          </w:tcPr>
          <w:p w:rsidR="00B43D33" w:rsidRPr="00215405" w:rsidRDefault="00B43D33" w:rsidP="00B43D33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ПРОМЫШЛЕННЫЕ</w:t>
            </w:r>
          </w:p>
          <w:p w:rsidR="00EB0EC2" w:rsidRPr="00884537" w:rsidRDefault="00B43D33" w:rsidP="00B43D33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</w:t>
            </w:r>
            <w:r w:rsidRPr="003A2C95">
              <w:rPr>
                <w:b/>
                <w:szCs w:val="28"/>
              </w:rPr>
              <w:t xml:space="preserve">НАПОЛЬНО-ПОТОЛОЧНОГО ТИПА </w:t>
            </w:r>
            <w:r>
              <w:rPr>
                <w:b/>
                <w:szCs w:val="28"/>
              </w:rPr>
              <w:t xml:space="preserve">МОДЕЛЬНОГО РЯДА </w:t>
            </w:r>
            <w:r w:rsidRPr="003A2C95">
              <w:rPr>
                <w:b/>
                <w:szCs w:val="28"/>
              </w:rPr>
              <w:t>KF</w:t>
            </w:r>
            <w:r w:rsidRPr="003A2C95">
              <w:rPr>
                <w:b/>
                <w:szCs w:val="28"/>
                <w:lang w:val="en-US"/>
              </w:rPr>
              <w:t>F</w:t>
            </w:r>
            <w:r w:rsidRPr="00655EE4">
              <w:rPr>
                <w:b/>
                <w:szCs w:val="28"/>
              </w:rPr>
              <w:t>_</w:t>
            </w:r>
            <w:r>
              <w:rPr>
                <w:b/>
                <w:szCs w:val="28"/>
              </w:rPr>
              <w:t>G</w:t>
            </w:r>
            <w:r>
              <w:rPr>
                <w:b/>
                <w:szCs w:val="28"/>
                <w:lang w:val="en-US"/>
              </w:rPr>
              <w:t>W</w:t>
            </w:r>
            <w:r>
              <w:rPr>
                <w:b/>
                <w:szCs w:val="28"/>
              </w:rPr>
              <w:t>/KON</w:t>
            </w:r>
            <w:r w:rsidRPr="00655EE4">
              <w:rPr>
                <w:b/>
                <w:szCs w:val="28"/>
              </w:rPr>
              <w:t>_</w:t>
            </w:r>
            <w:r>
              <w:rPr>
                <w:b/>
                <w:szCs w:val="28"/>
              </w:rPr>
              <w:t>GW</w:t>
            </w:r>
          </w:p>
        </w:tc>
      </w:tr>
      <w:tr w:rsidR="00EB0EC2" w:rsidTr="00884537">
        <w:trPr>
          <w:jc w:val="center"/>
        </w:trPr>
        <w:tc>
          <w:tcPr>
            <w:tcW w:w="864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5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A4601A" w:rsidRPr="00761FE7" w:rsidTr="008043FB">
        <w:trPr>
          <w:jc w:val="center"/>
        </w:trPr>
        <w:tc>
          <w:tcPr>
            <w:tcW w:w="4501" w:type="dxa"/>
            <w:shd w:val="clear" w:color="auto" w:fill="auto"/>
          </w:tcPr>
          <w:p w:rsidR="00A4601A" w:rsidRPr="008043FB" w:rsidRDefault="009256AE" w:rsidP="007C62B4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KFF</w:t>
            </w:r>
            <w:r w:rsidR="00B43D33">
              <w:rPr>
                <w:b/>
                <w:szCs w:val="28"/>
                <w:lang w:val="en-US"/>
              </w:rPr>
              <w:t>_</w:t>
            </w:r>
            <w:r w:rsidR="00221B14">
              <w:rPr>
                <w:b/>
                <w:szCs w:val="28"/>
                <w:lang w:val="en-US"/>
              </w:rPr>
              <w:t>GW</w:t>
            </w:r>
            <w:r w:rsidR="008043FB">
              <w:rPr>
                <w:b/>
                <w:szCs w:val="28"/>
                <w:lang w:val="en-US"/>
              </w:rPr>
              <w:t>_</w:t>
            </w:r>
            <w:r w:rsidR="008043FB" w:rsidRPr="008043FB">
              <w:rPr>
                <w:b/>
                <w:szCs w:val="28"/>
                <w:lang w:val="en-US"/>
              </w:rPr>
              <w:t>KON</w:t>
            </w:r>
            <w:r w:rsidR="00B43D33">
              <w:rPr>
                <w:b/>
                <w:szCs w:val="28"/>
                <w:lang w:val="en-US"/>
              </w:rPr>
              <w:t>_</w:t>
            </w:r>
            <w:r w:rsidR="00221B14">
              <w:rPr>
                <w:b/>
                <w:szCs w:val="28"/>
                <w:lang w:val="en-US"/>
              </w:rPr>
              <w:t>GW</w:t>
            </w:r>
            <w:r w:rsidR="00761FE7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043FB">
        <w:trPr>
          <w:jc w:val="center"/>
        </w:trPr>
        <w:tc>
          <w:tcPr>
            <w:tcW w:w="4501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514EE" w:rsidRDefault="00B514EE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114327" w:rsidP="005E27A9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</w:t>
      </w:r>
      <w:r w:rsidR="008043FB">
        <w:rPr>
          <w:sz w:val="22"/>
          <w:szCs w:val="22"/>
          <w:lang w:val="en-US"/>
        </w:rPr>
        <w:t>21</w:t>
      </w:r>
    </w:p>
    <w:p w:rsidR="00B514EE" w:rsidRPr="008043FB" w:rsidRDefault="00B514EE" w:rsidP="005E27A9">
      <w:pPr>
        <w:spacing w:line="360" w:lineRule="auto"/>
        <w:jc w:val="center"/>
        <w:rPr>
          <w:sz w:val="22"/>
          <w:szCs w:val="22"/>
          <w:lang w:val="en-US"/>
        </w:rPr>
      </w:pPr>
    </w:p>
    <w:p w:rsidR="00810B70" w:rsidRPr="00C113AC" w:rsidRDefault="00810B70" w:rsidP="00B514EE">
      <w:pPr>
        <w:spacing w:after="160" w:line="259" w:lineRule="auto"/>
        <w:jc w:val="center"/>
        <w:rPr>
          <w:b/>
          <w:sz w:val="22"/>
          <w:szCs w:val="22"/>
        </w:rPr>
      </w:pPr>
      <w:r w:rsidRPr="00C113AC">
        <w:rPr>
          <w:b/>
          <w:sz w:val="22"/>
          <w:szCs w:val="22"/>
        </w:rPr>
        <w:lastRenderedPageBreak/>
        <w:t>СОДЕРЖАНИЕ</w:t>
      </w:r>
    </w:p>
    <w:p w:rsidR="00C113AC" w:rsidRPr="00C113AC" w:rsidRDefault="00810B70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113AC">
        <w:rPr>
          <w:sz w:val="22"/>
          <w:szCs w:val="22"/>
        </w:rPr>
        <w:fldChar w:fldCharType="begin"/>
      </w:r>
      <w:r w:rsidRPr="00C113AC">
        <w:rPr>
          <w:sz w:val="22"/>
          <w:szCs w:val="22"/>
        </w:rPr>
        <w:instrText xml:space="preserve"> TOC \o "1-3" \h \z \u </w:instrText>
      </w:r>
      <w:r w:rsidRPr="00C113AC">
        <w:rPr>
          <w:sz w:val="22"/>
          <w:szCs w:val="22"/>
        </w:rPr>
        <w:fldChar w:fldCharType="separate"/>
      </w:r>
      <w:hyperlink w:anchor="_Toc157607705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1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_Toc157607705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3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06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2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_Toc157607706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4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07" w:history="1">
        <w:r w:rsidR="00C113AC" w:rsidRPr="00C113AC">
          <w:rPr>
            <w:rStyle w:val="ad"/>
            <w:noProof/>
            <w:sz w:val="22"/>
            <w:szCs w:val="22"/>
          </w:rPr>
          <w:t>2.1.1 Описание изделий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_Toc157607707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4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08" w:history="1">
        <w:r w:rsidR="00C113AC" w:rsidRPr="00C113AC">
          <w:rPr>
            <w:rStyle w:val="ad"/>
            <w:noProof/>
            <w:sz w:val="22"/>
            <w:szCs w:val="22"/>
          </w:rPr>
          <w:t>2.1.2 Принцип работы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_Toc157607708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4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09" w:history="1">
        <w:r w:rsidR="00C113AC" w:rsidRPr="00C113AC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_Toc157607709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6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0" w:history="1">
        <w:r w:rsidR="00C113AC" w:rsidRPr="00C113AC">
          <w:rPr>
            <w:rStyle w:val="ad"/>
            <w:noProof/>
            <w:sz w:val="22"/>
            <w:szCs w:val="22"/>
          </w:rPr>
          <w:t>2.1.4 Требования к расположению изделий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_Toc157607710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7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1" w:history="1">
        <w:r w:rsidR="00C113AC" w:rsidRPr="00C113AC">
          <w:rPr>
            <w:rStyle w:val="ad"/>
            <w:noProof/>
            <w:sz w:val="22"/>
            <w:szCs w:val="22"/>
          </w:rPr>
          <w:t>2.1.5 Чертеж изделий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_Toc157607711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8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2" w:history="1">
        <w:r w:rsidR="00C113AC" w:rsidRPr="00C113AC">
          <w:rPr>
            <w:rStyle w:val="ad"/>
            <w:noProof/>
            <w:sz w:val="22"/>
            <w:szCs w:val="22"/>
          </w:rPr>
          <w:t>2.2 Маркировка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_Toc157607712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9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3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3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b/>
            <w:noProof/>
            <w:sz w:val="22"/>
            <w:szCs w:val="22"/>
          </w:rPr>
          <w:t>КОМПЛЕКТНОСТЬ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_Toc157607713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10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4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4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_Toc157607714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11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5" w:history="1">
        <w:r w:rsidR="00C113AC" w:rsidRPr="00C113AC">
          <w:rPr>
            <w:rStyle w:val="ad"/>
            <w:b/>
            <w:noProof/>
            <w:sz w:val="22"/>
            <w:szCs w:val="22"/>
          </w:rPr>
          <w:t>5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b/>
            <w:noProof/>
            <w:sz w:val="22"/>
            <w:szCs w:val="22"/>
          </w:rPr>
          <w:t>КОНСЕРВАЦИЯ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_Toc157607715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12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6" w:history="1">
        <w:r w:rsidR="00C113AC" w:rsidRPr="00C113AC">
          <w:rPr>
            <w:rStyle w:val="ad"/>
            <w:b/>
            <w:noProof/>
            <w:sz w:val="22"/>
            <w:szCs w:val="22"/>
          </w:rPr>
          <w:t>6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_Toc157607716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13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7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7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_Toc157607717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15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8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9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_Toc157607718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17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19" w:history="1">
        <w:r w:rsidR="00C113AC" w:rsidRPr="00C113AC">
          <w:rPr>
            <w:rStyle w:val="ad"/>
            <w:noProof/>
            <w:sz w:val="22"/>
            <w:szCs w:val="22"/>
          </w:rPr>
          <w:t>9.1 Общие требования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_Toc157607719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21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20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10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_Toc157607720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22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21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11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_Toc157607721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27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22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12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_Toc157607722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28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C113AC" w:rsidRPr="00C113AC" w:rsidRDefault="0077311C">
      <w:pPr>
        <w:pStyle w:val="1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723" w:history="1">
        <w:r w:rsidR="00C113AC" w:rsidRPr="00C113AC">
          <w:rPr>
            <w:rStyle w:val="ad"/>
            <w:b/>
            <w:bCs/>
            <w:noProof/>
            <w:sz w:val="22"/>
            <w:szCs w:val="22"/>
          </w:rPr>
          <w:t>13</w:t>
        </w:r>
        <w:r w:rsidR="00C113AC" w:rsidRPr="00C113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3AC" w:rsidRPr="00C113AC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C113AC" w:rsidRPr="00C113AC">
          <w:rPr>
            <w:noProof/>
            <w:webHidden/>
            <w:sz w:val="22"/>
            <w:szCs w:val="22"/>
          </w:rPr>
          <w:tab/>
        </w:r>
        <w:r w:rsidR="00C113AC" w:rsidRPr="00C113AC">
          <w:rPr>
            <w:noProof/>
            <w:webHidden/>
            <w:sz w:val="22"/>
            <w:szCs w:val="22"/>
          </w:rPr>
          <w:fldChar w:fldCharType="begin"/>
        </w:r>
        <w:r w:rsidR="00C113AC" w:rsidRPr="00C113AC">
          <w:rPr>
            <w:noProof/>
            <w:webHidden/>
            <w:sz w:val="22"/>
            <w:szCs w:val="22"/>
          </w:rPr>
          <w:instrText xml:space="preserve"> PAGEREF _Toc157607723 \h </w:instrText>
        </w:r>
        <w:r w:rsidR="00C113AC" w:rsidRPr="00C113AC">
          <w:rPr>
            <w:noProof/>
            <w:webHidden/>
            <w:sz w:val="22"/>
            <w:szCs w:val="22"/>
          </w:rPr>
        </w:r>
        <w:r w:rsidR="00C113AC" w:rsidRPr="00C113AC">
          <w:rPr>
            <w:noProof/>
            <w:webHidden/>
            <w:sz w:val="22"/>
            <w:szCs w:val="22"/>
          </w:rPr>
          <w:fldChar w:fldCharType="separate"/>
        </w:r>
        <w:r w:rsidR="00C113AC" w:rsidRPr="00C113AC">
          <w:rPr>
            <w:noProof/>
            <w:webHidden/>
            <w:sz w:val="22"/>
            <w:szCs w:val="22"/>
          </w:rPr>
          <w:t>29</w:t>
        </w:r>
        <w:r w:rsidR="00C113AC" w:rsidRPr="00C113A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6D2EE8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C113AC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B43D33" w:rsidRPr="0068019A">
        <w:rPr>
          <w:sz w:val="22"/>
          <w:szCs w:val="22"/>
        </w:rPr>
        <w:t>кондицион</w:t>
      </w:r>
      <w:r w:rsidR="00B43D33">
        <w:rPr>
          <w:sz w:val="22"/>
          <w:szCs w:val="22"/>
        </w:rPr>
        <w:t>еров промышленных</w:t>
      </w:r>
      <w:r w:rsidR="00B43D33" w:rsidRPr="0068019A">
        <w:rPr>
          <w:sz w:val="22"/>
          <w:szCs w:val="22"/>
        </w:rPr>
        <w:t xml:space="preserve"> </w:t>
      </w:r>
      <w:r w:rsidR="00B43D33">
        <w:rPr>
          <w:sz w:val="22"/>
          <w:szCs w:val="22"/>
        </w:rPr>
        <w:t>(сплит-систем</w:t>
      </w:r>
      <w:r w:rsidR="00B43D33" w:rsidRPr="00F57101">
        <w:rPr>
          <w:sz w:val="22"/>
          <w:szCs w:val="22"/>
        </w:rPr>
        <w:t xml:space="preserve">) </w:t>
      </w:r>
      <w:r w:rsidR="00B43D33">
        <w:rPr>
          <w:sz w:val="22"/>
          <w:szCs w:val="22"/>
        </w:rPr>
        <w:t>напольно-потолочного</w:t>
      </w:r>
      <w:r w:rsidR="00B43D33" w:rsidRPr="00DE54EC">
        <w:rPr>
          <w:sz w:val="22"/>
          <w:szCs w:val="22"/>
        </w:rPr>
        <w:t xml:space="preserve"> </w:t>
      </w:r>
      <w:r w:rsidR="00B43D33">
        <w:rPr>
          <w:sz w:val="22"/>
          <w:szCs w:val="22"/>
        </w:rPr>
        <w:t>типа</w:t>
      </w:r>
      <w:r w:rsidR="00B43D33" w:rsidRPr="007F261E">
        <w:rPr>
          <w:sz w:val="22"/>
          <w:szCs w:val="22"/>
        </w:rPr>
        <w:t xml:space="preserve"> </w:t>
      </w:r>
      <w:r w:rsidR="00B43D33">
        <w:rPr>
          <w:sz w:val="22"/>
          <w:szCs w:val="22"/>
        </w:rPr>
        <w:t>модельного ряда</w:t>
      </w:r>
      <w:r w:rsidR="00B43D33" w:rsidRPr="00F57101">
        <w:rPr>
          <w:sz w:val="22"/>
          <w:szCs w:val="22"/>
        </w:rPr>
        <w:t xml:space="preserve"> </w:t>
      </w:r>
      <w:r w:rsidR="00B43D33" w:rsidRPr="007F261E">
        <w:rPr>
          <w:sz w:val="22"/>
          <w:szCs w:val="22"/>
        </w:rPr>
        <w:t>KF</w:t>
      </w:r>
      <w:r w:rsidR="00B43D33">
        <w:rPr>
          <w:sz w:val="22"/>
          <w:szCs w:val="22"/>
          <w:lang w:val="en-US"/>
        </w:rPr>
        <w:t>F</w:t>
      </w:r>
      <w:r w:rsidR="00B43D33">
        <w:rPr>
          <w:sz w:val="22"/>
          <w:szCs w:val="22"/>
        </w:rPr>
        <w:t>_GW/KON_GW</w:t>
      </w:r>
      <w:r w:rsidR="007F261E" w:rsidRPr="003F28A1">
        <w:rPr>
          <w:sz w:val="22"/>
          <w:szCs w:val="22"/>
        </w:rPr>
        <w:t xml:space="preserve"> </w:t>
      </w:r>
      <w:r w:rsidR="0077311C">
        <w:rPr>
          <w:sz w:val="22"/>
          <w:szCs w:val="22"/>
        </w:rPr>
        <w:t>(далее по тексту – «изделия</w:t>
      </w:r>
      <w:bookmarkStart w:id="0" w:name="_GoBack"/>
      <w:bookmarkEnd w:id="0"/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4172310"/>
      <w:bookmarkStart w:id="2" w:name="_Ref67997751"/>
      <w:bookmarkStart w:id="3" w:name="_Ref88683828"/>
      <w:bookmarkStart w:id="4" w:name="_Toc157607705"/>
      <w:r w:rsidRPr="00985AEE">
        <w:rPr>
          <w:b/>
          <w:szCs w:val="28"/>
        </w:rPr>
        <w:t>ОСНОВНЫЕ СВЕДЕНИЯ ОБ ИЗДЕЛИ</w:t>
      </w:r>
      <w:bookmarkEnd w:id="1"/>
      <w:bookmarkEnd w:id="2"/>
      <w:bookmarkEnd w:id="3"/>
      <w:r w:rsidR="00C113AC">
        <w:rPr>
          <w:b/>
          <w:szCs w:val="28"/>
        </w:rPr>
        <w:t>ЯХ</w:t>
      </w:r>
      <w:bookmarkEnd w:id="4"/>
    </w:p>
    <w:p w:rsidR="00514A8E" w:rsidRPr="00514A8E" w:rsidRDefault="00C113AC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58"/>
      </w:tblGrid>
      <w:tr w:rsidR="00514A8E" w:rsidRPr="00CC2C20" w:rsidTr="00D11A2E">
        <w:trPr>
          <w:trHeight w:val="553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58" w:type="dxa"/>
            <w:vAlign w:val="center"/>
          </w:tcPr>
          <w:p w:rsidR="00B43D33" w:rsidRDefault="00B43D33" w:rsidP="00B43D33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178C8">
              <w:rPr>
                <w:sz w:val="22"/>
                <w:szCs w:val="22"/>
              </w:rPr>
              <w:t>ондицион</w:t>
            </w:r>
            <w:r w:rsidR="00761FE7">
              <w:rPr>
                <w:sz w:val="22"/>
                <w:szCs w:val="22"/>
              </w:rPr>
              <w:t>ер</w:t>
            </w:r>
            <w:r>
              <w:rPr>
                <w:sz w:val="22"/>
                <w:szCs w:val="22"/>
              </w:rPr>
              <w:t xml:space="preserve"> промышленны</w:t>
            </w:r>
            <w:r w:rsidR="00761FE7">
              <w:rPr>
                <w:sz w:val="22"/>
                <w:szCs w:val="22"/>
              </w:rPr>
              <w:t>й (сплит-система</w:t>
            </w:r>
            <w:r w:rsidRPr="00F57101">
              <w:rPr>
                <w:sz w:val="22"/>
                <w:szCs w:val="22"/>
              </w:rPr>
              <w:t>)</w:t>
            </w:r>
          </w:p>
          <w:p w:rsidR="00514A8E" w:rsidRPr="00CC2C20" w:rsidRDefault="00B43D33" w:rsidP="00B43D3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напольно-потолочного типа модельного ряда</w:t>
            </w:r>
            <w:r w:rsidRPr="007F261E">
              <w:rPr>
                <w:sz w:val="22"/>
                <w:szCs w:val="22"/>
              </w:rPr>
              <w:t xml:space="preserve"> KF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_GW/KON_GW</w:t>
            </w:r>
          </w:p>
        </w:tc>
      </w:tr>
      <w:tr w:rsidR="00514A8E" w:rsidRPr="00CC2C20" w:rsidTr="00D11A2E">
        <w:trPr>
          <w:trHeight w:val="391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58" w:type="dxa"/>
            <w:vAlign w:val="center"/>
          </w:tcPr>
          <w:p w:rsidR="00514A8E" w:rsidRPr="00EA6E01" w:rsidRDefault="007F261E" w:rsidP="009319C6">
            <w:pPr>
              <w:jc w:val="center"/>
              <w:rPr>
                <w:sz w:val="22"/>
                <w:szCs w:val="22"/>
              </w:rPr>
            </w:pPr>
            <w:r w:rsidRPr="007F261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Pr="007F261E">
              <w:rPr>
                <w:sz w:val="22"/>
                <w:szCs w:val="22"/>
              </w:rPr>
              <w:t>/KON</w:t>
            </w:r>
            <w:r w:rsidR="00F53B6F">
              <w:rPr>
                <w:sz w:val="22"/>
                <w:szCs w:val="22"/>
              </w:rPr>
              <w:t>36</w:t>
            </w:r>
            <w:r w:rsidRPr="007F261E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  <w:p w:rsidR="00F53B6F" w:rsidRPr="00EA6E01" w:rsidRDefault="00F53B6F" w:rsidP="009319C6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Pr="00F53B6F">
              <w:rPr>
                <w:sz w:val="22"/>
                <w:szCs w:val="22"/>
              </w:rPr>
              <w:t>/KON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  <w:p w:rsidR="00F53B6F" w:rsidRPr="00EA6E01" w:rsidRDefault="00F53B6F" w:rsidP="00EA6E01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Pr="00F53B6F">
              <w:rPr>
                <w:sz w:val="22"/>
                <w:szCs w:val="22"/>
              </w:rPr>
              <w:t>/KON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</w:tc>
      </w:tr>
      <w:tr w:rsidR="00514A8E" w:rsidRPr="00CC2C20" w:rsidTr="00D11A2E">
        <w:trPr>
          <w:trHeight w:val="399"/>
        </w:trPr>
        <w:tc>
          <w:tcPr>
            <w:tcW w:w="251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58" w:type="dxa"/>
            <w:vAlign w:val="center"/>
          </w:tcPr>
          <w:p w:rsidR="006E0DCE" w:rsidRPr="00EA6E01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Pr="006E0DCE">
              <w:rPr>
                <w:sz w:val="22"/>
                <w:szCs w:val="22"/>
              </w:rPr>
              <w:t>36G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Pr="006E0DCE">
              <w:rPr>
                <w:sz w:val="22"/>
                <w:szCs w:val="22"/>
              </w:rPr>
              <w:t>/KON36G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  <w:p w:rsidR="006E0DCE" w:rsidRPr="00EA6E01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Pr="006E0DCE">
              <w:rPr>
                <w:sz w:val="22"/>
                <w:szCs w:val="22"/>
              </w:rPr>
              <w:t>48G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Pr="006E0DCE">
              <w:rPr>
                <w:sz w:val="22"/>
                <w:szCs w:val="22"/>
              </w:rPr>
              <w:t>/KON48G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  <w:p w:rsidR="00514A8E" w:rsidRPr="00EA6E01" w:rsidRDefault="006E0DCE" w:rsidP="00EA6E01">
            <w:pPr>
              <w:jc w:val="center"/>
              <w:rPr>
                <w:sz w:val="22"/>
                <w:szCs w:val="22"/>
                <w:highlight w:val="yellow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Pr="006E0DCE">
              <w:rPr>
                <w:sz w:val="22"/>
                <w:szCs w:val="22"/>
              </w:rPr>
              <w:t>60G</w:t>
            </w:r>
            <w:r w:rsidR="00EA6E01">
              <w:rPr>
                <w:sz w:val="22"/>
                <w:szCs w:val="22"/>
                <w:lang w:val="en-US"/>
              </w:rPr>
              <w:t>W</w:t>
            </w:r>
            <w:r w:rsidRPr="006E0DCE">
              <w:rPr>
                <w:sz w:val="22"/>
                <w:szCs w:val="22"/>
              </w:rPr>
              <w:t>/KON60G</w:t>
            </w:r>
            <w:r w:rsidR="00EA6E01">
              <w:rPr>
                <w:sz w:val="22"/>
                <w:szCs w:val="22"/>
                <w:lang w:val="en-US"/>
              </w:rPr>
              <w:t>W</w:t>
            </w:r>
          </w:p>
        </w:tc>
      </w:tr>
      <w:tr w:rsidR="006D2EE8" w:rsidRPr="00CC2C20" w:rsidTr="00D11A2E">
        <w:trPr>
          <w:trHeight w:val="399"/>
        </w:trPr>
        <w:tc>
          <w:tcPr>
            <w:tcW w:w="2518" w:type="dxa"/>
            <w:vAlign w:val="center"/>
          </w:tcPr>
          <w:p w:rsidR="006D2EE8" w:rsidRPr="00CC2C20" w:rsidRDefault="00761FE7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258" w:type="dxa"/>
            <w:vAlign w:val="center"/>
          </w:tcPr>
          <w:p w:rsidR="006D2EE8" w:rsidRDefault="00761FE7" w:rsidP="00761F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  <w:r>
              <w:rPr>
                <w:sz w:val="22"/>
                <w:szCs w:val="22"/>
              </w:rPr>
              <w:t xml:space="preserve"> с помощью воздуховодов</w:t>
            </w:r>
          </w:p>
        </w:tc>
      </w:tr>
      <w:tr w:rsidR="00761F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58" w:type="dxa"/>
            <w:vAlign w:val="center"/>
          </w:tcPr>
          <w:p w:rsidR="00761FE7" w:rsidRPr="00822B77" w:rsidRDefault="00761FE7" w:rsidP="00761FE7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61F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58" w:type="dxa"/>
            <w:vAlign w:val="center"/>
          </w:tcPr>
          <w:p w:rsidR="00761FE7" w:rsidRPr="006E6F2F" w:rsidRDefault="00761FE7" w:rsidP="00761FE7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761FE7" w:rsidRPr="00CC2C20" w:rsidTr="00D11A2E">
        <w:trPr>
          <w:trHeight w:val="409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58" w:type="dxa"/>
            <w:vAlign w:val="center"/>
          </w:tcPr>
          <w:p w:rsidR="00761FE7" w:rsidRPr="00CC2C20" w:rsidRDefault="00761FE7" w:rsidP="00761FE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761F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258" w:type="dxa"/>
            <w:vAlign w:val="center"/>
          </w:tcPr>
          <w:p w:rsidR="00761FE7" w:rsidRPr="00CC2C20" w:rsidRDefault="00761FE7" w:rsidP="00761FE7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761FE7" w:rsidRPr="00CC2C20" w:rsidTr="00D11A2E">
        <w:trPr>
          <w:trHeight w:val="492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58" w:type="dxa"/>
            <w:vAlign w:val="center"/>
          </w:tcPr>
          <w:p w:rsidR="00761FE7" w:rsidRPr="002B0584" w:rsidRDefault="00761FE7" w:rsidP="00761FE7">
            <w:pPr>
              <w:pStyle w:val="2"/>
              <w:rPr>
                <w:sz w:val="22"/>
                <w:szCs w:val="22"/>
              </w:rPr>
            </w:pPr>
            <w:r w:rsidRPr="002B0584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761FE7" w:rsidRPr="002B0584" w:rsidRDefault="00761FE7" w:rsidP="00761FE7">
            <w:pPr>
              <w:pStyle w:val="2"/>
              <w:rPr>
                <w:sz w:val="22"/>
                <w:szCs w:val="22"/>
              </w:rPr>
            </w:pPr>
            <w:r w:rsidRPr="002B0584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761FE7" w:rsidRPr="002B0584" w:rsidRDefault="00761FE7" w:rsidP="00761FE7">
            <w:pPr>
              <w:pStyle w:val="2"/>
              <w:rPr>
                <w:sz w:val="22"/>
                <w:szCs w:val="22"/>
              </w:rPr>
            </w:pPr>
            <w:r w:rsidRPr="002B0584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61FE7" w:rsidRPr="002B0584" w:rsidRDefault="00761FE7" w:rsidP="00761FE7">
            <w:pPr>
              <w:pStyle w:val="2"/>
              <w:rPr>
                <w:sz w:val="22"/>
                <w:szCs w:val="22"/>
              </w:rPr>
            </w:pPr>
            <w:r w:rsidRPr="002B0584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761FE7" w:rsidRPr="0045388E" w:rsidRDefault="00761FE7" w:rsidP="00761FE7">
            <w:pPr>
              <w:pStyle w:val="2"/>
              <w:rPr>
                <w:sz w:val="22"/>
                <w:szCs w:val="22"/>
              </w:rPr>
            </w:pPr>
            <w:r w:rsidRPr="002662FF">
              <w:rPr>
                <w:sz w:val="22"/>
                <w:szCs w:val="22"/>
              </w:rPr>
              <w:t>ЕАЭС N RU Д-CN.РА02.В.77993/22</w:t>
            </w:r>
            <w:r>
              <w:rPr>
                <w:sz w:val="22"/>
                <w:szCs w:val="22"/>
              </w:rPr>
              <w:t xml:space="preserve"> (срок действия от 30.03.2022 до 29.03.2027)</w:t>
            </w:r>
          </w:p>
        </w:tc>
      </w:tr>
      <w:tr w:rsidR="00761FE7" w:rsidRPr="0077311C" w:rsidTr="00D11A2E">
        <w:trPr>
          <w:trHeight w:val="492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58" w:type="dxa"/>
            <w:vAlign w:val="center"/>
          </w:tcPr>
          <w:p w:rsidR="00761FE7" w:rsidRPr="008E1213" w:rsidRDefault="00761FE7" w:rsidP="00761FE7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761F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58" w:type="dxa"/>
            <w:vAlign w:val="center"/>
          </w:tcPr>
          <w:p w:rsidR="00761FE7" w:rsidRPr="00CC2C20" w:rsidRDefault="00761FE7" w:rsidP="00761FE7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61FE7" w:rsidRPr="0077311C" w:rsidTr="00D11A2E">
        <w:trPr>
          <w:trHeight w:val="553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761FE7" w:rsidRPr="00514A8E" w:rsidRDefault="00761FE7" w:rsidP="00761FE7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761FE7" w:rsidRPr="00CC2C20" w:rsidTr="00D11A2E">
        <w:trPr>
          <w:trHeight w:val="553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58" w:type="dxa"/>
            <w:vAlign w:val="center"/>
          </w:tcPr>
          <w:p w:rsidR="00761FE7" w:rsidRPr="00CC2C20" w:rsidRDefault="00761FE7" w:rsidP="00761FE7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761FE7" w:rsidRPr="00CC2C20" w:rsidTr="002B0584">
        <w:trPr>
          <w:trHeight w:val="2142"/>
        </w:trPr>
        <w:tc>
          <w:tcPr>
            <w:tcW w:w="2518" w:type="dxa"/>
            <w:vAlign w:val="center"/>
          </w:tcPr>
          <w:p w:rsidR="00761FE7" w:rsidRPr="00CC2C20" w:rsidRDefault="00761FE7" w:rsidP="00761FE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58" w:type="dxa"/>
            <w:vAlign w:val="center"/>
          </w:tcPr>
          <w:p w:rsidR="00761FE7" w:rsidRDefault="00761FE7" w:rsidP="00761FE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61FE7" w:rsidRPr="006E3C0A" w:rsidRDefault="00761FE7" w:rsidP="00761F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61FE7" w:rsidRPr="006E3C0A" w:rsidRDefault="00761FE7" w:rsidP="00761FE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761FE7" w:rsidRPr="006E3C0A" w:rsidRDefault="00761FE7" w:rsidP="00761FE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61FE7" w:rsidRPr="006E3C0A" w:rsidRDefault="00761FE7" w:rsidP="00761F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</w:t>
            </w:r>
            <w:r w:rsidRPr="006E3C0A">
              <w:rPr>
                <w:sz w:val="22"/>
                <w:szCs w:val="22"/>
              </w:rPr>
              <w:t>адрес: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Pr="006E3C0A">
              <w:rPr>
                <w:sz w:val="22"/>
                <w:szCs w:val="22"/>
              </w:rPr>
              <w:t>Большая Разночинная, 32</w:t>
            </w:r>
          </w:p>
          <w:p w:rsidR="00761FE7" w:rsidRPr="003F28A1" w:rsidRDefault="00761FE7" w:rsidP="00761FE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61FE7" w:rsidRPr="00CC2C20" w:rsidRDefault="00761FE7" w:rsidP="00761FE7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884537" w:rsidRDefault="00810B70" w:rsidP="0088453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5" w:name="_Toc14172311"/>
      <w:bookmarkStart w:id="6" w:name="_Ref69937519"/>
      <w:bookmarkStart w:id="7" w:name="_Ref88683835"/>
      <w:bookmarkStart w:id="8" w:name="_Toc157607706"/>
      <w:r w:rsidRPr="00884537">
        <w:rPr>
          <w:b/>
          <w:szCs w:val="28"/>
        </w:rPr>
        <w:t>ТЕХНИЧЕСКИЕ ХАРАКТЕРИСТИКИ</w:t>
      </w:r>
      <w:bookmarkEnd w:id="5"/>
      <w:bookmarkEnd w:id="6"/>
      <w:bookmarkEnd w:id="7"/>
      <w:bookmarkEnd w:id="8"/>
    </w:p>
    <w:p w:rsidR="009B1EC5" w:rsidRPr="00715ED9" w:rsidRDefault="00810B70" w:rsidP="00715ED9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607707"/>
      <w:r w:rsidRPr="00715ED9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715ED9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715ED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715ED9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C113AC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9"/>
    </w:p>
    <w:p w:rsidR="005F5E03" w:rsidRPr="00884537" w:rsidRDefault="005F5E03" w:rsidP="008845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43D33" w:rsidRDefault="00B43D33" w:rsidP="00B43D3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>еры промышленные</w:t>
      </w:r>
      <w:r w:rsidRPr="00F178C8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(сплит-системы</w:t>
      </w:r>
      <w:r w:rsidRPr="00F57101">
        <w:rPr>
          <w:sz w:val="22"/>
          <w:szCs w:val="22"/>
        </w:rPr>
        <w:t>)</w:t>
      </w:r>
      <w:r w:rsidRPr="00715A9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напольно-потолочного типа модельного ряда</w:t>
      </w:r>
      <w:r w:rsidRPr="007F261E">
        <w:rPr>
          <w:sz w:val="22"/>
          <w:szCs w:val="22"/>
        </w:rPr>
        <w:t xml:space="preserve"> KF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>_GW/KON_GW</w:t>
      </w:r>
      <w:r w:rsidRPr="00F56744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63AFE">
        <w:rPr>
          <w:sz w:val="22"/>
          <w:szCs w:val="22"/>
        </w:rPr>
        <w:t xml:space="preserve"> для обеспечения подвода кондиционированного воздуха в замкнутое пространство комнаты или зоны с помощью воздуховодов. </w:t>
      </w: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>.</w:t>
      </w:r>
    </w:p>
    <w:p w:rsidR="00F94FE4" w:rsidRPr="00884537" w:rsidRDefault="00F94FE4" w:rsidP="00B43D3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84537">
        <w:rPr>
          <w:sz w:val="22"/>
          <w:szCs w:val="22"/>
        </w:rPr>
        <w:t>Внешний блок монтируется вне кондиционируемого помещения.  Внутренний блок размещается непосредственно в самом помещении</w:t>
      </w:r>
      <w:r w:rsidR="00884537" w:rsidRPr="00884537">
        <w:rPr>
          <w:sz w:val="22"/>
          <w:szCs w:val="22"/>
        </w:rPr>
        <w:t xml:space="preserve">. </w:t>
      </w:r>
      <w:r w:rsidRPr="00884537">
        <w:rPr>
          <w:sz w:val="22"/>
          <w:szCs w:val="22"/>
        </w:rPr>
        <w:t xml:space="preserve"> </w:t>
      </w:r>
      <w:r w:rsidR="00884537" w:rsidRPr="00884537">
        <w:rPr>
          <w:sz w:val="22"/>
          <w:szCs w:val="22"/>
        </w:rPr>
        <w:t xml:space="preserve">Благодаря наличию двух дренажных поддонов внутренний блок может быть установлен под потолком, на стене или на полу. </w:t>
      </w:r>
      <w:r w:rsidRPr="00884537">
        <w:rPr>
          <w:sz w:val="22"/>
          <w:szCs w:val="22"/>
        </w:rPr>
        <w:t xml:space="preserve">Друг с другом блоки соединяются медными трубами. 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 </w:t>
      </w:r>
    </w:p>
    <w:p w:rsidR="00884537" w:rsidRPr="00884537" w:rsidRDefault="00884537" w:rsidP="008845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884537">
        <w:rPr>
          <w:sz w:val="22"/>
          <w:szCs w:val="22"/>
        </w:rPr>
        <w:t>Вентилятор внутреннего блока оснащен 4-х скоростным мотором для обеспечения максимально комфортных условий в помещении  -  имеется возможность выбрать одну из четырёх</w:t>
      </w:r>
      <w:r w:rsidRPr="00884537">
        <w:rPr>
          <w:sz w:val="22"/>
          <w:szCs w:val="22"/>
        </w:rPr>
        <w:br/>
        <w:t xml:space="preserve">скоростей вентилятора. </w:t>
      </w:r>
    </w:p>
    <w:p w:rsidR="00884537" w:rsidRPr="00884537" w:rsidRDefault="00884537" w:rsidP="008845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884537">
        <w:rPr>
          <w:sz w:val="22"/>
          <w:szCs w:val="22"/>
        </w:rPr>
        <w:t xml:space="preserve">Режим Sleep обеспечивает комфортный микроклимат в помещении в ночное время при минимальном уровне шума. Несколько режимов работы в зависимости от  потребностей пользователя и условий среды в помещении. </w:t>
      </w:r>
    </w:p>
    <w:p w:rsidR="00884537" w:rsidRPr="00884537" w:rsidRDefault="00884537" w:rsidP="008845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884537">
        <w:rPr>
          <w:sz w:val="22"/>
          <w:szCs w:val="22"/>
        </w:rPr>
        <w:t xml:space="preserve">Вертикальный и горизонтальный автосвинг позволяет доставлять воздух во все уголки помещения, не доставляя дискомфорта пользователю. За счет особенностей дизайна створок жалюзей распределение воздуха происходит в зависимости от выбранного режима работы. </w:t>
      </w:r>
    </w:p>
    <w:p w:rsidR="00884537" w:rsidRPr="00884537" w:rsidRDefault="00884537" w:rsidP="008845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884537">
        <w:rPr>
          <w:sz w:val="22"/>
          <w:szCs w:val="22"/>
        </w:rPr>
        <w:t>Режим турбо. Позволяет быстро достигнуть заданной температуры.</w:t>
      </w:r>
    </w:p>
    <w:p w:rsidR="00884537" w:rsidRPr="00884537" w:rsidRDefault="00884537" w:rsidP="008845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884537">
        <w:rPr>
          <w:sz w:val="22"/>
          <w:szCs w:val="22"/>
        </w:rPr>
        <w:t>Упрощенная замена мотора и крыльчатки вентилятора за счет новых конструктивных особенностей.</w:t>
      </w:r>
    </w:p>
    <w:p w:rsidR="00200079" w:rsidRPr="00884537" w:rsidRDefault="00200079" w:rsidP="008845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84537">
        <w:rPr>
          <w:sz w:val="22"/>
          <w:szCs w:val="22"/>
        </w:rPr>
        <w:t>Наружный блок:</w:t>
      </w:r>
    </w:p>
    <w:p w:rsidR="00200079" w:rsidRPr="00C113AC" w:rsidRDefault="00877F58" w:rsidP="00884537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113AC">
        <w:rPr>
          <w:rFonts w:ascii="Times New Roman" w:hAnsi="Times New Roman"/>
        </w:rPr>
        <w:t>Надежные компрессоры</w:t>
      </w:r>
      <w:r w:rsidR="002D0DE2" w:rsidRPr="00C113AC">
        <w:rPr>
          <w:rFonts w:ascii="Times New Roman" w:hAnsi="Times New Roman"/>
        </w:rPr>
        <w:t xml:space="preserve"> лучших производителей </w:t>
      </w:r>
      <w:r w:rsidR="00200079" w:rsidRPr="00C113AC">
        <w:rPr>
          <w:rFonts w:ascii="Times New Roman" w:hAnsi="Times New Roman"/>
        </w:rPr>
        <w:t>(GREE);</w:t>
      </w:r>
    </w:p>
    <w:p w:rsidR="00200079" w:rsidRPr="00C113AC" w:rsidRDefault="00BA539A" w:rsidP="00884537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113AC">
        <w:rPr>
          <w:rFonts w:ascii="Times New Roman" w:hAnsi="Times New Roman"/>
        </w:rPr>
        <w:t>Антикоррозийное покрытие Blue fin, обеспечив</w:t>
      </w:r>
      <w:r w:rsidR="00200079" w:rsidRPr="00C113AC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C113AC" w:rsidRDefault="00200079" w:rsidP="00884537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113AC">
        <w:rPr>
          <w:rFonts w:ascii="Times New Roman" w:hAnsi="Times New Roman"/>
        </w:rPr>
        <w:t>М</w:t>
      </w:r>
      <w:r w:rsidR="00877F58" w:rsidRPr="00C113AC">
        <w:rPr>
          <w:rFonts w:ascii="Times New Roman" w:hAnsi="Times New Roman"/>
        </w:rPr>
        <w:t>ногоуровневая</w:t>
      </w:r>
      <w:r w:rsidRPr="00C113AC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C113AC" w:rsidRDefault="00200079" w:rsidP="00884537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113AC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C113AC" w:rsidRDefault="00877F58" w:rsidP="003207FF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</w:pPr>
      <w:r w:rsidRPr="00C113AC">
        <w:rPr>
          <w:rFonts w:ascii="Times New Roman" w:hAnsi="Times New Roman"/>
        </w:rPr>
        <w:t>О</w:t>
      </w:r>
      <w:r w:rsidR="00200079" w:rsidRPr="00C113AC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C113AC">
        <w:rPr>
          <w:rFonts w:ascii="Times New Roman" w:hAnsi="Times New Roman"/>
        </w:rPr>
        <w:t>температуре</w:t>
      </w:r>
      <w:r w:rsidR="00200079" w:rsidRPr="00C113AC">
        <w:rPr>
          <w:rFonts w:ascii="Times New Roman" w:hAnsi="Times New Roman"/>
        </w:rPr>
        <w:t xml:space="preserve"> окружающей среды </w:t>
      </w:r>
      <w:r w:rsidRPr="00C113AC">
        <w:rPr>
          <w:rFonts w:ascii="Times New Roman" w:hAnsi="Times New Roman"/>
        </w:rPr>
        <w:t>до</w:t>
      </w:r>
      <w:r w:rsidR="00200079" w:rsidRPr="00C113AC">
        <w:rPr>
          <w:rFonts w:ascii="Times New Roman" w:hAnsi="Times New Roman"/>
        </w:rPr>
        <w:t xml:space="preserve"> -40</w:t>
      </w:r>
      <w:r w:rsidRPr="00C113AC">
        <w:rPr>
          <w:rFonts w:ascii="Times New Roman" w:hAnsi="Times New Roman"/>
        </w:rPr>
        <w:t>°</w:t>
      </w:r>
      <w:r w:rsidR="00200079" w:rsidRPr="00C113AC">
        <w:rPr>
          <w:rFonts w:ascii="Times New Roman" w:hAnsi="Times New Roman"/>
        </w:rPr>
        <w:t>С.</w:t>
      </w:r>
      <w:r w:rsidRPr="00C113AC">
        <w:br/>
      </w:r>
    </w:p>
    <w:p w:rsidR="008F31F7" w:rsidRPr="00715ED9" w:rsidRDefault="008F31F7" w:rsidP="00715ED9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7607708"/>
      <w:r w:rsidRPr="00715ED9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10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075B6" w:rsidRDefault="005075B6" w:rsidP="005075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5075B6" w:rsidRDefault="005075B6" w:rsidP="005075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075B6" w:rsidRDefault="005075B6" w:rsidP="005075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15ED9" w:rsidRDefault="00715ED9" w:rsidP="005075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113AC" w:rsidRPr="003F1F02" w:rsidRDefault="00C113AC" w:rsidP="005075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075B6" w:rsidRPr="003F1F02" w:rsidRDefault="005075B6" w:rsidP="005075B6">
      <w:pPr>
        <w:autoSpaceDE w:val="0"/>
        <w:autoSpaceDN w:val="0"/>
        <w:adjustRightInd w:val="0"/>
        <w:rPr>
          <w:sz w:val="22"/>
          <w:szCs w:val="22"/>
        </w:rPr>
      </w:pPr>
    </w:p>
    <w:p w:rsidR="005075B6" w:rsidRPr="003F1F02" w:rsidRDefault="005075B6" w:rsidP="005075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Принцип работы сплит-системы. </w:t>
      </w:r>
    </w:p>
    <w:p w:rsidR="005075B6" w:rsidRPr="003F1F02" w:rsidRDefault="005075B6" w:rsidP="005075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5075B6" w:rsidRDefault="005075B6" w:rsidP="005075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B7CBA" w:rsidRDefault="00CA6F66" w:rsidP="00A72F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Pr="00A61371" w:rsidRDefault="00B2101A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5092700" cy="6021558"/>
            <wp:effectExtent l="0" t="0" r="0" b="0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748" cy="603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Pr="00715ED9" w:rsidRDefault="00C113AC" w:rsidP="00715ED9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5760770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715ED9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11"/>
    </w:p>
    <w:p w:rsidR="00D165D1" w:rsidRPr="00135473" w:rsidRDefault="00D165D1" w:rsidP="009319C6">
      <w:pPr>
        <w:ind w:firstLine="709"/>
        <w:jc w:val="both"/>
        <w:rPr>
          <w:sz w:val="22"/>
          <w:szCs w:val="22"/>
        </w:rPr>
      </w:pPr>
    </w:p>
    <w:p w:rsidR="003B7EAD" w:rsidRPr="00985AEE" w:rsidRDefault="003B7EAD" w:rsidP="009319C6">
      <w:pPr>
        <w:jc w:val="both"/>
        <w:rPr>
          <w:sz w:val="24"/>
        </w:rPr>
      </w:pPr>
    </w:p>
    <w:p w:rsidR="00C113AC" w:rsidRDefault="00C113AC" w:rsidP="00C113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0"/>
          <w:szCs w:val="20"/>
        </w:rPr>
      </w:pPr>
      <w:r w:rsidRPr="00715ED9">
        <w:rPr>
          <w:sz w:val="22"/>
          <w:szCs w:val="22"/>
        </w:rPr>
        <w:t>Основные технические характеристики изделия приведены в таблице 2</w:t>
      </w:r>
    </w:p>
    <w:p w:rsidR="00C113AC" w:rsidRDefault="00C113AC" w:rsidP="009319C6">
      <w:pPr>
        <w:jc w:val="center"/>
        <w:rPr>
          <w:noProof/>
          <w:sz w:val="20"/>
          <w:szCs w:val="20"/>
        </w:rPr>
      </w:pPr>
    </w:p>
    <w:p w:rsidR="00810B70" w:rsidRDefault="00EF26FD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F14988" w:rsidRDefault="00F14988" w:rsidP="009319C6">
      <w:pPr>
        <w:jc w:val="center"/>
        <w:rPr>
          <w:noProof/>
          <w:sz w:val="20"/>
          <w:szCs w:val="20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560"/>
        <w:gridCol w:w="1701"/>
        <w:gridCol w:w="708"/>
        <w:gridCol w:w="1559"/>
        <w:gridCol w:w="1276"/>
        <w:gridCol w:w="1276"/>
      </w:tblGrid>
      <w:tr w:rsidR="00E730CF" w:rsidRPr="00E730CF" w:rsidTr="00E730CF">
        <w:trPr>
          <w:trHeight w:val="290"/>
        </w:trPr>
        <w:tc>
          <w:tcPr>
            <w:tcW w:w="5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A72F7A" w:rsidRDefault="00E730CF" w:rsidP="00E730CF">
            <w:pPr>
              <w:rPr>
                <w:b/>
                <w:bCs/>
                <w:sz w:val="20"/>
                <w:szCs w:val="20"/>
              </w:rPr>
            </w:pPr>
            <w:r w:rsidRPr="00A72F7A">
              <w:rPr>
                <w:b/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A72F7A" w:rsidRDefault="00E730CF" w:rsidP="00E730CF">
            <w:pPr>
              <w:jc w:val="center"/>
              <w:rPr>
                <w:b/>
                <w:bCs/>
                <w:sz w:val="20"/>
                <w:szCs w:val="20"/>
              </w:rPr>
            </w:pPr>
            <w:r w:rsidRPr="00A72F7A">
              <w:rPr>
                <w:b/>
                <w:bCs/>
                <w:sz w:val="20"/>
                <w:szCs w:val="20"/>
              </w:rPr>
              <w:t>KFF36GW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A72F7A" w:rsidRDefault="00E730CF" w:rsidP="00E730CF">
            <w:pPr>
              <w:jc w:val="center"/>
              <w:rPr>
                <w:b/>
                <w:bCs/>
                <w:sz w:val="20"/>
                <w:szCs w:val="20"/>
              </w:rPr>
            </w:pPr>
            <w:r w:rsidRPr="00A72F7A">
              <w:rPr>
                <w:b/>
                <w:bCs/>
                <w:sz w:val="20"/>
                <w:szCs w:val="20"/>
              </w:rPr>
              <w:t>KFF48GW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A72F7A" w:rsidRDefault="00E730CF" w:rsidP="00E730CF">
            <w:pPr>
              <w:jc w:val="center"/>
              <w:rPr>
                <w:b/>
                <w:bCs/>
                <w:sz w:val="20"/>
                <w:szCs w:val="20"/>
              </w:rPr>
            </w:pPr>
            <w:r w:rsidRPr="00A72F7A">
              <w:rPr>
                <w:b/>
                <w:bCs/>
                <w:sz w:val="20"/>
                <w:szCs w:val="20"/>
              </w:rPr>
              <w:t>KFF60GW</w:t>
            </w:r>
          </w:p>
        </w:tc>
      </w:tr>
      <w:tr w:rsidR="00E730CF" w:rsidRPr="00E730CF" w:rsidTr="00E730CF">
        <w:trPr>
          <w:trHeight w:val="290"/>
        </w:trPr>
        <w:tc>
          <w:tcPr>
            <w:tcW w:w="5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A72F7A" w:rsidRDefault="00E730CF" w:rsidP="00E730CF">
            <w:pPr>
              <w:rPr>
                <w:b/>
                <w:bCs/>
                <w:sz w:val="20"/>
                <w:szCs w:val="20"/>
              </w:rPr>
            </w:pPr>
            <w:r w:rsidRPr="00A72F7A">
              <w:rPr>
                <w:b/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A72F7A" w:rsidRDefault="00E730CF" w:rsidP="00E730CF">
            <w:pPr>
              <w:jc w:val="center"/>
              <w:rPr>
                <w:b/>
                <w:bCs/>
                <w:sz w:val="20"/>
                <w:szCs w:val="20"/>
              </w:rPr>
            </w:pPr>
            <w:r w:rsidRPr="00A72F7A">
              <w:rPr>
                <w:b/>
                <w:bCs/>
                <w:sz w:val="20"/>
                <w:szCs w:val="20"/>
              </w:rPr>
              <w:t>KON36GW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A72F7A" w:rsidRDefault="00E730CF" w:rsidP="00E730CF">
            <w:pPr>
              <w:jc w:val="center"/>
              <w:rPr>
                <w:b/>
                <w:bCs/>
                <w:sz w:val="20"/>
                <w:szCs w:val="20"/>
              </w:rPr>
            </w:pPr>
            <w:r w:rsidRPr="00A72F7A">
              <w:rPr>
                <w:b/>
                <w:bCs/>
                <w:sz w:val="20"/>
                <w:szCs w:val="20"/>
              </w:rPr>
              <w:t>KON48GW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A72F7A" w:rsidRDefault="00E730CF" w:rsidP="00E730CF">
            <w:pPr>
              <w:jc w:val="center"/>
              <w:rPr>
                <w:b/>
                <w:bCs/>
                <w:sz w:val="20"/>
                <w:szCs w:val="20"/>
              </w:rPr>
            </w:pPr>
            <w:r w:rsidRPr="00A72F7A">
              <w:rPr>
                <w:b/>
                <w:bCs/>
                <w:sz w:val="20"/>
                <w:szCs w:val="20"/>
              </w:rPr>
              <w:t>KON60GW</w:t>
            </w:r>
          </w:p>
        </w:tc>
      </w:tr>
      <w:tr w:rsidR="00E730CF" w:rsidRPr="00E730CF" w:rsidTr="00B36546">
        <w:trPr>
          <w:trHeight w:val="290"/>
        </w:trPr>
        <w:tc>
          <w:tcPr>
            <w:tcW w:w="3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Суммарная производительность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Охлаждение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15,80</w:t>
            </w:r>
          </w:p>
        </w:tc>
      </w:tr>
      <w:tr w:rsidR="00E730CF" w:rsidRPr="00E730CF" w:rsidTr="00B36546">
        <w:trPr>
          <w:trHeight w:val="290"/>
        </w:trPr>
        <w:tc>
          <w:tcPr>
            <w:tcW w:w="3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Нагрев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18,20</w:t>
            </w:r>
          </w:p>
        </w:tc>
      </w:tr>
      <w:tr w:rsidR="00E730CF" w:rsidRPr="00E730CF" w:rsidTr="00B36546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 xml:space="preserve">EER / COP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Вт/Вт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2,90/3,20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2,80/3,40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2,8/3,3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Электротехни</w:t>
            </w:r>
            <w:r w:rsidR="00A72F7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ческие характеристики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Параметры электропитания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В–Гц–Ф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380-415-50-3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380-415-50-3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380-415-50-3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Потребляемая мощность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Охлаждение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5,50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Нагрев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5,45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Хладагент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Тип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0CF" w:rsidRPr="00E730CF" w:rsidRDefault="00E730CF" w:rsidP="00E730CF">
            <w:pPr>
              <w:jc w:val="center"/>
              <w:rPr>
                <w:rFonts w:eastAsia="SimSun"/>
                <w:sz w:val="20"/>
                <w:szCs w:val="20"/>
              </w:rPr>
            </w:pPr>
            <w:r w:rsidRPr="00E730CF">
              <w:rPr>
                <w:rFonts w:eastAsia="SimSun"/>
                <w:sz w:val="20"/>
                <w:szCs w:val="20"/>
              </w:rPr>
              <w:t>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R410A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R410A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R410A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30CF" w:rsidRPr="00E730CF" w:rsidRDefault="00E730CF" w:rsidP="00E730CF">
            <w:pPr>
              <w:jc w:val="center"/>
              <w:rPr>
                <w:rFonts w:eastAsia="SimSun"/>
                <w:sz w:val="20"/>
                <w:szCs w:val="20"/>
              </w:rPr>
            </w:pPr>
            <w:r w:rsidRPr="00E730CF">
              <w:rPr>
                <w:rFonts w:eastAsia="SimSun" w:hint="eastAsia"/>
                <w:sz w:val="20"/>
                <w:szCs w:val="20"/>
              </w:rPr>
              <w:t>－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343A0E">
              <w:rPr>
                <w:color w:val="000000"/>
                <w:sz w:val="20"/>
                <w:szCs w:val="20"/>
              </w:rPr>
              <w:t>неазеотропная смесь из 50 % дифторметана R-32(CH2F2) и 50 % пентафторэтана R-125(CHF2CF3)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Заводская заправка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4,1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Подключение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 xml:space="preserve">Наружный диаметр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Линия жидкости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дюймов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3/8”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1/2”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1/2”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 xml:space="preserve">Линия газа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дюймов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3/4”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3/4”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3/4”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Номинальное расстояние*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 xml:space="preserve">Высота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30</w:t>
            </w:r>
          </w:p>
        </w:tc>
      </w:tr>
      <w:tr w:rsidR="00E730CF" w:rsidRPr="00E730CF" w:rsidTr="00B36546">
        <w:trPr>
          <w:trHeight w:val="290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Длина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50</w:t>
            </w:r>
          </w:p>
        </w:tc>
      </w:tr>
      <w:tr w:rsidR="00E730CF" w:rsidRPr="00E730CF" w:rsidTr="00B36546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Контроль хладагента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Электронный расширительный клапан (EEV)</w:t>
            </w:r>
          </w:p>
        </w:tc>
      </w:tr>
      <w:tr w:rsidR="00E730CF" w:rsidRPr="00E730CF" w:rsidTr="00B36546">
        <w:trPr>
          <w:trHeight w:val="290"/>
        </w:trPr>
        <w:tc>
          <w:tcPr>
            <w:tcW w:w="3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Рабочая температура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Охлаждение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  <w:vertAlign w:val="superscript"/>
              </w:rPr>
              <w:t>0</w:t>
            </w:r>
            <w:r w:rsidRPr="00E730CF">
              <w:rPr>
                <w:sz w:val="20"/>
                <w:szCs w:val="20"/>
              </w:rPr>
              <w:t>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–15</w:t>
            </w:r>
            <w:r w:rsidRPr="00E730CF">
              <w:rPr>
                <w:rFonts w:eastAsia="MS Gothic"/>
                <w:sz w:val="20"/>
                <w:szCs w:val="20"/>
              </w:rPr>
              <w:t>～</w:t>
            </w:r>
            <w:r w:rsidRPr="00E730CF">
              <w:rPr>
                <w:sz w:val="20"/>
                <w:szCs w:val="2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–15</w:t>
            </w:r>
            <w:r w:rsidRPr="00E730CF">
              <w:rPr>
                <w:rFonts w:eastAsia="MS Gothic"/>
                <w:sz w:val="20"/>
                <w:szCs w:val="20"/>
              </w:rPr>
              <w:t>～</w:t>
            </w:r>
            <w:r w:rsidRPr="00E730CF">
              <w:rPr>
                <w:sz w:val="20"/>
                <w:szCs w:val="2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–15</w:t>
            </w:r>
            <w:r w:rsidRPr="00E730CF">
              <w:rPr>
                <w:rFonts w:eastAsia="MS Gothic"/>
                <w:sz w:val="20"/>
                <w:szCs w:val="20"/>
              </w:rPr>
              <w:t>～</w:t>
            </w:r>
            <w:r w:rsidRPr="00E730CF">
              <w:rPr>
                <w:sz w:val="20"/>
                <w:szCs w:val="20"/>
              </w:rPr>
              <w:t>43</w:t>
            </w:r>
          </w:p>
        </w:tc>
      </w:tr>
      <w:tr w:rsidR="00E730CF" w:rsidRPr="00E730CF" w:rsidTr="00B36546">
        <w:trPr>
          <w:trHeight w:val="290"/>
        </w:trPr>
        <w:tc>
          <w:tcPr>
            <w:tcW w:w="3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Нагрев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  <w:vertAlign w:val="superscript"/>
              </w:rPr>
              <w:t>0</w:t>
            </w:r>
            <w:r w:rsidRPr="00E730CF">
              <w:rPr>
                <w:sz w:val="20"/>
                <w:szCs w:val="20"/>
              </w:rPr>
              <w:t>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–10</w:t>
            </w:r>
            <w:r w:rsidRPr="00E730CF">
              <w:rPr>
                <w:rFonts w:eastAsia="MS Gothic"/>
                <w:sz w:val="20"/>
                <w:szCs w:val="20"/>
              </w:rPr>
              <w:t>～</w:t>
            </w:r>
            <w:r w:rsidRPr="00E730CF"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–10</w:t>
            </w:r>
            <w:r w:rsidRPr="00E730CF">
              <w:rPr>
                <w:rFonts w:eastAsia="MS Gothic"/>
                <w:sz w:val="20"/>
                <w:szCs w:val="20"/>
              </w:rPr>
              <w:t>～</w:t>
            </w:r>
            <w:r w:rsidRPr="00E730CF"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–10</w:t>
            </w:r>
            <w:r w:rsidRPr="00E730CF">
              <w:rPr>
                <w:rFonts w:eastAsia="MS Gothic"/>
                <w:sz w:val="20"/>
                <w:szCs w:val="20"/>
              </w:rPr>
              <w:t>～</w:t>
            </w:r>
            <w:r w:rsidRPr="00E730CF">
              <w:rPr>
                <w:sz w:val="20"/>
                <w:szCs w:val="20"/>
              </w:rPr>
              <w:t>24</w:t>
            </w:r>
          </w:p>
        </w:tc>
      </w:tr>
      <w:tr w:rsidR="00E730CF" w:rsidRPr="00E730CF" w:rsidTr="00B36546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730CF" w:rsidRPr="00E730CF" w:rsidRDefault="00E730CF" w:rsidP="00E730CF">
            <w:pPr>
              <w:rPr>
                <w:bCs/>
                <w:sz w:val="20"/>
                <w:szCs w:val="20"/>
              </w:rPr>
            </w:pPr>
            <w:r w:rsidRPr="00E730CF">
              <w:rPr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</w:tr>
      <w:tr w:rsidR="00E730CF" w:rsidRPr="00E730CF" w:rsidTr="00B36546">
        <w:trPr>
          <w:trHeight w:val="31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м</w:t>
            </w:r>
            <w:r w:rsidRPr="00E730CF">
              <w:rPr>
                <w:sz w:val="20"/>
                <w:szCs w:val="20"/>
                <w:vertAlign w:val="superscript"/>
              </w:rPr>
              <w:t>3</w:t>
            </w:r>
            <w:r w:rsidRPr="00E730CF">
              <w:rPr>
                <w:sz w:val="20"/>
                <w:szCs w:val="20"/>
              </w:rPr>
              <w:t>/ч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2400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2400</w:t>
            </w:r>
          </w:p>
        </w:tc>
      </w:tr>
      <w:tr w:rsidR="00E730CF" w:rsidRPr="00E730CF" w:rsidTr="00B36546">
        <w:trPr>
          <w:trHeight w:val="290"/>
        </w:trPr>
        <w:tc>
          <w:tcPr>
            <w:tcW w:w="4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Уровень звукового давления (T/H/M/L)**</w:t>
            </w:r>
          </w:p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дБ(А)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52/51/50/49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56/55/53/52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56/55/53/52</w:t>
            </w:r>
          </w:p>
        </w:tc>
      </w:tr>
      <w:tr w:rsidR="00E730CF" w:rsidRPr="00E730CF" w:rsidTr="00B36546">
        <w:trPr>
          <w:trHeight w:val="290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Габариты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Внутренний блок (Ш х Г х 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1200×665×235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1570×665×235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1570×665×235</w:t>
            </w:r>
          </w:p>
        </w:tc>
      </w:tr>
      <w:tr w:rsidR="00E730CF" w:rsidRPr="00E730CF" w:rsidTr="00B36546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46</w:t>
            </w:r>
          </w:p>
        </w:tc>
      </w:tr>
      <w:tr w:rsidR="00E730CF" w:rsidRPr="00E730CF" w:rsidTr="00B36546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730CF" w:rsidRPr="00E730CF" w:rsidRDefault="00E730CF" w:rsidP="00E730CF">
            <w:pPr>
              <w:rPr>
                <w:bCs/>
                <w:sz w:val="20"/>
                <w:szCs w:val="20"/>
              </w:rPr>
            </w:pPr>
            <w:r w:rsidRPr="00E730CF">
              <w:rPr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</w:tr>
      <w:tr w:rsidR="00E730CF" w:rsidRPr="00E730CF" w:rsidTr="00B36546">
        <w:trPr>
          <w:trHeight w:val="290"/>
        </w:trPr>
        <w:tc>
          <w:tcPr>
            <w:tcW w:w="4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Уровень звукового давления</w:t>
            </w:r>
          </w:p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дБ(А)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61</w:t>
            </w:r>
          </w:p>
        </w:tc>
      </w:tr>
      <w:tr w:rsidR="00E730CF" w:rsidRPr="00E730CF" w:rsidTr="00B36546">
        <w:trPr>
          <w:trHeight w:val="290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Габариты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Наружный блок (Ш х Г х 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980×425×790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1120×440×1100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980×410×1350</w:t>
            </w:r>
          </w:p>
        </w:tc>
      </w:tr>
      <w:tr w:rsidR="00E730CF" w:rsidRPr="00E730CF" w:rsidTr="00B36546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0CF" w:rsidRPr="00E730CF" w:rsidRDefault="00E730CF" w:rsidP="00E730CF">
            <w:pPr>
              <w:jc w:val="center"/>
              <w:rPr>
                <w:sz w:val="20"/>
                <w:szCs w:val="20"/>
              </w:rPr>
            </w:pPr>
            <w:r w:rsidRPr="00E730CF">
              <w:rPr>
                <w:sz w:val="20"/>
                <w:szCs w:val="20"/>
              </w:rPr>
              <w:t>118</w:t>
            </w:r>
          </w:p>
        </w:tc>
      </w:tr>
    </w:tbl>
    <w:p w:rsidR="006E5BBD" w:rsidRDefault="00E730CF" w:rsidP="00E730CF">
      <w:pPr>
        <w:ind w:firstLine="709"/>
        <w:contextualSpacing/>
        <w:jc w:val="both"/>
        <w:rPr>
          <w:sz w:val="20"/>
          <w:szCs w:val="20"/>
        </w:rPr>
      </w:pPr>
      <w:r w:rsidRPr="00E730CF">
        <w:rPr>
          <w:sz w:val="20"/>
          <w:szCs w:val="20"/>
        </w:rPr>
        <w:t>*Увеличение расстояния возможно при дополнительной заправке хладагента (см.</w:t>
      </w:r>
      <w:r w:rsidR="00B36546">
        <w:rPr>
          <w:sz w:val="20"/>
          <w:szCs w:val="20"/>
        </w:rPr>
        <w:t xml:space="preserve"> </w:t>
      </w:r>
      <w:r w:rsidRPr="00E730CF">
        <w:rPr>
          <w:sz w:val="20"/>
          <w:szCs w:val="20"/>
        </w:rPr>
        <w:t>полное техническое руководство)</w:t>
      </w:r>
    </w:p>
    <w:p w:rsidR="00E730CF" w:rsidRDefault="00E730CF" w:rsidP="00E730CF">
      <w:pPr>
        <w:ind w:firstLine="709"/>
        <w:contextualSpacing/>
        <w:jc w:val="both"/>
        <w:rPr>
          <w:sz w:val="20"/>
          <w:szCs w:val="20"/>
        </w:rPr>
      </w:pPr>
      <w:r w:rsidRPr="00E730CF">
        <w:rPr>
          <w:sz w:val="20"/>
          <w:szCs w:val="20"/>
        </w:rPr>
        <w:t>** T – режим Turbo, H – высокая скорость вентилятора, M – средняя скорость вентилятора, L – низкая скорость вентилятора</w:t>
      </w:r>
    </w:p>
    <w:p w:rsidR="00E730CF" w:rsidRDefault="00E730CF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E638C" w:rsidRPr="00715ED9" w:rsidRDefault="00A5493C" w:rsidP="00715ED9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57607710"/>
      <w:r w:rsidRPr="00715ED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715ED9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715ED9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</w:t>
      </w:r>
      <w:r w:rsidR="00C113AC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12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A5493C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A5493C" w:rsidRDefault="00A5493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955CD" w:rsidRDefault="006B097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6B7512" w:rsidRDefault="006B7512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распространялся по всему объему помещения.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135AED" w:rsidRDefault="005C64AB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t>Схема монтажных зазоров и размещения блоков показана на рисунке 3.</w:t>
      </w:r>
    </w:p>
    <w:p w:rsidR="00C129B1" w:rsidRDefault="001F2F84" w:rsidP="00C129B1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105400" cy="1606827"/>
            <wp:effectExtent l="0" t="0" r="0" b="0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016" cy="161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1D49" w:rsidRPr="00511D49">
        <w:rPr>
          <w:noProof/>
        </w:rPr>
        <w:t xml:space="preserve"> </w:t>
      </w:r>
    </w:p>
    <w:p w:rsidR="005C64AB" w:rsidRDefault="005C64AB" w:rsidP="00C129B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E3233" w:rsidRPr="00715ED9" w:rsidRDefault="001F482C" w:rsidP="00715ED9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57607711"/>
      <w:r w:rsidRPr="00715ED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5493C" w:rsidRPr="00715ED9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715ED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715ED9">
        <w:rPr>
          <w:rFonts w:ascii="Times New Roman" w:hAnsi="Times New Roman" w:cs="Times New Roman"/>
          <w:color w:val="auto"/>
          <w:sz w:val="22"/>
          <w:szCs w:val="22"/>
        </w:rPr>
        <w:t>Чертеж издели</w:t>
      </w:r>
      <w:r w:rsidR="00C113AC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13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C129B1" w:rsidRDefault="00C129B1" w:rsidP="00C129B1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>внутреннего блока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>
        <w:rPr>
          <w:noProof/>
          <w:sz w:val="22"/>
          <w:szCs w:val="22"/>
        </w:rPr>
        <w:t>рисунке 4</w:t>
      </w:r>
      <w:r w:rsidRPr="009B1EC5">
        <w:rPr>
          <w:noProof/>
          <w:sz w:val="22"/>
          <w:szCs w:val="22"/>
        </w:rPr>
        <w:t>.</w:t>
      </w:r>
    </w:p>
    <w:p w:rsidR="00403F65" w:rsidRDefault="00403F65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247FD" w:rsidRDefault="006F3314" w:rsidP="00E247FD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07000" cy="4578350"/>
            <wp:effectExtent l="0" t="0" r="0" b="0"/>
            <wp:docPr id="71" name="Рисунок 7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457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F65" w:rsidRDefault="00403F65" w:rsidP="00E247FD">
      <w:pPr>
        <w:spacing w:line="360" w:lineRule="auto"/>
        <w:jc w:val="both"/>
        <w:rPr>
          <w:noProof/>
          <w:sz w:val="22"/>
          <w:szCs w:val="22"/>
        </w:rPr>
      </w:pPr>
    </w:p>
    <w:p w:rsidR="00403F65" w:rsidRDefault="00403F65" w:rsidP="00E247FD">
      <w:pPr>
        <w:spacing w:line="360" w:lineRule="auto"/>
        <w:jc w:val="both"/>
        <w:rPr>
          <w:noProof/>
          <w:sz w:val="22"/>
          <w:szCs w:val="22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644"/>
        <w:gridCol w:w="1644"/>
        <w:gridCol w:w="1645"/>
        <w:gridCol w:w="1644"/>
        <w:gridCol w:w="1645"/>
      </w:tblGrid>
      <w:tr w:rsidR="007A2811" w:rsidRPr="00DC2BFB" w:rsidTr="006F3314">
        <w:tc>
          <w:tcPr>
            <w:tcW w:w="1242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DC2BFB">
              <w:rPr>
                <w:noProof/>
                <w:sz w:val="22"/>
                <w:szCs w:val="22"/>
              </w:rPr>
              <w:t>Модель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A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B</w:t>
            </w:r>
          </w:p>
        </w:tc>
        <w:tc>
          <w:tcPr>
            <w:tcW w:w="1645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C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D</w:t>
            </w:r>
          </w:p>
        </w:tc>
        <w:tc>
          <w:tcPr>
            <w:tcW w:w="1645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H</w:t>
            </w:r>
          </w:p>
        </w:tc>
      </w:tr>
      <w:tr w:rsidR="007A2811" w:rsidRPr="00DC2BFB" w:rsidTr="006F3314">
        <w:tc>
          <w:tcPr>
            <w:tcW w:w="1242" w:type="dxa"/>
            <w:vAlign w:val="center"/>
          </w:tcPr>
          <w:p w:rsidR="007A2811" w:rsidRPr="006F3314" w:rsidRDefault="007A2811" w:rsidP="0063102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6F3314">
              <w:rPr>
                <w:sz w:val="22"/>
                <w:szCs w:val="22"/>
              </w:rPr>
              <w:t>KFF36G</w:t>
            </w:r>
            <w:r w:rsidR="00631027"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1200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1142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665</w:t>
            </w:r>
          </w:p>
        </w:tc>
      </w:tr>
      <w:tr w:rsidR="007A2811" w:rsidRPr="00DC2BFB" w:rsidTr="006F3314">
        <w:tc>
          <w:tcPr>
            <w:tcW w:w="1242" w:type="dxa"/>
            <w:vAlign w:val="center"/>
          </w:tcPr>
          <w:p w:rsidR="007A2811" w:rsidRPr="006F3314" w:rsidRDefault="007A2811" w:rsidP="0063102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6F3314">
              <w:rPr>
                <w:sz w:val="22"/>
                <w:szCs w:val="22"/>
              </w:rPr>
              <w:t>KFF42G</w:t>
            </w:r>
            <w:r w:rsidR="00631027"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1570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1512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665</w:t>
            </w:r>
          </w:p>
        </w:tc>
      </w:tr>
      <w:tr w:rsidR="007A2811" w:rsidRPr="00DC2BFB" w:rsidTr="006F3314">
        <w:tc>
          <w:tcPr>
            <w:tcW w:w="1242" w:type="dxa"/>
            <w:vAlign w:val="center"/>
          </w:tcPr>
          <w:p w:rsidR="007A2811" w:rsidRPr="006F3314" w:rsidRDefault="007A2811" w:rsidP="0063102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6F3314">
              <w:rPr>
                <w:sz w:val="22"/>
                <w:szCs w:val="22"/>
              </w:rPr>
              <w:t>KFF42G</w:t>
            </w:r>
            <w:r w:rsidR="00631027"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1570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1512</w:t>
            </w:r>
          </w:p>
        </w:tc>
        <w:tc>
          <w:tcPr>
            <w:tcW w:w="1644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A2811" w:rsidRPr="006F3314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6F3314">
              <w:rPr>
                <w:noProof/>
                <w:sz w:val="22"/>
                <w:szCs w:val="22"/>
              </w:rPr>
              <w:t>665</w:t>
            </w:r>
          </w:p>
        </w:tc>
      </w:tr>
    </w:tbl>
    <w:p w:rsidR="001A0A60" w:rsidRPr="00DF279C" w:rsidRDefault="00570F08" w:rsidP="00570F08">
      <w:pPr>
        <w:spacing w:line="360" w:lineRule="auto"/>
        <w:rPr>
          <w:noProof/>
          <w:sz w:val="18"/>
          <w:szCs w:val="18"/>
        </w:rPr>
      </w:pPr>
      <w:r w:rsidRPr="00DF279C">
        <w:rPr>
          <w:noProof/>
          <w:sz w:val="18"/>
          <w:szCs w:val="18"/>
        </w:rPr>
        <w:t>Размеры указаны в мм.</w:t>
      </w:r>
    </w:p>
    <w:p w:rsidR="00DC2BFB" w:rsidRDefault="00DC2BFB" w:rsidP="00570F08">
      <w:pPr>
        <w:spacing w:line="360" w:lineRule="auto"/>
        <w:rPr>
          <w:noProof/>
          <w:sz w:val="24"/>
        </w:rPr>
      </w:pPr>
    </w:p>
    <w:p w:rsidR="00403F65" w:rsidRDefault="00403F65" w:rsidP="00E13F0E">
      <w:pPr>
        <w:spacing w:line="360" w:lineRule="auto"/>
        <w:jc w:val="center"/>
        <w:rPr>
          <w:noProof/>
          <w:sz w:val="24"/>
        </w:rPr>
      </w:pP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F4D1C">
        <w:rPr>
          <w:noProof/>
          <w:sz w:val="20"/>
          <w:szCs w:val="20"/>
        </w:rPr>
        <w:t>4</w:t>
      </w:r>
    </w:p>
    <w:p w:rsidR="00C129B1" w:rsidRDefault="00C129B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129B1" w:rsidRDefault="00C129B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129B1" w:rsidRDefault="00C129B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129B1" w:rsidRDefault="00C129B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113AC" w:rsidRDefault="00C113A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129B1" w:rsidRDefault="00C129B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129B1" w:rsidRDefault="00C129B1" w:rsidP="00C113AC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noProof/>
          <w:sz w:val="22"/>
          <w:szCs w:val="22"/>
        </w:rPr>
        <w:t>наружного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>
        <w:rPr>
          <w:noProof/>
          <w:sz w:val="22"/>
          <w:szCs w:val="22"/>
        </w:rPr>
        <w:t>рисунке 5</w:t>
      </w:r>
    </w:p>
    <w:p w:rsidR="00C129B1" w:rsidRPr="00A226C8" w:rsidRDefault="00C129B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D04F6" w:rsidRDefault="002D04F6" w:rsidP="002D04F6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5CEB5374" wp14:editId="4AED7111">
            <wp:extent cx="6210935" cy="4345535"/>
            <wp:effectExtent l="0" t="0" r="0" b="0"/>
            <wp:docPr id="106" name="Рисунок 10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43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43"/>
        <w:gridCol w:w="1258"/>
        <w:gridCol w:w="1259"/>
        <w:gridCol w:w="1259"/>
        <w:gridCol w:w="1259"/>
        <w:gridCol w:w="1259"/>
      </w:tblGrid>
      <w:tr w:rsidR="002D04F6" w:rsidTr="002D04F6">
        <w:tc>
          <w:tcPr>
            <w:tcW w:w="2443" w:type="dxa"/>
            <w:vAlign w:val="center"/>
          </w:tcPr>
          <w:p w:rsidR="002D04F6" w:rsidRPr="007A5A90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258" w:type="dxa"/>
            <w:vAlign w:val="center"/>
          </w:tcPr>
          <w:p w:rsidR="002D04F6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259" w:type="dxa"/>
            <w:vAlign w:val="center"/>
          </w:tcPr>
          <w:p w:rsidR="002D04F6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259" w:type="dxa"/>
            <w:vAlign w:val="center"/>
          </w:tcPr>
          <w:p w:rsidR="002D04F6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259" w:type="dxa"/>
            <w:vAlign w:val="center"/>
          </w:tcPr>
          <w:p w:rsidR="002D04F6" w:rsidRPr="007A5A90" w:rsidRDefault="002D04F6" w:rsidP="002D04F6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259" w:type="dxa"/>
            <w:vAlign w:val="center"/>
          </w:tcPr>
          <w:p w:rsidR="002D04F6" w:rsidRPr="007A5A90" w:rsidRDefault="002D04F6" w:rsidP="002D04F6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</w:tr>
      <w:tr w:rsidR="002D04F6" w:rsidRPr="00AC70FB" w:rsidTr="002D04F6">
        <w:tc>
          <w:tcPr>
            <w:tcW w:w="2443" w:type="dxa"/>
            <w:vAlign w:val="center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KON36GV</w:t>
            </w:r>
          </w:p>
        </w:tc>
        <w:tc>
          <w:tcPr>
            <w:tcW w:w="1258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980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425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790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610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395 </w:t>
            </w:r>
          </w:p>
        </w:tc>
      </w:tr>
      <w:tr w:rsidR="002D04F6" w:rsidRPr="00AC70FB" w:rsidTr="002D04F6">
        <w:tc>
          <w:tcPr>
            <w:tcW w:w="2443" w:type="dxa"/>
            <w:vAlign w:val="center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KON48GV</w:t>
            </w:r>
          </w:p>
        </w:tc>
        <w:tc>
          <w:tcPr>
            <w:tcW w:w="1258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1120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440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1100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631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400 </w:t>
            </w:r>
          </w:p>
        </w:tc>
      </w:tr>
      <w:tr w:rsidR="002D04F6" w:rsidRPr="00AC70FB" w:rsidTr="002D04F6">
        <w:tc>
          <w:tcPr>
            <w:tcW w:w="2443" w:type="dxa"/>
            <w:vAlign w:val="center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>KON60GV</w:t>
            </w:r>
          </w:p>
        </w:tc>
        <w:tc>
          <w:tcPr>
            <w:tcW w:w="1258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980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410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1350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572 </w:t>
            </w:r>
          </w:p>
        </w:tc>
        <w:tc>
          <w:tcPr>
            <w:tcW w:w="1259" w:type="dxa"/>
          </w:tcPr>
          <w:p w:rsidR="002D04F6" w:rsidRPr="00AC70FB" w:rsidRDefault="002D04F6" w:rsidP="002D04F6">
            <w:pPr>
              <w:contextualSpacing/>
              <w:jc w:val="center"/>
              <w:rPr>
                <w:noProof/>
                <w:sz w:val="24"/>
              </w:rPr>
            </w:pPr>
            <w:r w:rsidRPr="00AC70FB">
              <w:rPr>
                <w:noProof/>
                <w:sz w:val="24"/>
              </w:rPr>
              <w:t xml:space="preserve">376 </w:t>
            </w:r>
          </w:p>
        </w:tc>
      </w:tr>
    </w:tbl>
    <w:p w:rsidR="002D04F6" w:rsidRPr="00AC70FB" w:rsidRDefault="002D04F6" w:rsidP="002D04F6">
      <w:pPr>
        <w:spacing w:line="360" w:lineRule="auto"/>
        <w:ind w:firstLine="709"/>
        <w:rPr>
          <w:noProof/>
          <w:sz w:val="22"/>
          <w:szCs w:val="22"/>
        </w:rPr>
      </w:pPr>
      <w:r w:rsidRPr="00AC70FB">
        <w:rPr>
          <w:noProof/>
          <w:sz w:val="22"/>
          <w:szCs w:val="22"/>
        </w:rPr>
        <w:t>Размеры указаны в мм.</w:t>
      </w:r>
    </w:p>
    <w:p w:rsidR="00C129B1" w:rsidRPr="00A226C8" w:rsidRDefault="00C129B1" w:rsidP="00C129B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C47F87" w:rsidRPr="00715ED9" w:rsidRDefault="00C47F87" w:rsidP="00715ED9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57607712"/>
      <w:r w:rsidRPr="00715ED9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4"/>
      <w:r w:rsidRPr="00715ED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129B1" w:rsidRDefault="00C129B1" w:rsidP="00C129B1">
      <w:pPr>
        <w:ind w:firstLine="709"/>
        <w:jc w:val="both"/>
        <w:rPr>
          <w:noProof/>
          <w:sz w:val="22"/>
          <w:szCs w:val="22"/>
        </w:rPr>
      </w:pPr>
    </w:p>
    <w:p w:rsidR="00C47F87" w:rsidRPr="00362FE9" w:rsidRDefault="00C47F87" w:rsidP="00C129B1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129B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C129B1" w:rsidRDefault="00700972" w:rsidP="00AD127C">
      <w:pPr>
        <w:spacing w:line="360" w:lineRule="auto"/>
        <w:jc w:val="center"/>
        <w:rPr>
          <w:noProof/>
          <w:sz w:val="16"/>
          <w:szCs w:val="16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129B1">
        <w:rPr>
          <w:noProof/>
          <w:sz w:val="20"/>
          <w:szCs w:val="20"/>
        </w:rPr>
        <w:t>6</w:t>
      </w: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5" w:name="_Ref68106430"/>
      <w:bookmarkStart w:id="16" w:name="_Ref69937528"/>
      <w:bookmarkStart w:id="17" w:name="_Ref73096537"/>
      <w:bookmarkStart w:id="18" w:name="_Ref73354033"/>
      <w:bookmarkStart w:id="19" w:name="_Ref73360033"/>
      <w:bookmarkStart w:id="20" w:name="_Ref88683845"/>
      <w:bookmarkStart w:id="21" w:name="_Toc157607713"/>
      <w:r w:rsidRPr="00985AEE">
        <w:rPr>
          <w:b/>
          <w:szCs w:val="28"/>
        </w:rPr>
        <w:t>КОМПЛЕКТНОСТЬ</w:t>
      </w:r>
      <w:bookmarkStart w:id="22" w:name="_Ref304821509"/>
      <w:bookmarkEnd w:id="15"/>
      <w:bookmarkEnd w:id="16"/>
      <w:bookmarkEnd w:id="17"/>
      <w:bookmarkEnd w:id="18"/>
      <w:bookmarkEnd w:id="19"/>
      <w:bookmarkEnd w:id="20"/>
      <w:bookmarkEnd w:id="21"/>
    </w:p>
    <w:p w:rsidR="001241DA" w:rsidRDefault="0036160E" w:rsidP="00005558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005558" w:rsidRDefault="00005558" w:rsidP="005E57D1">
      <w:pPr>
        <w:rPr>
          <w:noProof/>
          <w:sz w:val="22"/>
          <w:szCs w:val="22"/>
        </w:rPr>
      </w:pPr>
    </w:p>
    <w:p w:rsidR="0036160E" w:rsidRDefault="00631177" w:rsidP="0000555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005558" w:rsidRPr="00631177" w:rsidRDefault="00005558" w:rsidP="00005558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7A2811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320B32">
              <w:rPr>
                <w:sz w:val="22"/>
                <w:szCs w:val="22"/>
              </w:rPr>
              <w:t xml:space="preserve"> </w:t>
            </w:r>
            <w:r w:rsidR="00D35064">
              <w:rPr>
                <w:sz w:val="22"/>
                <w:szCs w:val="22"/>
              </w:rPr>
              <w:t>KF</w:t>
            </w:r>
            <w:r w:rsidR="007A2811">
              <w:rPr>
                <w:sz w:val="22"/>
                <w:szCs w:val="22"/>
                <w:lang w:val="en-US"/>
              </w:rPr>
              <w:t>F</w:t>
            </w:r>
            <w:r w:rsidR="00135FA8">
              <w:rPr>
                <w:sz w:val="22"/>
                <w:szCs w:val="22"/>
              </w:rPr>
              <w:t>_GW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1F33E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 w:rsidR="001F33EA">
              <w:rPr>
                <w:sz w:val="22"/>
                <w:szCs w:val="22"/>
              </w:rPr>
              <w:t>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716944" w:rsidRDefault="00E33862" w:rsidP="004A0D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716944">
              <w:rPr>
                <w:sz w:val="22"/>
                <w:szCs w:val="22"/>
              </w:rPr>
              <w:t xml:space="preserve">Беспроводной пульт </w:t>
            </w:r>
            <w:r w:rsidR="00716944" w:rsidRPr="00716944">
              <w:rPr>
                <w:sz w:val="22"/>
                <w:szCs w:val="22"/>
              </w:rPr>
              <w:t xml:space="preserve"> YB1FA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716944" w:rsidRDefault="00934551" w:rsidP="00722959">
            <w:pPr>
              <w:jc w:val="center"/>
              <w:rPr>
                <w:sz w:val="22"/>
                <w:szCs w:val="22"/>
              </w:rPr>
            </w:pPr>
            <w:r w:rsidRPr="00716944">
              <w:rPr>
                <w:sz w:val="22"/>
                <w:szCs w:val="22"/>
              </w:rPr>
              <w:t>1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5B144D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D8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70D89" w:rsidRPr="00F70D89" w:rsidRDefault="00934551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70D8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34551" w:rsidP="00F70D8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A281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отверстия для подмеса свежего воздуха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A281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8D277A" w:rsidRDefault="002E7792" w:rsidP="007A281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D73C11" w:rsidRDefault="002E7792" w:rsidP="007A281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73C11">
              <w:rPr>
                <w:sz w:val="22"/>
                <w:szCs w:val="22"/>
              </w:rPr>
              <w:t>Соединительная трубка в сборе для подключения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D73C11" w:rsidRDefault="002E7792" w:rsidP="007A281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A2811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Коробка с наружным блоком KO</w:t>
            </w:r>
            <w:r w:rsidR="007A2811">
              <w:rPr>
                <w:sz w:val="22"/>
                <w:szCs w:val="22"/>
                <w:lang w:val="en-US"/>
              </w:rPr>
              <w:t>N</w:t>
            </w:r>
            <w:r w:rsidR="00135FA8">
              <w:rPr>
                <w:sz w:val="22"/>
                <w:szCs w:val="22"/>
              </w:rPr>
              <w:t>_GW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A281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 w:rsidR="001F33EA">
              <w:rPr>
                <w:sz w:val="22"/>
                <w:szCs w:val="22"/>
              </w:rPr>
              <w:t>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A281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Pr="00F312E9" w:rsidRDefault="002E7792" w:rsidP="007A2811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A281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Pr="00F312E9" w:rsidRDefault="002E7792" w:rsidP="007A2811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3" w:name="_Ref68106447"/>
      <w:bookmarkStart w:id="24" w:name="_Ref69937545"/>
      <w:bookmarkStart w:id="25" w:name="_Ref73096542"/>
      <w:bookmarkStart w:id="26" w:name="_Ref73354040"/>
      <w:bookmarkStart w:id="27" w:name="_Ref73360039"/>
      <w:bookmarkEnd w:id="22"/>
      <w:r>
        <w:rPr>
          <w:b/>
          <w:szCs w:val="28"/>
        </w:rPr>
        <w:lastRenderedPageBreak/>
        <w:t xml:space="preserve"> </w:t>
      </w:r>
      <w:bookmarkStart w:id="28" w:name="_Toc157607714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3"/>
      <w:bookmarkEnd w:id="24"/>
      <w:bookmarkEnd w:id="25"/>
      <w:bookmarkEnd w:id="26"/>
      <w:bookmarkEnd w:id="27"/>
      <w:bookmarkEnd w:id="28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9" w:name="_Ref68106457"/>
      <w:bookmarkStart w:id="30" w:name="_Ref69937552"/>
      <w:bookmarkStart w:id="31" w:name="_Ref73096547"/>
      <w:bookmarkStart w:id="32" w:name="_Ref73354045"/>
      <w:bookmarkStart w:id="33" w:name="_Ref73360044"/>
      <w:bookmarkStart w:id="34" w:name="_Ref88683861"/>
      <w:bookmarkStart w:id="35" w:name="_Toc157607715"/>
      <w:r w:rsidRPr="00985AEE">
        <w:rPr>
          <w:b/>
          <w:szCs w:val="28"/>
        </w:rPr>
        <w:t>КОНСЕРВАЦИЯ</w:t>
      </w:r>
      <w:bookmarkEnd w:id="29"/>
      <w:bookmarkEnd w:id="30"/>
      <w:bookmarkEnd w:id="31"/>
      <w:bookmarkEnd w:id="32"/>
      <w:bookmarkEnd w:id="33"/>
      <w:bookmarkEnd w:id="34"/>
      <w:bookmarkEnd w:id="3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43CAC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843CAC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843CAC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43CAC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67"/>
      <w:bookmarkStart w:id="37" w:name="_Ref69937557"/>
      <w:bookmarkStart w:id="38" w:name="_Ref73096553"/>
      <w:bookmarkStart w:id="39" w:name="_Ref73354052"/>
      <w:bookmarkStart w:id="40" w:name="_Ref73360051"/>
      <w:bookmarkStart w:id="41" w:name="_Ref88683866"/>
      <w:bookmarkStart w:id="42" w:name="_Toc15760771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810B70" w:rsidRPr="00985AEE" w:rsidRDefault="00810B70" w:rsidP="00825784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16768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3973FC" id="Группа 223" o:spid="_x0000_s1026" style="position:absolute;margin-left:-.55pt;margin-top:8.3pt;width:491.4pt;height:428.4pt;z-index:25161676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35FA8" w:rsidRDefault="00C113AC" w:rsidP="00135FA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135FA8" w:rsidRPr="00EA76F2">
        <w:rPr>
          <w:sz w:val="22"/>
          <w:szCs w:val="22"/>
        </w:rPr>
        <w:t xml:space="preserve"> промышленны</w:t>
      </w:r>
      <w:r>
        <w:rPr>
          <w:sz w:val="22"/>
          <w:szCs w:val="22"/>
        </w:rPr>
        <w:t>й (сплит-система</w:t>
      </w:r>
      <w:r w:rsidR="00135FA8" w:rsidRPr="00EA76F2">
        <w:rPr>
          <w:sz w:val="22"/>
          <w:szCs w:val="22"/>
        </w:rPr>
        <w:t>)</w:t>
      </w:r>
      <w:r w:rsidR="00135FA8" w:rsidRPr="006A22F7">
        <w:rPr>
          <w:b w:val="0"/>
          <w:sz w:val="22"/>
          <w:szCs w:val="22"/>
        </w:rPr>
        <w:t xml:space="preserve"> </w:t>
      </w:r>
    </w:p>
    <w:p w:rsidR="00135FA8" w:rsidRDefault="00135FA8" w:rsidP="00135FA8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F_</w:t>
      </w:r>
      <w:r>
        <w:rPr>
          <w:sz w:val="22"/>
          <w:szCs w:val="22"/>
        </w:rPr>
        <w:t>GW</w:t>
      </w:r>
      <w:r w:rsidRPr="006B19EB">
        <w:rPr>
          <w:sz w:val="22"/>
          <w:szCs w:val="22"/>
        </w:rPr>
        <w:t>_KON_</w:t>
      </w:r>
      <w:r>
        <w:rPr>
          <w:sz w:val="22"/>
          <w:szCs w:val="22"/>
        </w:rPr>
        <w:t>GW</w:t>
      </w:r>
    </w:p>
    <w:p w:rsidR="008958CC" w:rsidRPr="002C28BD" w:rsidRDefault="008958CC" w:rsidP="00825784">
      <w:pPr>
        <w:pStyle w:val="a8"/>
        <w:spacing w:before="60"/>
        <w:ind w:right="-28"/>
        <w:rPr>
          <w:sz w:val="24"/>
          <w:szCs w:val="24"/>
        </w:rPr>
      </w:pPr>
    </w:p>
    <w:p w:rsidR="00810B70" w:rsidRPr="00E730CF" w:rsidRDefault="00E458E2" w:rsidP="00825784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8B8BB" id="Прямая со стрелкой 255" o:spid="_x0000_s1026" type="#_x0000_t32" style="position:absolute;margin-left:77.6pt;margin-top:16.8pt;width:141.75pt;height:0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CD830" id="Прямая со стрелкой 218" o:spid="_x0000_s1026" type="#_x0000_t32" style="position:absolute;margin-left:226.35pt;margin-top:16.65pt;width:99.1pt;height:.0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2D04F6">
        <w:rPr>
          <w:sz w:val="22"/>
          <w:szCs w:val="22"/>
          <w:lang w:val="en-US"/>
        </w:rPr>
        <w:t>F</w:t>
      </w:r>
      <w:r w:rsidR="00843CAC">
        <w:rPr>
          <w:sz w:val="22"/>
          <w:szCs w:val="22"/>
        </w:rPr>
        <w:t>_</w:t>
      </w:r>
      <w:r w:rsidR="002D04F6">
        <w:rPr>
          <w:sz w:val="22"/>
          <w:szCs w:val="22"/>
        </w:rPr>
        <w:t>G</w:t>
      </w:r>
      <w:r w:rsidR="002D04F6">
        <w:rPr>
          <w:sz w:val="22"/>
          <w:szCs w:val="22"/>
          <w:lang w:val="en-US"/>
        </w:rPr>
        <w:t>W</w:t>
      </w:r>
    </w:p>
    <w:p w:rsidR="00810B70" w:rsidRPr="00985AEE" w:rsidRDefault="00810B70" w:rsidP="0082578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25784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25784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25784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25784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25784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25784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9D399" id="Прямая со стрелкой 254" o:spid="_x0000_s1026" type="#_x0000_t32" style="position:absolute;margin-left:147.9pt;margin-top:2.25pt;width:284.25pt;height:0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25784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25784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25784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 w:rsidP="00825784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C594E" id="Группа 73" o:spid="_x0000_s1026" style="position:absolute;margin-left:-.55pt;margin-top:8.3pt;width:491.4pt;height:428.4pt;z-index:2516720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13AC" w:rsidRDefault="00C113AC" w:rsidP="00C113A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промышленны</w:t>
      </w:r>
      <w:r>
        <w:rPr>
          <w:sz w:val="22"/>
          <w:szCs w:val="22"/>
        </w:rPr>
        <w:t>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135FA8" w:rsidRDefault="00135FA8" w:rsidP="00135FA8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F_</w:t>
      </w:r>
      <w:r>
        <w:rPr>
          <w:sz w:val="22"/>
          <w:szCs w:val="22"/>
        </w:rPr>
        <w:t>GW</w:t>
      </w:r>
      <w:r w:rsidRPr="006B19EB">
        <w:rPr>
          <w:sz w:val="22"/>
          <w:szCs w:val="22"/>
        </w:rPr>
        <w:t>_KON_</w:t>
      </w:r>
      <w:r>
        <w:rPr>
          <w:sz w:val="22"/>
          <w:szCs w:val="22"/>
        </w:rPr>
        <w:t>GW</w:t>
      </w:r>
    </w:p>
    <w:p w:rsidR="008958CC" w:rsidRPr="002C28BD" w:rsidRDefault="008958CC" w:rsidP="00825784">
      <w:pPr>
        <w:pStyle w:val="a8"/>
        <w:spacing w:before="60"/>
        <w:ind w:right="-28"/>
        <w:rPr>
          <w:sz w:val="24"/>
          <w:szCs w:val="24"/>
        </w:rPr>
      </w:pPr>
    </w:p>
    <w:p w:rsidR="006809B8" w:rsidRPr="00E730CF" w:rsidRDefault="006809B8" w:rsidP="00825784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1F90E" id="Прямая со стрелкой 85" o:spid="_x0000_s1026" type="#_x0000_t32" style="position:absolute;margin-left:77.6pt;margin-top:16.8pt;width:141.75pt;height:0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945B7" id="Прямая со стрелкой 89" o:spid="_x0000_s1026" type="#_x0000_t32" style="position:absolute;margin-left:226.35pt;margin-top:16.65pt;width:99.1pt;height:.0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843CAC">
        <w:rPr>
          <w:sz w:val="22"/>
          <w:szCs w:val="22"/>
        </w:rPr>
        <w:t>KON_</w:t>
      </w:r>
      <w:r w:rsidRPr="006B543A">
        <w:rPr>
          <w:sz w:val="22"/>
          <w:szCs w:val="22"/>
        </w:rPr>
        <w:t>G</w:t>
      </w:r>
      <w:r w:rsidR="002D04F6">
        <w:rPr>
          <w:sz w:val="22"/>
          <w:szCs w:val="22"/>
          <w:lang w:val="en-US"/>
        </w:rPr>
        <w:t>W</w:t>
      </w:r>
    </w:p>
    <w:p w:rsidR="006809B8" w:rsidRPr="00985AEE" w:rsidRDefault="006809B8" w:rsidP="0082578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825784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825784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825784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825784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825784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ED2DA9">
        <w:rPr>
          <w:b w:val="0"/>
          <w:sz w:val="22"/>
          <w:szCs w:val="22"/>
          <w:lang w:val="en-US"/>
        </w:rPr>
        <w:t>:</w:t>
      </w:r>
      <w:r w:rsidRPr="00ED2DA9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ED2DA9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ED2DA9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825784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F9DC0" id="Прямая со стрелкой 90" o:spid="_x0000_s1026" type="#_x0000_t32" style="position:absolute;margin-left:147.9pt;margin-top:2.25pt;width:284.25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825784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825784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825784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825784">
      <w:pPr>
        <w:pStyle w:val="11"/>
      </w:pPr>
    </w:p>
    <w:p w:rsidR="006809B8" w:rsidRPr="00985AEE" w:rsidRDefault="006809B8" w:rsidP="00825784">
      <w:pPr>
        <w:pStyle w:val="11"/>
      </w:pPr>
    </w:p>
    <w:p w:rsidR="006809B8" w:rsidRPr="00985AEE" w:rsidRDefault="006809B8" w:rsidP="00825784">
      <w:pPr>
        <w:spacing w:line="360" w:lineRule="auto"/>
        <w:ind w:firstLine="284"/>
        <w:rPr>
          <w:szCs w:val="28"/>
        </w:rPr>
      </w:pPr>
    </w:p>
    <w:p w:rsidR="006809B8" w:rsidRDefault="006809B8" w:rsidP="00825784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43" w:name="_Ref68106474"/>
      <w:bookmarkStart w:id="44" w:name="_Ref69937563"/>
      <w:bookmarkStart w:id="45" w:name="_Ref73096565"/>
      <w:bookmarkStart w:id="46" w:name="_Ref73354061"/>
      <w:bookmarkStart w:id="47" w:name="_Ref73360058"/>
      <w:bookmarkStart w:id="48" w:name="_Ref88683872"/>
      <w:bookmarkStart w:id="49" w:name="_Toc157607717"/>
      <w:r w:rsidRPr="00985AEE">
        <w:rPr>
          <w:b/>
          <w:szCs w:val="28"/>
        </w:rPr>
        <w:t>СВИДЕТЕЛЬСТВО О ПРИЕМКЕ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810B70" w:rsidRPr="00985AEE" w:rsidRDefault="00810B70" w:rsidP="00825784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36C27" id="Группа 245" o:spid="_x0000_s1026" style="position:absolute;margin-left:-1.9pt;margin-top:6.05pt;width:489.8pt;height:393pt;z-index:25163212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13AC" w:rsidRDefault="00C113AC" w:rsidP="00C113A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промышленны</w:t>
      </w:r>
      <w:r>
        <w:rPr>
          <w:sz w:val="22"/>
          <w:szCs w:val="22"/>
        </w:rPr>
        <w:t>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135FA8" w:rsidRDefault="00135FA8" w:rsidP="00135FA8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F_</w:t>
      </w:r>
      <w:r>
        <w:rPr>
          <w:sz w:val="22"/>
          <w:szCs w:val="22"/>
        </w:rPr>
        <w:t>GW</w:t>
      </w:r>
      <w:r w:rsidRPr="006B19EB">
        <w:rPr>
          <w:sz w:val="22"/>
          <w:szCs w:val="22"/>
        </w:rPr>
        <w:t>_KON_</w:t>
      </w:r>
      <w:r>
        <w:rPr>
          <w:sz w:val="22"/>
          <w:szCs w:val="22"/>
        </w:rPr>
        <w:t>GW</w:t>
      </w:r>
    </w:p>
    <w:p w:rsidR="008958CC" w:rsidRPr="002C28BD" w:rsidRDefault="008958CC" w:rsidP="00825784">
      <w:pPr>
        <w:pStyle w:val="a8"/>
        <w:spacing w:before="60"/>
        <w:ind w:right="-28"/>
        <w:rPr>
          <w:sz w:val="24"/>
          <w:szCs w:val="24"/>
        </w:rPr>
      </w:pPr>
    </w:p>
    <w:p w:rsidR="00FD298C" w:rsidRPr="002D04F6" w:rsidRDefault="006809B8" w:rsidP="0082578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1B384" id="Прямая со стрелкой 230" o:spid="_x0000_s1026" type="#_x0000_t32" style="position:absolute;margin-left:236.85pt;margin-top:16.65pt;width:99.1pt;height:.0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D337C" id="Прямая со стрелкой 231" o:spid="_x0000_s1026" type="#_x0000_t32" style="position:absolute;margin-left:77.6pt;margin-top:16.8pt;width:148.5pt;height:0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715ED9">
        <w:rPr>
          <w:sz w:val="22"/>
          <w:szCs w:val="22"/>
          <w:lang w:val="en-US"/>
        </w:rPr>
        <w:t>F</w:t>
      </w:r>
      <w:r w:rsidR="00843CAC">
        <w:rPr>
          <w:sz w:val="22"/>
          <w:szCs w:val="22"/>
        </w:rPr>
        <w:t>_</w:t>
      </w:r>
      <w:r>
        <w:rPr>
          <w:sz w:val="22"/>
          <w:szCs w:val="22"/>
        </w:rPr>
        <w:t>G</w:t>
      </w:r>
      <w:r w:rsidR="002D04F6">
        <w:rPr>
          <w:sz w:val="22"/>
          <w:szCs w:val="22"/>
          <w:lang w:val="en-US"/>
        </w:rPr>
        <w:t>W</w:t>
      </w:r>
    </w:p>
    <w:p w:rsidR="00FD298C" w:rsidRPr="00985AEE" w:rsidRDefault="00FD298C" w:rsidP="0082578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25784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25784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Default="006809B8" w:rsidP="00825784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825784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825784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825784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8EB02" id="Группа 95" o:spid="_x0000_s1026" style="position:absolute;margin-left:-1.9pt;margin-top:6.05pt;width:489.8pt;height:393pt;z-index:25169664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13AC" w:rsidRDefault="00C113AC" w:rsidP="00C113A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промышленны</w:t>
      </w:r>
      <w:r>
        <w:rPr>
          <w:sz w:val="22"/>
          <w:szCs w:val="22"/>
        </w:rPr>
        <w:t>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135FA8" w:rsidRDefault="00135FA8" w:rsidP="00135FA8">
      <w:pPr>
        <w:pStyle w:val="a8"/>
        <w:spacing w:before="60"/>
        <w:ind w:right="-28"/>
        <w:rPr>
          <w:sz w:val="22"/>
          <w:szCs w:val="22"/>
        </w:rPr>
      </w:pPr>
      <w:r w:rsidRPr="0030432E"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6B19EB">
        <w:rPr>
          <w:sz w:val="22"/>
          <w:szCs w:val="22"/>
        </w:rPr>
        <w:t xml:space="preserve"> </w:t>
      </w:r>
      <w:r w:rsidRPr="006A22F7">
        <w:rPr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6B19EB">
        <w:rPr>
          <w:sz w:val="22"/>
          <w:szCs w:val="22"/>
        </w:rPr>
        <w:t>F_</w:t>
      </w:r>
      <w:r>
        <w:rPr>
          <w:sz w:val="22"/>
          <w:szCs w:val="22"/>
        </w:rPr>
        <w:t>GW</w:t>
      </w:r>
      <w:r w:rsidRPr="006B19EB">
        <w:rPr>
          <w:sz w:val="22"/>
          <w:szCs w:val="22"/>
        </w:rPr>
        <w:t>_KON_</w:t>
      </w:r>
      <w:r>
        <w:rPr>
          <w:sz w:val="22"/>
          <w:szCs w:val="22"/>
        </w:rPr>
        <w:t>GW</w:t>
      </w:r>
    </w:p>
    <w:p w:rsidR="008958CC" w:rsidRPr="002C28BD" w:rsidRDefault="008958CC" w:rsidP="00825784">
      <w:pPr>
        <w:pStyle w:val="a8"/>
        <w:spacing w:before="60"/>
        <w:ind w:right="-28"/>
        <w:rPr>
          <w:sz w:val="24"/>
          <w:szCs w:val="24"/>
        </w:rPr>
      </w:pPr>
    </w:p>
    <w:p w:rsidR="006809B8" w:rsidRPr="00E730CF" w:rsidRDefault="006809B8" w:rsidP="0082578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C8644" id="Прямая со стрелкой 101" o:spid="_x0000_s1026" type="#_x0000_t32" style="position:absolute;margin-left:77.6pt;margin-top:16.6pt;width:140.25pt;height:0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276FC" id="Прямая со стрелкой 100" o:spid="_x0000_s1026" type="#_x0000_t32" style="position:absolute;margin-left:226.35pt;margin-top:16.65pt;width:99.1pt;height:.0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843CAC">
        <w:rPr>
          <w:sz w:val="22"/>
          <w:szCs w:val="22"/>
        </w:rPr>
        <w:t>KON_</w:t>
      </w:r>
      <w:r w:rsidRPr="006B543A">
        <w:rPr>
          <w:sz w:val="22"/>
          <w:szCs w:val="22"/>
        </w:rPr>
        <w:t>G</w:t>
      </w:r>
      <w:r w:rsidR="002D04F6">
        <w:rPr>
          <w:sz w:val="22"/>
          <w:szCs w:val="22"/>
          <w:lang w:val="en-US"/>
        </w:rPr>
        <w:t>W</w:t>
      </w:r>
    </w:p>
    <w:p w:rsidR="006809B8" w:rsidRPr="00985AEE" w:rsidRDefault="006809B8" w:rsidP="00825784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825784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825784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825784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2578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0" w:name="_Ref68106481"/>
      <w:bookmarkStart w:id="51" w:name="_Ref69937569"/>
      <w:bookmarkStart w:id="52" w:name="_Ref73096571"/>
      <w:bookmarkStart w:id="53" w:name="_Ref73354066"/>
      <w:bookmarkStart w:id="54" w:name="_Ref73360065"/>
      <w:r w:rsidRPr="00985AEE">
        <w:rPr>
          <w:b/>
          <w:szCs w:val="28"/>
        </w:rPr>
        <w:t>СВЕДЕНИЯ ОБ УТИЛИЗАЦИИ</w:t>
      </w:r>
      <w:bookmarkEnd w:id="50"/>
      <w:bookmarkEnd w:id="51"/>
      <w:bookmarkEnd w:id="52"/>
      <w:bookmarkEnd w:id="53"/>
      <w:bookmarkEnd w:id="54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5" w:name="_Ref67997856"/>
      <w:bookmarkStart w:id="56" w:name="_Ref68106489"/>
      <w:bookmarkStart w:id="57" w:name="_Ref69937576"/>
      <w:bookmarkStart w:id="58" w:name="_Ref73096577"/>
      <w:bookmarkStart w:id="59" w:name="_Ref73354072"/>
      <w:bookmarkStart w:id="60" w:name="_Ref73360071"/>
      <w:bookmarkStart w:id="61" w:name="_Toc15760771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5"/>
      <w:bookmarkEnd w:id="56"/>
      <w:bookmarkEnd w:id="57"/>
      <w:bookmarkEnd w:id="58"/>
      <w:bookmarkEnd w:id="59"/>
      <w:bookmarkEnd w:id="60"/>
      <w:bookmarkEnd w:id="6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P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67208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</w:t>
      </w:r>
      <w:r w:rsidR="0067208D">
        <w:rPr>
          <w:sz w:val="22"/>
          <w:szCs w:val="22"/>
        </w:rPr>
        <w:t>инительный кабель внутреннего и</w:t>
      </w:r>
      <w:r w:rsidR="0067208D" w:rsidRPr="0067208D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</w:t>
      </w:r>
      <w:r w:rsidR="0067208D">
        <w:rPr>
          <w:sz w:val="22"/>
          <w:szCs w:val="22"/>
        </w:rPr>
        <w:t>инительный кабель внутреннего и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2D04F6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2D04F6" w:rsidRPr="002D04F6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2D04F6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2D04F6" w:rsidRPr="002D04F6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</w:t>
      </w:r>
      <w:r w:rsidR="0067208D">
        <w:rPr>
          <w:sz w:val="22"/>
          <w:szCs w:val="22"/>
        </w:rPr>
        <w:t>рещается изменять длину кабелей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</w:t>
      </w:r>
      <w:r w:rsidR="0067208D">
        <w:rPr>
          <w:sz w:val="22"/>
          <w:szCs w:val="22"/>
        </w:rPr>
        <w:t xml:space="preserve"> стяжками зафиксировать силовой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</w:t>
      </w:r>
      <w:r w:rsidR="0067208D">
        <w:rPr>
          <w:sz w:val="22"/>
          <w:szCs w:val="22"/>
        </w:rPr>
        <w:t>м. При повреждении силового или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</w:t>
      </w:r>
      <w:r w:rsidR="0067208D">
        <w:rPr>
          <w:sz w:val="22"/>
          <w:szCs w:val="22"/>
        </w:rPr>
        <w:t>е и наружные блоки подключены к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</w:t>
      </w:r>
      <w:r w:rsidR="0067208D">
        <w:rPr>
          <w:sz w:val="22"/>
          <w:szCs w:val="22"/>
        </w:rPr>
        <w:t>ммуникационные кабели проводных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</w:t>
      </w:r>
      <w:r w:rsidR="0067208D">
        <w:rPr>
          <w:sz w:val="22"/>
          <w:szCs w:val="22"/>
        </w:rPr>
        <w:t>иям местного законодательства и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</w:t>
      </w:r>
      <w:r w:rsidR="0067208D">
        <w:rPr>
          <w:sz w:val="22"/>
          <w:szCs w:val="22"/>
        </w:rPr>
        <w:t>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67208D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</w:t>
      </w:r>
      <w:r w:rsidR="0067208D">
        <w:rPr>
          <w:sz w:val="22"/>
          <w:szCs w:val="22"/>
        </w:rPr>
        <w:t>ционер ни при каких условиях не</w:t>
      </w:r>
      <w:r w:rsidR="0067208D" w:rsidRPr="0067208D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715ED9" w:rsidRDefault="00913F03" w:rsidP="00715ED9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2" w:name="_Toc157607719"/>
      <w:r w:rsidRPr="00715ED9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63" w:name="_Ref67997869"/>
      <w:bookmarkStart w:id="64" w:name="_Ref68106497"/>
      <w:bookmarkStart w:id="65" w:name="_Ref69937582"/>
      <w:bookmarkStart w:id="66" w:name="_Ref73096586"/>
      <w:bookmarkStart w:id="67" w:name="_Ref73354089"/>
      <w:bookmarkStart w:id="68" w:name="_Ref73360085"/>
      <w:bookmarkStart w:id="69" w:name="_Toc15760772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3"/>
      <w:bookmarkEnd w:id="64"/>
      <w:bookmarkEnd w:id="65"/>
      <w:bookmarkEnd w:id="66"/>
      <w:bookmarkEnd w:id="67"/>
      <w:bookmarkEnd w:id="68"/>
      <w:bookmarkEnd w:id="6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70" w:name="_Toc157607721"/>
      <w:bookmarkStart w:id="71" w:name="_Toc14172322"/>
      <w:bookmarkStart w:id="72" w:name="_Ref67997880"/>
      <w:bookmarkStart w:id="73" w:name="_Ref68106504"/>
      <w:bookmarkStart w:id="7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0"/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RPr="00437C15" w:rsidTr="002D4EA9">
        <w:trPr>
          <w:trHeight w:val="367"/>
          <w:jc w:val="center"/>
        </w:trPr>
        <w:tc>
          <w:tcPr>
            <w:tcW w:w="5009" w:type="dxa"/>
            <w:vAlign w:val="center"/>
          </w:tcPr>
          <w:p w:rsidR="00722959" w:rsidRPr="00437C15" w:rsidRDefault="00722959" w:rsidP="00F82558">
            <w:pPr>
              <w:pStyle w:val="2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437C15" w:rsidRDefault="00722959" w:rsidP="00F82558">
            <w:pPr>
              <w:pStyle w:val="2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437C15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75" w:name="_Toc15760772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1"/>
      <w:bookmarkEnd w:id="72"/>
      <w:bookmarkEnd w:id="73"/>
      <w:bookmarkEnd w:id="74"/>
      <w:bookmarkEnd w:id="75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715ED9">
      <w:pPr>
        <w:pStyle w:val="2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7" w:name="_Toc157607723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77"/>
    </w:p>
    <w:p w:rsidR="009C6BE1" w:rsidRDefault="009C6BE1" w:rsidP="009C6BE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6"/>
    </w:tbl>
    <w:p w:rsidR="009C6BE1" w:rsidRDefault="009C6BE1" w:rsidP="009C6BE1">
      <w:pPr>
        <w:pStyle w:val="2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0"/>
      <w:footerReference w:type="first" r:id="rId3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7D1" w:rsidRDefault="005E57D1">
      <w:r>
        <w:separator/>
      </w:r>
    </w:p>
  </w:endnote>
  <w:endnote w:type="continuationSeparator" w:id="0">
    <w:p w:rsidR="005E57D1" w:rsidRDefault="005E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D1" w:rsidRDefault="005E57D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57D1" w:rsidRDefault="005E57D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D1" w:rsidRDefault="005E57D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E57D1" w:rsidRDefault="005E57D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E57D1" w:rsidRDefault="005E57D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E57D1" w:rsidRDefault="005E57D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D1" w:rsidRDefault="005E57D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D1" w:rsidRDefault="005E57D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D40B515" wp14:editId="466FB2E8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Pr="00890B77" w:rsidRDefault="005E57D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 w:rsidR="00B43D33"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B43D33">
                                <w:rPr>
                                  <w:b/>
                                  <w:sz w:val="22"/>
                                  <w:szCs w:val="22"/>
                                </w:rPr>
                                <w:t>_KON_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Pr="00ED1531" w:rsidRDefault="005E57D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311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Pr="00ED1531" w:rsidRDefault="005E57D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E57D1" w:rsidRPr="00C67A09" w:rsidRDefault="005E57D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3D33" w:rsidRPr="00B43D33" w:rsidRDefault="00B43D33" w:rsidP="00B43D33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3D33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ПРОМЫШЛЕННЫЕ</w:t>
                              </w:r>
                            </w:p>
                            <w:p w:rsidR="00B43D33" w:rsidRDefault="00B43D33" w:rsidP="00B43D3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3D3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НАПОЛЬНО-ПОТОЛОЧНОГО</w:t>
                              </w:r>
                              <w:r w:rsidRPr="003A2C9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B43D3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</w:p>
                            <w:p w:rsidR="005E57D1" w:rsidRPr="00B465BD" w:rsidRDefault="00B43D33" w:rsidP="00B43D3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3D33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МОДЕЛЬНОГО РЯДА KF</w:t>
                              </w:r>
                              <w:r w:rsidRPr="00B43D33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</w:t>
                              </w:r>
                              <w:r w:rsidRPr="00B43D33">
                                <w:rPr>
                                  <w:b/>
                                  <w:sz w:val="18"/>
                                  <w:szCs w:val="18"/>
                                </w:rPr>
                                <w:t>_G</w:t>
                              </w:r>
                              <w:r w:rsidRPr="00B43D33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 w:rsidRPr="00B43D33">
                                <w:rPr>
                                  <w:b/>
                                  <w:sz w:val="18"/>
                                  <w:szCs w:val="18"/>
                                </w:rPr>
                                <w:t>/KON_GW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5E57D1"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E57D1" w:rsidRPr="00613EFB" w:rsidRDefault="005E57D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40B515" id="Группа 265" o:spid="_x0000_s1103" style="position:absolute;left:0;text-align:left;margin-left:24.3pt;margin-top:18.7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E57D1" w:rsidRPr="00890B77" w:rsidRDefault="005E57D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 w:rsidR="00B43D33"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B43D33">
                          <w:rPr>
                            <w:b/>
                            <w:sz w:val="22"/>
                            <w:szCs w:val="22"/>
                          </w:rPr>
                          <w:t>_KON_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E57D1" w:rsidRPr="00ED1531" w:rsidRDefault="005E57D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7311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E57D1" w:rsidRPr="00ED1531" w:rsidRDefault="005E57D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E57D1" w:rsidRPr="00C67A09" w:rsidRDefault="005E57D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43D33" w:rsidRPr="00B43D33" w:rsidRDefault="00B43D33" w:rsidP="00B43D33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3D33">
                          <w:rPr>
                            <w:b/>
                            <w:sz w:val="18"/>
                            <w:szCs w:val="18"/>
                          </w:rPr>
                          <w:t>КОНДИЦИОНЕРЫ ПРОМЫШЛЕННЫЕ</w:t>
                        </w:r>
                      </w:p>
                      <w:p w:rsidR="00B43D33" w:rsidRDefault="00B43D33" w:rsidP="00B43D3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3D33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НАПОЛЬНО-ПОТОЛОЧНОГО</w:t>
                        </w:r>
                        <w:r w:rsidRPr="003A2C95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B43D33"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</w:p>
                      <w:p w:rsidR="005E57D1" w:rsidRPr="00B465BD" w:rsidRDefault="00B43D33" w:rsidP="00B43D3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3D33">
                          <w:rPr>
                            <w:b/>
                            <w:sz w:val="18"/>
                            <w:szCs w:val="18"/>
                          </w:rPr>
                          <w:t>МОДЕЛЬНОГО РЯДА KF</w:t>
                        </w:r>
                        <w:r w:rsidRPr="00B43D33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</w:t>
                        </w:r>
                        <w:r w:rsidRPr="00B43D33">
                          <w:rPr>
                            <w:b/>
                            <w:sz w:val="18"/>
                            <w:szCs w:val="18"/>
                          </w:rPr>
                          <w:t>_G</w:t>
                        </w:r>
                        <w:r w:rsidRPr="00B43D33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 w:rsidRPr="00B43D33">
                          <w:rPr>
                            <w:b/>
                            <w:sz w:val="18"/>
                            <w:szCs w:val="18"/>
                          </w:rPr>
                          <w:t>/KON_GW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="005E57D1"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E57D1" w:rsidRPr="00613EFB" w:rsidRDefault="005E57D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D1" w:rsidRDefault="005E57D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Pr="00AF301F" w:rsidRDefault="005E57D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31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D33" w:rsidRPr="00890B77" w:rsidRDefault="00B43D33" w:rsidP="00B43D3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5E57D1" w:rsidRPr="00C23BB2" w:rsidRDefault="005E57D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E57D1" w:rsidRPr="00EC2FF5" w:rsidRDefault="005E57D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E57D1" w:rsidRPr="00AF301F" w:rsidRDefault="005E57D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731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43D33" w:rsidRPr="00890B77" w:rsidRDefault="00B43D33" w:rsidP="00B43D3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5E57D1" w:rsidRPr="00C23BB2" w:rsidRDefault="005E57D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E57D1" w:rsidRPr="00EC2FF5" w:rsidRDefault="005E57D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D1" w:rsidRDefault="005E57D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Default="005E57D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7D1" w:rsidRPr="00AF301F" w:rsidRDefault="005E57D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31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D33" w:rsidRPr="00890B77" w:rsidRDefault="00B43D33" w:rsidP="00B43D3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5E57D1" w:rsidRPr="00227DAA" w:rsidRDefault="005E57D1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5E57D1" w:rsidRDefault="005E57D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5E57D1" w:rsidRPr="00AF301F" w:rsidRDefault="005E57D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731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B43D33" w:rsidRPr="00890B77" w:rsidRDefault="00B43D33" w:rsidP="00B43D3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5E57D1" w:rsidRPr="00227DAA" w:rsidRDefault="005E57D1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7D1" w:rsidRDefault="005E57D1">
      <w:r>
        <w:separator/>
      </w:r>
    </w:p>
  </w:footnote>
  <w:footnote w:type="continuationSeparator" w:id="0">
    <w:p w:rsidR="005E57D1" w:rsidRDefault="005E5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D1" w:rsidRDefault="005E57D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57D1" w:rsidRDefault="005E57D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9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5"/>
  </w:num>
  <w:num w:numId="5">
    <w:abstractNumId w:val="11"/>
  </w:num>
  <w:num w:numId="6">
    <w:abstractNumId w:val="8"/>
  </w:num>
  <w:num w:numId="7">
    <w:abstractNumId w:val="0"/>
  </w:num>
  <w:num w:numId="8">
    <w:abstractNumId w:val="12"/>
  </w:num>
  <w:num w:numId="9">
    <w:abstractNumId w:val="9"/>
  </w:num>
  <w:num w:numId="10">
    <w:abstractNumId w:val="17"/>
  </w:num>
  <w:num w:numId="11">
    <w:abstractNumId w:val="1"/>
  </w:num>
  <w:num w:numId="12">
    <w:abstractNumId w:val="7"/>
  </w:num>
  <w:num w:numId="13">
    <w:abstractNumId w:val="16"/>
  </w:num>
  <w:num w:numId="14">
    <w:abstractNumId w:val="14"/>
  </w:num>
  <w:num w:numId="15">
    <w:abstractNumId w:val="3"/>
  </w:num>
  <w:num w:numId="16">
    <w:abstractNumId w:val="13"/>
  </w:num>
  <w:num w:numId="17">
    <w:abstractNumId w:val="2"/>
  </w:num>
  <w:num w:numId="1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0555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642E"/>
    <w:rsid w:val="00037425"/>
    <w:rsid w:val="0003743B"/>
    <w:rsid w:val="00037A74"/>
    <w:rsid w:val="0004615A"/>
    <w:rsid w:val="0004699E"/>
    <w:rsid w:val="000500B4"/>
    <w:rsid w:val="000538D6"/>
    <w:rsid w:val="0005390B"/>
    <w:rsid w:val="00057BCD"/>
    <w:rsid w:val="00057CBB"/>
    <w:rsid w:val="00060A0A"/>
    <w:rsid w:val="000614D3"/>
    <w:rsid w:val="0006705F"/>
    <w:rsid w:val="00070036"/>
    <w:rsid w:val="000710C4"/>
    <w:rsid w:val="00073A2D"/>
    <w:rsid w:val="00073C25"/>
    <w:rsid w:val="00075188"/>
    <w:rsid w:val="000779F8"/>
    <w:rsid w:val="00081206"/>
    <w:rsid w:val="000814F0"/>
    <w:rsid w:val="00083E62"/>
    <w:rsid w:val="00085D02"/>
    <w:rsid w:val="000901F2"/>
    <w:rsid w:val="0009089F"/>
    <w:rsid w:val="000948C2"/>
    <w:rsid w:val="0009526F"/>
    <w:rsid w:val="00096689"/>
    <w:rsid w:val="00097420"/>
    <w:rsid w:val="000A2F68"/>
    <w:rsid w:val="000A42F7"/>
    <w:rsid w:val="000A510B"/>
    <w:rsid w:val="000B1339"/>
    <w:rsid w:val="000B2A0A"/>
    <w:rsid w:val="000B46CE"/>
    <w:rsid w:val="000B47B0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62F4"/>
    <w:rsid w:val="000E638C"/>
    <w:rsid w:val="000E72FA"/>
    <w:rsid w:val="000F2848"/>
    <w:rsid w:val="000F2CFF"/>
    <w:rsid w:val="000F4914"/>
    <w:rsid w:val="000F4D1C"/>
    <w:rsid w:val="000F77DB"/>
    <w:rsid w:val="001005B9"/>
    <w:rsid w:val="00104578"/>
    <w:rsid w:val="0010487B"/>
    <w:rsid w:val="00105D41"/>
    <w:rsid w:val="00114327"/>
    <w:rsid w:val="00116614"/>
    <w:rsid w:val="00117ADC"/>
    <w:rsid w:val="00117ED0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35FA8"/>
    <w:rsid w:val="00140F7A"/>
    <w:rsid w:val="001446C2"/>
    <w:rsid w:val="00153318"/>
    <w:rsid w:val="00154549"/>
    <w:rsid w:val="00154925"/>
    <w:rsid w:val="00163C45"/>
    <w:rsid w:val="00165C84"/>
    <w:rsid w:val="00171036"/>
    <w:rsid w:val="00173F04"/>
    <w:rsid w:val="001762CE"/>
    <w:rsid w:val="001776A5"/>
    <w:rsid w:val="00180D0F"/>
    <w:rsid w:val="00182988"/>
    <w:rsid w:val="00185499"/>
    <w:rsid w:val="00185B60"/>
    <w:rsid w:val="0018633F"/>
    <w:rsid w:val="00197EFF"/>
    <w:rsid w:val="001A0A60"/>
    <w:rsid w:val="001A28F8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6EC"/>
    <w:rsid w:val="001D590D"/>
    <w:rsid w:val="001E2E2E"/>
    <w:rsid w:val="001E45FC"/>
    <w:rsid w:val="001E4BED"/>
    <w:rsid w:val="001E7F0C"/>
    <w:rsid w:val="001F2F84"/>
    <w:rsid w:val="001F33EA"/>
    <w:rsid w:val="001F482C"/>
    <w:rsid w:val="001F7544"/>
    <w:rsid w:val="00200079"/>
    <w:rsid w:val="00203929"/>
    <w:rsid w:val="002049EF"/>
    <w:rsid w:val="00206F07"/>
    <w:rsid w:val="00207DE7"/>
    <w:rsid w:val="002114A6"/>
    <w:rsid w:val="00213A01"/>
    <w:rsid w:val="002143B4"/>
    <w:rsid w:val="00215757"/>
    <w:rsid w:val="00216ED8"/>
    <w:rsid w:val="00220DC9"/>
    <w:rsid w:val="00221521"/>
    <w:rsid w:val="002218D9"/>
    <w:rsid w:val="00221B14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2FF"/>
    <w:rsid w:val="00266678"/>
    <w:rsid w:val="0026737B"/>
    <w:rsid w:val="0027052A"/>
    <w:rsid w:val="00270DE0"/>
    <w:rsid w:val="00271ED3"/>
    <w:rsid w:val="00282779"/>
    <w:rsid w:val="00282A02"/>
    <w:rsid w:val="002838DE"/>
    <w:rsid w:val="00285943"/>
    <w:rsid w:val="00286580"/>
    <w:rsid w:val="002873FA"/>
    <w:rsid w:val="00290A2E"/>
    <w:rsid w:val="00293885"/>
    <w:rsid w:val="00293D5D"/>
    <w:rsid w:val="0029424B"/>
    <w:rsid w:val="00297BFA"/>
    <w:rsid w:val="002A18FE"/>
    <w:rsid w:val="002A1BAD"/>
    <w:rsid w:val="002B0584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4F6"/>
    <w:rsid w:val="002D0DE2"/>
    <w:rsid w:val="002D4EA9"/>
    <w:rsid w:val="002E2F6A"/>
    <w:rsid w:val="002E72EF"/>
    <w:rsid w:val="002E7792"/>
    <w:rsid w:val="002F54D1"/>
    <w:rsid w:val="002F79FC"/>
    <w:rsid w:val="002F7B5F"/>
    <w:rsid w:val="00302A1B"/>
    <w:rsid w:val="00303ED0"/>
    <w:rsid w:val="003066A5"/>
    <w:rsid w:val="0030792F"/>
    <w:rsid w:val="00307E37"/>
    <w:rsid w:val="00311219"/>
    <w:rsid w:val="003207FF"/>
    <w:rsid w:val="00320B32"/>
    <w:rsid w:val="00326079"/>
    <w:rsid w:val="00326991"/>
    <w:rsid w:val="003273D2"/>
    <w:rsid w:val="00331ECD"/>
    <w:rsid w:val="00341913"/>
    <w:rsid w:val="00343558"/>
    <w:rsid w:val="00343A0E"/>
    <w:rsid w:val="00343FCA"/>
    <w:rsid w:val="00344173"/>
    <w:rsid w:val="00346050"/>
    <w:rsid w:val="00353B79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3319"/>
    <w:rsid w:val="0038349B"/>
    <w:rsid w:val="00387118"/>
    <w:rsid w:val="003875AD"/>
    <w:rsid w:val="00387F66"/>
    <w:rsid w:val="00391483"/>
    <w:rsid w:val="0039232F"/>
    <w:rsid w:val="00392CEB"/>
    <w:rsid w:val="00393922"/>
    <w:rsid w:val="0039620C"/>
    <w:rsid w:val="003964AD"/>
    <w:rsid w:val="003A0036"/>
    <w:rsid w:val="003A78F7"/>
    <w:rsid w:val="003B66D5"/>
    <w:rsid w:val="003B6C78"/>
    <w:rsid w:val="003B7839"/>
    <w:rsid w:val="003B7EAD"/>
    <w:rsid w:val="003C59A9"/>
    <w:rsid w:val="003D6D60"/>
    <w:rsid w:val="003E00B6"/>
    <w:rsid w:val="003E36E8"/>
    <w:rsid w:val="003E3AD4"/>
    <w:rsid w:val="003E401A"/>
    <w:rsid w:val="003E7842"/>
    <w:rsid w:val="003F28A1"/>
    <w:rsid w:val="003F50AF"/>
    <w:rsid w:val="003F6E9D"/>
    <w:rsid w:val="004009B4"/>
    <w:rsid w:val="00403F65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D6"/>
    <w:rsid w:val="004549BA"/>
    <w:rsid w:val="00455E74"/>
    <w:rsid w:val="00460F0B"/>
    <w:rsid w:val="004615C4"/>
    <w:rsid w:val="0046414B"/>
    <w:rsid w:val="00464ED9"/>
    <w:rsid w:val="004667A9"/>
    <w:rsid w:val="00466FDE"/>
    <w:rsid w:val="004711A0"/>
    <w:rsid w:val="004713AA"/>
    <w:rsid w:val="0047492B"/>
    <w:rsid w:val="00475E6C"/>
    <w:rsid w:val="004768C6"/>
    <w:rsid w:val="00480136"/>
    <w:rsid w:val="0048313C"/>
    <w:rsid w:val="004831AA"/>
    <w:rsid w:val="004848CC"/>
    <w:rsid w:val="00484FE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6FC"/>
    <w:rsid w:val="004E674F"/>
    <w:rsid w:val="004F1117"/>
    <w:rsid w:val="004F3394"/>
    <w:rsid w:val="004F77E1"/>
    <w:rsid w:val="00500799"/>
    <w:rsid w:val="00501E43"/>
    <w:rsid w:val="00503F2A"/>
    <w:rsid w:val="00505AFE"/>
    <w:rsid w:val="005075B6"/>
    <w:rsid w:val="00511D49"/>
    <w:rsid w:val="0051213A"/>
    <w:rsid w:val="0051290A"/>
    <w:rsid w:val="005131AA"/>
    <w:rsid w:val="00514A8E"/>
    <w:rsid w:val="005223B3"/>
    <w:rsid w:val="00525949"/>
    <w:rsid w:val="0052647D"/>
    <w:rsid w:val="00526589"/>
    <w:rsid w:val="00531B53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7D1"/>
    <w:rsid w:val="005E5B72"/>
    <w:rsid w:val="005F045E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16C4"/>
    <w:rsid w:val="006243C6"/>
    <w:rsid w:val="006306A0"/>
    <w:rsid w:val="00631027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1EE9"/>
    <w:rsid w:val="00663893"/>
    <w:rsid w:val="00663BA6"/>
    <w:rsid w:val="006713EB"/>
    <w:rsid w:val="0067208D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49D4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3550"/>
    <w:rsid w:val="006B3F2C"/>
    <w:rsid w:val="006B543A"/>
    <w:rsid w:val="006B7512"/>
    <w:rsid w:val="006C2C4F"/>
    <w:rsid w:val="006C3B66"/>
    <w:rsid w:val="006C5EF9"/>
    <w:rsid w:val="006D114D"/>
    <w:rsid w:val="006D19F8"/>
    <w:rsid w:val="006D1C51"/>
    <w:rsid w:val="006D2EE8"/>
    <w:rsid w:val="006D62F4"/>
    <w:rsid w:val="006D6A03"/>
    <w:rsid w:val="006E0DCE"/>
    <w:rsid w:val="006E30DA"/>
    <w:rsid w:val="006E3C0A"/>
    <w:rsid w:val="006E54B4"/>
    <w:rsid w:val="006E5519"/>
    <w:rsid w:val="006E5BBD"/>
    <w:rsid w:val="006E631E"/>
    <w:rsid w:val="006E6F2F"/>
    <w:rsid w:val="006F061B"/>
    <w:rsid w:val="006F3314"/>
    <w:rsid w:val="006F412D"/>
    <w:rsid w:val="006F4BBB"/>
    <w:rsid w:val="0070088D"/>
    <w:rsid w:val="00700972"/>
    <w:rsid w:val="00702320"/>
    <w:rsid w:val="0070460C"/>
    <w:rsid w:val="0070650B"/>
    <w:rsid w:val="007067A0"/>
    <w:rsid w:val="00706F9E"/>
    <w:rsid w:val="0071105F"/>
    <w:rsid w:val="00714DDF"/>
    <w:rsid w:val="00715ED9"/>
    <w:rsid w:val="00716944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720"/>
    <w:rsid w:val="00751FA7"/>
    <w:rsid w:val="00754D5F"/>
    <w:rsid w:val="00760FAB"/>
    <w:rsid w:val="007618BC"/>
    <w:rsid w:val="00761FE7"/>
    <w:rsid w:val="00763CE3"/>
    <w:rsid w:val="00763D12"/>
    <w:rsid w:val="00772D3D"/>
    <w:rsid w:val="0077311C"/>
    <w:rsid w:val="00776934"/>
    <w:rsid w:val="00777093"/>
    <w:rsid w:val="0078177F"/>
    <w:rsid w:val="007848F0"/>
    <w:rsid w:val="007858DF"/>
    <w:rsid w:val="007859A5"/>
    <w:rsid w:val="0078634E"/>
    <w:rsid w:val="007877E0"/>
    <w:rsid w:val="007958B3"/>
    <w:rsid w:val="007A2811"/>
    <w:rsid w:val="007A47CB"/>
    <w:rsid w:val="007A6951"/>
    <w:rsid w:val="007B265D"/>
    <w:rsid w:val="007B36E9"/>
    <w:rsid w:val="007B4A45"/>
    <w:rsid w:val="007B5D76"/>
    <w:rsid w:val="007B7BEC"/>
    <w:rsid w:val="007C1FE2"/>
    <w:rsid w:val="007C2117"/>
    <w:rsid w:val="007C358C"/>
    <w:rsid w:val="007C62B4"/>
    <w:rsid w:val="007D1812"/>
    <w:rsid w:val="007D349B"/>
    <w:rsid w:val="007D578B"/>
    <w:rsid w:val="007D6CCA"/>
    <w:rsid w:val="007E603F"/>
    <w:rsid w:val="007E768F"/>
    <w:rsid w:val="007E78FD"/>
    <w:rsid w:val="007F261E"/>
    <w:rsid w:val="008043FB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31D4"/>
    <w:rsid w:val="00824C32"/>
    <w:rsid w:val="00825574"/>
    <w:rsid w:val="00825784"/>
    <w:rsid w:val="00830725"/>
    <w:rsid w:val="00831E5F"/>
    <w:rsid w:val="008361D5"/>
    <w:rsid w:val="00842788"/>
    <w:rsid w:val="008429E5"/>
    <w:rsid w:val="00842C8C"/>
    <w:rsid w:val="00843CAC"/>
    <w:rsid w:val="00844089"/>
    <w:rsid w:val="00844C15"/>
    <w:rsid w:val="0084514E"/>
    <w:rsid w:val="008466BD"/>
    <w:rsid w:val="00850C58"/>
    <w:rsid w:val="00851CB0"/>
    <w:rsid w:val="0085316F"/>
    <w:rsid w:val="00853A5A"/>
    <w:rsid w:val="008563F4"/>
    <w:rsid w:val="0086249C"/>
    <w:rsid w:val="00864397"/>
    <w:rsid w:val="00872C0A"/>
    <w:rsid w:val="0087664B"/>
    <w:rsid w:val="00876CCF"/>
    <w:rsid w:val="00877F58"/>
    <w:rsid w:val="008821B8"/>
    <w:rsid w:val="00882C03"/>
    <w:rsid w:val="00883DA4"/>
    <w:rsid w:val="00884537"/>
    <w:rsid w:val="00887085"/>
    <w:rsid w:val="0088749B"/>
    <w:rsid w:val="008903A5"/>
    <w:rsid w:val="00890B77"/>
    <w:rsid w:val="008958CC"/>
    <w:rsid w:val="00897EAB"/>
    <w:rsid w:val="008A504E"/>
    <w:rsid w:val="008A6018"/>
    <w:rsid w:val="008B073A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5FD4"/>
    <w:rsid w:val="00903540"/>
    <w:rsid w:val="00904E98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56AE"/>
    <w:rsid w:val="009269D5"/>
    <w:rsid w:val="009319C6"/>
    <w:rsid w:val="00933069"/>
    <w:rsid w:val="00934551"/>
    <w:rsid w:val="0094151F"/>
    <w:rsid w:val="00941985"/>
    <w:rsid w:val="009454F1"/>
    <w:rsid w:val="009457C2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804D9"/>
    <w:rsid w:val="00984D44"/>
    <w:rsid w:val="00985AEE"/>
    <w:rsid w:val="00992D90"/>
    <w:rsid w:val="00993FF0"/>
    <w:rsid w:val="009A15E8"/>
    <w:rsid w:val="009A2C32"/>
    <w:rsid w:val="009A32E8"/>
    <w:rsid w:val="009A4934"/>
    <w:rsid w:val="009B02BF"/>
    <w:rsid w:val="009B0392"/>
    <w:rsid w:val="009B089B"/>
    <w:rsid w:val="009B1EC5"/>
    <w:rsid w:val="009B236D"/>
    <w:rsid w:val="009B2DF4"/>
    <w:rsid w:val="009B4C0B"/>
    <w:rsid w:val="009B64DB"/>
    <w:rsid w:val="009B6D90"/>
    <w:rsid w:val="009B6F0C"/>
    <w:rsid w:val="009C3CD8"/>
    <w:rsid w:val="009C5133"/>
    <w:rsid w:val="009C6AD5"/>
    <w:rsid w:val="009C6BE1"/>
    <w:rsid w:val="009D27D7"/>
    <w:rsid w:val="009D300F"/>
    <w:rsid w:val="009D475A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6064D"/>
    <w:rsid w:val="00A60E99"/>
    <w:rsid w:val="00A61371"/>
    <w:rsid w:val="00A66853"/>
    <w:rsid w:val="00A7291A"/>
    <w:rsid w:val="00A72F7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E3591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101A"/>
    <w:rsid w:val="00B25782"/>
    <w:rsid w:val="00B263D1"/>
    <w:rsid w:val="00B32099"/>
    <w:rsid w:val="00B33A74"/>
    <w:rsid w:val="00B36546"/>
    <w:rsid w:val="00B36A97"/>
    <w:rsid w:val="00B37132"/>
    <w:rsid w:val="00B423ED"/>
    <w:rsid w:val="00B42650"/>
    <w:rsid w:val="00B42F08"/>
    <w:rsid w:val="00B4364E"/>
    <w:rsid w:val="00B43D33"/>
    <w:rsid w:val="00B46210"/>
    <w:rsid w:val="00B465BD"/>
    <w:rsid w:val="00B514EE"/>
    <w:rsid w:val="00B51986"/>
    <w:rsid w:val="00B54A67"/>
    <w:rsid w:val="00B54BBE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4D8F"/>
    <w:rsid w:val="00B96C84"/>
    <w:rsid w:val="00BA539A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BF6103"/>
    <w:rsid w:val="00C00840"/>
    <w:rsid w:val="00C01A74"/>
    <w:rsid w:val="00C01FB3"/>
    <w:rsid w:val="00C02770"/>
    <w:rsid w:val="00C0352C"/>
    <w:rsid w:val="00C10A1E"/>
    <w:rsid w:val="00C113AC"/>
    <w:rsid w:val="00C11FB0"/>
    <w:rsid w:val="00C129B1"/>
    <w:rsid w:val="00C13A31"/>
    <w:rsid w:val="00C1732D"/>
    <w:rsid w:val="00C241C9"/>
    <w:rsid w:val="00C2699D"/>
    <w:rsid w:val="00C274C5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4C63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165D1"/>
    <w:rsid w:val="00D22CC3"/>
    <w:rsid w:val="00D25861"/>
    <w:rsid w:val="00D30212"/>
    <w:rsid w:val="00D30C49"/>
    <w:rsid w:val="00D35064"/>
    <w:rsid w:val="00D357F4"/>
    <w:rsid w:val="00D37DFF"/>
    <w:rsid w:val="00D42F81"/>
    <w:rsid w:val="00D5079B"/>
    <w:rsid w:val="00D515CB"/>
    <w:rsid w:val="00D51E04"/>
    <w:rsid w:val="00D52036"/>
    <w:rsid w:val="00D549B4"/>
    <w:rsid w:val="00D56275"/>
    <w:rsid w:val="00D566EE"/>
    <w:rsid w:val="00D643E2"/>
    <w:rsid w:val="00D6500E"/>
    <w:rsid w:val="00D652ED"/>
    <w:rsid w:val="00D65EE2"/>
    <w:rsid w:val="00D67B4C"/>
    <w:rsid w:val="00D70F39"/>
    <w:rsid w:val="00D70F85"/>
    <w:rsid w:val="00D7320E"/>
    <w:rsid w:val="00D73C11"/>
    <w:rsid w:val="00D740B2"/>
    <w:rsid w:val="00D75089"/>
    <w:rsid w:val="00D75C74"/>
    <w:rsid w:val="00D83623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B19AA"/>
    <w:rsid w:val="00DB2553"/>
    <w:rsid w:val="00DC19CB"/>
    <w:rsid w:val="00DC2BFB"/>
    <w:rsid w:val="00DC42C5"/>
    <w:rsid w:val="00DC56ED"/>
    <w:rsid w:val="00DC7853"/>
    <w:rsid w:val="00DD07E1"/>
    <w:rsid w:val="00DD29B3"/>
    <w:rsid w:val="00DE0E25"/>
    <w:rsid w:val="00DE247A"/>
    <w:rsid w:val="00DE35B4"/>
    <w:rsid w:val="00DE47F4"/>
    <w:rsid w:val="00DE54EC"/>
    <w:rsid w:val="00DE6E7F"/>
    <w:rsid w:val="00DF11E6"/>
    <w:rsid w:val="00DF279C"/>
    <w:rsid w:val="00DF2865"/>
    <w:rsid w:val="00DF3966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7FD"/>
    <w:rsid w:val="00E24807"/>
    <w:rsid w:val="00E24ED7"/>
    <w:rsid w:val="00E30146"/>
    <w:rsid w:val="00E3273E"/>
    <w:rsid w:val="00E33862"/>
    <w:rsid w:val="00E4197E"/>
    <w:rsid w:val="00E458E2"/>
    <w:rsid w:val="00E4778E"/>
    <w:rsid w:val="00E50936"/>
    <w:rsid w:val="00E515AE"/>
    <w:rsid w:val="00E54C66"/>
    <w:rsid w:val="00E61704"/>
    <w:rsid w:val="00E61C22"/>
    <w:rsid w:val="00E646AB"/>
    <w:rsid w:val="00E64900"/>
    <w:rsid w:val="00E70A7D"/>
    <w:rsid w:val="00E71DF5"/>
    <w:rsid w:val="00E730CF"/>
    <w:rsid w:val="00E774B2"/>
    <w:rsid w:val="00E827F1"/>
    <w:rsid w:val="00E8345E"/>
    <w:rsid w:val="00E84CB6"/>
    <w:rsid w:val="00E90526"/>
    <w:rsid w:val="00E90897"/>
    <w:rsid w:val="00E91B22"/>
    <w:rsid w:val="00E93769"/>
    <w:rsid w:val="00E94716"/>
    <w:rsid w:val="00E956DE"/>
    <w:rsid w:val="00EA0B67"/>
    <w:rsid w:val="00EA206C"/>
    <w:rsid w:val="00EA518D"/>
    <w:rsid w:val="00EA6E01"/>
    <w:rsid w:val="00EA798E"/>
    <w:rsid w:val="00EB00A2"/>
    <w:rsid w:val="00EB0EC2"/>
    <w:rsid w:val="00EB2FA9"/>
    <w:rsid w:val="00EB702E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88"/>
    <w:rsid w:val="00F149D2"/>
    <w:rsid w:val="00F1629E"/>
    <w:rsid w:val="00F178C8"/>
    <w:rsid w:val="00F20F84"/>
    <w:rsid w:val="00F22B2D"/>
    <w:rsid w:val="00F356EE"/>
    <w:rsid w:val="00F36FCE"/>
    <w:rsid w:val="00F4023E"/>
    <w:rsid w:val="00F46DA1"/>
    <w:rsid w:val="00F51E1D"/>
    <w:rsid w:val="00F53B6F"/>
    <w:rsid w:val="00F55F7B"/>
    <w:rsid w:val="00F56372"/>
    <w:rsid w:val="00F57190"/>
    <w:rsid w:val="00F57CC0"/>
    <w:rsid w:val="00F62AE1"/>
    <w:rsid w:val="00F678BE"/>
    <w:rsid w:val="00F70D89"/>
    <w:rsid w:val="00F73B69"/>
    <w:rsid w:val="00F7519D"/>
    <w:rsid w:val="00F7656C"/>
    <w:rsid w:val="00F817D9"/>
    <w:rsid w:val="00F81B60"/>
    <w:rsid w:val="00F82558"/>
    <w:rsid w:val="00F937BE"/>
    <w:rsid w:val="00F93EE5"/>
    <w:rsid w:val="00F94FE4"/>
    <w:rsid w:val="00F96631"/>
    <w:rsid w:val="00F9665C"/>
    <w:rsid w:val="00FA3A55"/>
    <w:rsid w:val="00FA64EB"/>
    <w:rsid w:val="00FA65C1"/>
    <w:rsid w:val="00FB0447"/>
    <w:rsid w:val="00FB0659"/>
    <w:rsid w:val="00FC2BB5"/>
    <w:rsid w:val="00FC6D6C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3BEF0466"/>
  <w15:docId w15:val="{DF155EB6-49C6-455F-9635-D5A9CDF0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E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25784"/>
    <w:pPr>
      <w:tabs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15ED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emf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5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53BB4-BA14-463F-B506-C5FBFAE0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249</TotalTime>
  <Pages>13</Pages>
  <Words>5467</Words>
  <Characters>31167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144</cp:revision>
  <cp:lastPrinted>2021-03-26T08:29:00Z</cp:lastPrinted>
  <dcterms:created xsi:type="dcterms:W3CDTF">2021-11-25T06:35:00Z</dcterms:created>
  <dcterms:modified xsi:type="dcterms:W3CDTF">2024-01-31T12:41:00Z</dcterms:modified>
</cp:coreProperties>
</file>