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777D0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</w:tblGrid>
      <w:tr w:rsidR="00EB0EC2" w:rsidTr="001F6CB2">
        <w:trPr>
          <w:jc w:val="center"/>
        </w:trPr>
        <w:tc>
          <w:tcPr>
            <w:tcW w:w="8365" w:type="dxa"/>
            <w:shd w:val="clear" w:color="auto" w:fill="auto"/>
          </w:tcPr>
          <w:p w:rsidR="00FA6CCF" w:rsidRPr="00215405" w:rsidRDefault="00FA6CCF" w:rsidP="00FA6CC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КОНДИЦИОНЕР </w:t>
            </w:r>
            <w:r w:rsidR="00D323D0">
              <w:rPr>
                <w:b/>
                <w:szCs w:val="28"/>
              </w:rPr>
              <w:t>БЫТОВОЙ</w:t>
            </w:r>
          </w:p>
          <w:p w:rsidR="009256AE" w:rsidRPr="001F6CB2" w:rsidRDefault="00FA6CCF" w:rsidP="00FA6CC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 w:rsidR="00D323D0">
              <w:rPr>
                <w:b/>
                <w:szCs w:val="28"/>
              </w:rPr>
              <w:t>(СПЛИТ-СИСТЕМА</w:t>
            </w:r>
            <w:r w:rsidRPr="00215405">
              <w:rPr>
                <w:b/>
                <w:szCs w:val="28"/>
              </w:rPr>
              <w:t xml:space="preserve">) </w:t>
            </w:r>
            <w:r w:rsidR="009256AE" w:rsidRPr="001F6CB2">
              <w:rPr>
                <w:b/>
                <w:szCs w:val="28"/>
              </w:rPr>
              <w:t>НАПОЛЬНО-ПОТОЛОЧНОГО</w:t>
            </w:r>
            <w:r w:rsidR="00387F66" w:rsidRPr="001F6CB2">
              <w:rPr>
                <w:b/>
                <w:szCs w:val="28"/>
              </w:rPr>
              <w:t xml:space="preserve"> ТИПА </w:t>
            </w:r>
          </w:p>
          <w:p w:rsidR="00EB0EC2" w:rsidRPr="002C28BD" w:rsidRDefault="008043FB" w:rsidP="009256AE">
            <w:pPr>
              <w:jc w:val="center"/>
              <w:rPr>
                <w:b/>
                <w:szCs w:val="28"/>
              </w:rPr>
            </w:pPr>
            <w:r w:rsidRPr="001F6CB2">
              <w:rPr>
                <w:b/>
                <w:szCs w:val="28"/>
              </w:rPr>
              <w:t>KF</w:t>
            </w:r>
            <w:r w:rsidR="009256AE" w:rsidRPr="001F6CB2">
              <w:rPr>
                <w:b/>
                <w:szCs w:val="28"/>
                <w:lang w:val="en-US"/>
              </w:rPr>
              <w:t>F</w:t>
            </w:r>
            <w:r w:rsidR="00D85160">
              <w:rPr>
                <w:b/>
                <w:szCs w:val="28"/>
                <w:lang w:val="en-US"/>
              </w:rPr>
              <w:t>I</w:t>
            </w:r>
            <w:r w:rsidR="00D323D0">
              <w:rPr>
                <w:b/>
                <w:szCs w:val="28"/>
              </w:rPr>
              <w:t>24</w:t>
            </w:r>
            <w:r w:rsidR="00FA6CCF">
              <w:rPr>
                <w:b/>
                <w:szCs w:val="28"/>
              </w:rPr>
              <w:t>GV/KON</w:t>
            </w:r>
            <w:r w:rsidR="00D85160">
              <w:rPr>
                <w:b/>
                <w:szCs w:val="28"/>
                <w:lang w:val="en-US"/>
              </w:rPr>
              <w:t>I</w:t>
            </w:r>
            <w:r w:rsidR="00D323D0">
              <w:rPr>
                <w:b/>
                <w:szCs w:val="28"/>
              </w:rPr>
              <w:t>24</w:t>
            </w:r>
            <w:r w:rsidR="009D749E" w:rsidRPr="001F6CB2">
              <w:rPr>
                <w:b/>
                <w:szCs w:val="28"/>
              </w:rPr>
              <w:t>GV</w:t>
            </w:r>
          </w:p>
        </w:tc>
      </w:tr>
      <w:tr w:rsidR="00EB0EC2" w:rsidTr="001F6CB2">
        <w:trPr>
          <w:jc w:val="center"/>
        </w:trPr>
        <w:tc>
          <w:tcPr>
            <w:tcW w:w="836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9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4601A" w:rsidRPr="00D85160" w:rsidTr="00D323D0">
        <w:trPr>
          <w:jc w:val="center"/>
        </w:trPr>
        <w:tc>
          <w:tcPr>
            <w:tcW w:w="3969" w:type="dxa"/>
            <w:shd w:val="clear" w:color="auto" w:fill="auto"/>
          </w:tcPr>
          <w:p w:rsidR="00A4601A" w:rsidRPr="008043FB" w:rsidRDefault="00D323D0" w:rsidP="007C62B4">
            <w:pPr>
              <w:jc w:val="center"/>
              <w:rPr>
                <w:b/>
                <w:szCs w:val="28"/>
                <w:lang w:val="en-US"/>
              </w:rPr>
            </w:pPr>
            <w:r w:rsidRPr="00D323D0">
              <w:rPr>
                <w:b/>
                <w:szCs w:val="28"/>
                <w:lang w:val="en-US"/>
              </w:rPr>
              <w:t>KFFI24GV_KONI24GV</w:t>
            </w:r>
            <w:r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D323D0">
        <w:trPr>
          <w:jc w:val="center"/>
        </w:trPr>
        <w:tc>
          <w:tcPr>
            <w:tcW w:w="3969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C63BA0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D323D0">
        <w:rPr>
          <w:sz w:val="22"/>
          <w:szCs w:val="22"/>
          <w:lang w:val="en-US"/>
        </w:rPr>
        <w:t>2</w:t>
      </w:r>
      <w:r w:rsidR="00510291">
        <w:rPr>
          <w:sz w:val="22"/>
          <w:szCs w:val="22"/>
          <w:lang w:val="en-US"/>
        </w:rPr>
        <w:t>5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8264D8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r w:rsidRPr="008264D8">
        <w:rPr>
          <w:b/>
          <w:sz w:val="22"/>
          <w:szCs w:val="22"/>
        </w:rPr>
        <w:lastRenderedPageBreak/>
        <w:t>СОДЕРЖАНИЕ</w:t>
      </w:r>
    </w:p>
    <w:p w:rsidR="007E38C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264D8">
        <w:rPr>
          <w:sz w:val="22"/>
          <w:szCs w:val="22"/>
        </w:rPr>
        <w:fldChar w:fldCharType="begin"/>
      </w:r>
      <w:r w:rsidRPr="008264D8">
        <w:rPr>
          <w:sz w:val="22"/>
          <w:szCs w:val="22"/>
        </w:rPr>
        <w:instrText xml:space="preserve"> TOC \o "1-3" \h \z \u </w:instrText>
      </w:r>
      <w:r w:rsidRPr="008264D8">
        <w:rPr>
          <w:sz w:val="22"/>
          <w:szCs w:val="22"/>
        </w:rPr>
        <w:fldChar w:fldCharType="separate"/>
      </w:r>
      <w:hyperlink w:anchor="_Toc189221405" w:history="1">
        <w:r w:rsidR="007E38C0" w:rsidRPr="006F19EE">
          <w:rPr>
            <w:rStyle w:val="ad"/>
            <w:b/>
            <w:bCs/>
            <w:noProof/>
          </w:rPr>
          <w:t>1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ОСНОВНЫЕ СВЕДЕНИЯ ОБ ИЗДЕЛИИ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_Toc189221405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3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06" w:history="1">
        <w:r w:rsidR="007E38C0" w:rsidRPr="006F19EE">
          <w:rPr>
            <w:rStyle w:val="ad"/>
            <w:b/>
            <w:bCs/>
            <w:noProof/>
          </w:rPr>
          <w:t>2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ТЕХНИЧЕСКИЕ ХАРАКТЕРИСТИКИ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_Toc189221406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4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07" w:history="1">
        <w:r w:rsidR="007E38C0" w:rsidRPr="006F19EE">
          <w:rPr>
            <w:rStyle w:val="ad"/>
            <w:noProof/>
          </w:rPr>
          <w:t>2.1.1 Описание изделия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_Toc189221407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4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08" w:history="1">
        <w:r w:rsidR="007E38C0" w:rsidRPr="006F19EE">
          <w:rPr>
            <w:rStyle w:val="ad"/>
            <w:noProof/>
          </w:rPr>
          <w:t>2.1.2 Принцип работы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_Toc189221408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4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09" w:history="1">
        <w:r w:rsidR="007E38C0" w:rsidRPr="006F19EE">
          <w:rPr>
            <w:rStyle w:val="ad"/>
            <w:noProof/>
          </w:rPr>
          <w:t>2.1.3 Технические характеристики изделия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_Toc189221409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6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0" w:history="1">
        <w:r w:rsidR="007E38C0" w:rsidRPr="006F19EE">
          <w:rPr>
            <w:rStyle w:val="ad"/>
            <w:noProof/>
          </w:rPr>
          <w:t>2.1.4 Требования к расположению изделия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_Toc189221410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7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1" w:history="1">
        <w:r w:rsidR="007E38C0" w:rsidRPr="006F19EE">
          <w:rPr>
            <w:rStyle w:val="ad"/>
            <w:noProof/>
          </w:rPr>
          <w:t>2.1.5 Чертеж изделия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_Toc189221411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8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2" w:history="1">
        <w:r w:rsidR="007E38C0" w:rsidRPr="006F19EE">
          <w:rPr>
            <w:rStyle w:val="ad"/>
            <w:noProof/>
          </w:rPr>
          <w:t>2.2 Маркировка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_Toc189221412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9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3" w:history="1">
        <w:r w:rsidR="007E38C0" w:rsidRPr="006F19EE">
          <w:rPr>
            <w:rStyle w:val="ad"/>
            <w:b/>
            <w:bCs/>
            <w:noProof/>
          </w:rPr>
          <w:t>3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КОМПЛЕКТНОСТЬ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_Toc189221413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10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4" w:history="1">
        <w:r w:rsidR="007E38C0" w:rsidRPr="006F19EE">
          <w:rPr>
            <w:rStyle w:val="ad"/>
            <w:b/>
            <w:bCs/>
            <w:noProof/>
          </w:rPr>
          <w:t>4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ГАРАНТИИ ИЗГОТОВИТЕЛЯ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_Toc189221414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11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5" w:history="1">
        <w:r w:rsidR="007E38C0" w:rsidRPr="006F19EE">
          <w:rPr>
            <w:rStyle w:val="ad"/>
            <w:b/>
            <w:noProof/>
          </w:rPr>
          <w:t>5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КОНСЕРВАЦИЯ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_Toc189221415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12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6" w:history="1">
        <w:r w:rsidR="007E38C0" w:rsidRPr="006F19EE">
          <w:rPr>
            <w:rStyle w:val="ad"/>
            <w:b/>
            <w:noProof/>
          </w:rPr>
          <w:t>6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СВИДЕТЕЛЬСТВО ОБ УПАКОВЫВАНИИ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_Toc189221416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13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7" w:history="1">
        <w:r w:rsidR="007E38C0" w:rsidRPr="006F19EE">
          <w:rPr>
            <w:rStyle w:val="ad"/>
            <w:b/>
            <w:bCs/>
            <w:noProof/>
          </w:rPr>
          <w:t>7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b/>
            <w:noProof/>
          </w:rPr>
          <w:t>СВИДЕТЕЛЬСТВО О ПРИЕМКЕ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_Toc189221417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15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8" w:history="1">
        <w:r w:rsidR="007E38C0" w:rsidRPr="006F19EE">
          <w:rPr>
            <w:rStyle w:val="ad"/>
            <w:b/>
            <w:bCs/>
            <w:noProof/>
          </w:rPr>
          <w:t>9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_Toc189221418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17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19" w:history="1">
        <w:r w:rsidR="007E38C0" w:rsidRPr="006F19EE">
          <w:rPr>
            <w:rStyle w:val="ad"/>
            <w:noProof/>
          </w:rPr>
          <w:t>9.1 Общие требования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_Toc189221419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22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20" w:history="1">
        <w:r w:rsidR="007E38C0" w:rsidRPr="006F19EE">
          <w:rPr>
            <w:rStyle w:val="ad"/>
            <w:b/>
            <w:bCs/>
            <w:noProof/>
          </w:rPr>
          <w:t>10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_Toc189221420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23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21" w:history="1">
        <w:r w:rsidR="007E38C0" w:rsidRPr="006F19EE">
          <w:rPr>
            <w:rStyle w:val="ad"/>
            <w:b/>
            <w:bCs/>
            <w:noProof/>
          </w:rPr>
          <w:t>11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_Toc189221421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28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22" w:history="1">
        <w:r w:rsidR="007E38C0" w:rsidRPr="006F19EE">
          <w:rPr>
            <w:rStyle w:val="ad"/>
            <w:b/>
            <w:bCs/>
            <w:noProof/>
          </w:rPr>
          <w:t>12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rFonts w:eastAsia="Arial Unicode MS"/>
            <w:b/>
            <w:bCs/>
            <w:noProof/>
          </w:rPr>
          <w:t>ХРАНЕНИЕ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_Toc189221422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30</w:t>
        </w:r>
        <w:r w:rsidR="007E38C0">
          <w:rPr>
            <w:noProof/>
            <w:webHidden/>
          </w:rPr>
          <w:fldChar w:fldCharType="end"/>
        </w:r>
      </w:hyperlink>
    </w:p>
    <w:p w:rsidR="007E38C0" w:rsidRDefault="006128D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21423" w:history="1">
        <w:r w:rsidR="007E38C0" w:rsidRPr="006F19EE">
          <w:rPr>
            <w:rStyle w:val="ad"/>
            <w:b/>
            <w:bCs/>
            <w:noProof/>
          </w:rPr>
          <w:t>13</w:t>
        </w:r>
        <w:r w:rsidR="007E38C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8C0" w:rsidRPr="006F19E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7E38C0">
          <w:rPr>
            <w:noProof/>
            <w:webHidden/>
          </w:rPr>
          <w:tab/>
        </w:r>
        <w:r w:rsidR="007E38C0">
          <w:rPr>
            <w:noProof/>
            <w:webHidden/>
          </w:rPr>
          <w:fldChar w:fldCharType="begin"/>
        </w:r>
        <w:r w:rsidR="007E38C0">
          <w:rPr>
            <w:noProof/>
            <w:webHidden/>
          </w:rPr>
          <w:instrText xml:space="preserve"> PAGEREF _Toc189221423 \h </w:instrText>
        </w:r>
        <w:r w:rsidR="007E38C0">
          <w:rPr>
            <w:noProof/>
            <w:webHidden/>
          </w:rPr>
        </w:r>
        <w:r w:rsidR="007E38C0">
          <w:rPr>
            <w:noProof/>
            <w:webHidden/>
          </w:rPr>
          <w:fldChar w:fldCharType="separate"/>
        </w:r>
        <w:r w:rsidR="007E38C0">
          <w:rPr>
            <w:noProof/>
            <w:webHidden/>
          </w:rPr>
          <w:t>31</w:t>
        </w:r>
        <w:r w:rsidR="007E38C0">
          <w:rPr>
            <w:noProof/>
            <w:webHidden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8264D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FA6CCF" w:rsidRDefault="00FA6CCF" w:rsidP="00FA6CCF">
      <w:pPr>
        <w:tabs>
          <w:tab w:val="left" w:pos="5820"/>
        </w:tabs>
        <w:sectPr w:rsidR="00810B70" w:rsidRPr="00FA6CC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FA6CCF" w:rsidRPr="0068019A">
        <w:rPr>
          <w:sz w:val="22"/>
          <w:szCs w:val="22"/>
        </w:rPr>
        <w:t>кондицион</w:t>
      </w:r>
      <w:r w:rsidR="00FA6CCF">
        <w:rPr>
          <w:sz w:val="22"/>
          <w:szCs w:val="22"/>
        </w:rPr>
        <w:t>ер</w:t>
      </w:r>
      <w:r w:rsidR="00D323D0">
        <w:rPr>
          <w:sz w:val="22"/>
          <w:szCs w:val="22"/>
        </w:rPr>
        <w:t>а бытового</w:t>
      </w:r>
      <w:r w:rsidR="00FA6CCF" w:rsidRPr="0068019A">
        <w:rPr>
          <w:sz w:val="22"/>
          <w:szCs w:val="22"/>
        </w:rPr>
        <w:t xml:space="preserve"> </w:t>
      </w:r>
      <w:r w:rsidR="00FA6CCF">
        <w:rPr>
          <w:sz w:val="22"/>
          <w:szCs w:val="22"/>
        </w:rPr>
        <w:t>(сплит-систем</w:t>
      </w:r>
      <w:r w:rsidR="00D323D0">
        <w:rPr>
          <w:sz w:val="22"/>
          <w:szCs w:val="22"/>
        </w:rPr>
        <w:t>ы</w:t>
      </w:r>
      <w:r w:rsidR="00FA6CCF" w:rsidRPr="00F57101">
        <w:rPr>
          <w:sz w:val="22"/>
          <w:szCs w:val="22"/>
        </w:rPr>
        <w:t xml:space="preserve">) </w:t>
      </w:r>
      <w:r w:rsidR="00DE54EC">
        <w:rPr>
          <w:sz w:val="22"/>
          <w:szCs w:val="22"/>
        </w:rPr>
        <w:t>напольно-потолочного</w:t>
      </w:r>
      <w:r w:rsidR="00DE54EC" w:rsidRPr="00DE54EC">
        <w:rPr>
          <w:sz w:val="22"/>
          <w:szCs w:val="22"/>
        </w:rPr>
        <w:t xml:space="preserve"> </w:t>
      </w:r>
      <w:r w:rsidR="00CB1751">
        <w:rPr>
          <w:sz w:val="22"/>
          <w:szCs w:val="22"/>
        </w:rPr>
        <w:t>типа</w:t>
      </w:r>
      <w:r w:rsidR="00CB1751" w:rsidRPr="007F261E">
        <w:rPr>
          <w:sz w:val="22"/>
          <w:szCs w:val="22"/>
        </w:rPr>
        <w:t xml:space="preserve"> </w:t>
      </w:r>
      <w:r w:rsidR="00FA6CCF">
        <w:rPr>
          <w:sz w:val="22"/>
          <w:szCs w:val="22"/>
          <w:lang w:val="en-US"/>
        </w:rPr>
        <w:t>KFF</w:t>
      </w:r>
      <w:r w:rsidR="00D323D0">
        <w:rPr>
          <w:sz w:val="22"/>
          <w:szCs w:val="22"/>
          <w:lang w:val="en-US"/>
        </w:rPr>
        <w:t>I</w:t>
      </w:r>
      <w:r w:rsidR="00D323D0" w:rsidRPr="00D323D0">
        <w:rPr>
          <w:sz w:val="22"/>
          <w:szCs w:val="22"/>
        </w:rPr>
        <w:t>24</w:t>
      </w:r>
      <w:r w:rsidR="00FA6CCF">
        <w:rPr>
          <w:sz w:val="22"/>
          <w:szCs w:val="22"/>
        </w:rPr>
        <w:t>GV/KON</w:t>
      </w:r>
      <w:r w:rsidR="00D323D0">
        <w:rPr>
          <w:sz w:val="22"/>
          <w:szCs w:val="22"/>
        </w:rPr>
        <w:t>I24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FA6CC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89221405"/>
      <w:r w:rsidRPr="00985AEE">
        <w:rPr>
          <w:b/>
          <w:szCs w:val="28"/>
        </w:rPr>
        <w:t>ОСНОВНЫЕ СВЕДЕНИЯ ОБ ИЗДЕЛИИ</w:t>
      </w:r>
      <w:bookmarkEnd w:id="0"/>
      <w:bookmarkEnd w:id="1"/>
      <w:bookmarkEnd w:id="2"/>
      <w:bookmarkEnd w:id="3"/>
    </w:p>
    <w:p w:rsidR="00514A8E" w:rsidRP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D323D0" w:rsidRPr="00514A8E" w:rsidRDefault="00D323D0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514A8E" w:rsidRPr="00CC2C20" w:rsidRDefault="00CB1751" w:rsidP="00D323D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</w:t>
            </w:r>
            <w:r w:rsidR="00514A8E" w:rsidRPr="00F178C8">
              <w:rPr>
                <w:sz w:val="22"/>
                <w:szCs w:val="22"/>
              </w:rPr>
              <w:t>ондицион</w:t>
            </w:r>
            <w:r>
              <w:rPr>
                <w:sz w:val="22"/>
                <w:szCs w:val="22"/>
              </w:rPr>
              <w:t xml:space="preserve">ер </w:t>
            </w:r>
            <w:r w:rsidR="00D323D0">
              <w:rPr>
                <w:sz w:val="22"/>
                <w:szCs w:val="22"/>
              </w:rPr>
              <w:t>бытовой</w:t>
            </w:r>
            <w:r w:rsidR="00F178C8" w:rsidRPr="00F178C8">
              <w:rPr>
                <w:sz w:val="22"/>
                <w:szCs w:val="22"/>
              </w:rPr>
              <w:t xml:space="preserve"> </w:t>
            </w:r>
            <w:r w:rsidR="00D323D0">
              <w:rPr>
                <w:sz w:val="22"/>
                <w:szCs w:val="22"/>
              </w:rPr>
              <w:t>(сплит-система</w:t>
            </w:r>
            <w:r w:rsidR="006D2EE8"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="00A61371">
              <w:rPr>
                <w:sz w:val="22"/>
                <w:szCs w:val="22"/>
              </w:rPr>
              <w:t xml:space="preserve">напольно-потолочного </w:t>
            </w:r>
            <w:r>
              <w:rPr>
                <w:sz w:val="22"/>
                <w:szCs w:val="22"/>
              </w:rPr>
              <w:t>типа</w:t>
            </w:r>
            <w:r w:rsidR="00085D2E" w:rsidRPr="00085D2E">
              <w:rPr>
                <w:sz w:val="22"/>
                <w:szCs w:val="22"/>
              </w:rPr>
              <w:t xml:space="preserve"> 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F53B6F" w:rsidRPr="006B419F" w:rsidRDefault="00F53B6F" w:rsidP="006B419F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D323D0">
              <w:rPr>
                <w:sz w:val="22"/>
                <w:szCs w:val="22"/>
                <w:lang w:val="en-US"/>
              </w:rPr>
              <w:t>I</w:t>
            </w:r>
            <w:r w:rsidR="006B419F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GV/KON</w:t>
            </w:r>
            <w:r w:rsidR="00D323D0">
              <w:rPr>
                <w:sz w:val="22"/>
                <w:szCs w:val="22"/>
                <w:lang w:val="en-US"/>
              </w:rPr>
              <w:t>I</w:t>
            </w:r>
            <w:r w:rsidR="006B419F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514A8E" w:rsidRPr="006B419F" w:rsidRDefault="00D323D0" w:rsidP="006B419F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>
              <w:rPr>
                <w:sz w:val="22"/>
                <w:szCs w:val="22"/>
                <w:lang w:val="en-US"/>
              </w:rPr>
              <w:t>FI</w:t>
            </w:r>
            <w:r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D323D0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914D48" w:rsidP="00914D48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EA0F4B" w:rsidP="006D2EE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510291" w:rsidRDefault="00D323D0" w:rsidP="0051029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10291">
              <w:rPr>
                <w:sz w:val="22"/>
                <w:szCs w:val="22"/>
                <w:lang w:val="en-US"/>
              </w:rPr>
              <w:t>5</w:t>
            </w:r>
          </w:p>
        </w:tc>
      </w:tr>
      <w:tr w:rsidR="006D2EE8" w:rsidRPr="00CC2C20" w:rsidTr="00510291">
        <w:trPr>
          <w:trHeight w:val="398"/>
        </w:trPr>
        <w:tc>
          <w:tcPr>
            <w:tcW w:w="2518" w:type="dxa"/>
            <w:vAlign w:val="center"/>
          </w:tcPr>
          <w:p w:rsidR="006D2EE8" w:rsidRPr="00CC2C20" w:rsidRDefault="00D21E48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D2EE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D21E48" w:rsidP="00D323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E427B9" w:rsidRDefault="00E427B9" w:rsidP="00E427B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E427B9" w:rsidRDefault="00E427B9" w:rsidP="00E427B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E427B9" w:rsidRDefault="00E427B9" w:rsidP="00E427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E427B9" w:rsidRPr="00350D23" w:rsidRDefault="00E427B9" w:rsidP="00E427B9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427B9" w:rsidRPr="00350D23" w:rsidRDefault="00E427B9" w:rsidP="00E427B9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D2EE8" w:rsidRDefault="00E427B9" w:rsidP="00E427B9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10291" w:rsidRPr="0045388E" w:rsidRDefault="00510291" w:rsidP="00E427B9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 xml:space="preserve">ЕАЭС RU С-CN.НВ10.В.05343/24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26.06.2024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25.06.2029, </w:t>
            </w:r>
            <w:r w:rsidRPr="00D103BC">
              <w:rPr>
                <w:rFonts w:ascii="Arial" w:hAnsi="Arial" w:cs="Arial"/>
                <w:color w:val="000000"/>
                <w:sz w:val="20"/>
              </w:rPr>
              <w:br/>
              <w:t xml:space="preserve">ЕАЭС N RU Д-CN.РА05.В.90765/24 </w:t>
            </w:r>
            <w:r>
              <w:rPr>
                <w:rFonts w:ascii="Arial" w:hAnsi="Arial" w:cs="Arial"/>
                <w:color w:val="000000"/>
                <w:sz w:val="20"/>
              </w:rPr>
              <w:t>от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10.07.2024 </w:t>
            </w:r>
            <w:r>
              <w:rPr>
                <w:rFonts w:ascii="Arial" w:hAnsi="Arial" w:cs="Arial"/>
                <w:color w:val="000000"/>
                <w:sz w:val="20"/>
              </w:rPr>
              <w:t>до</w:t>
            </w:r>
            <w:r w:rsidRPr="00D103BC">
              <w:rPr>
                <w:rFonts w:ascii="Arial" w:hAnsi="Arial" w:cs="Arial"/>
                <w:color w:val="000000"/>
                <w:sz w:val="20"/>
              </w:rPr>
              <w:t xml:space="preserve"> 09.07.2029</w:t>
            </w:r>
          </w:p>
        </w:tc>
      </w:tr>
      <w:tr w:rsidR="006D2EE8" w:rsidRPr="00510291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510291">
        <w:trPr>
          <w:trHeight w:val="466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510291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</w:t>
            </w:r>
            <w:proofErr w:type="spellEnd"/>
            <w:r w:rsidR="006D2EE8"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 xml:space="preserve">я, 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6D2EE8" w:rsidRPr="006E3C0A">
              <w:rPr>
                <w:sz w:val="22"/>
                <w:szCs w:val="22"/>
              </w:rPr>
              <w:t>Большая</w:t>
            </w:r>
            <w:proofErr w:type="spellEnd"/>
            <w:r w:rsidR="006D2EE8" w:rsidRPr="006E3C0A">
              <w:rPr>
                <w:sz w:val="22"/>
                <w:szCs w:val="22"/>
              </w:rPr>
              <w:t xml:space="preserve">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89221406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667EFC" w:rsidRDefault="00810B70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9221407"/>
      <w:r w:rsidRPr="00667EF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667EF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667EF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05739" w:rsidRDefault="00075476" w:rsidP="00B05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 w:rsidR="00614128">
        <w:rPr>
          <w:sz w:val="22"/>
          <w:szCs w:val="22"/>
        </w:rPr>
        <w:t>напольно-потолочного типа</w:t>
      </w:r>
      <w:r w:rsidR="00614128" w:rsidRPr="00085D2E">
        <w:rPr>
          <w:sz w:val="22"/>
          <w:szCs w:val="22"/>
        </w:rPr>
        <w:t xml:space="preserve"> </w:t>
      </w:r>
      <w:r w:rsidR="00614128">
        <w:rPr>
          <w:sz w:val="22"/>
          <w:szCs w:val="22"/>
          <w:lang w:val="en-US"/>
        </w:rPr>
        <w:t>KFF</w:t>
      </w:r>
      <w:r>
        <w:rPr>
          <w:sz w:val="22"/>
          <w:szCs w:val="22"/>
          <w:lang w:val="en-US"/>
        </w:rPr>
        <w:t>I</w:t>
      </w:r>
      <w:r w:rsidRPr="00075476">
        <w:rPr>
          <w:sz w:val="22"/>
          <w:szCs w:val="22"/>
        </w:rPr>
        <w:t>24</w:t>
      </w:r>
      <w:r w:rsidR="00614128">
        <w:rPr>
          <w:sz w:val="22"/>
          <w:szCs w:val="22"/>
        </w:rPr>
        <w:t>GV/KON</w:t>
      </w:r>
      <w:r>
        <w:rPr>
          <w:sz w:val="22"/>
          <w:szCs w:val="22"/>
        </w:rPr>
        <w:t>I24</w:t>
      </w:r>
      <w:r w:rsidR="00614128" w:rsidRPr="007F261E">
        <w:rPr>
          <w:sz w:val="22"/>
          <w:szCs w:val="22"/>
        </w:rPr>
        <w:t>GV</w:t>
      </w:r>
      <w:r w:rsidR="00614128" w:rsidRPr="00DB47D0">
        <w:rPr>
          <w:sz w:val="22"/>
          <w:szCs w:val="22"/>
        </w:rPr>
        <w:t xml:space="preserve"> </w:t>
      </w:r>
      <w:r w:rsidR="00234847">
        <w:rPr>
          <w:sz w:val="22"/>
          <w:szCs w:val="22"/>
        </w:rPr>
        <w:t>представляе</w:t>
      </w:r>
      <w:r w:rsidR="00614128" w:rsidRPr="00B63AFE">
        <w:rPr>
          <w:sz w:val="22"/>
          <w:szCs w:val="22"/>
        </w:rPr>
        <w:t>т собой помещенн</w:t>
      </w:r>
      <w:r w:rsidR="00234847">
        <w:rPr>
          <w:sz w:val="22"/>
          <w:szCs w:val="22"/>
        </w:rPr>
        <w:t>ое в корпус устройство</w:t>
      </w:r>
      <w:r w:rsidR="00614128" w:rsidRPr="00B63AFE">
        <w:rPr>
          <w:sz w:val="22"/>
          <w:szCs w:val="22"/>
        </w:rPr>
        <w:t xml:space="preserve">, </w:t>
      </w:r>
      <w:r w:rsidR="00234847">
        <w:rPr>
          <w:sz w:val="22"/>
          <w:szCs w:val="22"/>
        </w:rPr>
        <w:t>предназначенно</w:t>
      </w:r>
      <w:r w:rsidR="0005364E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05364E">
        <w:rPr>
          <w:sz w:val="22"/>
          <w:szCs w:val="22"/>
        </w:rPr>
        <w:t xml:space="preserve"> </w:t>
      </w:r>
      <w:r w:rsidR="007A7C68" w:rsidRPr="00DB47D0">
        <w:rPr>
          <w:sz w:val="22"/>
          <w:szCs w:val="22"/>
        </w:rPr>
        <w:t xml:space="preserve">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 Внутренний блок размещается непосредственно в самом помещении.  </w:t>
      </w:r>
      <w:r w:rsidR="002F5C26" w:rsidRPr="00DB47D0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Друг с другом блоки соединяются медными трубами. </w:t>
      </w:r>
      <w:r w:rsidR="00B05739">
        <w:rPr>
          <w:sz w:val="22"/>
          <w:szCs w:val="22"/>
        </w:rPr>
        <w:t xml:space="preserve">Изделие работает по инверторной </w:t>
      </w:r>
      <w:r w:rsidR="00B05739" w:rsidRPr="00871E9A">
        <w:rPr>
          <w:sz w:val="22"/>
          <w:szCs w:val="22"/>
        </w:rPr>
        <w:t>технологии или технологии с п</w:t>
      </w:r>
      <w:r w:rsidR="00B05739">
        <w:rPr>
          <w:sz w:val="22"/>
          <w:szCs w:val="22"/>
        </w:rPr>
        <w:t>еременной производительностью.</w:t>
      </w:r>
      <w:r w:rsidR="00B05739" w:rsidRPr="00871E9A">
        <w:rPr>
          <w:sz w:val="22"/>
          <w:szCs w:val="22"/>
        </w:rPr>
        <w:t xml:space="preserve"> </w:t>
      </w:r>
      <w:r w:rsidR="00B05739">
        <w:rPr>
          <w:sz w:val="22"/>
          <w:szCs w:val="22"/>
        </w:rPr>
        <w:t>Э</w:t>
      </w:r>
      <w:r w:rsidR="00B05739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B05739">
        <w:rPr>
          <w:sz w:val="22"/>
          <w:szCs w:val="22"/>
        </w:rPr>
        <w:t xml:space="preserve">, исходя из показаний датчика температуры. </w:t>
      </w:r>
      <w:r w:rsidR="00B05739" w:rsidRPr="00294292">
        <w:rPr>
          <w:sz w:val="22"/>
          <w:szCs w:val="22"/>
        </w:rPr>
        <w:t>Инвертор</w:t>
      </w:r>
      <w:r w:rsidR="00B05739">
        <w:rPr>
          <w:sz w:val="22"/>
          <w:szCs w:val="22"/>
        </w:rPr>
        <w:t xml:space="preserve"> – </w:t>
      </w:r>
      <w:r w:rsidR="00B05739" w:rsidRPr="00294292">
        <w:rPr>
          <w:sz w:val="22"/>
          <w:szCs w:val="22"/>
        </w:rPr>
        <w:t xml:space="preserve"> это электронный узел, д</w:t>
      </w:r>
      <w:r w:rsidR="00B05739">
        <w:rPr>
          <w:sz w:val="22"/>
          <w:szCs w:val="22"/>
        </w:rPr>
        <w:t xml:space="preserve">инамически меняющий напряжение, </w:t>
      </w:r>
      <w:r w:rsidR="00B05739" w:rsidRPr="00294292">
        <w:rPr>
          <w:sz w:val="22"/>
          <w:szCs w:val="22"/>
        </w:rPr>
        <w:t>подаваемое на электродвигатель компрессора</w:t>
      </w:r>
      <w:r w:rsidR="00B05739">
        <w:rPr>
          <w:sz w:val="22"/>
          <w:szCs w:val="22"/>
        </w:rPr>
        <w:t>.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Вентилятор внутреннего блока оснащен 4-х скоростным мотором для обеспечения максимально комфортных условий в помещении  -  имеется возможность выбрать одну из четырёх</w:t>
      </w:r>
      <w:r w:rsidRPr="00DB47D0">
        <w:rPr>
          <w:sz w:val="22"/>
          <w:szCs w:val="22"/>
        </w:rPr>
        <w:br/>
        <w:t xml:space="preserve">скоростей вентилятора. </w:t>
      </w:r>
    </w:p>
    <w:p w:rsidR="00167B0A" w:rsidRDefault="002F5C26" w:rsidP="00167B0A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Режим </w:t>
      </w:r>
      <w:proofErr w:type="spellStart"/>
      <w:r w:rsidRPr="00DB47D0">
        <w:rPr>
          <w:sz w:val="22"/>
          <w:szCs w:val="22"/>
        </w:rPr>
        <w:t>Sleep</w:t>
      </w:r>
      <w:proofErr w:type="spellEnd"/>
      <w:r w:rsidRPr="00DB47D0">
        <w:rPr>
          <w:sz w:val="22"/>
          <w:szCs w:val="22"/>
        </w:rPr>
        <w:t xml:space="preserve"> обеспечивает комфортный микроклимат в помещении в ночное время при минимальном уровне шума. Несколько режимов работы в зависимости </w:t>
      </w:r>
      <w:r w:rsidR="003A299A" w:rsidRPr="00DB47D0">
        <w:rPr>
          <w:sz w:val="22"/>
          <w:szCs w:val="22"/>
        </w:rPr>
        <w:t>от потребностей</w:t>
      </w:r>
      <w:r w:rsidRPr="00DB47D0">
        <w:rPr>
          <w:sz w:val="22"/>
          <w:szCs w:val="22"/>
        </w:rPr>
        <w:t xml:space="preserve"> пользователя и условий среды в помещении. </w:t>
      </w:r>
    </w:p>
    <w:p w:rsidR="00B244F7" w:rsidRPr="00167B0A" w:rsidRDefault="00167B0A" w:rsidP="00167B0A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="00B244F7"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="00B244F7"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Вертикальный и горизонтальный </w:t>
      </w:r>
      <w:proofErr w:type="spellStart"/>
      <w:r w:rsidRPr="00DB47D0">
        <w:rPr>
          <w:sz w:val="22"/>
          <w:szCs w:val="22"/>
        </w:rPr>
        <w:t>автосвинг</w:t>
      </w:r>
      <w:proofErr w:type="spellEnd"/>
      <w:r w:rsidRPr="00DB47D0">
        <w:rPr>
          <w:sz w:val="22"/>
          <w:szCs w:val="22"/>
        </w:rPr>
        <w:t xml:space="preserve"> позволяет доставлять воздух во все уголки помещения, не доставляя дискомфорта пользователю. За счет особенностей дизайна створок </w:t>
      </w:r>
      <w:proofErr w:type="spellStart"/>
      <w:r w:rsidRPr="00DB47D0">
        <w:rPr>
          <w:sz w:val="22"/>
          <w:szCs w:val="22"/>
        </w:rPr>
        <w:t>жалюзей</w:t>
      </w:r>
      <w:proofErr w:type="spellEnd"/>
      <w:r w:rsidRPr="00DB47D0">
        <w:rPr>
          <w:sz w:val="22"/>
          <w:szCs w:val="22"/>
        </w:rPr>
        <w:t xml:space="preserve"> распределение воздуха происходит в зависимости от выбранного режима работы. 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Режим турбо. Позволяет быстро достигнуть заданной температуры.</w:t>
      </w:r>
    </w:p>
    <w:p w:rsidR="002F5C26" w:rsidRPr="008017DB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Упрощенная замена мотора и крыльчатки вентилятора за счет новых конструктивных </w:t>
      </w:r>
      <w:r w:rsidRPr="008017DB">
        <w:rPr>
          <w:sz w:val="22"/>
          <w:szCs w:val="22"/>
        </w:rPr>
        <w:t>особенностей.</w:t>
      </w:r>
    </w:p>
    <w:p w:rsidR="002F5C26" w:rsidRPr="008017DB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17DB">
        <w:rPr>
          <w:sz w:val="22"/>
          <w:szCs w:val="22"/>
        </w:rPr>
        <w:t>Наружный блок: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Надежные компрессоры лучших производителей (GREE);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 xml:space="preserve">Антикоррозийное покрытие </w:t>
      </w:r>
      <w:proofErr w:type="spellStart"/>
      <w:r w:rsidRPr="008017DB">
        <w:rPr>
          <w:rFonts w:ascii="Times New Roman" w:hAnsi="Times New Roman"/>
        </w:rPr>
        <w:t>Blue</w:t>
      </w:r>
      <w:proofErr w:type="spellEnd"/>
      <w:r w:rsidRPr="008017DB">
        <w:rPr>
          <w:rFonts w:ascii="Times New Roman" w:hAnsi="Times New Roman"/>
        </w:rPr>
        <w:t xml:space="preserve"> </w:t>
      </w:r>
      <w:proofErr w:type="spellStart"/>
      <w:r w:rsidRPr="008017DB">
        <w:rPr>
          <w:rFonts w:ascii="Times New Roman" w:hAnsi="Times New Roman"/>
        </w:rPr>
        <w:t>fin</w:t>
      </w:r>
      <w:proofErr w:type="spellEnd"/>
      <w:r w:rsidRPr="008017DB">
        <w:rPr>
          <w:rFonts w:ascii="Times New Roman" w:hAnsi="Times New Roman"/>
        </w:rPr>
        <w:t>, обеспечивающее бесперебойную работу при агрессивных условиях окружающей среды;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Многоуровневая автоматическая система защиты оборудования от внешних факторов, перебоев и ошибок подключения;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Система i-</w:t>
      </w:r>
      <w:proofErr w:type="spellStart"/>
      <w:r w:rsidRPr="008017DB">
        <w:rPr>
          <w:rFonts w:ascii="Times New Roman" w:hAnsi="Times New Roman"/>
        </w:rPr>
        <w:t>defrosting</w:t>
      </w:r>
      <w:proofErr w:type="spellEnd"/>
      <w:r w:rsidRPr="008017DB">
        <w:rPr>
          <w:rFonts w:ascii="Times New Roman" w:hAnsi="Times New Roman"/>
        </w:rPr>
        <w:t xml:space="preserve">, автоматически запускающая функцию разморозки только тогда, когда это действительно необходимо, что уменьшает затраты на электроэнергию </w:t>
      </w:r>
      <w:r w:rsidR="000A725B">
        <w:rPr>
          <w:rFonts w:ascii="Times New Roman" w:hAnsi="Times New Roman"/>
        </w:rPr>
        <w:t>при работе в этом режиме на 75%.</w:t>
      </w:r>
    </w:p>
    <w:p w:rsidR="002E72EF" w:rsidRPr="008017DB" w:rsidRDefault="002E72EF" w:rsidP="000A72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</w:pPr>
    </w:p>
    <w:p w:rsidR="008F31F7" w:rsidRPr="00667EFC" w:rsidRDefault="008F31F7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9221408"/>
      <w:r w:rsidRPr="00667EF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B47D0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A725B" w:rsidRDefault="000A725B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B47D0" w:rsidRPr="003F1F02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DB47D0" w:rsidRPr="003F1F02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DB47D0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867B8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591175" cy="61245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Default="00DC5686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922140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667EFC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10"/>
      <w:r w:rsidR="00FA64EB"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C5686" w:rsidRDefault="00DC5686" w:rsidP="00DC5686"/>
    <w:p w:rsidR="00DC5686" w:rsidRPr="00DC5686" w:rsidRDefault="00DC5686" w:rsidP="00DC5686">
      <w:pPr>
        <w:ind w:firstLine="709"/>
      </w:pPr>
      <w:r w:rsidRPr="00667EFC">
        <w:rPr>
          <w:sz w:val="22"/>
          <w:szCs w:val="22"/>
        </w:rPr>
        <w:t>Основные технические характеристики изделия приведены в таблице 2</w:t>
      </w:r>
    </w:p>
    <w:p w:rsidR="00D165D1" w:rsidRPr="00135473" w:rsidRDefault="00D165D1" w:rsidP="009319C6">
      <w:pPr>
        <w:ind w:firstLine="709"/>
        <w:jc w:val="both"/>
        <w:rPr>
          <w:sz w:val="22"/>
          <w:szCs w:val="22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0A725B" w:rsidRPr="00135C40" w:rsidTr="00C4088B">
        <w:trPr>
          <w:trHeight w:val="413"/>
          <w:jc w:val="center"/>
        </w:trPr>
        <w:tc>
          <w:tcPr>
            <w:tcW w:w="5427" w:type="dxa"/>
            <w:gridSpan w:val="3"/>
            <w:vAlign w:val="center"/>
          </w:tcPr>
          <w:p w:rsidR="000A725B" w:rsidRPr="00135C40" w:rsidRDefault="000A725B" w:rsidP="00C4088B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0A725B" w:rsidRPr="00135C40" w:rsidRDefault="000A725B" w:rsidP="00C4088B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A725B" w:rsidRPr="00135C40" w:rsidTr="00C4088B">
        <w:trPr>
          <w:trHeight w:val="334"/>
          <w:jc w:val="center"/>
        </w:trPr>
        <w:tc>
          <w:tcPr>
            <w:tcW w:w="5427" w:type="dxa"/>
            <w:gridSpan w:val="3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0A725B" w:rsidRPr="00F937BE" w:rsidTr="00C4088B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01459B" w:rsidRDefault="000A725B" w:rsidP="00C4088B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A725B" w:rsidRPr="0097786A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0A725B" w:rsidRPr="00135C40" w:rsidTr="00C4088B">
        <w:trPr>
          <w:trHeight w:val="20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01459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0A725B" w:rsidRPr="00D83623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0A725B" w:rsidRPr="00135C40" w:rsidTr="00C4088B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3.227</w:t>
            </w:r>
          </w:p>
        </w:tc>
      </w:tr>
      <w:tr w:rsidR="000A725B" w:rsidRPr="00135C40" w:rsidTr="00C4088B">
        <w:trPr>
          <w:trHeight w:val="145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3.404</w:t>
            </w:r>
          </w:p>
        </w:tc>
      </w:tr>
      <w:tr w:rsidR="000A725B" w:rsidRPr="00135C40" w:rsidTr="00C4088B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01459B" w:rsidRDefault="000A725B" w:rsidP="00C4088B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</w:tr>
      <w:tr w:rsidR="000A725B" w:rsidRPr="00135C40" w:rsidTr="00C4088B">
        <w:trPr>
          <w:trHeight w:val="282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01459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A725B" w:rsidRPr="0001459B" w:rsidRDefault="000A725B" w:rsidP="00C4088B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2.35</w:t>
            </w:r>
          </w:p>
        </w:tc>
      </w:tr>
      <w:tr w:rsidR="000A725B" w:rsidRPr="00135C40" w:rsidTr="00C4088B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внутреннего блока</w:t>
            </w:r>
          </w:p>
          <w:p w:rsidR="000A725B" w:rsidRPr="00FD6217" w:rsidRDefault="000A725B" w:rsidP="00C4088B">
            <w:pPr>
              <w:rPr>
                <w:sz w:val="22"/>
                <w:szCs w:val="22"/>
              </w:rPr>
            </w:pPr>
            <w:r w:rsidRPr="00037A74">
              <w:rPr>
                <w:sz w:val="22"/>
                <w:szCs w:val="22"/>
              </w:rPr>
              <w:t>(T/H/M/L)**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0A725B" w:rsidRPr="009B02BF" w:rsidRDefault="000A725B" w:rsidP="00C4088B">
            <w:pPr>
              <w:jc w:val="center"/>
              <w:rPr>
                <w:color w:val="000000"/>
                <w:sz w:val="16"/>
                <w:szCs w:val="16"/>
              </w:rPr>
            </w:pPr>
            <w:r w:rsidRPr="000A725B">
              <w:rPr>
                <w:sz w:val="22"/>
                <w:szCs w:val="22"/>
              </w:rPr>
              <w:t>1200/1100/1000/800</w:t>
            </w:r>
          </w:p>
        </w:tc>
      </w:tr>
      <w:tr w:rsidR="000A725B" w:rsidRPr="00135C40" w:rsidTr="00C4088B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 наружного блока</w:t>
            </w:r>
          </w:p>
          <w:p w:rsidR="000A725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0A725B" w:rsidRPr="00ED5D57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</w:t>
            </w:r>
          </w:p>
        </w:tc>
      </w:tr>
      <w:tr w:rsidR="000A725B" w:rsidRPr="00135C40" w:rsidTr="00C4088B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0A725B" w:rsidRPr="00E4197E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(</w:t>
            </w:r>
            <w:r w:rsidRPr="00037A74">
              <w:rPr>
                <w:sz w:val="22"/>
                <w:szCs w:val="22"/>
              </w:rPr>
              <w:t>H/M/L)**</w:t>
            </w:r>
          </w:p>
        </w:tc>
        <w:tc>
          <w:tcPr>
            <w:tcW w:w="1275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0A725B" w:rsidRPr="00E4197E" w:rsidRDefault="00474AF5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47/44/42</w:t>
            </w:r>
          </w:p>
        </w:tc>
      </w:tr>
      <w:tr w:rsidR="000A725B" w:rsidRPr="00135C40" w:rsidTr="00C4088B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0A725B" w:rsidRPr="00E4197E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0A725B" w:rsidRPr="00135C40" w:rsidTr="00C4088B">
        <w:trPr>
          <w:trHeight w:val="267"/>
          <w:jc w:val="center"/>
        </w:trPr>
        <w:tc>
          <w:tcPr>
            <w:tcW w:w="5427" w:type="dxa"/>
            <w:gridSpan w:val="3"/>
            <w:vAlign w:val="center"/>
          </w:tcPr>
          <w:p w:rsidR="000A725B" w:rsidRPr="007A6122" w:rsidRDefault="000A725B" w:rsidP="00C4088B">
            <w:pPr>
              <w:rPr>
                <w:sz w:val="22"/>
                <w:szCs w:val="22"/>
              </w:rPr>
            </w:pPr>
            <w:r w:rsidRPr="00CC5988"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2875" w:type="dxa"/>
            <w:vAlign w:val="center"/>
          </w:tcPr>
          <w:p w:rsidR="000A725B" w:rsidRPr="00CC5988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ротационный</w:t>
            </w:r>
          </w:p>
        </w:tc>
      </w:tr>
      <w:tr w:rsidR="000A725B" w:rsidRPr="00135C40" w:rsidTr="00C4088B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E4197E" w:rsidRDefault="000A725B" w:rsidP="00C4088B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2F7B5F" w:rsidRDefault="000A725B" w:rsidP="00C4088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9.52</w:t>
            </w:r>
          </w:p>
        </w:tc>
      </w:tr>
      <w:tr w:rsidR="000A725B" w:rsidRPr="00135C40" w:rsidTr="00C4088B">
        <w:trPr>
          <w:trHeight w:val="12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034186" w:rsidRDefault="000A725B" w:rsidP="00C4088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034186" w:rsidRDefault="000A725B" w:rsidP="00C4088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0A725B" w:rsidRPr="00034186" w:rsidRDefault="000A725B" w:rsidP="00C4088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2F7B5F" w:rsidRDefault="000A725B" w:rsidP="00C4088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15.88</w:t>
            </w:r>
          </w:p>
        </w:tc>
      </w:tr>
      <w:tr w:rsidR="000A725B" w:rsidRPr="00135C40" w:rsidTr="00C4088B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034186" w:rsidRDefault="000A725B" w:rsidP="00C4088B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992D90" w:rsidRDefault="00833A9D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870х235х665</w:t>
            </w:r>
          </w:p>
        </w:tc>
      </w:tr>
      <w:tr w:rsidR="000A725B" w:rsidRPr="00135C40" w:rsidTr="00C4088B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034186" w:rsidRDefault="000A725B" w:rsidP="00C4088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882FE6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889х660х340</w:t>
            </w:r>
          </w:p>
        </w:tc>
      </w:tr>
      <w:tr w:rsidR="000A725B" w:rsidRPr="00135C40" w:rsidTr="00C4088B">
        <w:trPr>
          <w:trHeight w:val="25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0A725B" w:rsidRPr="00034186" w:rsidRDefault="000A725B" w:rsidP="00C4088B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упаковки (ШхВхГ)</w:t>
            </w:r>
          </w:p>
        </w:tc>
        <w:tc>
          <w:tcPr>
            <w:tcW w:w="2552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296E67" w:rsidRDefault="00833A9D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973х300х770</w:t>
            </w:r>
          </w:p>
        </w:tc>
      </w:tr>
      <w:tr w:rsidR="000A725B" w:rsidRPr="00135C40" w:rsidTr="00C4088B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0A725B" w:rsidRPr="00034186" w:rsidRDefault="000A725B" w:rsidP="00C4088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0A725B" w:rsidRPr="00882FE6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1032х730х456</w:t>
            </w:r>
          </w:p>
        </w:tc>
      </w:tr>
      <w:tr w:rsidR="000A725B" w:rsidRPr="00135C40" w:rsidTr="00C4088B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0A725B" w:rsidRPr="00FD6217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0A725B" w:rsidRPr="00832F6A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0A725B" w:rsidRPr="00135C40" w:rsidTr="00C4088B">
        <w:trPr>
          <w:trHeight w:val="338"/>
          <w:jc w:val="center"/>
        </w:trPr>
        <w:tc>
          <w:tcPr>
            <w:tcW w:w="5427" w:type="dxa"/>
            <w:gridSpan w:val="3"/>
            <w:vAlign w:val="center"/>
          </w:tcPr>
          <w:p w:rsidR="000A725B" w:rsidRPr="00E4197E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0A725B" w:rsidRPr="00E4197E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0A725B" w:rsidRPr="00135C40" w:rsidTr="00C4088B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R32</w:t>
            </w:r>
          </w:p>
        </w:tc>
      </w:tr>
      <w:tr w:rsidR="000A725B" w:rsidRPr="00135C40" w:rsidTr="00C4088B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2875" w:type="dxa"/>
            <w:vAlign w:val="center"/>
          </w:tcPr>
          <w:p w:rsidR="000A725B" w:rsidRPr="00073A2D" w:rsidRDefault="000A725B" w:rsidP="00C4088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</w:tr>
      <w:tr w:rsidR="000A725B" w:rsidRPr="00E076FF" w:rsidTr="00C4088B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0A725B" w:rsidRPr="00EF4AEA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 дифторметан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0A725B" w:rsidRPr="00135C40" w:rsidTr="00C4088B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0A725B" w:rsidRPr="00135C40" w:rsidTr="00C4088B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A725B" w:rsidRPr="002A09F7" w:rsidRDefault="000A725B" w:rsidP="00C408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0A725B" w:rsidRPr="00135C40" w:rsidTr="00C4088B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0A725B" w:rsidRPr="00135C40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0A725B" w:rsidRDefault="000A725B" w:rsidP="00C4088B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0A725B" w:rsidRPr="007B265D" w:rsidRDefault="00833A9D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25/29</w:t>
            </w:r>
          </w:p>
        </w:tc>
      </w:tr>
      <w:tr w:rsidR="000A725B" w:rsidRPr="00135C40" w:rsidTr="00C4088B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0A725B" w:rsidRDefault="000A725B" w:rsidP="00C40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0A725B" w:rsidRPr="00135C40" w:rsidRDefault="000A725B" w:rsidP="00C408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0A725B" w:rsidRPr="007B265D" w:rsidRDefault="000A725B" w:rsidP="00C408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40/44</w:t>
            </w:r>
          </w:p>
        </w:tc>
      </w:tr>
    </w:tbl>
    <w:p w:rsidR="000A725B" w:rsidRDefault="000A725B" w:rsidP="00C422C1">
      <w:pPr>
        <w:jc w:val="both"/>
        <w:rPr>
          <w:rFonts w:cs="DINPro-Bold"/>
          <w:bCs/>
          <w:sz w:val="20"/>
          <w:szCs w:val="20"/>
        </w:rPr>
      </w:pPr>
    </w:p>
    <w:p w:rsidR="00C422C1" w:rsidRPr="00F835D6" w:rsidRDefault="00C422C1" w:rsidP="00C422C1">
      <w:pPr>
        <w:jc w:val="both"/>
        <w:rPr>
          <w:rFonts w:cs="DINPro-Bold"/>
          <w:bCs/>
          <w:sz w:val="20"/>
          <w:szCs w:val="20"/>
        </w:rPr>
      </w:pPr>
      <w:r w:rsidRPr="00F835D6">
        <w:rPr>
          <w:rFonts w:cs="DINPro-Bold"/>
          <w:bCs/>
          <w:sz w:val="20"/>
          <w:szCs w:val="20"/>
        </w:rPr>
        <w:t xml:space="preserve">* T – режим </w:t>
      </w:r>
      <w:proofErr w:type="spellStart"/>
      <w:r w:rsidRPr="00F835D6">
        <w:rPr>
          <w:rFonts w:cs="DINPro-Bold"/>
          <w:bCs/>
          <w:sz w:val="20"/>
          <w:szCs w:val="20"/>
        </w:rPr>
        <w:t>Turbo</w:t>
      </w:r>
      <w:proofErr w:type="spellEnd"/>
      <w:r w:rsidRPr="00F835D6">
        <w:rPr>
          <w:rFonts w:cs="DINPro-Bold"/>
          <w:bCs/>
          <w:sz w:val="20"/>
          <w:szCs w:val="20"/>
        </w:rPr>
        <w:t>, H – высокая скорость вентилятора, M – средняя скорость вентилятора, L – низкая скорость вентилятора</w:t>
      </w:r>
    </w:p>
    <w:p w:rsidR="00C422C1" w:rsidRPr="00F835D6" w:rsidRDefault="00C422C1" w:rsidP="00C422C1">
      <w:pPr>
        <w:jc w:val="both"/>
        <w:rPr>
          <w:rFonts w:cs="DINPro-Bold"/>
          <w:bCs/>
          <w:sz w:val="20"/>
          <w:szCs w:val="20"/>
        </w:rPr>
      </w:pPr>
      <w:r w:rsidRPr="00F835D6">
        <w:rPr>
          <w:rFonts w:cs="DINPro-Bold"/>
          <w:bCs/>
          <w:sz w:val="20"/>
          <w:szCs w:val="20"/>
        </w:rPr>
        <w:br w:type="page"/>
      </w:r>
    </w:p>
    <w:p w:rsidR="000E638C" w:rsidRPr="00667EFC" w:rsidRDefault="00A5493C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9221410"/>
      <w:r w:rsidRPr="00667EF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667EF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96055" w:rsidRPr="00A96055" w:rsidRDefault="00A96055" w:rsidP="00A9605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Воздухозаборник и выпускное отверстие устройства ни в коем случае не должны быть забиты, чтобы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поток воздуха мог достигать каждого уголка помещения.</w:t>
      </w:r>
    </w:p>
    <w:p w:rsidR="00A96055" w:rsidRDefault="00A96055" w:rsidP="00A9605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Оставьте пространство для обслуживания вокруг устройства.</w:t>
      </w:r>
    </w:p>
    <w:p w:rsidR="00A96055" w:rsidRPr="00A96055" w:rsidRDefault="00A96055" w:rsidP="00A9605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>Устанавливайте устройство там, где можно легко установить сливную трубу.</w:t>
      </w:r>
    </w:p>
    <w:p w:rsidR="00A96055" w:rsidRDefault="00A96055" w:rsidP="00A9605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6055">
        <w:rPr>
          <w:sz w:val="22"/>
          <w:szCs w:val="22"/>
        </w:rPr>
        <w:t xml:space="preserve">Расстояние от устройства до потолка </w:t>
      </w:r>
      <w:r w:rsidR="00BE4035">
        <w:rPr>
          <w:sz w:val="22"/>
          <w:szCs w:val="22"/>
        </w:rPr>
        <w:t>должно быть</w:t>
      </w:r>
      <w:r w:rsidRPr="00A96055">
        <w:rPr>
          <w:sz w:val="22"/>
          <w:szCs w:val="22"/>
        </w:rPr>
        <w:t xml:space="preserve"> как</w:t>
      </w:r>
      <w:r>
        <w:rPr>
          <w:sz w:val="22"/>
          <w:szCs w:val="22"/>
        </w:rPr>
        <w:t xml:space="preserve"> </w:t>
      </w:r>
      <w:r w:rsidRPr="00A96055">
        <w:rPr>
          <w:sz w:val="22"/>
          <w:szCs w:val="22"/>
        </w:rPr>
        <w:t>можно большим для более удобного обслуживания.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</w:t>
      </w:r>
      <w:r w:rsidR="002423AE">
        <w:rPr>
          <w:noProof/>
          <w:sz w:val="22"/>
          <w:szCs w:val="22"/>
        </w:rPr>
        <w:t>щения блоков показана на рисунках</w:t>
      </w:r>
      <w:r w:rsidRPr="005C64AB">
        <w:rPr>
          <w:noProof/>
          <w:sz w:val="22"/>
          <w:szCs w:val="22"/>
        </w:rPr>
        <w:t xml:space="preserve"> 3</w:t>
      </w:r>
      <w:r w:rsidR="002423AE">
        <w:rPr>
          <w:noProof/>
          <w:sz w:val="22"/>
          <w:szCs w:val="22"/>
        </w:rPr>
        <w:t xml:space="preserve"> и 4</w:t>
      </w:r>
      <w:r w:rsidRPr="005C64AB">
        <w:rPr>
          <w:noProof/>
          <w:sz w:val="22"/>
          <w:szCs w:val="22"/>
        </w:rPr>
        <w:t>.</w:t>
      </w:r>
    </w:p>
    <w:p w:rsidR="00A17C12" w:rsidRDefault="00A17C12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423AE" w:rsidRDefault="002423AE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Напольный монтаж</w:t>
      </w:r>
    </w:p>
    <w:p w:rsidR="002423AE" w:rsidRDefault="002423AE" w:rsidP="001F2F84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238750" cy="2587235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478" cy="259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B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423AE" w:rsidRDefault="002423AE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423AE" w:rsidRDefault="002423AE" w:rsidP="002423AE">
      <w:pPr>
        <w:spacing w:line="360" w:lineRule="auto"/>
        <w:ind w:firstLine="709"/>
        <w:rPr>
          <w:noProof/>
          <w:sz w:val="22"/>
          <w:szCs w:val="22"/>
        </w:rPr>
      </w:pPr>
      <w:r w:rsidRPr="002423AE">
        <w:rPr>
          <w:noProof/>
          <w:sz w:val="22"/>
          <w:szCs w:val="22"/>
        </w:rPr>
        <w:t>Подпотолочный монтаж</w:t>
      </w:r>
    </w:p>
    <w:p w:rsidR="002423AE" w:rsidRDefault="002423AE" w:rsidP="002423AE">
      <w:pPr>
        <w:spacing w:line="360" w:lineRule="auto"/>
        <w:ind w:firstLine="709"/>
        <w:rPr>
          <w:noProof/>
          <w:sz w:val="22"/>
          <w:szCs w:val="22"/>
        </w:rPr>
      </w:pPr>
    </w:p>
    <w:p w:rsidR="002423AE" w:rsidRDefault="002423AE" w:rsidP="002466B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2247" cy="2343150"/>
            <wp:effectExtent l="0" t="0" r="127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663" cy="23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3AE" w:rsidRDefault="002423AE" w:rsidP="002423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AE3233" w:rsidRPr="00E135FA" w:rsidRDefault="001F482C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89221411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5493C" w:rsidRPr="00E135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E135FA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1D35AB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Чертеж </w:t>
      </w:r>
      <w:r w:rsidR="009346DD">
        <w:rPr>
          <w:noProof/>
          <w:sz w:val="22"/>
          <w:szCs w:val="22"/>
        </w:rPr>
        <w:t>внутреннего блока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9346DD">
        <w:rPr>
          <w:noProof/>
          <w:sz w:val="22"/>
          <w:szCs w:val="22"/>
        </w:rPr>
        <w:t>рисунке</w:t>
      </w:r>
      <w:r w:rsidR="001241DA">
        <w:rPr>
          <w:noProof/>
          <w:sz w:val="22"/>
          <w:szCs w:val="22"/>
        </w:rPr>
        <w:t xml:space="preserve"> </w:t>
      </w:r>
      <w:r w:rsidR="00414DB5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414DB5" w:rsidRDefault="00414DB5" w:rsidP="00414DB5">
      <w:pPr>
        <w:spacing w:line="360" w:lineRule="auto"/>
        <w:jc w:val="center"/>
        <w:rPr>
          <w:noProof/>
          <w:sz w:val="22"/>
          <w:szCs w:val="22"/>
        </w:rPr>
      </w:pPr>
    </w:p>
    <w:p w:rsidR="00E247FD" w:rsidRDefault="00414DB5" w:rsidP="0058433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77048" cy="444817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82" cy="445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DB5" w:rsidRDefault="00414DB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BE4035" w:rsidRDefault="00BE403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414DB5" w:rsidRDefault="00414DB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C66DD5" w:rsidRDefault="00C66DD5" w:rsidP="00C66DD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>наружного блока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p w:rsidR="00C66DD5" w:rsidRDefault="00C66DD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414DB5" w:rsidRDefault="00414DB5" w:rsidP="009B71B5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29150" cy="42386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1B5" w:rsidRPr="002E5FE3" w:rsidRDefault="009B71B5" w:rsidP="009B71B5">
      <w:pPr>
        <w:spacing w:line="360" w:lineRule="auto"/>
        <w:jc w:val="center"/>
        <w:rPr>
          <w:noProof/>
          <w:sz w:val="22"/>
          <w:szCs w:val="22"/>
        </w:rPr>
      </w:pPr>
    </w:p>
    <w:p w:rsidR="00584336" w:rsidRDefault="00414DB5" w:rsidP="00414D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4709C9" w:rsidRDefault="004709C9" w:rsidP="00414D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C47F87" w:rsidRPr="00667EFC" w:rsidRDefault="00C47F87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89221412"/>
      <w:r w:rsidRPr="00667EF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3"/>
      <w:r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1C54A0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9C9">
        <w:rPr>
          <w:noProof/>
          <w:sz w:val="20"/>
          <w:szCs w:val="20"/>
        </w:rPr>
        <w:drawing>
          <wp:inline distT="0" distB="0" distL="0" distR="0" wp14:anchorId="6C20F345" wp14:editId="47219427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B90" w:rsidRDefault="00DA3B90" w:rsidP="0097316E">
      <w:pPr>
        <w:spacing w:line="360" w:lineRule="auto"/>
        <w:rPr>
          <w:noProof/>
          <w:sz w:val="20"/>
          <w:szCs w:val="20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C54A0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4329C" w:rsidRDefault="00F4329C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189221413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:rsidR="001241DA" w:rsidRDefault="0036160E" w:rsidP="00667EF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F4329C" w:rsidRDefault="00F4329C" w:rsidP="008F4242">
      <w:pPr>
        <w:jc w:val="center"/>
        <w:rPr>
          <w:noProof/>
          <w:sz w:val="20"/>
          <w:szCs w:val="20"/>
        </w:rPr>
      </w:pPr>
    </w:p>
    <w:p w:rsidR="0036160E" w:rsidRDefault="00631177" w:rsidP="008F4242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8F4242" w:rsidRPr="00631177" w:rsidRDefault="008F4242" w:rsidP="008F424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2770A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 w:rsidR="0076081B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2E763D" w:rsidRDefault="00E55E1B" w:rsidP="0007490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E763D">
              <w:rPr>
                <w:sz w:val="22"/>
                <w:szCs w:val="22"/>
              </w:rPr>
              <w:t xml:space="preserve">Беспроводной пульт </w:t>
            </w:r>
            <w:r w:rsidR="002E763D" w:rsidRPr="002E763D">
              <w:rPr>
                <w:sz w:val="22"/>
                <w:szCs w:val="22"/>
              </w:rPr>
              <w:t>YB1FA</w:t>
            </w:r>
            <w:r w:rsidR="00074902">
              <w:rPr>
                <w:sz w:val="22"/>
                <w:szCs w:val="22"/>
                <w:lang w:val="en-US"/>
              </w:rPr>
              <w:t>+</w:t>
            </w:r>
            <w:r w:rsidR="00074902">
              <w:rPr>
                <w:sz w:val="22"/>
                <w:szCs w:val="22"/>
              </w:rPr>
              <w:t>батарейки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74902" w:rsidRDefault="00934551" w:rsidP="00722959">
            <w:pPr>
              <w:jc w:val="center"/>
              <w:rPr>
                <w:sz w:val="22"/>
                <w:szCs w:val="22"/>
                <w:lang w:val="en-US"/>
              </w:rPr>
            </w:pPr>
            <w:r w:rsidRPr="002E763D">
              <w:rPr>
                <w:sz w:val="22"/>
                <w:szCs w:val="22"/>
              </w:rPr>
              <w:t>1</w:t>
            </w:r>
            <w:r w:rsidR="00074902">
              <w:rPr>
                <w:sz w:val="22"/>
                <w:szCs w:val="22"/>
                <w:lang w:val="en-US"/>
              </w:rPr>
              <w:t>+2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074902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74902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4902" w:rsidRPr="00F70D89" w:rsidRDefault="00074902" w:rsidP="0007490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4902" w:rsidRPr="00F312E9" w:rsidRDefault="00074902" w:rsidP="00074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74902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4902" w:rsidRPr="00F70D89" w:rsidRDefault="00074902" w:rsidP="0007490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4902" w:rsidRPr="00F312E9" w:rsidRDefault="00074902" w:rsidP="00074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74902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4902" w:rsidRPr="00027CC9" w:rsidRDefault="00074902" w:rsidP="0007490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74902">
              <w:rPr>
                <w:rFonts w:eastAsia="Calibri"/>
                <w:sz w:val="22"/>
                <w:szCs w:val="22"/>
                <w:lang w:eastAsia="en-US"/>
              </w:rPr>
              <w:t>Застежка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4902" w:rsidRDefault="00074902" w:rsidP="00074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7490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4902" w:rsidRPr="00225CC9" w:rsidRDefault="00074902" w:rsidP="0007490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4902" w:rsidRPr="00F312E9" w:rsidRDefault="00074902" w:rsidP="00074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7490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4902" w:rsidRPr="00225CC9" w:rsidRDefault="00074902" w:rsidP="00074902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4902" w:rsidRPr="00F312E9" w:rsidRDefault="00074902" w:rsidP="000749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D73C11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DA3B90" w:rsidRDefault="00DA3B90" w:rsidP="002770A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 w:rsidR="0076081B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Pr="00F312E9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Pr="00F312E9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lastRenderedPageBreak/>
        <w:t xml:space="preserve"> </w:t>
      </w:r>
      <w:bookmarkStart w:id="27" w:name="_Toc18922141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</w:t>
      </w:r>
      <w:r w:rsidR="006F7FDB">
        <w:rPr>
          <w:color w:val="242021"/>
          <w:sz w:val="22"/>
          <w:szCs w:val="22"/>
        </w:rPr>
        <w:t xml:space="preserve">лит-системы Pioneer составляет </w:t>
      </w:r>
      <w:r w:rsidR="00DA6045">
        <w:rPr>
          <w:sz w:val="22"/>
          <w:szCs w:val="22"/>
        </w:rPr>
        <w:t>3 года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189221415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026A49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026A49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026A49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026A49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18922141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026A49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51BCE" id="Группа 223" o:spid="_x0000_s1026" style="position:absolute;margin-left:-.55pt;margin-top:8.3pt;width:491.4pt;height:428.4pt;z-index:2516264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B576E" w:rsidRDefault="00F730C9" w:rsidP="00DB576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B576E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="00DB576E" w:rsidRPr="00EA76F2">
        <w:rPr>
          <w:sz w:val="22"/>
          <w:szCs w:val="22"/>
        </w:rPr>
        <w:t>)</w:t>
      </w:r>
      <w:r w:rsidR="00DB576E" w:rsidRPr="006A22F7">
        <w:rPr>
          <w:b w:val="0"/>
          <w:sz w:val="22"/>
          <w:szCs w:val="22"/>
        </w:rPr>
        <w:t xml:space="preserve"> </w:t>
      </w:r>
    </w:p>
    <w:p w:rsidR="009F5FD2" w:rsidRDefault="00DB576E" w:rsidP="00DB576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</w:t>
      </w:r>
      <w:r w:rsidR="00F730C9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_GV_KON</w:t>
      </w:r>
      <w:r w:rsidR="00F730C9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026A49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F1CCE" id="Прямая со стрелкой 255" o:spid="_x0000_s1026" type="#_x0000_t32" style="position:absolute;margin-left:77.6pt;margin-top:16.8pt;width:141.75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3482D" id="Прямая со стрелкой 218" o:spid="_x0000_s1026" type="#_x0000_t32" style="position:absolute;margin-left:226.35pt;margin-top:16.65pt;width:99.1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7C3B99">
        <w:rPr>
          <w:sz w:val="22"/>
          <w:szCs w:val="22"/>
          <w:lang w:val="en-US"/>
        </w:rPr>
        <w:t>F</w:t>
      </w:r>
      <w:r w:rsidR="00F730C9">
        <w:rPr>
          <w:sz w:val="22"/>
          <w:szCs w:val="22"/>
          <w:lang w:val="en-US"/>
        </w:rPr>
        <w:t>I</w:t>
      </w:r>
      <w:r w:rsidR="007C3B99">
        <w:rPr>
          <w:sz w:val="22"/>
          <w:szCs w:val="22"/>
        </w:rPr>
        <w:t>__</w:t>
      </w:r>
      <w:r w:rsidR="006809B8">
        <w:rPr>
          <w:sz w:val="22"/>
          <w:szCs w:val="22"/>
        </w:rPr>
        <w:t>GV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026A49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026A4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026A4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026A4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026A4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F1B9C" id="Прямая со стрелкой 254" o:spid="_x0000_s1026" type="#_x0000_t32" style="position:absolute;margin-left:147.9pt;margin-top:2.25pt;width:284.25pt;height: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026A4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026A4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 w:rsidP="00026A49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026A49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026A49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EB45E" id="Группа 73" o:spid="_x0000_s1026" style="position:absolute;margin-left:-.55pt;margin-top:8.3pt;width:491.4pt;height:428.4pt;z-index:25166848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2417F" w:rsidRDefault="00F730C9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="0092417F" w:rsidRPr="00EA76F2">
        <w:rPr>
          <w:sz w:val="22"/>
          <w:szCs w:val="22"/>
        </w:rPr>
        <w:t>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</w:t>
      </w:r>
      <w:r w:rsidR="00F730C9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_GV_KON</w:t>
      </w:r>
      <w:r w:rsidR="00F730C9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47E20" id="Прямая со стрелкой 85" o:spid="_x0000_s1026" type="#_x0000_t32" style="position:absolute;margin-left:77.6pt;margin-top:16.8pt;width:141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1CAF2" id="Прямая со стрелкой 89" o:spid="_x0000_s1026" type="#_x0000_t32" style="position:absolute;margin-left:226.35pt;margin-top:16.65pt;width:99.1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7C3B99">
        <w:rPr>
          <w:sz w:val="22"/>
          <w:szCs w:val="22"/>
        </w:rPr>
        <w:t>KON</w:t>
      </w:r>
      <w:r w:rsidR="00F730C9">
        <w:rPr>
          <w:sz w:val="22"/>
          <w:szCs w:val="22"/>
          <w:lang w:val="en-US"/>
        </w:rPr>
        <w:t>I</w:t>
      </w:r>
      <w:r w:rsidR="007C3B99" w:rsidRPr="00C422C1">
        <w:rPr>
          <w:sz w:val="22"/>
          <w:szCs w:val="22"/>
        </w:rPr>
        <w:t>__</w:t>
      </w:r>
      <w:r w:rsidRPr="006B543A">
        <w:rPr>
          <w:sz w:val="22"/>
          <w:szCs w:val="22"/>
        </w:rPr>
        <w:t>GV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026A49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026A4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026A49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026A4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42" w:name="_GoBack"/>
      <w:bookmarkEnd w:id="42"/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026A4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4B4D3" id="Прямая со стрелкой 90" o:spid="_x0000_s1026" type="#_x0000_t32" style="position:absolute;margin-left:147.9pt;margin-top:2.25pt;width:284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026A4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026A49">
      <w:pPr>
        <w:spacing w:line="360" w:lineRule="auto"/>
        <w:ind w:firstLine="284"/>
        <w:rPr>
          <w:szCs w:val="28"/>
        </w:rPr>
      </w:pPr>
    </w:p>
    <w:p w:rsidR="006809B8" w:rsidRDefault="006809B8" w:rsidP="00026A49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89221417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C0851" id="Группа 245" o:spid="_x0000_s1026" style="position:absolute;margin-left:-1.9pt;margin-top:6.05pt;width:489.8pt;height:393pt;z-index:25163776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2417F" w:rsidRDefault="004E1917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="0092417F" w:rsidRPr="00EA76F2">
        <w:rPr>
          <w:sz w:val="22"/>
          <w:szCs w:val="22"/>
        </w:rPr>
        <w:t>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</w:t>
      </w:r>
      <w:r w:rsidR="004E1917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_GV_KON</w:t>
      </w:r>
      <w:r w:rsidR="004E1917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04D6E" id="Прямая со стрелкой 230" o:spid="_x0000_s1026" type="#_x0000_t32" style="position:absolute;margin-left:236.85pt;margin-top:16.65pt;width:99.1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FFC92" id="Прямая со стрелкой 231" o:spid="_x0000_s1026" type="#_x0000_t32" style="position:absolute;margin-left:77.6pt;margin-top:16.8pt;width:148.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7C3B99">
        <w:rPr>
          <w:sz w:val="22"/>
          <w:szCs w:val="22"/>
          <w:lang w:val="en-US"/>
        </w:rPr>
        <w:t>F</w:t>
      </w:r>
      <w:r w:rsidR="004E1917">
        <w:rPr>
          <w:sz w:val="22"/>
          <w:szCs w:val="22"/>
          <w:lang w:val="en-US"/>
        </w:rPr>
        <w:t>I</w:t>
      </w:r>
      <w:r w:rsidR="007C3B99" w:rsidRPr="00C422C1">
        <w:rPr>
          <w:sz w:val="22"/>
          <w:szCs w:val="22"/>
        </w:rPr>
        <w:t>__</w:t>
      </w:r>
      <w:r>
        <w:rPr>
          <w:sz w:val="22"/>
          <w:szCs w:val="22"/>
        </w:rPr>
        <w:t>GV</w:t>
      </w:r>
    </w:p>
    <w:p w:rsidR="00FD298C" w:rsidRPr="00985AEE" w:rsidRDefault="00FD298C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026A49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026A49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026A4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026A49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5D2CB" id="Группа 95" o:spid="_x0000_s1026" style="position:absolute;margin-left:-1.9pt;margin-top:6.05pt;width:489.8pt;height:393pt;z-index:2516869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2417F" w:rsidRDefault="004E1917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="0092417F" w:rsidRPr="00EA76F2">
        <w:rPr>
          <w:sz w:val="22"/>
          <w:szCs w:val="22"/>
        </w:rPr>
        <w:t>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</w:t>
      </w:r>
      <w:r w:rsidR="004E1917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_GV_KON</w:t>
      </w:r>
      <w:r w:rsidR="004E1917">
        <w:rPr>
          <w:sz w:val="22"/>
          <w:szCs w:val="22"/>
          <w:lang w:val="en-US"/>
        </w:rPr>
        <w:t>I</w:t>
      </w:r>
      <w:r w:rsidRPr="00DB576E">
        <w:rPr>
          <w:sz w:val="22"/>
          <w:szCs w:val="22"/>
        </w:rPr>
        <w:t>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08A4D" id="Прямая со стрелкой 101" o:spid="_x0000_s1026" type="#_x0000_t32" style="position:absolute;margin-left:77.6pt;margin-top:16.6pt;width:140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3F568" id="Прямая со стрелкой 100" o:spid="_x0000_s1026" type="#_x0000_t32" style="position:absolute;margin-left:226.35pt;margin-top:16.65pt;width:99.1pt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7C3B99">
        <w:rPr>
          <w:sz w:val="22"/>
          <w:szCs w:val="22"/>
        </w:rPr>
        <w:t>KON</w:t>
      </w:r>
      <w:r w:rsidR="004E1917">
        <w:rPr>
          <w:sz w:val="22"/>
          <w:szCs w:val="22"/>
          <w:lang w:val="en-US"/>
        </w:rPr>
        <w:t>I</w:t>
      </w:r>
      <w:r w:rsidR="007C3B99">
        <w:rPr>
          <w:sz w:val="22"/>
          <w:szCs w:val="22"/>
        </w:rPr>
        <w:t>__</w:t>
      </w:r>
      <w:r w:rsidRPr="006B543A">
        <w:rPr>
          <w:sz w:val="22"/>
          <w:szCs w:val="22"/>
        </w:rPr>
        <w:t>GV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026A49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026A49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26A4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8922141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0F0101" w:rsidRPr="00E96FC2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0F0101" w:rsidRPr="000F0101" w:rsidRDefault="000F0101" w:rsidP="000F010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0F0101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0F0101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lastRenderedPageBreak/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выполнять </w:t>
      </w:r>
      <w:proofErr w:type="spellStart"/>
      <w:r w:rsidRPr="00475E6C">
        <w:rPr>
          <w:sz w:val="22"/>
          <w:szCs w:val="22"/>
        </w:rPr>
        <w:t>электроподключения</w:t>
      </w:r>
      <w:proofErr w:type="spellEnd"/>
      <w:r w:rsidRPr="00475E6C">
        <w:rPr>
          <w:sz w:val="22"/>
          <w:szCs w:val="22"/>
        </w:rPr>
        <w:t>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0F0101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0F0101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выполнять </w:t>
      </w:r>
      <w:proofErr w:type="spellStart"/>
      <w:r w:rsidRPr="00475E6C">
        <w:rPr>
          <w:sz w:val="22"/>
          <w:szCs w:val="22"/>
        </w:rPr>
        <w:t>электроподключения</w:t>
      </w:r>
      <w:proofErr w:type="spellEnd"/>
      <w:r w:rsidRPr="00475E6C">
        <w:rPr>
          <w:sz w:val="22"/>
          <w:szCs w:val="22"/>
        </w:rPr>
        <w:t>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B167F" w:rsidRDefault="00913F03" w:rsidP="001B167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189221419"/>
      <w:r w:rsidRPr="001B167F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1EA" w:rsidRDefault="00E131EA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1EA" w:rsidRDefault="00E131EA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1EA" w:rsidRDefault="00E131EA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1EA" w:rsidRDefault="00E131EA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8922142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189221421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C9676B" w:rsidRPr="00A8170E" w:rsidTr="00C4088B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FA3093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:rsidR="00C9676B" w:rsidRPr="00FA3093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615192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7E0E66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7E0E6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7E0E6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437C15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9A282B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437C15" w:rsidRDefault="00C9676B" w:rsidP="00C4088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B70979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3D431B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C9676B" w:rsidRPr="00A8170E" w:rsidTr="00C4088B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F80ED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:rsidR="00C9676B" w:rsidRDefault="00C9676B" w:rsidP="00C9676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9676B" w:rsidRDefault="00C9676B" w:rsidP="00C9676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9676B" w:rsidRDefault="00C9676B" w:rsidP="00C9676B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:rsidR="00C9676B" w:rsidRDefault="00C9676B" w:rsidP="00C9676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C9676B" w:rsidRPr="00A8170E" w:rsidTr="00C4088B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C9676B" w:rsidRPr="008343F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C9676B" w:rsidRPr="00A8170E" w:rsidRDefault="00C9676B" w:rsidP="00C4088B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C9676B" w:rsidRPr="00A8170E" w:rsidRDefault="00C9676B" w:rsidP="00C4088B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C9676B" w:rsidRPr="00A8170E" w:rsidTr="00C4088B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C9676B" w:rsidRPr="00A8170E" w:rsidTr="00C4088B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C9676B" w:rsidRPr="00A8170E" w:rsidTr="00C4088B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C9676B" w:rsidRPr="00B51836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C9676B" w:rsidRPr="00A20811" w:rsidTr="00C4088B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C9676B" w:rsidRPr="00BB427D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C9676B" w:rsidRPr="00A8170E" w:rsidTr="00C4088B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C9676B" w:rsidRPr="00A20811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C9676B" w:rsidRPr="00A8170E" w:rsidTr="00C4088B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A20811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C9676B" w:rsidRPr="00A8170E" w:rsidTr="00C4088B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C9676B" w:rsidRPr="00A8170E" w:rsidTr="00C4088B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C9676B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C9676B" w:rsidRPr="00A8170E" w:rsidRDefault="00C9676B" w:rsidP="00C4088B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C9676B" w:rsidRPr="00B604F2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C9676B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:rsidR="00C9676B" w:rsidRPr="00A8170E" w:rsidRDefault="00C9676B" w:rsidP="00C4088B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C9676B" w:rsidRDefault="00C9676B" w:rsidP="00C9676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18922142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B167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8922142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88B" w:rsidRDefault="00C4088B">
      <w:r>
        <w:separator/>
      </w:r>
    </w:p>
  </w:endnote>
  <w:endnote w:type="continuationSeparator" w:id="0">
    <w:p w:rsidR="00C4088B" w:rsidRDefault="00C4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088B" w:rsidRDefault="00C4088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4088B" w:rsidRDefault="00C4088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4088B" w:rsidRDefault="00C4088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4088B" w:rsidRDefault="00C4088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21956627" wp14:editId="7B7CAD46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890B77" w:rsidRDefault="00C4088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ED1531" w:rsidRDefault="00C4088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28D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ED1531" w:rsidRDefault="00C4088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088B" w:rsidRPr="00C67A09" w:rsidRDefault="00C4088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088B" w:rsidRPr="00FA6CCF" w:rsidRDefault="00C4088B" w:rsidP="00FA6CCF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 БЫТОВОЙ</w:t>
                              </w:r>
                            </w:p>
                            <w:p w:rsidR="00C4088B" w:rsidRPr="00FA6CCF" w:rsidRDefault="00C4088B" w:rsidP="00FA6CCF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(СПЛИТ-СИСТЕМА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) НАПОЛЬНО-ПОТОЛОЧНОГО ТИПА </w:t>
                              </w:r>
                            </w:p>
                            <w:p w:rsidR="00C4088B" w:rsidRDefault="00C4088B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I24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GV/KON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I24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GV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4088B" w:rsidRPr="00B465BD" w:rsidRDefault="00C4088B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4088B" w:rsidRPr="00613EFB" w:rsidRDefault="00C4088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956627" id="Группа 265" o:spid="_x0000_s1103" style="position:absolute;left:0;text-align:left;margin-left:24.3pt;margin-top:18.7pt;width:552.75pt;height:803.1pt;z-index:25165721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4088B" w:rsidRPr="00890B77" w:rsidRDefault="00C4088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4088B" w:rsidRPr="00ED1531" w:rsidRDefault="00C4088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128D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4088B" w:rsidRPr="00ED1531" w:rsidRDefault="00C4088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4088B" w:rsidRPr="00C67A09" w:rsidRDefault="00C4088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4088B" w:rsidRPr="00FA6CCF" w:rsidRDefault="00C4088B" w:rsidP="00FA6CCF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КОНДИЦИОНЕР БЫТОВОЙ</w:t>
                        </w:r>
                      </w:p>
                      <w:p w:rsidR="00C4088B" w:rsidRPr="00FA6CCF" w:rsidRDefault="00C4088B" w:rsidP="00FA6CCF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(СПЛИТ-СИСТЕМА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 xml:space="preserve">) НАПОЛЬНО-ПОТОЛОЧНОГО ТИПА </w:t>
                        </w:r>
                      </w:p>
                      <w:p w:rsidR="00C4088B" w:rsidRDefault="00C4088B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I24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GV/KON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I24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GV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4088B" w:rsidRPr="00B465BD" w:rsidRDefault="00C4088B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4088B" w:rsidRPr="00613EFB" w:rsidRDefault="00C4088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AF301F" w:rsidRDefault="00C4088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28D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890B77" w:rsidRDefault="00C4088B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323D0">
                                <w:rPr>
                                  <w:b/>
                                  <w:sz w:val="22"/>
                                  <w:szCs w:val="22"/>
                                </w:rPr>
                                <w:t>KFFI24GV_KONI24GV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4088B" w:rsidRPr="00C23BB2" w:rsidRDefault="00C4088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4088B" w:rsidRPr="00EC2FF5" w:rsidRDefault="00C4088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4088B" w:rsidRPr="00AF301F" w:rsidRDefault="00C4088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28D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4088B" w:rsidRPr="00890B77" w:rsidRDefault="00C4088B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323D0">
                          <w:rPr>
                            <w:b/>
                            <w:sz w:val="22"/>
                            <w:szCs w:val="22"/>
                          </w:rPr>
                          <w:t>KFFI24GV_KONI24GV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4088B" w:rsidRPr="00C23BB2" w:rsidRDefault="00C4088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4088B" w:rsidRPr="00EC2FF5" w:rsidRDefault="00C4088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Default="00C4088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AF301F" w:rsidRDefault="00C4088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28D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088B" w:rsidRPr="00890B77" w:rsidRDefault="00C4088B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323D0">
                                <w:rPr>
                                  <w:b/>
                                  <w:sz w:val="22"/>
                                  <w:szCs w:val="22"/>
                                </w:rPr>
                                <w:t>KFFI24GV_KONI24GV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4088B" w:rsidRPr="00227DAA" w:rsidRDefault="00C4088B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4088B" w:rsidRDefault="00C4088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4088B" w:rsidRPr="00AF301F" w:rsidRDefault="00C4088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28D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4088B" w:rsidRPr="00890B77" w:rsidRDefault="00C4088B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323D0">
                          <w:rPr>
                            <w:b/>
                            <w:sz w:val="22"/>
                            <w:szCs w:val="22"/>
                          </w:rPr>
                          <w:t>KFFI24GV_KONI24GV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4088B" w:rsidRPr="00227DAA" w:rsidRDefault="00C4088B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88B" w:rsidRDefault="00C4088B">
      <w:r>
        <w:separator/>
      </w:r>
    </w:p>
  </w:footnote>
  <w:footnote w:type="continuationSeparator" w:id="0">
    <w:p w:rsidR="00C4088B" w:rsidRDefault="00C4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88B" w:rsidRDefault="00C4088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088B" w:rsidRDefault="00C4088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16760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8175A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7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10"/>
  </w:num>
  <w:num w:numId="10">
    <w:abstractNumId w:val="19"/>
  </w:num>
  <w:num w:numId="11">
    <w:abstractNumId w:val="1"/>
  </w:num>
  <w:num w:numId="12">
    <w:abstractNumId w:val="8"/>
  </w:num>
  <w:num w:numId="13">
    <w:abstractNumId w:val="18"/>
  </w:num>
  <w:num w:numId="14">
    <w:abstractNumId w:val="16"/>
  </w:num>
  <w:num w:numId="15">
    <w:abstractNumId w:val="3"/>
  </w:num>
  <w:num w:numId="16">
    <w:abstractNumId w:val="14"/>
  </w:num>
  <w:num w:numId="17">
    <w:abstractNumId w:val="2"/>
  </w:num>
  <w:num w:numId="18">
    <w:abstractNumId w:val="4"/>
  </w:num>
  <w:num w:numId="19">
    <w:abstractNumId w:val="6"/>
  </w:num>
  <w:num w:numId="20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B98"/>
    <w:rsid w:val="00005128"/>
    <w:rsid w:val="000141FB"/>
    <w:rsid w:val="0001459B"/>
    <w:rsid w:val="00015C56"/>
    <w:rsid w:val="00021FB1"/>
    <w:rsid w:val="00022118"/>
    <w:rsid w:val="0002226D"/>
    <w:rsid w:val="00022A11"/>
    <w:rsid w:val="00023517"/>
    <w:rsid w:val="00026A49"/>
    <w:rsid w:val="00027CC9"/>
    <w:rsid w:val="00030054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64E"/>
    <w:rsid w:val="000538D6"/>
    <w:rsid w:val="0005390B"/>
    <w:rsid w:val="00057BCD"/>
    <w:rsid w:val="00057CBB"/>
    <w:rsid w:val="00060A0A"/>
    <w:rsid w:val="000614D3"/>
    <w:rsid w:val="0006218A"/>
    <w:rsid w:val="0006705F"/>
    <w:rsid w:val="00070036"/>
    <w:rsid w:val="000710C4"/>
    <w:rsid w:val="00073A2D"/>
    <w:rsid w:val="00073C25"/>
    <w:rsid w:val="00074902"/>
    <w:rsid w:val="00075188"/>
    <w:rsid w:val="00075476"/>
    <w:rsid w:val="000768BA"/>
    <w:rsid w:val="000779F8"/>
    <w:rsid w:val="00081206"/>
    <w:rsid w:val="000814F0"/>
    <w:rsid w:val="00083E62"/>
    <w:rsid w:val="00085D02"/>
    <w:rsid w:val="00085D2E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A725B"/>
    <w:rsid w:val="000A7D7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4811"/>
    <w:rsid w:val="000E62F4"/>
    <w:rsid w:val="000E638C"/>
    <w:rsid w:val="000E72FA"/>
    <w:rsid w:val="000F0101"/>
    <w:rsid w:val="000F2848"/>
    <w:rsid w:val="000F2CFF"/>
    <w:rsid w:val="000F4914"/>
    <w:rsid w:val="000F4D1C"/>
    <w:rsid w:val="000F77DB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04F"/>
    <w:rsid w:val="00127EE8"/>
    <w:rsid w:val="001329B4"/>
    <w:rsid w:val="001349EE"/>
    <w:rsid w:val="00135473"/>
    <w:rsid w:val="00135AED"/>
    <w:rsid w:val="00135C40"/>
    <w:rsid w:val="00140F7A"/>
    <w:rsid w:val="001446C2"/>
    <w:rsid w:val="001514B7"/>
    <w:rsid w:val="00153318"/>
    <w:rsid w:val="00154549"/>
    <w:rsid w:val="00154925"/>
    <w:rsid w:val="00163C45"/>
    <w:rsid w:val="00165AF5"/>
    <w:rsid w:val="00165C84"/>
    <w:rsid w:val="00167B0A"/>
    <w:rsid w:val="00171036"/>
    <w:rsid w:val="00173F04"/>
    <w:rsid w:val="001762CE"/>
    <w:rsid w:val="001776A5"/>
    <w:rsid w:val="001777D0"/>
    <w:rsid w:val="00180D0F"/>
    <w:rsid w:val="00182988"/>
    <w:rsid w:val="00185499"/>
    <w:rsid w:val="00185B60"/>
    <w:rsid w:val="00185F48"/>
    <w:rsid w:val="0018633F"/>
    <w:rsid w:val="0019408D"/>
    <w:rsid w:val="00197EFF"/>
    <w:rsid w:val="001A0A60"/>
    <w:rsid w:val="001A28F8"/>
    <w:rsid w:val="001A44A1"/>
    <w:rsid w:val="001A49D4"/>
    <w:rsid w:val="001A6BBE"/>
    <w:rsid w:val="001A7D4B"/>
    <w:rsid w:val="001B002A"/>
    <w:rsid w:val="001B12A6"/>
    <w:rsid w:val="001B167F"/>
    <w:rsid w:val="001B21D3"/>
    <w:rsid w:val="001B549F"/>
    <w:rsid w:val="001C0038"/>
    <w:rsid w:val="001C0D90"/>
    <w:rsid w:val="001C18B3"/>
    <w:rsid w:val="001C1974"/>
    <w:rsid w:val="001C2F25"/>
    <w:rsid w:val="001C3EDB"/>
    <w:rsid w:val="001C54A0"/>
    <w:rsid w:val="001D0C4B"/>
    <w:rsid w:val="001D25AC"/>
    <w:rsid w:val="001D35AB"/>
    <w:rsid w:val="001D56EC"/>
    <w:rsid w:val="001D590D"/>
    <w:rsid w:val="001E2E2E"/>
    <w:rsid w:val="001E45FC"/>
    <w:rsid w:val="001E4BED"/>
    <w:rsid w:val="001E7F0C"/>
    <w:rsid w:val="001F2F84"/>
    <w:rsid w:val="001F482C"/>
    <w:rsid w:val="001F5694"/>
    <w:rsid w:val="001F6CB2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4847"/>
    <w:rsid w:val="0023535B"/>
    <w:rsid w:val="002423AE"/>
    <w:rsid w:val="002446F6"/>
    <w:rsid w:val="002466B9"/>
    <w:rsid w:val="002513AD"/>
    <w:rsid w:val="00254D5F"/>
    <w:rsid w:val="00261275"/>
    <w:rsid w:val="00266678"/>
    <w:rsid w:val="0026737B"/>
    <w:rsid w:val="0027052A"/>
    <w:rsid w:val="00270DE0"/>
    <w:rsid w:val="00271ED3"/>
    <w:rsid w:val="00272D80"/>
    <w:rsid w:val="002770AE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B0584"/>
    <w:rsid w:val="002B0E60"/>
    <w:rsid w:val="002B45C2"/>
    <w:rsid w:val="002B4B11"/>
    <w:rsid w:val="002B4BD3"/>
    <w:rsid w:val="002B4E9B"/>
    <w:rsid w:val="002B5727"/>
    <w:rsid w:val="002B5C42"/>
    <w:rsid w:val="002B75EC"/>
    <w:rsid w:val="002C0E9D"/>
    <w:rsid w:val="002C2364"/>
    <w:rsid w:val="002C28BD"/>
    <w:rsid w:val="002C44E0"/>
    <w:rsid w:val="002C56A5"/>
    <w:rsid w:val="002C6855"/>
    <w:rsid w:val="002C7449"/>
    <w:rsid w:val="002D0DE2"/>
    <w:rsid w:val="002D21E7"/>
    <w:rsid w:val="002D4EA9"/>
    <w:rsid w:val="002E2F6A"/>
    <w:rsid w:val="002E72EF"/>
    <w:rsid w:val="002E763D"/>
    <w:rsid w:val="002E7792"/>
    <w:rsid w:val="002F54D1"/>
    <w:rsid w:val="002F5C26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76362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97CB1"/>
    <w:rsid w:val="003A0036"/>
    <w:rsid w:val="003A299A"/>
    <w:rsid w:val="003A78F7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50AF"/>
    <w:rsid w:val="003F6E9D"/>
    <w:rsid w:val="004009B4"/>
    <w:rsid w:val="00403F65"/>
    <w:rsid w:val="004060F5"/>
    <w:rsid w:val="004061CE"/>
    <w:rsid w:val="00406C3A"/>
    <w:rsid w:val="004106D7"/>
    <w:rsid w:val="00412A5B"/>
    <w:rsid w:val="00414DB5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49BA"/>
    <w:rsid w:val="00455E74"/>
    <w:rsid w:val="00460F0B"/>
    <w:rsid w:val="004615C4"/>
    <w:rsid w:val="00463311"/>
    <w:rsid w:val="0046414B"/>
    <w:rsid w:val="00464ED9"/>
    <w:rsid w:val="004667A9"/>
    <w:rsid w:val="00466FDE"/>
    <w:rsid w:val="004709C9"/>
    <w:rsid w:val="004711A0"/>
    <w:rsid w:val="004713AA"/>
    <w:rsid w:val="0047492B"/>
    <w:rsid w:val="00474AF5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21A3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1917"/>
    <w:rsid w:val="004E674F"/>
    <w:rsid w:val="004E78F6"/>
    <w:rsid w:val="004F1117"/>
    <w:rsid w:val="004F3394"/>
    <w:rsid w:val="004F77E1"/>
    <w:rsid w:val="00500799"/>
    <w:rsid w:val="00501E43"/>
    <w:rsid w:val="00503F2A"/>
    <w:rsid w:val="00505AFE"/>
    <w:rsid w:val="00510291"/>
    <w:rsid w:val="00511D49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46A2"/>
    <w:rsid w:val="00535EB1"/>
    <w:rsid w:val="00536C8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336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A6BE6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DB2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28DC"/>
    <w:rsid w:val="00614128"/>
    <w:rsid w:val="00614873"/>
    <w:rsid w:val="00617FE4"/>
    <w:rsid w:val="006216C4"/>
    <w:rsid w:val="006243C6"/>
    <w:rsid w:val="006306A0"/>
    <w:rsid w:val="00631177"/>
    <w:rsid w:val="00632F38"/>
    <w:rsid w:val="006416FB"/>
    <w:rsid w:val="00643158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67EFC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661E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550"/>
    <w:rsid w:val="006B3F2C"/>
    <w:rsid w:val="006B419F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519"/>
    <w:rsid w:val="006E5BBD"/>
    <w:rsid w:val="006E631E"/>
    <w:rsid w:val="006E6F2F"/>
    <w:rsid w:val="006F00C5"/>
    <w:rsid w:val="006F061B"/>
    <w:rsid w:val="006F3314"/>
    <w:rsid w:val="006F412D"/>
    <w:rsid w:val="006F4BBB"/>
    <w:rsid w:val="006F7FDB"/>
    <w:rsid w:val="0070088D"/>
    <w:rsid w:val="00700972"/>
    <w:rsid w:val="00701E05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271EA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81B"/>
    <w:rsid w:val="00760FAB"/>
    <w:rsid w:val="007618BC"/>
    <w:rsid w:val="00763CE3"/>
    <w:rsid w:val="00763D12"/>
    <w:rsid w:val="00772D3D"/>
    <w:rsid w:val="00776934"/>
    <w:rsid w:val="00777093"/>
    <w:rsid w:val="00777E08"/>
    <w:rsid w:val="00780C2A"/>
    <w:rsid w:val="0078177F"/>
    <w:rsid w:val="00781DFB"/>
    <w:rsid w:val="00782013"/>
    <w:rsid w:val="007848F0"/>
    <w:rsid w:val="007858DF"/>
    <w:rsid w:val="007859A5"/>
    <w:rsid w:val="00785DA7"/>
    <w:rsid w:val="0078634E"/>
    <w:rsid w:val="007877E0"/>
    <w:rsid w:val="007958B3"/>
    <w:rsid w:val="007A2811"/>
    <w:rsid w:val="007A47CB"/>
    <w:rsid w:val="007A6951"/>
    <w:rsid w:val="007A7C68"/>
    <w:rsid w:val="007B265D"/>
    <w:rsid w:val="007B36E9"/>
    <w:rsid w:val="007B4A45"/>
    <w:rsid w:val="007B5D76"/>
    <w:rsid w:val="007B7BEC"/>
    <w:rsid w:val="007C1FE2"/>
    <w:rsid w:val="007C2117"/>
    <w:rsid w:val="007C358C"/>
    <w:rsid w:val="007C3B99"/>
    <w:rsid w:val="007C62B4"/>
    <w:rsid w:val="007D07FF"/>
    <w:rsid w:val="007D1812"/>
    <w:rsid w:val="007D349B"/>
    <w:rsid w:val="007D578B"/>
    <w:rsid w:val="007D5E43"/>
    <w:rsid w:val="007D6CCA"/>
    <w:rsid w:val="007E38C0"/>
    <w:rsid w:val="007E603F"/>
    <w:rsid w:val="007E628A"/>
    <w:rsid w:val="007E768F"/>
    <w:rsid w:val="007E78FD"/>
    <w:rsid w:val="007F261E"/>
    <w:rsid w:val="008017DB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264D8"/>
    <w:rsid w:val="00830725"/>
    <w:rsid w:val="008314DD"/>
    <w:rsid w:val="00831E5F"/>
    <w:rsid w:val="00833A9D"/>
    <w:rsid w:val="008361D5"/>
    <w:rsid w:val="00842788"/>
    <w:rsid w:val="008429E5"/>
    <w:rsid w:val="00842C8C"/>
    <w:rsid w:val="00844089"/>
    <w:rsid w:val="00844C15"/>
    <w:rsid w:val="0084514E"/>
    <w:rsid w:val="0084619A"/>
    <w:rsid w:val="008466BD"/>
    <w:rsid w:val="00850C58"/>
    <w:rsid w:val="00851CB0"/>
    <w:rsid w:val="0085316F"/>
    <w:rsid w:val="00853A5A"/>
    <w:rsid w:val="008563F4"/>
    <w:rsid w:val="0086249C"/>
    <w:rsid w:val="00864397"/>
    <w:rsid w:val="00867B8A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4242"/>
    <w:rsid w:val="008F5FD4"/>
    <w:rsid w:val="00903540"/>
    <w:rsid w:val="00904E98"/>
    <w:rsid w:val="00911EE2"/>
    <w:rsid w:val="00912DDA"/>
    <w:rsid w:val="00913704"/>
    <w:rsid w:val="00913F03"/>
    <w:rsid w:val="009148F2"/>
    <w:rsid w:val="00914D48"/>
    <w:rsid w:val="00917F65"/>
    <w:rsid w:val="0092123A"/>
    <w:rsid w:val="009221B7"/>
    <w:rsid w:val="00922280"/>
    <w:rsid w:val="009231A8"/>
    <w:rsid w:val="0092417F"/>
    <w:rsid w:val="009256AE"/>
    <w:rsid w:val="009269D5"/>
    <w:rsid w:val="009319C6"/>
    <w:rsid w:val="00933069"/>
    <w:rsid w:val="00934551"/>
    <w:rsid w:val="009346DD"/>
    <w:rsid w:val="0094151F"/>
    <w:rsid w:val="00941985"/>
    <w:rsid w:val="009454F1"/>
    <w:rsid w:val="009457C2"/>
    <w:rsid w:val="00946720"/>
    <w:rsid w:val="00947308"/>
    <w:rsid w:val="00955496"/>
    <w:rsid w:val="0096260E"/>
    <w:rsid w:val="0096270C"/>
    <w:rsid w:val="00963B2F"/>
    <w:rsid w:val="00964369"/>
    <w:rsid w:val="009644C7"/>
    <w:rsid w:val="00965829"/>
    <w:rsid w:val="009666FE"/>
    <w:rsid w:val="00967D71"/>
    <w:rsid w:val="00971AF0"/>
    <w:rsid w:val="0097316E"/>
    <w:rsid w:val="00975CA9"/>
    <w:rsid w:val="0097670D"/>
    <w:rsid w:val="009804D9"/>
    <w:rsid w:val="00980652"/>
    <w:rsid w:val="00984D44"/>
    <w:rsid w:val="00985AEE"/>
    <w:rsid w:val="00992D90"/>
    <w:rsid w:val="00993FF0"/>
    <w:rsid w:val="009A15E8"/>
    <w:rsid w:val="009A2C32"/>
    <w:rsid w:val="009A32E8"/>
    <w:rsid w:val="009A4934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B71B5"/>
    <w:rsid w:val="009C3CD8"/>
    <w:rsid w:val="009C5133"/>
    <w:rsid w:val="009C6AD5"/>
    <w:rsid w:val="009C6BA6"/>
    <w:rsid w:val="009C6BE1"/>
    <w:rsid w:val="009D27D7"/>
    <w:rsid w:val="009D300F"/>
    <w:rsid w:val="009D475A"/>
    <w:rsid w:val="009D5B38"/>
    <w:rsid w:val="009D5B4E"/>
    <w:rsid w:val="009D5F49"/>
    <w:rsid w:val="009D71C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C1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96055"/>
    <w:rsid w:val="00AA002F"/>
    <w:rsid w:val="00AA2F30"/>
    <w:rsid w:val="00AA496C"/>
    <w:rsid w:val="00AB075B"/>
    <w:rsid w:val="00AB2B28"/>
    <w:rsid w:val="00AB69E3"/>
    <w:rsid w:val="00AC0F57"/>
    <w:rsid w:val="00AC3498"/>
    <w:rsid w:val="00AC57D5"/>
    <w:rsid w:val="00AD127C"/>
    <w:rsid w:val="00AD1917"/>
    <w:rsid w:val="00AD1FBD"/>
    <w:rsid w:val="00AD2155"/>
    <w:rsid w:val="00AE188B"/>
    <w:rsid w:val="00AE3233"/>
    <w:rsid w:val="00AF0536"/>
    <w:rsid w:val="00AF1F03"/>
    <w:rsid w:val="00AF301F"/>
    <w:rsid w:val="00AF69BE"/>
    <w:rsid w:val="00B01452"/>
    <w:rsid w:val="00B02AA8"/>
    <w:rsid w:val="00B05739"/>
    <w:rsid w:val="00B07D1C"/>
    <w:rsid w:val="00B10A82"/>
    <w:rsid w:val="00B11377"/>
    <w:rsid w:val="00B14F7A"/>
    <w:rsid w:val="00B163B9"/>
    <w:rsid w:val="00B2101A"/>
    <w:rsid w:val="00B244F7"/>
    <w:rsid w:val="00B25782"/>
    <w:rsid w:val="00B263D1"/>
    <w:rsid w:val="00B32099"/>
    <w:rsid w:val="00B33A74"/>
    <w:rsid w:val="00B36A97"/>
    <w:rsid w:val="00B37132"/>
    <w:rsid w:val="00B374D0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56305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4035"/>
    <w:rsid w:val="00BE5751"/>
    <w:rsid w:val="00BE7067"/>
    <w:rsid w:val="00BF0D75"/>
    <w:rsid w:val="00BF18EB"/>
    <w:rsid w:val="00BF1922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798C"/>
    <w:rsid w:val="00C4088B"/>
    <w:rsid w:val="00C419C1"/>
    <w:rsid w:val="00C422C1"/>
    <w:rsid w:val="00C446FF"/>
    <w:rsid w:val="00C47F87"/>
    <w:rsid w:val="00C510BE"/>
    <w:rsid w:val="00C52109"/>
    <w:rsid w:val="00C612CD"/>
    <w:rsid w:val="00C63BA0"/>
    <w:rsid w:val="00C65D9E"/>
    <w:rsid w:val="00C66856"/>
    <w:rsid w:val="00C66DD5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676B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6333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51BD"/>
    <w:rsid w:val="00D07290"/>
    <w:rsid w:val="00D11A2E"/>
    <w:rsid w:val="00D11E24"/>
    <w:rsid w:val="00D165D1"/>
    <w:rsid w:val="00D21E48"/>
    <w:rsid w:val="00D22CC3"/>
    <w:rsid w:val="00D25861"/>
    <w:rsid w:val="00D30212"/>
    <w:rsid w:val="00D30C49"/>
    <w:rsid w:val="00D323D0"/>
    <w:rsid w:val="00D35064"/>
    <w:rsid w:val="00D357F4"/>
    <w:rsid w:val="00D3690B"/>
    <w:rsid w:val="00D375B3"/>
    <w:rsid w:val="00D37DFF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10EB"/>
    <w:rsid w:val="00D83623"/>
    <w:rsid w:val="00D84C66"/>
    <w:rsid w:val="00D85160"/>
    <w:rsid w:val="00D9360B"/>
    <w:rsid w:val="00D94BAB"/>
    <w:rsid w:val="00D97C02"/>
    <w:rsid w:val="00DA14C6"/>
    <w:rsid w:val="00DA1947"/>
    <w:rsid w:val="00DA234E"/>
    <w:rsid w:val="00DA3B90"/>
    <w:rsid w:val="00DA4E1F"/>
    <w:rsid w:val="00DA6045"/>
    <w:rsid w:val="00DA640C"/>
    <w:rsid w:val="00DB1079"/>
    <w:rsid w:val="00DB19AA"/>
    <w:rsid w:val="00DB2553"/>
    <w:rsid w:val="00DB47D0"/>
    <w:rsid w:val="00DB576E"/>
    <w:rsid w:val="00DC19CB"/>
    <w:rsid w:val="00DC2BFB"/>
    <w:rsid w:val="00DC42C5"/>
    <w:rsid w:val="00DC5101"/>
    <w:rsid w:val="00DC5686"/>
    <w:rsid w:val="00DC56ED"/>
    <w:rsid w:val="00DC7853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E93"/>
    <w:rsid w:val="00E01E0A"/>
    <w:rsid w:val="00E02094"/>
    <w:rsid w:val="00E02961"/>
    <w:rsid w:val="00E06CE4"/>
    <w:rsid w:val="00E076FF"/>
    <w:rsid w:val="00E1043B"/>
    <w:rsid w:val="00E131EA"/>
    <w:rsid w:val="00E134AD"/>
    <w:rsid w:val="00E135FA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3754F"/>
    <w:rsid w:val="00E4197E"/>
    <w:rsid w:val="00E427B9"/>
    <w:rsid w:val="00E458E2"/>
    <w:rsid w:val="00E4778E"/>
    <w:rsid w:val="00E50936"/>
    <w:rsid w:val="00E515AE"/>
    <w:rsid w:val="00E54C66"/>
    <w:rsid w:val="00E55E1B"/>
    <w:rsid w:val="00E61704"/>
    <w:rsid w:val="00E61C22"/>
    <w:rsid w:val="00E646AB"/>
    <w:rsid w:val="00E64900"/>
    <w:rsid w:val="00E70A7D"/>
    <w:rsid w:val="00E71DF5"/>
    <w:rsid w:val="00E774B2"/>
    <w:rsid w:val="00E827F1"/>
    <w:rsid w:val="00E8345E"/>
    <w:rsid w:val="00E84CB6"/>
    <w:rsid w:val="00E90526"/>
    <w:rsid w:val="00E90897"/>
    <w:rsid w:val="00E91B22"/>
    <w:rsid w:val="00E93769"/>
    <w:rsid w:val="00E94716"/>
    <w:rsid w:val="00E956DE"/>
    <w:rsid w:val="00EA0B67"/>
    <w:rsid w:val="00EA0F4B"/>
    <w:rsid w:val="00EA206C"/>
    <w:rsid w:val="00EA518D"/>
    <w:rsid w:val="00EA6889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329C"/>
    <w:rsid w:val="00F46DA1"/>
    <w:rsid w:val="00F51E1D"/>
    <w:rsid w:val="00F53B6F"/>
    <w:rsid w:val="00F55F7B"/>
    <w:rsid w:val="00F56372"/>
    <w:rsid w:val="00F57190"/>
    <w:rsid w:val="00F57CC0"/>
    <w:rsid w:val="00F62AE1"/>
    <w:rsid w:val="00F678BE"/>
    <w:rsid w:val="00F70D89"/>
    <w:rsid w:val="00F730C9"/>
    <w:rsid w:val="00F73B69"/>
    <w:rsid w:val="00F7519D"/>
    <w:rsid w:val="00F7656C"/>
    <w:rsid w:val="00F817D9"/>
    <w:rsid w:val="00F81B60"/>
    <w:rsid w:val="00F82558"/>
    <w:rsid w:val="00F8601F"/>
    <w:rsid w:val="00F937BE"/>
    <w:rsid w:val="00F93EE5"/>
    <w:rsid w:val="00F94FE4"/>
    <w:rsid w:val="00F96631"/>
    <w:rsid w:val="00F9665C"/>
    <w:rsid w:val="00FA3A55"/>
    <w:rsid w:val="00FA64EB"/>
    <w:rsid w:val="00FA65C1"/>
    <w:rsid w:val="00FA6CCF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  <w15:docId w15:val="{84AFA9AD-1E7B-4D82-81D9-A4B6583C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16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6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D07FF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B16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B16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C967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7A404-A34D-4163-8A53-EB59B718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4F14E017</Template>
  <TotalTime>116</TotalTime>
  <Pages>31</Pages>
  <Words>6075</Words>
  <Characters>34632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52</cp:revision>
  <cp:lastPrinted>2021-03-26T08:29:00Z</cp:lastPrinted>
  <dcterms:created xsi:type="dcterms:W3CDTF">2024-01-11T11:58:00Z</dcterms:created>
  <dcterms:modified xsi:type="dcterms:W3CDTF">2025-04-16T07:10:00Z</dcterms:modified>
</cp:coreProperties>
</file>