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A4934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3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5"/>
      </w:tblGrid>
      <w:tr w:rsidR="00EB0EC2" w:rsidTr="0027327C">
        <w:trPr>
          <w:jc w:val="center"/>
        </w:trPr>
        <w:tc>
          <w:tcPr>
            <w:tcW w:w="8365" w:type="dxa"/>
            <w:shd w:val="clear" w:color="auto" w:fill="auto"/>
          </w:tcPr>
          <w:p w:rsidR="00655EE4" w:rsidRPr="00215405" w:rsidRDefault="00655EE4" w:rsidP="00655EE4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ПРОМЫШЛЕННЫЕ</w:t>
            </w:r>
          </w:p>
          <w:p w:rsidR="00EB0EC2" w:rsidRPr="00E42C46" w:rsidRDefault="00655EE4" w:rsidP="00655EE4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</w:t>
            </w:r>
            <w:r w:rsidRPr="003A2C95">
              <w:rPr>
                <w:b/>
                <w:szCs w:val="28"/>
              </w:rPr>
              <w:t xml:space="preserve">НАПОЛЬНО-ПОТОЛОЧНОГО ТИПА </w:t>
            </w:r>
            <w:r>
              <w:rPr>
                <w:b/>
                <w:szCs w:val="28"/>
              </w:rPr>
              <w:t xml:space="preserve">МОДЕЛЬНОГО РЯДА </w:t>
            </w:r>
            <w:r w:rsidR="008043FB" w:rsidRPr="003A2C95">
              <w:rPr>
                <w:b/>
                <w:szCs w:val="28"/>
              </w:rPr>
              <w:t>KF</w:t>
            </w:r>
            <w:r w:rsidR="009256AE" w:rsidRPr="003A2C95">
              <w:rPr>
                <w:b/>
                <w:szCs w:val="28"/>
                <w:lang w:val="en-US"/>
              </w:rPr>
              <w:t>F</w:t>
            </w:r>
            <w:r w:rsidR="00156E19">
              <w:rPr>
                <w:b/>
                <w:szCs w:val="28"/>
                <w:lang w:val="en-US"/>
              </w:rPr>
              <w:t>I</w:t>
            </w:r>
            <w:r w:rsidRPr="00655EE4">
              <w:rPr>
                <w:b/>
                <w:szCs w:val="28"/>
              </w:rPr>
              <w:t>_</w:t>
            </w:r>
            <w:r>
              <w:rPr>
                <w:b/>
                <w:szCs w:val="28"/>
              </w:rPr>
              <w:t>GV/KON</w:t>
            </w:r>
            <w:r w:rsidR="00156E19">
              <w:rPr>
                <w:b/>
                <w:szCs w:val="28"/>
                <w:lang w:val="en-US"/>
              </w:rPr>
              <w:t>I</w:t>
            </w:r>
            <w:r w:rsidRPr="00655EE4">
              <w:rPr>
                <w:b/>
                <w:szCs w:val="28"/>
              </w:rPr>
              <w:t>_</w:t>
            </w:r>
            <w:r w:rsidR="00E42C46">
              <w:rPr>
                <w:b/>
                <w:szCs w:val="28"/>
              </w:rPr>
              <w:t>G</w:t>
            </w:r>
            <w:r w:rsidR="00E42C46">
              <w:rPr>
                <w:b/>
                <w:szCs w:val="28"/>
                <w:lang w:val="en-US"/>
              </w:rPr>
              <w:t>Y</w:t>
            </w:r>
          </w:p>
        </w:tc>
      </w:tr>
      <w:tr w:rsidR="00EB0EC2" w:rsidTr="0027327C">
        <w:trPr>
          <w:jc w:val="center"/>
        </w:trPr>
        <w:tc>
          <w:tcPr>
            <w:tcW w:w="836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6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A4601A" w:rsidRPr="00472311" w:rsidTr="00B4633D">
        <w:trPr>
          <w:jc w:val="center"/>
        </w:trPr>
        <w:tc>
          <w:tcPr>
            <w:tcW w:w="4678" w:type="dxa"/>
            <w:shd w:val="clear" w:color="auto" w:fill="auto"/>
          </w:tcPr>
          <w:p w:rsidR="00A4601A" w:rsidRPr="008043FB" w:rsidRDefault="00B4633D" w:rsidP="007C62B4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KFFI48</w:t>
            </w:r>
            <w:r>
              <w:rPr>
                <w:b/>
                <w:szCs w:val="28"/>
                <w:lang w:val="en-US"/>
              </w:rPr>
              <w:softHyphen/>
              <w:t>_60GV_KONI48_</w:t>
            </w:r>
            <w:r w:rsidR="00E42C46">
              <w:rPr>
                <w:b/>
                <w:szCs w:val="28"/>
                <w:lang w:val="en-US"/>
              </w:rPr>
              <w:t>60GY</w:t>
            </w:r>
            <w:r w:rsidR="00912DEF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B4633D">
        <w:trPr>
          <w:jc w:val="center"/>
        </w:trPr>
        <w:tc>
          <w:tcPr>
            <w:tcW w:w="467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472311" w:rsidRDefault="00114327" w:rsidP="005E27A9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</w:t>
      </w:r>
      <w:r w:rsidR="005B6117">
        <w:rPr>
          <w:sz w:val="22"/>
          <w:szCs w:val="22"/>
          <w:lang w:val="en-US"/>
        </w:rPr>
        <w:t>2</w:t>
      </w:r>
      <w:r w:rsidR="00472311">
        <w:rPr>
          <w:sz w:val="22"/>
          <w:szCs w:val="22"/>
        </w:rPr>
        <w:t>5</w:t>
      </w:r>
    </w:p>
    <w:p w:rsidR="00B514EE" w:rsidRPr="008043FB" w:rsidRDefault="00B514EE" w:rsidP="005E27A9">
      <w:pPr>
        <w:spacing w:line="360" w:lineRule="auto"/>
        <w:jc w:val="center"/>
        <w:rPr>
          <w:sz w:val="22"/>
          <w:szCs w:val="22"/>
          <w:lang w:val="en-US"/>
        </w:rPr>
      </w:pPr>
    </w:p>
    <w:p w:rsidR="00810B70" w:rsidRPr="00D40997" w:rsidRDefault="00810B70" w:rsidP="00B514EE">
      <w:pPr>
        <w:spacing w:after="160" w:line="259" w:lineRule="auto"/>
        <w:jc w:val="center"/>
        <w:rPr>
          <w:b/>
          <w:sz w:val="22"/>
          <w:szCs w:val="22"/>
        </w:rPr>
      </w:pPr>
      <w:r w:rsidRPr="00D40997">
        <w:rPr>
          <w:b/>
          <w:sz w:val="22"/>
          <w:szCs w:val="22"/>
        </w:rPr>
        <w:lastRenderedPageBreak/>
        <w:t>СОДЕРЖАНИЕ</w:t>
      </w:r>
    </w:p>
    <w:p w:rsidR="00D40997" w:rsidRPr="00D4099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40997">
        <w:rPr>
          <w:sz w:val="22"/>
          <w:szCs w:val="22"/>
        </w:rPr>
        <w:fldChar w:fldCharType="begin"/>
      </w:r>
      <w:r w:rsidRPr="00D40997">
        <w:rPr>
          <w:sz w:val="22"/>
          <w:szCs w:val="22"/>
        </w:rPr>
        <w:instrText xml:space="preserve"> TOC \o "1-3" \h \z \u </w:instrText>
      </w:r>
      <w:r w:rsidRPr="00D40997">
        <w:rPr>
          <w:sz w:val="22"/>
          <w:szCs w:val="22"/>
        </w:rPr>
        <w:fldChar w:fldCharType="separate"/>
      </w:r>
      <w:hyperlink w:anchor="_Toc155957884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1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_Toc155957884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3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85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2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_Toc155957885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4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86" w:history="1">
        <w:r w:rsidR="00D40997" w:rsidRPr="00D40997">
          <w:rPr>
            <w:rStyle w:val="ad"/>
            <w:noProof/>
            <w:sz w:val="22"/>
            <w:szCs w:val="22"/>
          </w:rPr>
          <w:t>2.1.1 Описание изделия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_Toc155957886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4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87" w:history="1">
        <w:r w:rsidR="00D40997" w:rsidRPr="00D40997">
          <w:rPr>
            <w:rStyle w:val="ad"/>
            <w:noProof/>
            <w:sz w:val="22"/>
            <w:szCs w:val="22"/>
          </w:rPr>
          <w:t>2.1.2 Принцип работы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_Toc155957887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4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88" w:history="1">
        <w:r w:rsidR="00D40997" w:rsidRPr="00D40997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_Toc155957888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6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89" w:history="1">
        <w:r w:rsidR="00D40997" w:rsidRPr="00D40997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_Toc155957889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7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0" w:history="1">
        <w:r w:rsidR="00D40997" w:rsidRPr="00D40997">
          <w:rPr>
            <w:rStyle w:val="ad"/>
            <w:noProof/>
            <w:sz w:val="22"/>
            <w:szCs w:val="22"/>
          </w:rPr>
          <w:t>2.1.5 Чертежи изделий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_Toc155957890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8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1" w:history="1">
        <w:r w:rsidR="00D40997" w:rsidRPr="00D40997">
          <w:rPr>
            <w:rStyle w:val="ad"/>
            <w:noProof/>
            <w:sz w:val="22"/>
            <w:szCs w:val="22"/>
          </w:rPr>
          <w:t>2.2 Маркировка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_Toc155957891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9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2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3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b/>
            <w:noProof/>
            <w:sz w:val="22"/>
            <w:szCs w:val="22"/>
          </w:rPr>
          <w:t>КОМПЛЕКТНОСТЬ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_Toc155957892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9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3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4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_Toc155957893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11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4" w:history="1">
        <w:r w:rsidR="00D40997" w:rsidRPr="00D40997">
          <w:rPr>
            <w:rStyle w:val="ad"/>
            <w:b/>
            <w:noProof/>
            <w:sz w:val="22"/>
            <w:szCs w:val="22"/>
          </w:rPr>
          <w:t>5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b/>
            <w:noProof/>
            <w:sz w:val="22"/>
            <w:szCs w:val="22"/>
          </w:rPr>
          <w:t>КОНСЕРВАЦИЯ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_Toc155957894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12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5" w:history="1">
        <w:r w:rsidR="00D40997" w:rsidRPr="00D40997">
          <w:rPr>
            <w:rStyle w:val="ad"/>
            <w:b/>
            <w:noProof/>
            <w:sz w:val="22"/>
            <w:szCs w:val="22"/>
          </w:rPr>
          <w:t>6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_Toc155957895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13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6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7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_Toc155957896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15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7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8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_Toc155957897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17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8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9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_Toc155957898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17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899" w:history="1">
        <w:r w:rsidR="00D40997" w:rsidRPr="00D40997">
          <w:rPr>
            <w:rStyle w:val="ad"/>
            <w:noProof/>
            <w:sz w:val="22"/>
            <w:szCs w:val="22"/>
          </w:rPr>
          <w:t>9.1 Общие требования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_Toc155957899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22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900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10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_Toc155957900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23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901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11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_Toc155957901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28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902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12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_Toc155957902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30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D40997" w:rsidRPr="00D40997" w:rsidRDefault="006C4887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7903" w:history="1">
        <w:r w:rsidR="00D40997" w:rsidRPr="00D40997">
          <w:rPr>
            <w:rStyle w:val="ad"/>
            <w:b/>
            <w:bCs/>
            <w:noProof/>
            <w:sz w:val="22"/>
            <w:szCs w:val="22"/>
          </w:rPr>
          <w:t>13</w:t>
        </w:r>
        <w:r w:rsidR="00D40997" w:rsidRPr="00D409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0997" w:rsidRPr="00D4099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D40997" w:rsidRPr="00D40997">
          <w:rPr>
            <w:noProof/>
            <w:webHidden/>
            <w:sz w:val="22"/>
            <w:szCs w:val="22"/>
          </w:rPr>
          <w:tab/>
        </w:r>
        <w:r w:rsidR="00D40997" w:rsidRPr="00D40997">
          <w:rPr>
            <w:noProof/>
            <w:webHidden/>
            <w:sz w:val="22"/>
            <w:szCs w:val="22"/>
          </w:rPr>
          <w:fldChar w:fldCharType="begin"/>
        </w:r>
        <w:r w:rsidR="00D40997" w:rsidRPr="00D40997">
          <w:rPr>
            <w:noProof/>
            <w:webHidden/>
            <w:sz w:val="22"/>
            <w:szCs w:val="22"/>
          </w:rPr>
          <w:instrText xml:space="preserve"> PAGEREF _Toc155957903 \h </w:instrText>
        </w:r>
        <w:r w:rsidR="00D40997" w:rsidRPr="00D40997">
          <w:rPr>
            <w:noProof/>
            <w:webHidden/>
            <w:sz w:val="22"/>
            <w:szCs w:val="22"/>
          </w:rPr>
        </w:r>
        <w:r w:rsidR="00D40997" w:rsidRPr="00D40997">
          <w:rPr>
            <w:noProof/>
            <w:webHidden/>
            <w:sz w:val="22"/>
            <w:szCs w:val="22"/>
          </w:rPr>
          <w:fldChar w:fldCharType="separate"/>
        </w:r>
        <w:r w:rsidR="0009679E">
          <w:rPr>
            <w:noProof/>
            <w:webHidden/>
            <w:sz w:val="22"/>
            <w:szCs w:val="22"/>
          </w:rPr>
          <w:t>31</w:t>
        </w:r>
        <w:r w:rsidR="00D40997" w:rsidRPr="00D4099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6D2EE8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D40997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715A9D" w:rsidRPr="0068019A">
        <w:rPr>
          <w:sz w:val="22"/>
          <w:szCs w:val="22"/>
        </w:rPr>
        <w:t>кондицион</w:t>
      </w:r>
      <w:r w:rsidR="00715A9D">
        <w:rPr>
          <w:sz w:val="22"/>
          <w:szCs w:val="22"/>
        </w:rPr>
        <w:t>еров промышленных</w:t>
      </w:r>
      <w:r w:rsidR="00715A9D" w:rsidRPr="0068019A">
        <w:rPr>
          <w:sz w:val="22"/>
          <w:szCs w:val="22"/>
        </w:rPr>
        <w:t xml:space="preserve"> </w:t>
      </w:r>
      <w:r w:rsidR="00715A9D">
        <w:rPr>
          <w:sz w:val="22"/>
          <w:szCs w:val="22"/>
        </w:rPr>
        <w:t>(сплит-систем</w:t>
      </w:r>
      <w:r w:rsidR="00715A9D" w:rsidRPr="00F57101">
        <w:rPr>
          <w:sz w:val="22"/>
          <w:szCs w:val="22"/>
        </w:rPr>
        <w:t xml:space="preserve">) </w:t>
      </w:r>
      <w:r w:rsidR="00715A9D">
        <w:rPr>
          <w:sz w:val="22"/>
          <w:szCs w:val="22"/>
        </w:rPr>
        <w:t>напольно-потолочного</w:t>
      </w:r>
      <w:r w:rsidR="00715A9D" w:rsidRPr="00DE54EC">
        <w:rPr>
          <w:sz w:val="22"/>
          <w:szCs w:val="22"/>
        </w:rPr>
        <w:t xml:space="preserve"> </w:t>
      </w:r>
      <w:r w:rsidR="00715A9D">
        <w:rPr>
          <w:sz w:val="22"/>
          <w:szCs w:val="22"/>
        </w:rPr>
        <w:t>типа</w:t>
      </w:r>
      <w:r w:rsidR="00715A9D" w:rsidRPr="007F261E">
        <w:rPr>
          <w:sz w:val="22"/>
          <w:szCs w:val="22"/>
        </w:rPr>
        <w:t xml:space="preserve"> </w:t>
      </w:r>
      <w:r w:rsidR="00715A9D">
        <w:rPr>
          <w:sz w:val="22"/>
          <w:szCs w:val="22"/>
        </w:rPr>
        <w:t>модельного ряда</w:t>
      </w:r>
      <w:r w:rsidR="00715A9D" w:rsidRPr="00F57101">
        <w:rPr>
          <w:sz w:val="22"/>
          <w:szCs w:val="22"/>
        </w:rPr>
        <w:t xml:space="preserve"> </w:t>
      </w:r>
      <w:r w:rsidR="007F261E" w:rsidRPr="007F261E">
        <w:rPr>
          <w:sz w:val="22"/>
          <w:szCs w:val="22"/>
        </w:rPr>
        <w:t>KF</w:t>
      </w:r>
      <w:r w:rsidR="00DE54EC">
        <w:rPr>
          <w:sz w:val="22"/>
          <w:szCs w:val="22"/>
          <w:lang w:val="en-US"/>
        </w:rPr>
        <w:t>F</w:t>
      </w:r>
      <w:r w:rsidR="00A22E66">
        <w:rPr>
          <w:sz w:val="22"/>
          <w:szCs w:val="22"/>
          <w:lang w:val="en-US"/>
        </w:rPr>
        <w:t>I</w:t>
      </w:r>
      <w:r w:rsidR="00715A9D">
        <w:rPr>
          <w:sz w:val="22"/>
          <w:szCs w:val="22"/>
        </w:rPr>
        <w:t>_GV/KON</w:t>
      </w:r>
      <w:r w:rsidR="00A22E66">
        <w:rPr>
          <w:sz w:val="22"/>
          <w:szCs w:val="22"/>
          <w:lang w:val="en-US"/>
        </w:rPr>
        <w:t>I</w:t>
      </w:r>
      <w:r w:rsidR="00715A9D">
        <w:rPr>
          <w:sz w:val="22"/>
          <w:szCs w:val="22"/>
        </w:rPr>
        <w:t>_</w:t>
      </w:r>
      <w:r w:rsidR="000C34B4">
        <w:rPr>
          <w:sz w:val="22"/>
          <w:szCs w:val="22"/>
        </w:rPr>
        <w:t>GY</w:t>
      </w:r>
      <w:r w:rsidR="007F261E" w:rsidRPr="003F28A1">
        <w:rPr>
          <w:sz w:val="22"/>
          <w:szCs w:val="22"/>
        </w:rPr>
        <w:t xml:space="preserve"> </w:t>
      </w:r>
      <w:r w:rsidR="0030369F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172310"/>
      <w:bookmarkStart w:id="1" w:name="_Ref67997751"/>
      <w:bookmarkStart w:id="2" w:name="_Ref88683828"/>
      <w:bookmarkStart w:id="3" w:name="_Toc155957884"/>
      <w:r w:rsidRPr="00985AEE">
        <w:rPr>
          <w:b/>
          <w:szCs w:val="28"/>
        </w:rPr>
        <w:t>ОСНОВНЫЕ СВЕДЕНИЯ ОБ ИЗДЕЛИ</w:t>
      </w:r>
      <w:bookmarkEnd w:id="0"/>
      <w:bookmarkEnd w:id="1"/>
      <w:bookmarkEnd w:id="2"/>
      <w:r w:rsidR="0030369F">
        <w:rPr>
          <w:b/>
          <w:szCs w:val="28"/>
        </w:rPr>
        <w:t>ЯХ</w:t>
      </w:r>
      <w:bookmarkEnd w:id="3"/>
    </w:p>
    <w:p w:rsidR="00514A8E" w:rsidRPr="00514A8E" w:rsidRDefault="0030369F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58"/>
      </w:tblGrid>
      <w:tr w:rsidR="00514A8E" w:rsidRPr="00CC2C20" w:rsidTr="00D11A2E">
        <w:trPr>
          <w:trHeight w:val="553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58" w:type="dxa"/>
            <w:vAlign w:val="center"/>
          </w:tcPr>
          <w:p w:rsidR="00715A9D" w:rsidRDefault="00715A9D" w:rsidP="00715A9D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178C8">
              <w:rPr>
                <w:sz w:val="22"/>
                <w:szCs w:val="22"/>
              </w:rPr>
              <w:t>ондицион</w:t>
            </w:r>
            <w:r w:rsidR="00A22E66">
              <w:rPr>
                <w:sz w:val="22"/>
                <w:szCs w:val="22"/>
              </w:rPr>
              <w:t>ер промышленный</w:t>
            </w:r>
            <w:r w:rsidRPr="00F178C8">
              <w:rPr>
                <w:sz w:val="22"/>
                <w:szCs w:val="22"/>
              </w:rPr>
              <w:t xml:space="preserve"> </w:t>
            </w:r>
            <w:r w:rsidR="00A22E66"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>)</w:t>
            </w:r>
          </w:p>
          <w:p w:rsidR="00514A8E" w:rsidRPr="00CC2C20" w:rsidRDefault="00715A9D" w:rsidP="00715A9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</w:t>
            </w:r>
            <w:r w:rsidR="00A61371">
              <w:rPr>
                <w:sz w:val="22"/>
                <w:szCs w:val="22"/>
              </w:rPr>
              <w:t xml:space="preserve">напольно-потолочного </w:t>
            </w:r>
            <w:r w:rsidR="00CB1751">
              <w:rPr>
                <w:sz w:val="22"/>
                <w:szCs w:val="22"/>
              </w:rPr>
              <w:t>типа</w:t>
            </w:r>
            <w:r>
              <w:rPr>
                <w:sz w:val="22"/>
                <w:szCs w:val="22"/>
              </w:rPr>
              <w:t xml:space="preserve"> модельного ряда</w:t>
            </w:r>
            <w:r w:rsidRPr="007F261E">
              <w:rPr>
                <w:sz w:val="22"/>
                <w:szCs w:val="22"/>
              </w:rPr>
              <w:t xml:space="preserve"> KF</w:t>
            </w:r>
            <w:r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_GV/KON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_</w:t>
            </w:r>
            <w:r w:rsidR="000C34B4">
              <w:rPr>
                <w:sz w:val="22"/>
                <w:szCs w:val="22"/>
              </w:rPr>
              <w:t>GY</w:t>
            </w:r>
          </w:p>
        </w:tc>
      </w:tr>
      <w:tr w:rsidR="00514A8E" w:rsidRPr="00CC2C20" w:rsidTr="00D11A2E">
        <w:trPr>
          <w:trHeight w:val="391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58" w:type="dxa"/>
            <w:vAlign w:val="center"/>
          </w:tcPr>
          <w:p w:rsidR="00F53B6F" w:rsidRDefault="00F53B6F" w:rsidP="009319C6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="000C34B4">
              <w:rPr>
                <w:sz w:val="22"/>
                <w:szCs w:val="22"/>
              </w:rPr>
              <w:t>GY</w:t>
            </w:r>
          </w:p>
          <w:p w:rsidR="00F53B6F" w:rsidRPr="00CC2C20" w:rsidRDefault="00F53B6F" w:rsidP="00DE54EC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="000C34B4">
              <w:rPr>
                <w:sz w:val="22"/>
                <w:szCs w:val="22"/>
              </w:rPr>
              <w:t>GY</w:t>
            </w:r>
          </w:p>
        </w:tc>
      </w:tr>
      <w:tr w:rsidR="00514A8E" w:rsidRPr="00CC2C20" w:rsidTr="00D11A2E">
        <w:trPr>
          <w:trHeight w:val="399"/>
        </w:trPr>
        <w:tc>
          <w:tcPr>
            <w:tcW w:w="251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58" w:type="dxa"/>
            <w:vAlign w:val="center"/>
          </w:tcPr>
          <w:p w:rsidR="006E0DCE" w:rsidRPr="006E0DCE" w:rsidRDefault="000C34B4" w:rsidP="006E0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6E0DCE" w:rsidRPr="006E0DCE">
              <w:rPr>
                <w:sz w:val="22"/>
                <w:szCs w:val="22"/>
              </w:rPr>
              <w:t>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="006E0DCE" w:rsidRPr="006E0DCE">
              <w:rPr>
                <w:sz w:val="22"/>
                <w:szCs w:val="22"/>
              </w:rPr>
              <w:t>48GV/KON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Y</w:t>
            </w:r>
          </w:p>
          <w:p w:rsidR="00514A8E" w:rsidRPr="00CA105D" w:rsidRDefault="006E0DCE" w:rsidP="00DE54EC">
            <w:pPr>
              <w:jc w:val="center"/>
              <w:rPr>
                <w:sz w:val="22"/>
                <w:szCs w:val="22"/>
                <w:highlight w:val="yellow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Pr="006E0DCE">
              <w:rPr>
                <w:sz w:val="22"/>
                <w:szCs w:val="22"/>
              </w:rPr>
              <w:t>60GV/KON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="000C34B4">
              <w:rPr>
                <w:sz w:val="22"/>
                <w:szCs w:val="22"/>
              </w:rPr>
              <w:t>60GY</w:t>
            </w:r>
          </w:p>
        </w:tc>
      </w:tr>
      <w:tr w:rsidR="006D2EE8" w:rsidRPr="00CC2C20" w:rsidTr="00D11A2E">
        <w:trPr>
          <w:trHeight w:val="399"/>
        </w:trPr>
        <w:tc>
          <w:tcPr>
            <w:tcW w:w="2518" w:type="dxa"/>
            <w:vAlign w:val="center"/>
          </w:tcPr>
          <w:p w:rsidR="006D2EE8" w:rsidRPr="00CC2C20" w:rsidRDefault="00A22E66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258" w:type="dxa"/>
            <w:vAlign w:val="center"/>
          </w:tcPr>
          <w:p w:rsidR="006D2EE8" w:rsidRDefault="00A22E66" w:rsidP="006D2EE8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58" w:type="dxa"/>
            <w:vAlign w:val="center"/>
          </w:tcPr>
          <w:p w:rsidR="006D2EE8" w:rsidRPr="006E6F2F" w:rsidRDefault="00B70B55" w:rsidP="006D2EE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58" w:type="dxa"/>
            <w:vAlign w:val="center"/>
          </w:tcPr>
          <w:p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:rsidTr="00D11A2E">
        <w:trPr>
          <w:trHeight w:val="409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58" w:type="dxa"/>
            <w:vAlign w:val="center"/>
          </w:tcPr>
          <w:p w:rsidR="006D2EE8" w:rsidRPr="00CC2C20" w:rsidRDefault="004F786F" w:rsidP="0047231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72311">
              <w:rPr>
                <w:sz w:val="22"/>
                <w:szCs w:val="22"/>
              </w:rPr>
              <w:t>5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472311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6D2EE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58" w:type="dxa"/>
            <w:vAlign w:val="center"/>
          </w:tcPr>
          <w:p w:rsidR="006D2EE8" w:rsidRPr="00CC2C20" w:rsidRDefault="00472311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D2EE8" w:rsidRPr="00CC2C20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58" w:type="dxa"/>
            <w:vAlign w:val="center"/>
          </w:tcPr>
          <w:p w:rsidR="006E0D08" w:rsidRDefault="006E0D08" w:rsidP="006E0D0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6E0D08" w:rsidRDefault="006E0D08" w:rsidP="006E0D0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6E0D08" w:rsidRDefault="006E0D08" w:rsidP="006E0D08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6E0D08" w:rsidRPr="00350D23" w:rsidRDefault="006E0D08" w:rsidP="006E0D08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6E0D08" w:rsidRPr="00350D23" w:rsidRDefault="006E0D08" w:rsidP="006E0D08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D2EE8" w:rsidRDefault="006E0D08" w:rsidP="006E0D08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472311" w:rsidRPr="0045388E" w:rsidRDefault="00472311" w:rsidP="006E0D08">
            <w:pPr>
              <w:pStyle w:val="21"/>
              <w:rPr>
                <w:sz w:val="22"/>
                <w:szCs w:val="22"/>
              </w:rPr>
            </w:pPr>
            <w:r w:rsidRPr="00D103BC">
              <w:rPr>
                <w:rFonts w:ascii="Arial" w:hAnsi="Arial" w:cs="Arial"/>
                <w:color w:val="000000"/>
                <w:sz w:val="20"/>
              </w:rPr>
              <w:t>ЕАЭС N RU Д-CN.РА05.В.93263/24 ОТ 11.07.2024 ДО 10.07.2029</w:t>
            </w:r>
          </w:p>
        </w:tc>
      </w:tr>
      <w:tr w:rsidR="006D2EE8" w:rsidRPr="00472311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58" w:type="dxa"/>
            <w:vAlign w:val="center"/>
          </w:tcPr>
          <w:p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472311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D2EE8" w:rsidRPr="00CC2C20" w:rsidTr="002B0584">
        <w:trPr>
          <w:trHeight w:val="214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58" w:type="dxa"/>
            <w:vAlign w:val="center"/>
          </w:tcPr>
          <w:p w:rsidR="002B0584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2EE8" w:rsidRPr="006E3C0A" w:rsidRDefault="002B0584" w:rsidP="006D2EE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Факт.</w:t>
            </w:r>
            <w:r w:rsidR="006D2EE8" w:rsidRPr="006E3C0A">
              <w:rPr>
                <w:sz w:val="22"/>
                <w:szCs w:val="22"/>
              </w:rPr>
              <w:t>адрес</w:t>
            </w:r>
            <w:proofErr w:type="spellEnd"/>
            <w:r w:rsidR="006D2EE8" w:rsidRPr="006E3C0A">
              <w:rPr>
                <w:sz w:val="22"/>
                <w:szCs w:val="22"/>
              </w:rPr>
              <w:t>: Росси</w:t>
            </w:r>
            <w:r>
              <w:rPr>
                <w:sz w:val="22"/>
                <w:szCs w:val="22"/>
              </w:rPr>
              <w:t xml:space="preserve">я, 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6D2EE8" w:rsidRPr="006E3C0A">
              <w:rPr>
                <w:sz w:val="22"/>
                <w:szCs w:val="22"/>
              </w:rPr>
              <w:t>Большая</w:t>
            </w:r>
            <w:proofErr w:type="spellEnd"/>
            <w:r w:rsidR="006D2EE8" w:rsidRPr="006E3C0A">
              <w:rPr>
                <w:sz w:val="22"/>
                <w:szCs w:val="22"/>
              </w:rPr>
              <w:t xml:space="preserve"> Разночинная, 32</w:t>
            </w:r>
          </w:p>
          <w:p w:rsidR="006D2EE8" w:rsidRPr="003F28A1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4" w:name="_Toc14172311"/>
      <w:bookmarkStart w:id="5" w:name="_Ref69937519"/>
      <w:bookmarkStart w:id="6" w:name="_Ref88683835"/>
      <w:bookmarkStart w:id="7" w:name="_Toc155957885"/>
      <w:r w:rsidRPr="00985AEE">
        <w:rPr>
          <w:b/>
          <w:szCs w:val="28"/>
        </w:rPr>
        <w:t>ТЕХНИЧЕСКИЕ ХАРАКТЕРИСТИКИ</w:t>
      </w:r>
      <w:bookmarkEnd w:id="4"/>
      <w:bookmarkEnd w:id="5"/>
      <w:bookmarkEnd w:id="6"/>
      <w:bookmarkEnd w:id="7"/>
    </w:p>
    <w:p w:rsidR="009B1EC5" w:rsidRPr="00DD06D9" w:rsidRDefault="00810B70" w:rsidP="00DD06D9">
      <w:pPr>
        <w:pStyle w:val="afc"/>
        <w:ind w:firstLine="709"/>
        <w:outlineLvl w:val="1"/>
        <w:rPr>
          <w:sz w:val="22"/>
          <w:szCs w:val="22"/>
        </w:rPr>
      </w:pPr>
      <w:bookmarkStart w:id="8" w:name="_Toc155957886"/>
      <w:r w:rsidRPr="00DD06D9">
        <w:rPr>
          <w:sz w:val="22"/>
          <w:szCs w:val="22"/>
        </w:rPr>
        <w:t>2.1</w:t>
      </w:r>
      <w:r w:rsidR="008F31F7" w:rsidRPr="00DD06D9">
        <w:rPr>
          <w:sz w:val="22"/>
          <w:szCs w:val="22"/>
        </w:rPr>
        <w:t>.1</w:t>
      </w:r>
      <w:r w:rsidRPr="00DD06D9">
        <w:rPr>
          <w:sz w:val="22"/>
          <w:szCs w:val="22"/>
        </w:rPr>
        <w:t xml:space="preserve"> </w:t>
      </w:r>
      <w:r w:rsidR="009B1EC5" w:rsidRPr="00DD06D9">
        <w:rPr>
          <w:sz w:val="22"/>
          <w:szCs w:val="22"/>
        </w:rPr>
        <w:t>Описание изделия</w:t>
      </w:r>
      <w:bookmarkEnd w:id="8"/>
    </w:p>
    <w:p w:rsidR="005F5E03" w:rsidRDefault="005F5E03" w:rsidP="004502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726FA" w:rsidRDefault="00715A9D" w:rsidP="004726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>еры промышленные</w:t>
      </w:r>
      <w:r w:rsidRPr="00F178C8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</w:t>
      </w:r>
      <w:r w:rsidR="0030369F">
        <w:rPr>
          <w:sz w:val="22"/>
          <w:szCs w:val="22"/>
        </w:rPr>
        <w:t>системы</w:t>
      </w:r>
      <w:r w:rsidR="0030369F" w:rsidRPr="00F57101">
        <w:rPr>
          <w:sz w:val="22"/>
          <w:szCs w:val="22"/>
        </w:rPr>
        <w:t>)</w:t>
      </w:r>
      <w:r w:rsidR="0030369F" w:rsidRPr="00715A9D">
        <w:rPr>
          <w:sz w:val="22"/>
          <w:szCs w:val="22"/>
        </w:rPr>
        <w:t xml:space="preserve"> </w:t>
      </w:r>
      <w:r w:rsidR="0030369F">
        <w:rPr>
          <w:sz w:val="22"/>
          <w:szCs w:val="22"/>
        </w:rPr>
        <w:t>напольно</w:t>
      </w:r>
      <w:r>
        <w:rPr>
          <w:sz w:val="22"/>
          <w:szCs w:val="22"/>
        </w:rPr>
        <w:t>-потолочного типа модельного ряда</w:t>
      </w:r>
      <w:r w:rsidRPr="007F261E">
        <w:rPr>
          <w:sz w:val="22"/>
          <w:szCs w:val="22"/>
        </w:rPr>
        <w:t xml:space="preserve"> KF</w:t>
      </w:r>
      <w:r>
        <w:rPr>
          <w:sz w:val="22"/>
          <w:szCs w:val="22"/>
          <w:lang w:val="en-US"/>
        </w:rPr>
        <w:t>F</w:t>
      </w:r>
      <w:r w:rsidR="00146BD1"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_GV/KON</w:t>
      </w:r>
      <w:r w:rsidR="00146BD1"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_</w:t>
      </w:r>
      <w:r w:rsidR="000C34B4">
        <w:rPr>
          <w:sz w:val="22"/>
          <w:szCs w:val="22"/>
        </w:rPr>
        <w:t>G</w:t>
      </w:r>
      <w:r w:rsidR="000C34B4">
        <w:rPr>
          <w:sz w:val="22"/>
          <w:szCs w:val="22"/>
          <w:lang w:val="en-US"/>
        </w:rPr>
        <w:t>Y</w:t>
      </w:r>
      <w:r w:rsidRPr="00F56744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 xml:space="preserve">, </w:t>
      </w:r>
      <w:r w:rsidR="000A20FD">
        <w:rPr>
          <w:sz w:val="22"/>
          <w:szCs w:val="22"/>
        </w:rPr>
        <w:t>предназначенны</w:t>
      </w:r>
      <w:r w:rsidR="000A20FD" w:rsidRPr="00822B77">
        <w:rPr>
          <w:sz w:val="22"/>
          <w:szCs w:val="22"/>
        </w:rPr>
        <w:t>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0A20FD">
        <w:rPr>
          <w:sz w:val="22"/>
          <w:szCs w:val="22"/>
        </w:rPr>
        <w:t xml:space="preserve"> </w:t>
      </w:r>
      <w:r w:rsidRPr="00B63AFE">
        <w:rPr>
          <w:sz w:val="22"/>
          <w:szCs w:val="22"/>
        </w:rPr>
        <w:t xml:space="preserve"> </w:t>
      </w: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>.</w:t>
      </w:r>
      <w:r w:rsidR="00C2106A">
        <w:rPr>
          <w:sz w:val="22"/>
          <w:szCs w:val="22"/>
        </w:rPr>
        <w:t xml:space="preserve"> </w:t>
      </w:r>
      <w:r w:rsidR="00F94FE4" w:rsidRPr="00F56744">
        <w:rPr>
          <w:sz w:val="22"/>
          <w:szCs w:val="22"/>
        </w:rPr>
        <w:t>Внешний блок монтируется вне кондиционируемого помещения.  Внутренний блок размещается непосредственно в самом помещении</w:t>
      </w:r>
      <w:r w:rsidR="00F56744" w:rsidRPr="00F56744">
        <w:rPr>
          <w:sz w:val="22"/>
          <w:szCs w:val="22"/>
        </w:rPr>
        <w:t>.</w:t>
      </w:r>
      <w:r w:rsidR="00F94FE4" w:rsidRPr="00F56744">
        <w:rPr>
          <w:sz w:val="22"/>
          <w:szCs w:val="22"/>
        </w:rPr>
        <w:t xml:space="preserve"> </w:t>
      </w:r>
      <w:r w:rsidR="00F56744" w:rsidRPr="00F56744">
        <w:rPr>
          <w:sz w:val="22"/>
          <w:szCs w:val="22"/>
        </w:rPr>
        <w:t xml:space="preserve">Благодаря наличию двух дренажных поддонов внутренний блок может быть установлен под потолком, на стене или на полу. </w:t>
      </w:r>
      <w:r w:rsidR="00F94FE4" w:rsidRPr="00F56744">
        <w:rPr>
          <w:sz w:val="22"/>
          <w:szCs w:val="22"/>
        </w:rPr>
        <w:t xml:space="preserve">Друг с другом блоки соединяются медными трубами. </w:t>
      </w:r>
      <w:r w:rsidR="004726FA">
        <w:rPr>
          <w:sz w:val="22"/>
          <w:szCs w:val="22"/>
        </w:rPr>
        <w:t xml:space="preserve">Изделие работает по инверторной </w:t>
      </w:r>
      <w:r w:rsidR="004726FA" w:rsidRPr="00871E9A">
        <w:rPr>
          <w:sz w:val="22"/>
          <w:szCs w:val="22"/>
        </w:rPr>
        <w:t>технологии или технологии с п</w:t>
      </w:r>
      <w:r w:rsidR="004726FA">
        <w:rPr>
          <w:sz w:val="22"/>
          <w:szCs w:val="22"/>
        </w:rPr>
        <w:t>еременной производительностью.</w:t>
      </w:r>
      <w:r w:rsidR="004726FA" w:rsidRPr="00871E9A">
        <w:rPr>
          <w:sz w:val="22"/>
          <w:szCs w:val="22"/>
        </w:rPr>
        <w:t xml:space="preserve"> </w:t>
      </w:r>
      <w:r w:rsidR="004726FA">
        <w:rPr>
          <w:sz w:val="22"/>
          <w:szCs w:val="22"/>
        </w:rPr>
        <w:t>Э</w:t>
      </w:r>
      <w:r w:rsidR="004726FA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4726FA">
        <w:rPr>
          <w:sz w:val="22"/>
          <w:szCs w:val="22"/>
        </w:rPr>
        <w:t xml:space="preserve">, исходя из показаний датчика температуры. </w:t>
      </w:r>
      <w:r w:rsidR="004726FA" w:rsidRPr="00294292">
        <w:rPr>
          <w:sz w:val="22"/>
          <w:szCs w:val="22"/>
        </w:rPr>
        <w:t>Инвертор</w:t>
      </w:r>
      <w:r w:rsidR="004726FA">
        <w:rPr>
          <w:sz w:val="22"/>
          <w:szCs w:val="22"/>
        </w:rPr>
        <w:t xml:space="preserve"> – </w:t>
      </w:r>
      <w:r w:rsidR="004726FA" w:rsidRPr="00294292">
        <w:rPr>
          <w:sz w:val="22"/>
          <w:szCs w:val="22"/>
        </w:rPr>
        <w:t xml:space="preserve"> это электронный узел, д</w:t>
      </w:r>
      <w:r w:rsidR="004726FA">
        <w:rPr>
          <w:sz w:val="22"/>
          <w:szCs w:val="22"/>
        </w:rPr>
        <w:t xml:space="preserve">инамически меняющий напряжение, </w:t>
      </w:r>
      <w:r w:rsidR="004726FA" w:rsidRPr="00294292">
        <w:rPr>
          <w:sz w:val="22"/>
          <w:szCs w:val="22"/>
        </w:rPr>
        <w:t>подаваемое на электродвигатель компрессора</w:t>
      </w:r>
      <w:r w:rsidR="004726FA">
        <w:rPr>
          <w:sz w:val="22"/>
          <w:szCs w:val="22"/>
        </w:rPr>
        <w:t>.</w:t>
      </w:r>
    </w:p>
    <w:p w:rsidR="005661E4" w:rsidRPr="00F56744" w:rsidRDefault="00D5079B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Вентилятор внутреннего блока оснащен</w:t>
      </w:r>
      <w:r w:rsidR="00661EE9" w:rsidRPr="00F56744">
        <w:rPr>
          <w:sz w:val="22"/>
          <w:szCs w:val="22"/>
        </w:rPr>
        <w:t xml:space="preserve"> </w:t>
      </w:r>
      <w:r w:rsidR="00DF4E93" w:rsidRPr="00F56744">
        <w:rPr>
          <w:sz w:val="22"/>
          <w:szCs w:val="22"/>
        </w:rPr>
        <w:t>4-х скоростн</w:t>
      </w:r>
      <w:r w:rsidR="00661EE9" w:rsidRPr="00F56744">
        <w:rPr>
          <w:sz w:val="22"/>
          <w:szCs w:val="22"/>
        </w:rPr>
        <w:t xml:space="preserve">ым </w:t>
      </w:r>
      <w:r w:rsidR="00DF4E93" w:rsidRPr="00F56744">
        <w:rPr>
          <w:sz w:val="22"/>
          <w:szCs w:val="22"/>
        </w:rPr>
        <w:t>мотор</w:t>
      </w:r>
      <w:r w:rsidR="00661EE9" w:rsidRPr="00F56744">
        <w:rPr>
          <w:sz w:val="22"/>
          <w:szCs w:val="22"/>
        </w:rPr>
        <w:t>ом</w:t>
      </w:r>
      <w:r w:rsidR="00DF4E93" w:rsidRPr="00F56744">
        <w:rPr>
          <w:sz w:val="22"/>
          <w:szCs w:val="22"/>
        </w:rPr>
        <w:t xml:space="preserve"> </w:t>
      </w:r>
      <w:r w:rsidR="00661EE9" w:rsidRPr="00F56744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F56744">
        <w:rPr>
          <w:sz w:val="22"/>
          <w:szCs w:val="22"/>
        </w:rPr>
        <w:t>в</w:t>
      </w:r>
      <w:r w:rsidR="00661EE9" w:rsidRPr="00F56744">
        <w:rPr>
          <w:sz w:val="22"/>
          <w:szCs w:val="22"/>
        </w:rPr>
        <w:t xml:space="preserve"> помещении  -  имеется возможность выбрать одну из четырёх</w:t>
      </w:r>
      <w:r w:rsidR="00661EE9" w:rsidRPr="00F56744">
        <w:rPr>
          <w:sz w:val="22"/>
          <w:szCs w:val="22"/>
        </w:rPr>
        <w:br/>
        <w:t xml:space="preserve">скоростей </w:t>
      </w:r>
      <w:r w:rsidR="00DF4E93" w:rsidRPr="00F56744">
        <w:rPr>
          <w:sz w:val="22"/>
          <w:szCs w:val="22"/>
        </w:rPr>
        <w:t>вентилятора.</w:t>
      </w:r>
      <w:r w:rsidR="005661E4" w:rsidRPr="00F56744">
        <w:rPr>
          <w:sz w:val="22"/>
          <w:szCs w:val="22"/>
        </w:rPr>
        <w:t xml:space="preserve"> </w:t>
      </w:r>
    </w:p>
    <w:p w:rsid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 xml:space="preserve">Режим </w:t>
      </w:r>
      <w:proofErr w:type="spellStart"/>
      <w:r w:rsidRPr="00F56744">
        <w:rPr>
          <w:sz w:val="22"/>
          <w:szCs w:val="22"/>
        </w:rPr>
        <w:t>Sleep</w:t>
      </w:r>
      <w:proofErr w:type="spellEnd"/>
      <w:r w:rsidRPr="00F56744">
        <w:rPr>
          <w:sz w:val="22"/>
          <w:szCs w:val="22"/>
        </w:rPr>
        <w:t xml:space="preserve"> обеспечивает комфортный микроклимат в помещении в ночное время при минимальном уровне шума. Несколько режимов работы в зависимости </w:t>
      </w:r>
      <w:r w:rsidR="0030369F" w:rsidRPr="00F56744">
        <w:rPr>
          <w:sz w:val="22"/>
          <w:szCs w:val="22"/>
        </w:rPr>
        <w:t>от потребностей</w:t>
      </w:r>
      <w:r w:rsidRPr="00F56744">
        <w:rPr>
          <w:sz w:val="22"/>
          <w:szCs w:val="22"/>
        </w:rPr>
        <w:t xml:space="preserve"> пользователя и условий среды в помещении. </w:t>
      </w:r>
    </w:p>
    <w:p w:rsidR="00DC0AC0" w:rsidRPr="00167B0A" w:rsidRDefault="00DC0AC0" w:rsidP="00DC0AC0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Pr="00167B0A">
        <w:rPr>
          <w:sz w:val="22"/>
          <w:szCs w:val="22"/>
        </w:rPr>
        <w:t xml:space="preserve"> грубой очис</w:t>
      </w:r>
      <w:r>
        <w:rPr>
          <w:sz w:val="22"/>
          <w:szCs w:val="22"/>
        </w:rPr>
        <w:t>тки, материал – полипропиленовое волокно.</w:t>
      </w:r>
    </w:p>
    <w:p w:rsidR="00F56744" w:rsidRP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 xml:space="preserve">Вертикальный и горизонтальный </w:t>
      </w:r>
      <w:proofErr w:type="spellStart"/>
      <w:r w:rsidRPr="00F56744">
        <w:rPr>
          <w:sz w:val="22"/>
          <w:szCs w:val="22"/>
        </w:rPr>
        <w:t>автосвинг</w:t>
      </w:r>
      <w:proofErr w:type="spellEnd"/>
      <w:r w:rsidRPr="00F56744">
        <w:rPr>
          <w:sz w:val="22"/>
          <w:szCs w:val="22"/>
        </w:rPr>
        <w:t xml:space="preserve"> позволяет доставлять воздух во все уголки помещения, не доставляя дискомфорта пользователю. За счет особенностей дизайна створок </w:t>
      </w:r>
      <w:proofErr w:type="spellStart"/>
      <w:r w:rsidRPr="00F56744">
        <w:rPr>
          <w:sz w:val="22"/>
          <w:szCs w:val="22"/>
        </w:rPr>
        <w:t>жалюзей</w:t>
      </w:r>
      <w:proofErr w:type="spellEnd"/>
      <w:r w:rsidRPr="00F56744">
        <w:rPr>
          <w:sz w:val="22"/>
          <w:szCs w:val="22"/>
        </w:rPr>
        <w:t xml:space="preserve"> распределение воздуха происходит в зависимости от выбранного режима работы. </w:t>
      </w:r>
    </w:p>
    <w:p w:rsidR="00F56744" w:rsidRP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Режим турбо. Позволяет быстро достигнуть заданной температуры.</w:t>
      </w:r>
    </w:p>
    <w:p w:rsidR="00F56744" w:rsidRP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Упрощенная замена мотора и крыльчатки вентилятора за счет новых конструктивных особенностей.</w:t>
      </w:r>
    </w:p>
    <w:p w:rsidR="00200079" w:rsidRPr="00F56744" w:rsidRDefault="00200079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Наружный блок:</w:t>
      </w:r>
    </w:p>
    <w:p w:rsidR="00BB1A1F" w:rsidRDefault="000C34B4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Трех</w:t>
      </w:r>
      <w:r w:rsidR="00BB1A1F">
        <w:rPr>
          <w:rFonts w:ascii="Times New Roman" w:hAnsi="Times New Roman"/>
        </w:rPr>
        <w:t>фазный источник электропитания;</w:t>
      </w:r>
    </w:p>
    <w:p w:rsidR="00200079" w:rsidRPr="00F56744" w:rsidRDefault="00877F58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56744">
        <w:rPr>
          <w:rFonts w:ascii="Times New Roman" w:hAnsi="Times New Roman"/>
        </w:rPr>
        <w:t>Надежные компрессоры</w:t>
      </w:r>
      <w:r w:rsidR="002D0DE2" w:rsidRPr="00F56744">
        <w:rPr>
          <w:rFonts w:ascii="Times New Roman" w:hAnsi="Times New Roman"/>
        </w:rPr>
        <w:t xml:space="preserve"> лучших производителей </w:t>
      </w:r>
      <w:r w:rsidR="00200079" w:rsidRPr="00F56744">
        <w:rPr>
          <w:rFonts w:ascii="Times New Roman" w:hAnsi="Times New Roman"/>
        </w:rPr>
        <w:t>(GREE);</w:t>
      </w:r>
    </w:p>
    <w:p w:rsidR="00200079" w:rsidRPr="00F56744" w:rsidRDefault="00BA539A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56744">
        <w:rPr>
          <w:rFonts w:ascii="Times New Roman" w:hAnsi="Times New Roman"/>
        </w:rPr>
        <w:t>Антикоррозийное покрытие Blue fin, обеспечив</w:t>
      </w:r>
      <w:r w:rsidR="00200079" w:rsidRPr="00F56744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F56744" w:rsidRDefault="00200079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56744">
        <w:rPr>
          <w:rFonts w:ascii="Times New Roman" w:hAnsi="Times New Roman"/>
        </w:rPr>
        <w:t>М</w:t>
      </w:r>
      <w:r w:rsidR="00877F58" w:rsidRPr="00F56744">
        <w:rPr>
          <w:rFonts w:ascii="Times New Roman" w:hAnsi="Times New Roman"/>
        </w:rPr>
        <w:t>ногоуровневая</w:t>
      </w:r>
      <w:r w:rsidRPr="00F56744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7879B6" w:rsidRDefault="00200079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7879B6">
        <w:rPr>
          <w:rFonts w:ascii="Times New Roman" w:hAnsi="Times New Roman"/>
        </w:rPr>
        <w:t>Система i-</w:t>
      </w:r>
      <w:proofErr w:type="spellStart"/>
      <w:r w:rsidRPr="007879B6">
        <w:rPr>
          <w:rFonts w:ascii="Times New Roman" w:hAnsi="Times New Roman"/>
        </w:rPr>
        <w:t>defrosting</w:t>
      </w:r>
      <w:proofErr w:type="spellEnd"/>
      <w:r w:rsidRPr="007879B6">
        <w:rPr>
          <w:rFonts w:ascii="Times New Roman" w:hAnsi="Times New Roman"/>
        </w:rPr>
        <w:t>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7879B6" w:rsidRDefault="00877F58" w:rsidP="000C34B4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</w:pPr>
      <w:r w:rsidRPr="007879B6">
        <w:rPr>
          <w:rFonts w:ascii="Times New Roman" w:hAnsi="Times New Roman"/>
        </w:rPr>
        <w:t>О</w:t>
      </w:r>
      <w:r w:rsidR="00200079" w:rsidRPr="007879B6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7879B6">
        <w:rPr>
          <w:rFonts w:ascii="Times New Roman" w:hAnsi="Times New Roman"/>
        </w:rPr>
        <w:t>температуре</w:t>
      </w:r>
      <w:r w:rsidR="00200079" w:rsidRPr="007879B6">
        <w:rPr>
          <w:rFonts w:ascii="Times New Roman" w:hAnsi="Times New Roman"/>
        </w:rPr>
        <w:t xml:space="preserve"> окружающей среды </w:t>
      </w:r>
      <w:r w:rsidRPr="007879B6">
        <w:rPr>
          <w:rFonts w:ascii="Times New Roman" w:hAnsi="Times New Roman"/>
        </w:rPr>
        <w:t>до</w:t>
      </w:r>
      <w:r w:rsidR="00200079" w:rsidRPr="007879B6">
        <w:rPr>
          <w:rFonts w:ascii="Times New Roman" w:hAnsi="Times New Roman"/>
        </w:rPr>
        <w:t xml:space="preserve"> -40</w:t>
      </w:r>
      <w:r w:rsidRPr="007879B6">
        <w:rPr>
          <w:rFonts w:ascii="Times New Roman" w:hAnsi="Times New Roman"/>
        </w:rPr>
        <w:t>°</w:t>
      </w:r>
      <w:r w:rsidR="00200079" w:rsidRPr="007879B6">
        <w:rPr>
          <w:rFonts w:ascii="Times New Roman" w:hAnsi="Times New Roman"/>
        </w:rPr>
        <w:t>С.</w:t>
      </w:r>
      <w:r w:rsidRPr="007879B6">
        <w:br/>
      </w:r>
    </w:p>
    <w:p w:rsidR="008F31F7" w:rsidRPr="004502BE" w:rsidRDefault="008F31F7" w:rsidP="00DD06D9">
      <w:pPr>
        <w:pStyle w:val="afc"/>
        <w:ind w:firstLine="709"/>
        <w:outlineLvl w:val="1"/>
        <w:rPr>
          <w:sz w:val="22"/>
          <w:szCs w:val="22"/>
        </w:rPr>
      </w:pPr>
      <w:bookmarkStart w:id="9" w:name="_Toc155957887"/>
      <w:r w:rsidRPr="004502BE">
        <w:rPr>
          <w:sz w:val="22"/>
          <w:szCs w:val="22"/>
        </w:rPr>
        <w:t>2.1.2 Принцип работы</w:t>
      </w:r>
      <w:bookmarkEnd w:id="9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879B6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</w:t>
      </w:r>
      <w:r w:rsidRPr="003F1F02">
        <w:rPr>
          <w:sz w:val="22"/>
          <w:szCs w:val="22"/>
        </w:rPr>
        <w:lastRenderedPageBreak/>
        <w:t>хладагент, и электрическим кабелем, обеспечивающим подачу питающего напряжения и управляющих сигналов.</w:t>
      </w:r>
    </w:p>
    <w:p w:rsidR="007879B6" w:rsidRPr="003F1F02" w:rsidRDefault="007879B6" w:rsidP="007879B6">
      <w:pPr>
        <w:autoSpaceDE w:val="0"/>
        <w:autoSpaceDN w:val="0"/>
        <w:adjustRightInd w:val="0"/>
        <w:rPr>
          <w:sz w:val="22"/>
          <w:szCs w:val="22"/>
        </w:rPr>
      </w:pPr>
    </w:p>
    <w:p w:rsidR="007879B6" w:rsidRPr="003F1F02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7879B6" w:rsidRPr="003F1F02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879B6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F31F7" w:rsidRDefault="008F31F7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B7CBA" w:rsidRDefault="00CA6F66" w:rsidP="008E14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Pr="00A61371" w:rsidRDefault="00D57BFE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5191125" cy="5686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703" cy="569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D57BF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Pr="00DD06D9" w:rsidRDefault="0030369F" w:rsidP="00DD06D9">
      <w:pPr>
        <w:pStyle w:val="afc"/>
        <w:ind w:firstLine="709"/>
        <w:outlineLvl w:val="1"/>
        <w:rPr>
          <w:sz w:val="22"/>
          <w:szCs w:val="22"/>
        </w:rPr>
      </w:pPr>
      <w:bookmarkStart w:id="10" w:name="_Toc155957888"/>
      <w:r>
        <w:rPr>
          <w:sz w:val="22"/>
          <w:szCs w:val="22"/>
        </w:rPr>
        <w:lastRenderedPageBreak/>
        <w:t>2.1.3 Т</w:t>
      </w:r>
      <w:r w:rsidR="00FA64EB" w:rsidRPr="005F540C">
        <w:rPr>
          <w:sz w:val="22"/>
          <w:szCs w:val="22"/>
        </w:rPr>
        <w:t>ехн</w:t>
      </w:r>
      <w:r>
        <w:rPr>
          <w:sz w:val="22"/>
          <w:szCs w:val="22"/>
        </w:rPr>
        <w:t>ические характеристики изделий</w:t>
      </w:r>
      <w:bookmarkEnd w:id="10"/>
    </w:p>
    <w:p w:rsidR="00D165D1" w:rsidRPr="00135473" w:rsidRDefault="00D165D1" w:rsidP="009319C6">
      <w:pPr>
        <w:ind w:firstLine="709"/>
        <w:jc w:val="both"/>
        <w:rPr>
          <w:sz w:val="22"/>
          <w:szCs w:val="22"/>
        </w:rPr>
      </w:pPr>
    </w:p>
    <w:p w:rsidR="003B7EAD" w:rsidRDefault="0030369F" w:rsidP="0030369F">
      <w:pPr>
        <w:ind w:firstLine="709"/>
        <w:jc w:val="both"/>
        <w:rPr>
          <w:sz w:val="22"/>
          <w:szCs w:val="22"/>
        </w:rPr>
      </w:pPr>
      <w:r w:rsidRPr="005F540C">
        <w:rPr>
          <w:sz w:val="22"/>
          <w:szCs w:val="22"/>
        </w:rPr>
        <w:t>Основные технические характеристики издели</w:t>
      </w:r>
      <w:r>
        <w:rPr>
          <w:sz w:val="22"/>
          <w:szCs w:val="22"/>
        </w:rPr>
        <w:t>й</w:t>
      </w:r>
      <w:r w:rsidRPr="005F540C">
        <w:rPr>
          <w:sz w:val="22"/>
          <w:szCs w:val="22"/>
        </w:rPr>
        <w:t xml:space="preserve"> приведены в таблице 2</w:t>
      </w:r>
      <w:r>
        <w:rPr>
          <w:sz w:val="22"/>
          <w:szCs w:val="22"/>
        </w:rPr>
        <w:t>.</w:t>
      </w:r>
    </w:p>
    <w:p w:rsidR="0030369F" w:rsidRPr="00985AEE" w:rsidRDefault="0030369F" w:rsidP="0030369F">
      <w:pPr>
        <w:ind w:firstLine="709"/>
        <w:jc w:val="both"/>
        <w:rPr>
          <w:sz w:val="24"/>
        </w:rPr>
      </w:pPr>
    </w:p>
    <w:p w:rsidR="00810B70" w:rsidRDefault="00EF26FD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F14988" w:rsidRDefault="00F14988" w:rsidP="009319C6">
      <w:pPr>
        <w:jc w:val="center"/>
        <w:rPr>
          <w:noProof/>
          <w:sz w:val="20"/>
          <w:szCs w:val="20"/>
        </w:rPr>
      </w:pPr>
    </w:p>
    <w:tbl>
      <w:tblPr>
        <w:tblW w:w="993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276"/>
        <w:gridCol w:w="2552"/>
        <w:gridCol w:w="2566"/>
      </w:tblGrid>
      <w:tr w:rsidR="0030369F" w:rsidRPr="006A5C3B" w:rsidTr="006A5C3B">
        <w:trPr>
          <w:trHeight w:val="434"/>
        </w:trPr>
        <w:tc>
          <w:tcPr>
            <w:tcW w:w="3544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369F" w:rsidRPr="006A5C3B" w:rsidRDefault="0030369F" w:rsidP="004B408E">
            <w:pPr>
              <w:jc w:val="center"/>
              <w:rPr>
                <w:b/>
                <w:sz w:val="22"/>
                <w:szCs w:val="22"/>
              </w:rPr>
            </w:pPr>
            <w:r w:rsidRPr="006A5C3B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369F" w:rsidRPr="006A5C3B" w:rsidRDefault="0030369F" w:rsidP="004B408E">
            <w:pPr>
              <w:jc w:val="center"/>
              <w:rPr>
                <w:b/>
                <w:sz w:val="22"/>
                <w:szCs w:val="22"/>
              </w:rPr>
            </w:pPr>
            <w:r w:rsidRPr="006A5C3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51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369F" w:rsidRPr="006A5C3B" w:rsidRDefault="0030369F" w:rsidP="004B408E">
            <w:pPr>
              <w:jc w:val="center"/>
              <w:rPr>
                <w:b/>
                <w:sz w:val="22"/>
                <w:szCs w:val="22"/>
              </w:rPr>
            </w:pPr>
            <w:r w:rsidRPr="006A5C3B">
              <w:rPr>
                <w:b/>
                <w:sz w:val="22"/>
                <w:szCs w:val="22"/>
              </w:rPr>
              <w:t>Значение</w:t>
            </w:r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vMerge/>
            <w:vAlign w:val="center"/>
          </w:tcPr>
          <w:p w:rsidR="006A5C3B" w:rsidRPr="006A5C3B" w:rsidRDefault="006A5C3B" w:rsidP="004B408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A5C3B" w:rsidRPr="006A5C3B" w:rsidRDefault="006A5C3B" w:rsidP="004B408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0C10AB" w:rsidRDefault="006A5C3B" w:rsidP="004B408E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6A5C3B">
              <w:rPr>
                <w:b/>
                <w:color w:val="000000"/>
                <w:sz w:val="22"/>
                <w:szCs w:val="22"/>
              </w:rPr>
              <w:t>KF</w:t>
            </w:r>
            <w:r w:rsidRPr="006A5C3B">
              <w:rPr>
                <w:b/>
                <w:color w:val="000000"/>
                <w:sz w:val="22"/>
                <w:szCs w:val="22"/>
                <w:lang w:val="en-US"/>
              </w:rPr>
              <w:t>FI</w:t>
            </w:r>
            <w:r w:rsidRPr="006A5C3B">
              <w:rPr>
                <w:b/>
                <w:color w:val="000000"/>
                <w:sz w:val="22"/>
                <w:szCs w:val="22"/>
              </w:rPr>
              <w:t>48GV</w:t>
            </w:r>
            <w:r w:rsidRPr="006A5C3B">
              <w:rPr>
                <w:b/>
                <w:color w:val="000000"/>
                <w:sz w:val="22"/>
                <w:szCs w:val="22"/>
                <w:lang w:val="en-US"/>
              </w:rPr>
              <w:t>/</w:t>
            </w:r>
            <w:r w:rsidRPr="006A5C3B">
              <w:rPr>
                <w:b/>
                <w:color w:val="000000"/>
                <w:sz w:val="22"/>
                <w:szCs w:val="22"/>
              </w:rPr>
              <w:t xml:space="preserve"> KON</w:t>
            </w:r>
            <w:r w:rsidRPr="006A5C3B">
              <w:rPr>
                <w:b/>
                <w:color w:val="000000"/>
                <w:sz w:val="22"/>
                <w:szCs w:val="22"/>
                <w:lang w:val="en-US"/>
              </w:rPr>
              <w:t>I</w:t>
            </w:r>
            <w:r w:rsidR="000C10AB">
              <w:rPr>
                <w:b/>
                <w:color w:val="000000"/>
                <w:sz w:val="22"/>
                <w:szCs w:val="22"/>
              </w:rPr>
              <w:t>48G</w:t>
            </w:r>
            <w:r w:rsidR="000C10AB">
              <w:rPr>
                <w:b/>
                <w:color w:val="000000"/>
                <w:sz w:val="22"/>
                <w:szCs w:val="22"/>
                <w:lang w:val="en-US"/>
              </w:rPr>
              <w:t>Y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A5C3B">
              <w:rPr>
                <w:b/>
                <w:color w:val="000000"/>
                <w:sz w:val="22"/>
                <w:szCs w:val="22"/>
              </w:rPr>
              <w:t>KF</w:t>
            </w:r>
            <w:r w:rsidRPr="006A5C3B">
              <w:rPr>
                <w:b/>
                <w:color w:val="000000"/>
                <w:sz w:val="22"/>
                <w:szCs w:val="22"/>
                <w:lang w:val="en-US"/>
              </w:rPr>
              <w:t>FI</w:t>
            </w:r>
            <w:r w:rsidRPr="006A5C3B">
              <w:rPr>
                <w:b/>
                <w:color w:val="000000"/>
                <w:sz w:val="22"/>
                <w:szCs w:val="22"/>
              </w:rPr>
              <w:t>60GV</w:t>
            </w:r>
            <w:r w:rsidRPr="006A5C3B">
              <w:rPr>
                <w:b/>
                <w:color w:val="000000"/>
                <w:sz w:val="22"/>
                <w:szCs w:val="22"/>
                <w:lang w:val="en-US"/>
              </w:rPr>
              <w:t>/</w:t>
            </w:r>
            <w:r w:rsidRPr="006A5C3B">
              <w:rPr>
                <w:b/>
                <w:color w:val="000000"/>
                <w:sz w:val="22"/>
                <w:szCs w:val="22"/>
              </w:rPr>
              <w:t xml:space="preserve"> KON</w:t>
            </w:r>
            <w:r w:rsidRPr="006A5C3B">
              <w:rPr>
                <w:b/>
                <w:color w:val="000000"/>
                <w:sz w:val="22"/>
                <w:szCs w:val="22"/>
                <w:lang w:val="en-US"/>
              </w:rPr>
              <w:t>I</w:t>
            </w:r>
            <w:r w:rsidR="000C10AB">
              <w:rPr>
                <w:b/>
                <w:color w:val="000000"/>
                <w:sz w:val="22"/>
                <w:szCs w:val="22"/>
              </w:rPr>
              <w:t>60GY</w:t>
            </w:r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Производительность вентилятора внутреннего блока (T/H/M/L)*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м</w:t>
            </w:r>
            <w:r w:rsidRPr="006A5C3B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6A5C3B">
              <w:rPr>
                <w:color w:val="000000"/>
                <w:sz w:val="22"/>
                <w:szCs w:val="22"/>
              </w:rPr>
              <w:t xml:space="preserve">/ч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2300/2000/1700/1400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2600/2300/2000/1600</w:t>
            </w:r>
          </w:p>
        </w:tc>
      </w:tr>
      <w:tr w:rsidR="006A5C3B" w:rsidRPr="006A5C3B" w:rsidTr="00AB3970">
        <w:trPr>
          <w:trHeight w:val="194"/>
        </w:trPr>
        <w:tc>
          <w:tcPr>
            <w:tcW w:w="1843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Коэффициент </w:t>
            </w:r>
            <w:proofErr w:type="spellStart"/>
            <w:r w:rsidRPr="006A5C3B">
              <w:rPr>
                <w:color w:val="000000"/>
                <w:sz w:val="22"/>
                <w:szCs w:val="22"/>
              </w:rPr>
              <w:t>энергоэффек</w:t>
            </w:r>
            <w:proofErr w:type="spellEnd"/>
            <w:r w:rsidRPr="006A5C3B">
              <w:rPr>
                <w:color w:val="000000"/>
                <w:sz w:val="22"/>
                <w:szCs w:val="22"/>
                <w:lang w:val="en-US"/>
              </w:rPr>
              <w:t>-</w:t>
            </w:r>
            <w:proofErr w:type="spellStart"/>
            <w:r w:rsidRPr="006A5C3B">
              <w:rPr>
                <w:color w:val="000000"/>
                <w:sz w:val="22"/>
                <w:szCs w:val="22"/>
              </w:rPr>
              <w:t>тивности</w:t>
            </w:r>
            <w:proofErr w:type="spellEnd"/>
            <w:r w:rsidRPr="006A5C3B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  <w:lang w:val="en-US"/>
              </w:rPr>
            </w:pPr>
            <w:r w:rsidRPr="006A5C3B">
              <w:rPr>
                <w:color w:val="000000"/>
                <w:sz w:val="22"/>
                <w:szCs w:val="22"/>
              </w:rPr>
              <w:t>Охлаждение (EER)</w:t>
            </w:r>
            <w:r w:rsidRPr="006A5C3B">
              <w:rPr>
                <w:color w:val="000000"/>
                <w:sz w:val="22"/>
                <w:szCs w:val="22"/>
                <w:lang w:val="en-US"/>
              </w:rPr>
              <w:t>/</w:t>
            </w:r>
          </w:p>
          <w:p w:rsidR="006A5C3B" w:rsidRPr="006A5C3B" w:rsidRDefault="006A5C3B" w:rsidP="004B408E">
            <w:pPr>
              <w:rPr>
                <w:color w:val="000000"/>
                <w:sz w:val="22"/>
                <w:szCs w:val="22"/>
                <w:lang w:val="en-US"/>
              </w:rPr>
            </w:pPr>
            <w:r w:rsidRPr="006A5C3B">
              <w:rPr>
                <w:color w:val="000000"/>
                <w:sz w:val="22"/>
                <w:szCs w:val="22"/>
              </w:rPr>
              <w:t>Нагрев (COP)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Вт/Вт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2,98/3,64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C42FD7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2,96/3,75</w:t>
            </w:r>
          </w:p>
        </w:tc>
      </w:tr>
      <w:tr w:rsidR="006A5C3B" w:rsidRPr="006A5C3B" w:rsidTr="00AB3970">
        <w:trPr>
          <w:trHeight w:val="194"/>
        </w:trPr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Производитель</w:t>
            </w:r>
            <w:r w:rsidRPr="006A5C3B">
              <w:rPr>
                <w:color w:val="000000"/>
                <w:sz w:val="22"/>
                <w:szCs w:val="22"/>
                <w:lang w:val="en-US"/>
              </w:rPr>
              <w:t>-</w:t>
            </w:r>
            <w:r w:rsidRPr="006A5C3B">
              <w:rPr>
                <w:color w:val="000000"/>
                <w:sz w:val="22"/>
                <w:szCs w:val="22"/>
              </w:rPr>
              <w:t xml:space="preserve">ность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кВт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16</w:t>
            </w:r>
          </w:p>
        </w:tc>
      </w:tr>
      <w:tr w:rsidR="006A5C3B" w:rsidRPr="006A5C3B" w:rsidTr="00AB3970">
        <w:trPr>
          <w:trHeight w:val="194"/>
        </w:trPr>
        <w:tc>
          <w:tcPr>
            <w:tcW w:w="1843" w:type="dxa"/>
            <w:vMerge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ind w:left="-665" w:firstLine="665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18</w:t>
            </w:r>
          </w:p>
        </w:tc>
      </w:tr>
      <w:tr w:rsidR="006A5C3B" w:rsidRPr="006A5C3B" w:rsidTr="00AB3970">
        <w:trPr>
          <w:trHeight w:val="194"/>
        </w:trPr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Номинальная потребляемая мощность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кВт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5,4</w:t>
            </w:r>
          </w:p>
        </w:tc>
      </w:tr>
      <w:tr w:rsidR="006A5C3B" w:rsidRPr="006A5C3B" w:rsidTr="00AB3970">
        <w:trPr>
          <w:trHeight w:val="194"/>
        </w:trPr>
        <w:tc>
          <w:tcPr>
            <w:tcW w:w="1843" w:type="dxa"/>
            <w:vMerge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4,8</w:t>
            </w:r>
          </w:p>
        </w:tc>
      </w:tr>
      <w:tr w:rsidR="0030369F" w:rsidRPr="006A5C3B" w:rsidTr="006A5C3B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30369F" w:rsidRPr="006A5C3B" w:rsidRDefault="0030369F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369F" w:rsidRPr="006A5C3B" w:rsidRDefault="0030369F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В/Ф/Гц </w:t>
            </w:r>
          </w:p>
        </w:tc>
        <w:tc>
          <w:tcPr>
            <w:tcW w:w="5118" w:type="dxa"/>
            <w:gridSpan w:val="2"/>
            <w:shd w:val="clear" w:color="auto" w:fill="auto"/>
            <w:vAlign w:val="center"/>
          </w:tcPr>
          <w:p w:rsidR="0030369F" w:rsidRPr="006A5C3B" w:rsidRDefault="006A5C3B" w:rsidP="006A5C3B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  <w:lang w:val="en-US"/>
              </w:rPr>
              <w:t>380-415/3/</w:t>
            </w:r>
            <w:r w:rsidR="0030369F" w:rsidRPr="006A5C3B">
              <w:rPr>
                <w:color w:val="000000"/>
                <w:sz w:val="22"/>
                <w:szCs w:val="22"/>
              </w:rPr>
              <w:t>50</w:t>
            </w:r>
          </w:p>
        </w:tc>
      </w:tr>
      <w:tr w:rsidR="006A5C3B" w:rsidRPr="006A5C3B" w:rsidTr="00AB3970">
        <w:trPr>
          <w:trHeight w:val="194"/>
        </w:trPr>
        <w:tc>
          <w:tcPr>
            <w:tcW w:w="1843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Диаметры трубопровода хладагента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Линия жидкости/</w:t>
            </w:r>
          </w:p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газа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9,52/16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9,52/16</w:t>
            </w:r>
          </w:p>
        </w:tc>
      </w:tr>
      <w:tr w:rsidR="006A5C3B" w:rsidRPr="006A5C3B" w:rsidTr="00750A17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Максимальная длина трубопровода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м </w:t>
            </w:r>
          </w:p>
        </w:tc>
        <w:tc>
          <w:tcPr>
            <w:tcW w:w="5118" w:type="dxa"/>
            <w:gridSpan w:val="2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75</w:t>
            </w:r>
          </w:p>
        </w:tc>
      </w:tr>
      <w:tr w:rsidR="006A5C3B" w:rsidRPr="006A5C3B" w:rsidTr="00EB56BE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Максимальный перепад высот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м </w:t>
            </w:r>
          </w:p>
        </w:tc>
        <w:tc>
          <w:tcPr>
            <w:tcW w:w="5118" w:type="dxa"/>
            <w:gridSpan w:val="2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30</w:t>
            </w:r>
          </w:p>
        </w:tc>
      </w:tr>
      <w:tr w:rsidR="006A5C3B" w:rsidRPr="006A5C3B" w:rsidTr="005A530B">
        <w:trPr>
          <w:trHeight w:val="194"/>
        </w:trPr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Рабочий диапазон температуры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°С </w:t>
            </w:r>
          </w:p>
        </w:tc>
        <w:tc>
          <w:tcPr>
            <w:tcW w:w="5118" w:type="dxa"/>
            <w:gridSpan w:val="2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–15 ~ 48</w:t>
            </w:r>
          </w:p>
        </w:tc>
      </w:tr>
      <w:tr w:rsidR="006A5C3B" w:rsidRPr="006A5C3B" w:rsidTr="005419F0">
        <w:trPr>
          <w:trHeight w:val="194"/>
        </w:trPr>
        <w:tc>
          <w:tcPr>
            <w:tcW w:w="1843" w:type="dxa"/>
            <w:vMerge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118" w:type="dxa"/>
            <w:gridSpan w:val="2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–15 ~ 24</w:t>
            </w:r>
          </w:p>
        </w:tc>
      </w:tr>
      <w:tr w:rsidR="0030369F" w:rsidRPr="006A5C3B" w:rsidTr="006A5C3B">
        <w:trPr>
          <w:trHeight w:val="194"/>
        </w:trPr>
        <w:tc>
          <w:tcPr>
            <w:tcW w:w="4820" w:type="dxa"/>
            <w:gridSpan w:val="3"/>
            <w:shd w:val="clear" w:color="auto" w:fill="auto"/>
            <w:vAlign w:val="center"/>
            <w:hideMark/>
          </w:tcPr>
          <w:p w:rsidR="0030369F" w:rsidRPr="006A5C3B" w:rsidRDefault="0030369F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Хладагент </w:t>
            </w:r>
          </w:p>
        </w:tc>
        <w:tc>
          <w:tcPr>
            <w:tcW w:w="5118" w:type="dxa"/>
            <w:gridSpan w:val="2"/>
            <w:shd w:val="clear" w:color="auto" w:fill="auto"/>
            <w:vAlign w:val="center"/>
            <w:hideMark/>
          </w:tcPr>
          <w:p w:rsidR="0030369F" w:rsidRPr="006A5C3B" w:rsidRDefault="0030369F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R32</w:t>
            </w:r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Вес хладагента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2,4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2,9</w:t>
            </w:r>
          </w:p>
        </w:tc>
      </w:tr>
      <w:tr w:rsidR="0030369F" w:rsidRPr="006A5C3B" w:rsidTr="006A5C3B">
        <w:trPr>
          <w:trHeight w:val="194"/>
        </w:trPr>
        <w:tc>
          <w:tcPr>
            <w:tcW w:w="4820" w:type="dxa"/>
            <w:gridSpan w:val="3"/>
            <w:shd w:val="clear" w:color="auto" w:fill="auto"/>
            <w:vAlign w:val="center"/>
          </w:tcPr>
          <w:p w:rsidR="0030369F" w:rsidRPr="006A5C3B" w:rsidRDefault="0030369F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Состав хладагента</w:t>
            </w:r>
          </w:p>
        </w:tc>
        <w:tc>
          <w:tcPr>
            <w:tcW w:w="5118" w:type="dxa"/>
            <w:gridSpan w:val="2"/>
            <w:shd w:val="clear" w:color="auto" w:fill="auto"/>
            <w:vAlign w:val="center"/>
          </w:tcPr>
          <w:p w:rsidR="0030369F" w:rsidRPr="006A5C3B" w:rsidRDefault="0030369F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sz w:val="22"/>
                <w:szCs w:val="22"/>
              </w:rPr>
              <w:t>100</w:t>
            </w:r>
            <w:r w:rsidRPr="006A5C3B">
              <w:rPr>
                <w:sz w:val="22"/>
                <w:szCs w:val="22"/>
                <w:lang w:val="en-US"/>
              </w:rPr>
              <w:t> </w:t>
            </w:r>
            <w:r w:rsidRPr="006A5C3B">
              <w:rPr>
                <w:sz w:val="22"/>
                <w:szCs w:val="22"/>
              </w:rPr>
              <w:t>%</w:t>
            </w:r>
            <w:r w:rsidRPr="006A5C3B">
              <w:rPr>
                <w:sz w:val="22"/>
                <w:szCs w:val="22"/>
                <w:lang w:val="en-US"/>
              </w:rPr>
              <w:t> </w:t>
            </w:r>
            <w:hyperlink r:id="rId17" w:tooltip="Дифторметан (страница отсутствует)" w:history="1">
              <w:r w:rsidRPr="006A5C3B">
                <w:rPr>
                  <w:sz w:val="22"/>
                  <w:szCs w:val="22"/>
                </w:rPr>
                <w:t>дифторметан R-32</w:t>
              </w:r>
            </w:hyperlink>
            <w:r w:rsidRPr="006A5C3B">
              <w:rPr>
                <w:sz w:val="22"/>
                <w:szCs w:val="22"/>
              </w:rPr>
              <w:t>(CH</w:t>
            </w:r>
            <w:r w:rsidRPr="006A5C3B">
              <w:rPr>
                <w:sz w:val="22"/>
                <w:szCs w:val="22"/>
                <w:vertAlign w:val="subscript"/>
              </w:rPr>
              <w:t>2</w:t>
            </w:r>
            <w:r w:rsidRPr="006A5C3B">
              <w:rPr>
                <w:sz w:val="22"/>
                <w:szCs w:val="22"/>
              </w:rPr>
              <w:t>F</w:t>
            </w:r>
            <w:r w:rsidRPr="006A5C3B">
              <w:rPr>
                <w:sz w:val="22"/>
                <w:szCs w:val="22"/>
                <w:vertAlign w:val="subscript"/>
              </w:rPr>
              <w:t>2</w:t>
            </w:r>
            <w:r w:rsidRPr="006A5C3B">
              <w:rPr>
                <w:sz w:val="22"/>
                <w:szCs w:val="22"/>
              </w:rPr>
              <w:t>) </w:t>
            </w:r>
          </w:p>
        </w:tc>
      </w:tr>
      <w:tr w:rsidR="0030369F" w:rsidRPr="006A5C3B" w:rsidTr="004B408E">
        <w:trPr>
          <w:trHeight w:val="194"/>
        </w:trPr>
        <w:tc>
          <w:tcPr>
            <w:tcW w:w="9938" w:type="dxa"/>
            <w:gridSpan w:val="5"/>
            <w:shd w:val="clear" w:color="auto" w:fill="auto"/>
            <w:vAlign w:val="center"/>
            <w:hideMark/>
          </w:tcPr>
          <w:p w:rsidR="0030369F" w:rsidRPr="006A5C3B" w:rsidRDefault="0030369F" w:rsidP="004B408E">
            <w:pPr>
              <w:rPr>
                <w:b/>
                <w:color w:val="000000"/>
                <w:sz w:val="22"/>
                <w:szCs w:val="22"/>
              </w:rPr>
            </w:pPr>
            <w:r w:rsidRPr="006A5C3B">
              <w:rPr>
                <w:b/>
                <w:color w:val="000000"/>
                <w:sz w:val="22"/>
                <w:szCs w:val="22"/>
              </w:rPr>
              <w:t>Внутренний блок кондиционера</w:t>
            </w:r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Уровень звукового давления (H/M/L)*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дБ(А)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5C3B">
              <w:rPr>
                <w:color w:val="000000"/>
                <w:sz w:val="22"/>
                <w:szCs w:val="22"/>
                <w:lang w:val="en-US"/>
              </w:rPr>
              <w:t>49/45/41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3680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5C3B">
              <w:rPr>
                <w:color w:val="000000"/>
                <w:sz w:val="22"/>
                <w:szCs w:val="22"/>
              </w:rPr>
              <w:t>4</w:t>
            </w:r>
            <w:r w:rsidRPr="006A5C3B">
              <w:rPr>
                <w:color w:val="000000"/>
                <w:sz w:val="22"/>
                <w:szCs w:val="22"/>
                <w:lang w:val="en-US"/>
              </w:rPr>
              <w:t>49/47/44</w:t>
            </w:r>
          </w:p>
        </w:tc>
      </w:tr>
      <w:tr w:rsidR="006A5C3B" w:rsidRPr="006A5C3B" w:rsidTr="00AB3970">
        <w:trPr>
          <w:trHeight w:val="379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Габаритные размеры блока, </w:t>
            </w:r>
          </w:p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Ш х В х Г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744611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1570х235х665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744611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1570х235х665</w:t>
            </w:r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Размеры упаковки, Ш х В х Г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552" w:type="dxa"/>
            <w:shd w:val="clear" w:color="auto" w:fill="auto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1669х300х770</w:t>
            </w:r>
          </w:p>
        </w:tc>
        <w:tc>
          <w:tcPr>
            <w:tcW w:w="2566" w:type="dxa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1669х300х770</w:t>
            </w:r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Вес нетто/брутто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кг </w:t>
            </w:r>
          </w:p>
        </w:tc>
        <w:tc>
          <w:tcPr>
            <w:tcW w:w="2552" w:type="dxa"/>
            <w:shd w:val="clear" w:color="auto" w:fill="auto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40/47</w:t>
            </w:r>
          </w:p>
        </w:tc>
        <w:tc>
          <w:tcPr>
            <w:tcW w:w="2566" w:type="dxa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42/49</w:t>
            </w:r>
          </w:p>
        </w:tc>
      </w:tr>
      <w:tr w:rsidR="0030369F" w:rsidRPr="006A5C3B" w:rsidTr="004B408E">
        <w:trPr>
          <w:trHeight w:val="194"/>
        </w:trPr>
        <w:tc>
          <w:tcPr>
            <w:tcW w:w="9938" w:type="dxa"/>
            <w:gridSpan w:val="5"/>
            <w:shd w:val="clear" w:color="auto" w:fill="auto"/>
            <w:vAlign w:val="center"/>
            <w:hideMark/>
          </w:tcPr>
          <w:p w:rsidR="0030369F" w:rsidRPr="006A5C3B" w:rsidRDefault="0030369F" w:rsidP="004B408E">
            <w:pPr>
              <w:rPr>
                <w:b/>
                <w:color w:val="000000"/>
                <w:sz w:val="22"/>
                <w:szCs w:val="22"/>
              </w:rPr>
            </w:pPr>
            <w:r w:rsidRPr="006A5C3B">
              <w:rPr>
                <w:b/>
                <w:color w:val="000000"/>
                <w:sz w:val="22"/>
                <w:szCs w:val="22"/>
              </w:rPr>
              <w:t>Наружный блок кондиционера</w:t>
            </w:r>
          </w:p>
        </w:tc>
      </w:tr>
      <w:tr w:rsidR="006A5C3B" w:rsidRPr="006A5C3B" w:rsidTr="00F2383E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Производительность вентилятора (H/M/L)*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м</w:t>
            </w:r>
            <w:r w:rsidRPr="006A5C3B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6A5C3B">
              <w:rPr>
                <w:color w:val="000000"/>
                <w:sz w:val="22"/>
                <w:szCs w:val="22"/>
              </w:rPr>
              <w:t xml:space="preserve">/ч </w:t>
            </w:r>
          </w:p>
        </w:tc>
        <w:tc>
          <w:tcPr>
            <w:tcW w:w="5118" w:type="dxa"/>
            <w:gridSpan w:val="2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5200</w:t>
            </w:r>
          </w:p>
        </w:tc>
      </w:tr>
      <w:tr w:rsidR="006A5C3B" w:rsidRPr="006A5C3B" w:rsidTr="005D5F9D">
        <w:trPr>
          <w:trHeight w:val="194"/>
        </w:trPr>
        <w:tc>
          <w:tcPr>
            <w:tcW w:w="1843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Компрессор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Тип / ТМ </w:t>
            </w:r>
          </w:p>
        </w:tc>
        <w:tc>
          <w:tcPr>
            <w:tcW w:w="5118" w:type="dxa"/>
            <w:gridSpan w:val="2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5C3B">
              <w:rPr>
                <w:color w:val="000000"/>
                <w:sz w:val="22"/>
                <w:szCs w:val="22"/>
              </w:rPr>
              <w:t>Ротационный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Gree</w:t>
            </w:r>
            <w:proofErr w:type="spellEnd"/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дБ(А)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60</w:t>
            </w:r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Габаритные размеры блока, Ш х В х Г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940х820х370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940х820х370</w:t>
            </w:r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Размеры упаковки, Ш x В x Г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1093х885х497</w:t>
            </w:r>
          </w:p>
        </w:tc>
        <w:tc>
          <w:tcPr>
            <w:tcW w:w="2566" w:type="dxa"/>
            <w:vAlign w:val="center"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>1093х885х497</w:t>
            </w:r>
          </w:p>
        </w:tc>
      </w:tr>
      <w:tr w:rsidR="006A5C3B" w:rsidRPr="006A5C3B" w:rsidTr="00AB3970">
        <w:trPr>
          <w:trHeight w:val="194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Вес нетто/брутто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5C3B" w:rsidRPr="006A5C3B" w:rsidRDefault="006A5C3B" w:rsidP="004B408E">
            <w:pPr>
              <w:jc w:val="center"/>
              <w:rPr>
                <w:color w:val="000000"/>
                <w:sz w:val="22"/>
                <w:szCs w:val="22"/>
              </w:rPr>
            </w:pPr>
            <w:r w:rsidRPr="006A5C3B">
              <w:rPr>
                <w:color w:val="000000"/>
                <w:sz w:val="22"/>
                <w:szCs w:val="22"/>
              </w:rPr>
              <w:t xml:space="preserve">кг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A5C3B" w:rsidRPr="00AB3970" w:rsidRDefault="00AB3970" w:rsidP="004B408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79/86</w:t>
            </w:r>
          </w:p>
        </w:tc>
        <w:tc>
          <w:tcPr>
            <w:tcW w:w="2566" w:type="dxa"/>
            <w:vAlign w:val="center"/>
          </w:tcPr>
          <w:p w:rsidR="006A5C3B" w:rsidRPr="00AB3970" w:rsidRDefault="00AB3970" w:rsidP="004B408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83/90</w:t>
            </w:r>
          </w:p>
        </w:tc>
      </w:tr>
    </w:tbl>
    <w:p w:rsidR="00F14988" w:rsidRDefault="00F14988" w:rsidP="009319C6">
      <w:pPr>
        <w:jc w:val="center"/>
        <w:rPr>
          <w:noProof/>
          <w:sz w:val="20"/>
          <w:szCs w:val="20"/>
        </w:rPr>
      </w:pPr>
    </w:p>
    <w:p w:rsidR="00073A2D" w:rsidRPr="00B10A82" w:rsidRDefault="001A28F8" w:rsidP="00B10A82">
      <w:pPr>
        <w:rPr>
          <w:noProof/>
          <w:sz w:val="20"/>
          <w:szCs w:val="20"/>
        </w:rPr>
      </w:pPr>
      <w:r>
        <w:rPr>
          <w:color w:val="242021"/>
          <w:sz w:val="20"/>
          <w:szCs w:val="20"/>
        </w:rPr>
        <w:t>*</w:t>
      </w:r>
      <w:r w:rsidR="00B10A82">
        <w:rPr>
          <w:color w:val="242021"/>
          <w:sz w:val="20"/>
          <w:szCs w:val="20"/>
        </w:rPr>
        <w:t xml:space="preserve">T – режим </w:t>
      </w:r>
      <w:proofErr w:type="spellStart"/>
      <w:r w:rsidR="00B10A82">
        <w:rPr>
          <w:color w:val="242021"/>
          <w:sz w:val="20"/>
          <w:szCs w:val="20"/>
        </w:rPr>
        <w:t>Turbo</w:t>
      </w:r>
      <w:proofErr w:type="spellEnd"/>
      <w:r w:rsidR="00B10A82">
        <w:rPr>
          <w:color w:val="242021"/>
          <w:sz w:val="20"/>
          <w:szCs w:val="20"/>
        </w:rPr>
        <w:t xml:space="preserve">, </w:t>
      </w:r>
      <w:r w:rsidR="00B10A82" w:rsidRPr="00B10A82">
        <w:rPr>
          <w:color w:val="242021"/>
          <w:sz w:val="20"/>
          <w:szCs w:val="20"/>
        </w:rPr>
        <w:t>H</w:t>
      </w:r>
      <w:r w:rsidR="00B10A82">
        <w:rPr>
          <w:color w:val="242021"/>
          <w:sz w:val="20"/>
          <w:szCs w:val="20"/>
        </w:rPr>
        <w:t xml:space="preserve"> – высокая скорость вентилятора, M – </w:t>
      </w:r>
      <w:r w:rsidR="00B10A82" w:rsidRPr="00B10A82">
        <w:rPr>
          <w:color w:val="242021"/>
          <w:sz w:val="20"/>
          <w:szCs w:val="20"/>
        </w:rPr>
        <w:t>сре</w:t>
      </w:r>
      <w:r w:rsidR="00B10A82">
        <w:rPr>
          <w:color w:val="242021"/>
          <w:sz w:val="20"/>
          <w:szCs w:val="20"/>
        </w:rPr>
        <w:t xml:space="preserve">дняя скорость </w:t>
      </w:r>
      <w:r w:rsidR="00B10A82" w:rsidRPr="00B10A82">
        <w:rPr>
          <w:color w:val="242021"/>
          <w:sz w:val="20"/>
          <w:szCs w:val="20"/>
        </w:rPr>
        <w:t>в</w:t>
      </w:r>
      <w:r w:rsidR="00B10A82">
        <w:rPr>
          <w:color w:val="242021"/>
          <w:sz w:val="20"/>
          <w:szCs w:val="20"/>
        </w:rPr>
        <w:t xml:space="preserve">ентилятора, L – низкая скорость </w:t>
      </w:r>
      <w:r w:rsidR="00B10A82" w:rsidRPr="00B10A82">
        <w:rPr>
          <w:color w:val="242021"/>
          <w:sz w:val="20"/>
          <w:szCs w:val="20"/>
        </w:rPr>
        <w:t>вентилятора</w:t>
      </w:r>
      <w:r w:rsidR="00B10A82">
        <w:rPr>
          <w:color w:val="242021"/>
          <w:sz w:val="20"/>
          <w:szCs w:val="20"/>
        </w:rPr>
        <w:t>.</w:t>
      </w:r>
    </w:p>
    <w:p w:rsidR="006E5BBD" w:rsidRDefault="007B5D76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77A50" w:rsidRDefault="00977A50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0C10AB" w:rsidRDefault="000C10A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5F540C" w:rsidRDefault="00A5493C" w:rsidP="00DD06D9">
      <w:pPr>
        <w:pStyle w:val="afc"/>
        <w:ind w:firstLine="709"/>
        <w:outlineLvl w:val="1"/>
        <w:rPr>
          <w:sz w:val="22"/>
          <w:szCs w:val="22"/>
        </w:rPr>
      </w:pPr>
      <w:bookmarkStart w:id="11" w:name="_Toc155957889"/>
      <w:r w:rsidRPr="005F540C">
        <w:rPr>
          <w:sz w:val="22"/>
          <w:szCs w:val="22"/>
        </w:rPr>
        <w:lastRenderedPageBreak/>
        <w:t>2.1.4</w:t>
      </w:r>
      <w:r w:rsidR="000E638C" w:rsidRPr="005F540C">
        <w:rPr>
          <w:sz w:val="22"/>
          <w:szCs w:val="22"/>
        </w:rPr>
        <w:t xml:space="preserve"> Тр</w:t>
      </w:r>
      <w:r w:rsidR="00AE3233" w:rsidRPr="005F540C">
        <w:rPr>
          <w:sz w:val="22"/>
          <w:szCs w:val="22"/>
        </w:rPr>
        <w:t>ебования к расположению изделия</w:t>
      </w:r>
      <w:bookmarkEnd w:id="11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297D3D" w:rsidRPr="00A96055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>Воздухозаборник и выпускное отверстие устройства ни в коем случае не должны быть забиты, чтобы</w:t>
      </w:r>
      <w:r>
        <w:rPr>
          <w:sz w:val="22"/>
          <w:szCs w:val="22"/>
        </w:rPr>
        <w:t xml:space="preserve"> </w:t>
      </w:r>
      <w:r w:rsidRPr="00A96055">
        <w:rPr>
          <w:sz w:val="22"/>
          <w:szCs w:val="22"/>
        </w:rPr>
        <w:t>поток воздуха мог достигать каждого уголка помещения.</w:t>
      </w:r>
    </w:p>
    <w:p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>Оставьте пространство для обслуживания вокруг устройства.</w:t>
      </w:r>
    </w:p>
    <w:p w:rsidR="00297D3D" w:rsidRPr="00A96055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>Устанавливайте устройство там, где можно легко установить сливную трубу.</w:t>
      </w:r>
    </w:p>
    <w:p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 xml:space="preserve">Расстояние от устройства до потолка </w:t>
      </w:r>
      <w:r w:rsidR="0092480F">
        <w:rPr>
          <w:sz w:val="22"/>
          <w:szCs w:val="22"/>
        </w:rPr>
        <w:t>должно быть</w:t>
      </w:r>
      <w:r w:rsidRPr="00A96055">
        <w:rPr>
          <w:sz w:val="22"/>
          <w:szCs w:val="22"/>
        </w:rPr>
        <w:t xml:space="preserve"> как</w:t>
      </w:r>
      <w:r>
        <w:rPr>
          <w:sz w:val="22"/>
          <w:szCs w:val="22"/>
        </w:rPr>
        <w:t xml:space="preserve"> </w:t>
      </w:r>
      <w:r w:rsidRPr="00A96055">
        <w:rPr>
          <w:sz w:val="22"/>
          <w:szCs w:val="22"/>
        </w:rPr>
        <w:t>можно большим для более удобного обслуживания.</w:t>
      </w:r>
    </w:p>
    <w:p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97D3D" w:rsidRDefault="00297D3D" w:rsidP="00297D3D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t>Схема монтажных зазоров и разме</w:t>
      </w:r>
      <w:r>
        <w:rPr>
          <w:noProof/>
          <w:sz w:val="22"/>
          <w:szCs w:val="22"/>
        </w:rPr>
        <w:t>щения блоков показана на рисунках</w:t>
      </w:r>
      <w:r w:rsidRPr="005C64AB">
        <w:rPr>
          <w:noProof/>
          <w:sz w:val="22"/>
          <w:szCs w:val="22"/>
        </w:rPr>
        <w:t xml:space="preserve"> 3</w:t>
      </w:r>
      <w:r>
        <w:rPr>
          <w:noProof/>
          <w:sz w:val="22"/>
          <w:szCs w:val="22"/>
        </w:rPr>
        <w:t xml:space="preserve"> и 4</w:t>
      </w:r>
      <w:r w:rsidRPr="005C64AB">
        <w:rPr>
          <w:noProof/>
          <w:sz w:val="22"/>
          <w:szCs w:val="22"/>
        </w:rPr>
        <w:t>.</w:t>
      </w:r>
    </w:p>
    <w:p w:rsidR="00297D3D" w:rsidRDefault="00297D3D" w:rsidP="00297D3D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97D3D" w:rsidRDefault="00297D3D" w:rsidP="00297D3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Напольный монтаж</w:t>
      </w:r>
    </w:p>
    <w:p w:rsidR="00297D3D" w:rsidRDefault="00297D3D" w:rsidP="00297D3D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3AA0F133" wp14:editId="4B5204B3">
            <wp:extent cx="5238750" cy="2587235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478" cy="259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97D3D" w:rsidRDefault="00297D3D" w:rsidP="00297D3D">
      <w:pPr>
        <w:spacing w:line="360" w:lineRule="auto"/>
        <w:ind w:firstLine="709"/>
        <w:rPr>
          <w:noProof/>
          <w:sz w:val="22"/>
          <w:szCs w:val="22"/>
        </w:rPr>
      </w:pPr>
      <w:r w:rsidRPr="002423AE">
        <w:rPr>
          <w:noProof/>
          <w:sz w:val="22"/>
          <w:szCs w:val="22"/>
        </w:rPr>
        <w:t>Подпотолочный монтаж</w:t>
      </w:r>
    </w:p>
    <w:p w:rsidR="00297D3D" w:rsidRDefault="00297D3D" w:rsidP="00297D3D">
      <w:pPr>
        <w:spacing w:line="360" w:lineRule="auto"/>
        <w:ind w:firstLine="709"/>
        <w:rPr>
          <w:noProof/>
          <w:sz w:val="22"/>
          <w:szCs w:val="22"/>
        </w:rPr>
      </w:pPr>
    </w:p>
    <w:p w:rsidR="00297D3D" w:rsidRDefault="00297D3D" w:rsidP="00297D3D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48B1255" wp14:editId="064B0F6A">
            <wp:extent cx="5352247" cy="2343150"/>
            <wp:effectExtent l="0" t="0" r="127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663" cy="234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AE3233" w:rsidRPr="005F540C" w:rsidRDefault="001F482C" w:rsidP="00DD06D9">
      <w:pPr>
        <w:pStyle w:val="afc"/>
        <w:ind w:firstLine="709"/>
        <w:outlineLvl w:val="1"/>
        <w:rPr>
          <w:sz w:val="22"/>
          <w:szCs w:val="22"/>
        </w:rPr>
      </w:pPr>
      <w:bookmarkStart w:id="12" w:name="_Toc155957890"/>
      <w:r w:rsidRPr="005F540C">
        <w:rPr>
          <w:sz w:val="22"/>
          <w:szCs w:val="22"/>
        </w:rPr>
        <w:lastRenderedPageBreak/>
        <w:t>2.1.</w:t>
      </w:r>
      <w:r w:rsidR="00A5493C" w:rsidRPr="005F540C">
        <w:rPr>
          <w:sz w:val="22"/>
          <w:szCs w:val="22"/>
        </w:rPr>
        <w:t>5</w:t>
      </w:r>
      <w:r w:rsidR="00F7656C" w:rsidRPr="005F540C">
        <w:rPr>
          <w:sz w:val="22"/>
          <w:szCs w:val="22"/>
        </w:rPr>
        <w:t xml:space="preserve"> </w:t>
      </w:r>
      <w:r w:rsidR="00C2699D" w:rsidRPr="005F540C">
        <w:rPr>
          <w:sz w:val="22"/>
          <w:szCs w:val="22"/>
        </w:rPr>
        <w:t>Чертеж</w:t>
      </w:r>
      <w:r w:rsidR="00F926D0">
        <w:rPr>
          <w:sz w:val="22"/>
          <w:szCs w:val="22"/>
        </w:rPr>
        <w:t>и</w:t>
      </w:r>
      <w:r w:rsidR="00C2699D" w:rsidRPr="005F540C">
        <w:rPr>
          <w:sz w:val="22"/>
          <w:szCs w:val="22"/>
        </w:rPr>
        <w:t xml:space="preserve"> издели</w:t>
      </w:r>
      <w:r w:rsidR="0012068A">
        <w:rPr>
          <w:sz w:val="22"/>
          <w:szCs w:val="22"/>
        </w:rPr>
        <w:t>й</w:t>
      </w:r>
      <w:bookmarkEnd w:id="12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12068A" w:rsidRDefault="00AE3233" w:rsidP="0012068A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F926D0">
        <w:rPr>
          <w:noProof/>
          <w:sz w:val="22"/>
          <w:szCs w:val="22"/>
        </w:rPr>
        <w:t xml:space="preserve"> внутренних блоков </w:t>
      </w:r>
      <w:r w:rsidR="00C2699D" w:rsidRPr="009B1EC5">
        <w:rPr>
          <w:noProof/>
          <w:sz w:val="22"/>
          <w:szCs w:val="22"/>
        </w:rPr>
        <w:t xml:space="preserve">с основными габаритными размерами </w:t>
      </w:r>
      <w:r w:rsidR="0012068A" w:rsidRPr="009B1EC5">
        <w:rPr>
          <w:noProof/>
          <w:sz w:val="22"/>
          <w:szCs w:val="22"/>
        </w:rPr>
        <w:t xml:space="preserve">представлен на </w:t>
      </w:r>
      <w:r w:rsidR="00F926D0">
        <w:rPr>
          <w:noProof/>
          <w:sz w:val="22"/>
          <w:szCs w:val="22"/>
        </w:rPr>
        <w:t>рисунке 5</w:t>
      </w:r>
      <w:r w:rsidR="0012068A" w:rsidRPr="009B1EC5">
        <w:rPr>
          <w:noProof/>
          <w:sz w:val="22"/>
          <w:szCs w:val="22"/>
        </w:rPr>
        <w:t>.</w:t>
      </w:r>
    </w:p>
    <w:p w:rsidR="00403F65" w:rsidRDefault="00EB74F0" w:rsidP="00D172F7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57725" cy="36671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48E" w:rsidRDefault="00D57BFE" w:rsidP="00D172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EB74F0" w:rsidRDefault="00EB74F0" w:rsidP="00D172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977A50" w:rsidRDefault="00977A50" w:rsidP="00977A5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154E9D">
        <w:rPr>
          <w:noProof/>
          <w:sz w:val="22"/>
          <w:szCs w:val="22"/>
        </w:rPr>
        <w:t>наружн</w:t>
      </w:r>
      <w:r w:rsidR="003D03D7">
        <w:rPr>
          <w:noProof/>
          <w:sz w:val="22"/>
          <w:szCs w:val="22"/>
        </w:rPr>
        <w:t xml:space="preserve">ых </w:t>
      </w:r>
      <w:r w:rsidR="005B6117">
        <w:rPr>
          <w:noProof/>
          <w:sz w:val="22"/>
          <w:szCs w:val="22"/>
        </w:rPr>
        <w:t>блок</w:t>
      </w:r>
      <w:r w:rsidR="003D03D7">
        <w:rPr>
          <w:noProof/>
          <w:sz w:val="22"/>
          <w:szCs w:val="22"/>
        </w:rPr>
        <w:t>ов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D57BFE">
        <w:rPr>
          <w:noProof/>
          <w:sz w:val="22"/>
          <w:szCs w:val="22"/>
        </w:rPr>
        <w:t>рисунке 6</w:t>
      </w:r>
      <w:r w:rsidRPr="009B1EC5">
        <w:rPr>
          <w:noProof/>
          <w:sz w:val="22"/>
          <w:szCs w:val="22"/>
        </w:rPr>
        <w:t>.</w:t>
      </w:r>
    </w:p>
    <w:p w:rsidR="007B4A45" w:rsidRDefault="00C34670" w:rsidP="007B4A45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C21BC92" wp14:editId="754C0381">
            <wp:extent cx="3680493" cy="3638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076" cy="364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A50" w:rsidRDefault="00D57BFE" w:rsidP="003D03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C47F87" w:rsidRPr="005F540C" w:rsidRDefault="00C47F87" w:rsidP="00DD06D9">
      <w:pPr>
        <w:pStyle w:val="afc"/>
        <w:ind w:firstLine="709"/>
        <w:outlineLvl w:val="1"/>
        <w:rPr>
          <w:sz w:val="22"/>
          <w:szCs w:val="22"/>
        </w:rPr>
      </w:pPr>
      <w:bookmarkStart w:id="13" w:name="_Toc155957891"/>
      <w:r w:rsidRPr="005F540C">
        <w:rPr>
          <w:sz w:val="22"/>
          <w:szCs w:val="22"/>
        </w:rPr>
        <w:lastRenderedPageBreak/>
        <w:t>2.2 Маркировка</w:t>
      </w:r>
      <w:bookmarkEnd w:id="13"/>
      <w:r w:rsidRPr="005F540C">
        <w:rPr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A7D78">
        <w:rPr>
          <w:noProof/>
          <w:sz w:val="22"/>
          <w:szCs w:val="22"/>
        </w:rPr>
        <w:t xml:space="preserve"> представлена на рисунке 7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7D78">
        <w:rPr>
          <w:noProof/>
          <w:sz w:val="20"/>
          <w:szCs w:val="20"/>
        </w:rPr>
        <w:drawing>
          <wp:inline distT="0" distB="0" distL="0" distR="0" wp14:anchorId="08214494" wp14:editId="7F50A738">
            <wp:extent cx="717550" cy="717550"/>
            <wp:effectExtent l="0" t="0" r="6350" b="6350"/>
            <wp:docPr id="103" name="Рисунок 103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A7D78">
        <w:rPr>
          <w:noProof/>
          <w:sz w:val="20"/>
          <w:szCs w:val="20"/>
        </w:rPr>
        <w:t>7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4" w:name="_Ref68106430"/>
      <w:bookmarkStart w:id="15" w:name="_Ref69937528"/>
      <w:bookmarkStart w:id="16" w:name="_Ref73096537"/>
      <w:bookmarkStart w:id="17" w:name="_Ref73354033"/>
      <w:bookmarkStart w:id="18" w:name="_Ref73360033"/>
      <w:bookmarkStart w:id="19" w:name="_Ref88683845"/>
      <w:bookmarkStart w:id="20" w:name="_Toc155957892"/>
      <w:r w:rsidRPr="00985AEE">
        <w:rPr>
          <w:b/>
          <w:szCs w:val="28"/>
        </w:rPr>
        <w:t>КОМПЛЕКТНОСТЬ</w:t>
      </w:r>
      <w:bookmarkStart w:id="21" w:name="_Ref304821509"/>
      <w:bookmarkEnd w:id="14"/>
      <w:bookmarkEnd w:id="15"/>
      <w:bookmarkEnd w:id="16"/>
      <w:bookmarkEnd w:id="17"/>
      <w:bookmarkEnd w:id="18"/>
      <w:bookmarkEnd w:id="19"/>
      <w:bookmarkEnd w:id="20"/>
    </w:p>
    <w:p w:rsidR="001241DA" w:rsidRDefault="0036160E" w:rsidP="00FA3B8C">
      <w:pPr>
        <w:ind w:firstLine="567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FA3B8C" w:rsidRDefault="00FA3B8C" w:rsidP="00FA3B8C">
      <w:pPr>
        <w:ind w:firstLine="567"/>
        <w:rPr>
          <w:noProof/>
          <w:sz w:val="22"/>
          <w:szCs w:val="22"/>
        </w:rPr>
      </w:pPr>
    </w:p>
    <w:p w:rsidR="0036160E" w:rsidRDefault="00631177" w:rsidP="00FA3B8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FA3B8C" w:rsidRPr="00631177" w:rsidRDefault="00FA3B8C" w:rsidP="00FA3B8C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D172F7" w:rsidRPr="00F312E9" w:rsidTr="004B408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D172F7" w:rsidRPr="00F312E9" w:rsidRDefault="00D172F7" w:rsidP="004B408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D172F7" w:rsidRPr="00F312E9" w:rsidRDefault="00D172F7" w:rsidP="004B408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D172F7" w:rsidRPr="00F312E9" w:rsidTr="008F3712">
        <w:trPr>
          <w:trHeight w:val="312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D172F7" w:rsidRPr="00F312E9" w:rsidRDefault="00D172F7" w:rsidP="004B408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D172F7" w:rsidRPr="00F312E9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172F7" w:rsidRPr="00F312E9" w:rsidRDefault="00D172F7" w:rsidP="004B408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системы кондиционирования 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172F7" w:rsidRPr="00F312E9" w:rsidTr="004B408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172F7" w:rsidRPr="002E763D" w:rsidRDefault="00D172F7" w:rsidP="004B408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E763D">
              <w:rPr>
                <w:sz w:val="22"/>
                <w:szCs w:val="22"/>
              </w:rPr>
              <w:t>Беспроводной пульт YB1FA</w:t>
            </w:r>
            <w:r>
              <w:rPr>
                <w:sz w:val="22"/>
                <w:szCs w:val="22"/>
                <w:lang w:val="en-US"/>
              </w:rPr>
              <w:t>+</w:t>
            </w:r>
            <w:r>
              <w:rPr>
                <w:sz w:val="22"/>
                <w:szCs w:val="22"/>
              </w:rPr>
              <w:t>батарейки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172F7" w:rsidRPr="00074902" w:rsidRDefault="00D172F7" w:rsidP="004B408E">
            <w:pPr>
              <w:jc w:val="center"/>
              <w:rPr>
                <w:sz w:val="22"/>
                <w:szCs w:val="22"/>
                <w:lang w:val="en-US"/>
              </w:rPr>
            </w:pPr>
            <w:r w:rsidRPr="002E763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+2</w:t>
            </w:r>
          </w:p>
        </w:tc>
      </w:tr>
      <w:tr w:rsidR="00D172F7" w:rsidRPr="00F312E9" w:rsidTr="004B408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172F7" w:rsidRPr="00027CC9" w:rsidRDefault="00D172F7" w:rsidP="004B408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172F7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D172F7" w:rsidRPr="00F312E9" w:rsidTr="004B408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172F7" w:rsidRPr="00F70D89" w:rsidRDefault="00D172F7" w:rsidP="004B408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172F7" w:rsidRPr="00F312E9" w:rsidTr="004B408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172F7" w:rsidRPr="00F70D89" w:rsidRDefault="00D172F7" w:rsidP="004B408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172F7" w:rsidRPr="00F312E9" w:rsidTr="008F3712">
        <w:trPr>
          <w:trHeight w:val="31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172F7" w:rsidRPr="00027CC9" w:rsidRDefault="00D172F7" w:rsidP="004B408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74902">
              <w:rPr>
                <w:rFonts w:eastAsia="Calibri"/>
                <w:sz w:val="22"/>
                <w:szCs w:val="22"/>
                <w:lang w:eastAsia="en-US"/>
              </w:rPr>
              <w:t>Застежка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172F7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172F7" w:rsidRPr="00F312E9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172F7" w:rsidRPr="00225CC9" w:rsidRDefault="00D172F7" w:rsidP="004B408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>
              <w:rPr>
                <w:sz w:val="22"/>
                <w:szCs w:val="22"/>
              </w:rPr>
              <w:t>и к</w:t>
            </w:r>
            <w:r w:rsidRPr="00225CC9">
              <w:rPr>
                <w:sz w:val="22"/>
                <w:szCs w:val="22"/>
              </w:rPr>
              <w:t>оробка для защиты от вскрытия</w:t>
            </w:r>
            <w:r>
              <w:rPr>
                <w:sz w:val="22"/>
                <w:szCs w:val="22"/>
              </w:rPr>
              <w:t xml:space="preserve"> (комплект)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172F7" w:rsidRPr="00F312E9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172F7" w:rsidRPr="00225CC9" w:rsidRDefault="00D172F7" w:rsidP="004B408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>
              <w:rPr>
                <w:sz w:val="22"/>
                <w:szCs w:val="22"/>
              </w:rPr>
              <w:t>и к</w:t>
            </w:r>
            <w:r w:rsidRPr="00225CC9">
              <w:rPr>
                <w:sz w:val="22"/>
                <w:szCs w:val="22"/>
              </w:rPr>
              <w:t>оробка для защиты от вскрытия</w:t>
            </w:r>
            <w:r>
              <w:rPr>
                <w:sz w:val="22"/>
                <w:szCs w:val="22"/>
              </w:rPr>
              <w:t xml:space="preserve"> (комплект) для </w:t>
            </w:r>
            <w:r w:rsidRPr="008D277A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76882" w:rsidRPr="00F312E9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76882" w:rsidRPr="00027CC9" w:rsidRDefault="00176882" w:rsidP="0017688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176882">
              <w:rPr>
                <w:sz w:val="22"/>
                <w:szCs w:val="22"/>
              </w:rPr>
              <w:t>Магнитное</w:t>
            </w:r>
            <w:r>
              <w:rPr>
                <w:sz w:val="22"/>
                <w:szCs w:val="22"/>
              </w:rPr>
              <w:t xml:space="preserve"> </w:t>
            </w:r>
            <w:r w:rsidRPr="00176882">
              <w:rPr>
                <w:sz w:val="22"/>
                <w:szCs w:val="22"/>
              </w:rPr>
              <w:t>кольцо с пряжкой + кабельная стяжка</w:t>
            </w:r>
            <w:r>
              <w:rPr>
                <w:sz w:val="22"/>
                <w:szCs w:val="22"/>
              </w:rPr>
              <w:t xml:space="preserve"> (только для </w:t>
            </w:r>
            <w:r w:rsidRPr="00176882">
              <w:rPr>
                <w:sz w:val="22"/>
                <w:szCs w:val="22"/>
              </w:rPr>
              <w:t>KFFI60GV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76882" w:rsidRDefault="00176882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  <w:tr w:rsidR="00D172F7" w:rsidRPr="00F312E9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172F7" w:rsidRPr="00D73C11" w:rsidRDefault="00D172F7" w:rsidP="0017688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172F7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C34670" w:rsidRDefault="00C34670" w:rsidP="00176882">
      <w:pPr>
        <w:ind w:firstLine="567"/>
        <w:jc w:val="both"/>
        <w:rPr>
          <w:noProof/>
          <w:sz w:val="20"/>
          <w:szCs w:val="20"/>
        </w:rPr>
      </w:pPr>
    </w:p>
    <w:p w:rsidR="0092480F" w:rsidRDefault="0092480F" w:rsidP="00176882">
      <w:pPr>
        <w:ind w:firstLine="567"/>
        <w:jc w:val="both"/>
        <w:rPr>
          <w:noProof/>
          <w:sz w:val="20"/>
          <w:szCs w:val="20"/>
        </w:rPr>
      </w:pPr>
    </w:p>
    <w:p w:rsidR="00176882" w:rsidRDefault="00176882" w:rsidP="00176882">
      <w:pPr>
        <w:ind w:firstLine="567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3.</w:t>
      </w:r>
    </w:p>
    <w:p w:rsidR="00176882" w:rsidRDefault="00176882" w:rsidP="003B66D5">
      <w:pPr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76882" w:rsidTr="004B408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176882" w:rsidRDefault="00176882" w:rsidP="004B408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Коробка с наружным блоком:</w:t>
            </w:r>
          </w:p>
        </w:tc>
      </w:tr>
      <w:tr w:rsidR="00176882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76882" w:rsidRPr="00027CC9" w:rsidRDefault="00176882" w:rsidP="00176882">
            <w:pPr>
              <w:numPr>
                <w:ilvl w:val="0"/>
                <w:numId w:val="21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76882" w:rsidRDefault="00176882" w:rsidP="004B408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76882" w:rsidRPr="00F312E9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76882" w:rsidRPr="00027CC9" w:rsidRDefault="00176882" w:rsidP="001768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76882" w:rsidRPr="00F312E9" w:rsidRDefault="00176882" w:rsidP="004B408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76882" w:rsidRPr="00F312E9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76882" w:rsidRPr="00027CC9" w:rsidRDefault="00176882" w:rsidP="001768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76882" w:rsidRPr="00F312E9" w:rsidRDefault="00176882" w:rsidP="004B408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76882" w:rsidRPr="00F312E9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76882" w:rsidRPr="00027CC9" w:rsidRDefault="00176882" w:rsidP="008F3712">
            <w:pPr>
              <w:numPr>
                <w:ilvl w:val="0"/>
                <w:numId w:val="21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176882">
              <w:rPr>
                <w:sz w:val="22"/>
                <w:szCs w:val="22"/>
              </w:rPr>
              <w:t>Магнитное</w:t>
            </w:r>
            <w:r>
              <w:rPr>
                <w:sz w:val="22"/>
                <w:szCs w:val="22"/>
              </w:rPr>
              <w:t xml:space="preserve"> </w:t>
            </w:r>
            <w:r w:rsidRPr="00176882">
              <w:rPr>
                <w:sz w:val="22"/>
                <w:szCs w:val="22"/>
              </w:rPr>
              <w:t>кольцо с пряжкой + кабельная стяжка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76882" w:rsidRDefault="00176882" w:rsidP="004B408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</w:tbl>
    <w:p w:rsidR="00176882" w:rsidRDefault="00176882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90529C" w:rsidRDefault="0090529C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C34670" w:rsidRDefault="00C34670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2" w:name="_Ref68106447"/>
      <w:bookmarkStart w:id="23" w:name="_Ref69937545"/>
      <w:bookmarkStart w:id="24" w:name="_Ref73096542"/>
      <w:bookmarkStart w:id="25" w:name="_Ref73354040"/>
      <w:bookmarkStart w:id="26" w:name="_Ref73360039"/>
      <w:bookmarkEnd w:id="21"/>
      <w:r>
        <w:rPr>
          <w:b/>
          <w:szCs w:val="28"/>
        </w:rPr>
        <w:lastRenderedPageBreak/>
        <w:t xml:space="preserve"> </w:t>
      </w:r>
      <w:bookmarkStart w:id="27" w:name="_Toc15595789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  <w:bookmarkEnd w:id="26"/>
      <w:bookmarkEnd w:id="27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>Гарантийный срок на сп</w:t>
      </w:r>
      <w:r w:rsidR="0090529C">
        <w:rPr>
          <w:color w:val="242021"/>
          <w:sz w:val="22"/>
          <w:szCs w:val="22"/>
        </w:rPr>
        <w:t xml:space="preserve">лит-системы Pioneer составляет </w:t>
      </w:r>
      <w:r w:rsidR="004C1B4B">
        <w:rPr>
          <w:sz w:val="22"/>
          <w:szCs w:val="22"/>
        </w:rPr>
        <w:t>3 года</w:t>
      </w:r>
      <w:r w:rsidR="004615C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57"/>
      <w:bookmarkStart w:id="29" w:name="_Ref69937552"/>
      <w:bookmarkStart w:id="30" w:name="_Ref73096547"/>
      <w:bookmarkStart w:id="31" w:name="_Ref73354045"/>
      <w:bookmarkStart w:id="32" w:name="_Ref73360044"/>
      <w:bookmarkStart w:id="33" w:name="_Ref88683861"/>
      <w:bookmarkStart w:id="34" w:name="_Toc155957894"/>
      <w:r w:rsidRPr="00985AEE">
        <w:rPr>
          <w:b/>
          <w:szCs w:val="28"/>
        </w:rPr>
        <w:t>КОНСЕРВАЦИЯ</w:t>
      </w:r>
      <w:bookmarkEnd w:id="28"/>
      <w:bookmarkEnd w:id="29"/>
      <w:bookmarkEnd w:id="30"/>
      <w:bookmarkEnd w:id="31"/>
      <w:bookmarkEnd w:id="32"/>
      <w:bookmarkEnd w:id="33"/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9E656B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9E656B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9E656B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67"/>
      <w:bookmarkStart w:id="36" w:name="_Ref69937557"/>
      <w:bookmarkStart w:id="37" w:name="_Ref73096553"/>
      <w:bookmarkStart w:id="38" w:name="_Ref73354052"/>
      <w:bookmarkStart w:id="39" w:name="_Ref73360051"/>
      <w:bookmarkStart w:id="40" w:name="_Ref88683866"/>
      <w:bookmarkStart w:id="41" w:name="_Toc15595789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59731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4C3067" id="Группа 223" o:spid="_x0000_s1026" style="position:absolute;margin-left:-.55pt;margin-top:8.3pt;width:491.4pt;height:428.4pt;z-index:251597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B19EB" w:rsidRDefault="004F786F" w:rsidP="006B19E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6B19EB"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промышленный (сплит-система</w:t>
      </w:r>
      <w:r w:rsidR="006B19EB" w:rsidRPr="00EA76F2">
        <w:rPr>
          <w:sz w:val="22"/>
          <w:szCs w:val="22"/>
        </w:rPr>
        <w:t>)</w:t>
      </w:r>
      <w:r w:rsidR="006B19EB" w:rsidRPr="006A22F7">
        <w:rPr>
          <w:b w:val="0"/>
          <w:sz w:val="22"/>
          <w:szCs w:val="22"/>
        </w:rPr>
        <w:t xml:space="preserve"> </w:t>
      </w:r>
    </w:p>
    <w:p w:rsidR="009F5FD2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_GV_KON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 w:rsidR="00121EAE">
        <w:rPr>
          <w:sz w:val="22"/>
          <w:szCs w:val="22"/>
        </w:rPr>
        <w:t>GY</w:t>
      </w:r>
    </w:p>
    <w:p w:rsidR="008958CC" w:rsidRPr="002C28BD" w:rsidRDefault="008958C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8909D" id="Прямая со стрелкой 255" o:spid="_x0000_s1026" type="#_x0000_t32" style="position:absolute;margin-left:77.6pt;margin-top:16.8pt;width:141.75pt;height:0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1AA92" id="Прямая со стрелкой 218" o:spid="_x0000_s1026" type="#_x0000_t32" style="position:absolute;margin-left:226.35pt;margin-top:16.65pt;width:99.1pt;height:.0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30432E">
        <w:rPr>
          <w:sz w:val="22"/>
          <w:szCs w:val="22"/>
          <w:lang w:val="en-US"/>
        </w:rPr>
        <w:t>F</w:t>
      </w:r>
      <w:r w:rsidR="004F786F">
        <w:rPr>
          <w:sz w:val="22"/>
          <w:szCs w:val="22"/>
          <w:lang w:val="en-US"/>
        </w:rPr>
        <w:t>I</w:t>
      </w:r>
      <w:r w:rsidR="009E656B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E26A8" id="Прямая со стрелкой 254" o:spid="_x0000_s1026" type="#_x0000_t32" style="position:absolute;margin-left:147.9pt;margin-top:2.25pt;width:284.25pt;height:0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66C79" id="Группа 73" o:spid="_x0000_s1026" style="position:absolute;margin-left:-.55pt;margin-top:8.3pt;width:491.4pt;height:428.4pt;z-index:2516792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B19EB" w:rsidRDefault="004F786F" w:rsidP="006B19E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="006B19EB" w:rsidRPr="00EA76F2">
        <w:rPr>
          <w:sz w:val="22"/>
          <w:szCs w:val="22"/>
        </w:rPr>
        <w:t>)</w:t>
      </w:r>
      <w:r w:rsidR="006B19EB" w:rsidRPr="006A22F7">
        <w:rPr>
          <w:b w:val="0"/>
          <w:sz w:val="22"/>
          <w:szCs w:val="22"/>
        </w:rPr>
        <w:t xml:space="preserve"> 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_GV_KON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 w:rsidR="00121EAE">
        <w:rPr>
          <w:sz w:val="22"/>
          <w:szCs w:val="22"/>
        </w:rPr>
        <w:t>GY</w:t>
      </w:r>
    </w:p>
    <w:p w:rsidR="008958CC" w:rsidRPr="002C28BD" w:rsidRDefault="008958CC" w:rsidP="00305EAA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305EAA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4AEBC" id="Прямая со стрелкой 85" o:spid="_x0000_s1026" type="#_x0000_t32" style="position:absolute;margin-left:77.6pt;margin-top:16.8pt;width:141.75pt;height: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F8022" id="Прямая со стрелкой 89" o:spid="_x0000_s1026" type="#_x0000_t32" style="position:absolute;margin-left:226.35pt;margin-top:16.65pt;width:99.1pt;height:.0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9E656B">
        <w:rPr>
          <w:sz w:val="22"/>
          <w:szCs w:val="22"/>
        </w:rPr>
        <w:t>KON</w:t>
      </w:r>
      <w:r w:rsidR="004F786F">
        <w:rPr>
          <w:sz w:val="22"/>
          <w:szCs w:val="22"/>
          <w:lang w:val="en-US"/>
        </w:rPr>
        <w:t>I</w:t>
      </w:r>
      <w:r w:rsidR="009E656B">
        <w:rPr>
          <w:sz w:val="22"/>
          <w:szCs w:val="22"/>
        </w:rPr>
        <w:t>_</w:t>
      </w:r>
      <w:r w:rsidR="00121EAE">
        <w:rPr>
          <w:sz w:val="22"/>
          <w:szCs w:val="22"/>
        </w:rPr>
        <w:t>GY</w:t>
      </w:r>
    </w:p>
    <w:p w:rsidR="006809B8" w:rsidRPr="00985AEE" w:rsidRDefault="006809B8" w:rsidP="00305E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305E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305EAA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305E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305EAA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305EAA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bookmarkStart w:id="42" w:name="_GoBack"/>
      <w:bookmarkEnd w:id="42"/>
      <w:r w:rsidRPr="00ED2DA9">
        <w:rPr>
          <w:b w:val="0"/>
          <w:sz w:val="22"/>
          <w:szCs w:val="22"/>
          <w:lang w:val="en-US"/>
        </w:rPr>
        <w:t>:</w:t>
      </w:r>
      <w:r w:rsidRPr="00ED2DA9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ED2DA9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ED2DA9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305E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00F37" id="Прямая со стрелкой 90" o:spid="_x0000_s1026" type="#_x0000_t32" style="position:absolute;margin-left:147.9pt;margin-top:2.25pt;width:284.2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305EAA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305E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305EAA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305EAA">
      <w:pPr>
        <w:pStyle w:val="11"/>
      </w:pPr>
    </w:p>
    <w:p w:rsidR="006809B8" w:rsidRPr="00985AEE" w:rsidRDefault="006809B8" w:rsidP="00305EAA">
      <w:pPr>
        <w:pStyle w:val="11"/>
      </w:pPr>
    </w:p>
    <w:p w:rsidR="006809B8" w:rsidRPr="00985AEE" w:rsidRDefault="006809B8" w:rsidP="00305EAA">
      <w:pPr>
        <w:spacing w:line="360" w:lineRule="auto"/>
        <w:ind w:firstLine="284"/>
        <w:rPr>
          <w:szCs w:val="28"/>
        </w:rPr>
      </w:pPr>
    </w:p>
    <w:p w:rsidR="006809B8" w:rsidRDefault="006809B8" w:rsidP="00305EAA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3" w:name="_Ref68106474"/>
      <w:bookmarkStart w:id="44" w:name="_Ref69937563"/>
      <w:bookmarkStart w:id="45" w:name="_Ref73096565"/>
      <w:bookmarkStart w:id="46" w:name="_Ref73354061"/>
      <w:bookmarkStart w:id="47" w:name="_Ref73360058"/>
      <w:bookmarkStart w:id="48" w:name="_Ref88683872"/>
      <w:bookmarkStart w:id="49" w:name="_Toc155957896"/>
      <w:r w:rsidRPr="00985AEE">
        <w:rPr>
          <w:b/>
          <w:szCs w:val="28"/>
        </w:rPr>
        <w:t>СВИДЕТЕЛЬСТВО О ПРИЕМКЕ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810B70" w:rsidRPr="00985AEE" w:rsidRDefault="00810B70" w:rsidP="00305E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D4D92" id="Группа 245" o:spid="_x0000_s1026" style="position:absolute;margin-left:-1.9pt;margin-top:6.05pt;width:489.8pt;height:393pt;z-index:251620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B19EB" w:rsidRDefault="004F786F" w:rsidP="006B19E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="006B19EB" w:rsidRPr="00EA76F2">
        <w:rPr>
          <w:sz w:val="22"/>
          <w:szCs w:val="22"/>
        </w:rPr>
        <w:t>)</w:t>
      </w:r>
      <w:r w:rsidR="006B19EB" w:rsidRPr="006A22F7">
        <w:rPr>
          <w:b w:val="0"/>
          <w:sz w:val="22"/>
          <w:szCs w:val="22"/>
        </w:rPr>
        <w:t xml:space="preserve"> 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_GV_KON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 w:rsidR="00121EAE">
        <w:rPr>
          <w:sz w:val="22"/>
          <w:szCs w:val="22"/>
        </w:rPr>
        <w:t>GY</w:t>
      </w:r>
    </w:p>
    <w:p w:rsidR="008958CC" w:rsidRPr="002C28BD" w:rsidRDefault="008958CC" w:rsidP="00305EAA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305E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4E5D4" id="Прямая со стрелкой 230" o:spid="_x0000_s1026" type="#_x0000_t32" style="position:absolute;margin-left:236.85pt;margin-top:16.65pt;width:99.1pt;height:.0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C31D0" id="Прямая со стрелкой 231" o:spid="_x0000_s1026" type="#_x0000_t32" style="position:absolute;margin-left:77.6pt;margin-top:16.8pt;width:148.5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30432E">
        <w:rPr>
          <w:sz w:val="22"/>
          <w:szCs w:val="22"/>
          <w:lang w:val="en-US"/>
        </w:rPr>
        <w:t>F</w:t>
      </w:r>
      <w:r w:rsidR="004F786F">
        <w:rPr>
          <w:sz w:val="22"/>
          <w:szCs w:val="22"/>
          <w:lang w:val="en-US"/>
        </w:rPr>
        <w:t>I</w:t>
      </w:r>
      <w:r w:rsidR="009E656B">
        <w:rPr>
          <w:sz w:val="22"/>
          <w:szCs w:val="22"/>
        </w:rPr>
        <w:t>_</w:t>
      </w:r>
      <w:r w:rsidR="00121EAE">
        <w:rPr>
          <w:sz w:val="22"/>
          <w:szCs w:val="22"/>
        </w:rPr>
        <w:t>GV</w:t>
      </w:r>
    </w:p>
    <w:p w:rsidR="00FD298C" w:rsidRPr="00985AEE" w:rsidRDefault="00FD298C" w:rsidP="00305E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305E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05E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05EAA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305E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305EAA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15072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43F31" id="Группа 95" o:spid="_x0000_s1026" style="position:absolute;margin-left:-1.9pt;margin-top:6.05pt;width:489.8pt;height:393pt;z-index:2517150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B19EB" w:rsidRDefault="004F786F" w:rsidP="006B19E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="006B19EB" w:rsidRPr="00EA76F2">
        <w:rPr>
          <w:sz w:val="22"/>
          <w:szCs w:val="22"/>
        </w:rPr>
        <w:t>)</w:t>
      </w:r>
      <w:r w:rsidR="006B19EB" w:rsidRPr="006A22F7">
        <w:rPr>
          <w:b w:val="0"/>
          <w:sz w:val="22"/>
          <w:szCs w:val="22"/>
        </w:rPr>
        <w:t xml:space="preserve"> 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_GV_KON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 w:rsidR="00121EAE">
        <w:rPr>
          <w:sz w:val="22"/>
          <w:szCs w:val="22"/>
        </w:rPr>
        <w:t>GY</w:t>
      </w:r>
    </w:p>
    <w:p w:rsidR="008958CC" w:rsidRPr="002C28BD" w:rsidRDefault="008958CC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BFE46" id="Прямая со стрелкой 101" o:spid="_x0000_s1026" type="#_x0000_t32" style="position:absolute;margin-left:77.6pt;margin-top:16.6pt;width:140.25pt;height:0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1A0CF" id="Прямая со стрелкой 100" o:spid="_x0000_s1026" type="#_x0000_t32" style="position:absolute;margin-left:226.35pt;margin-top:16.65pt;width:99.1pt;height:.0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9E656B">
        <w:rPr>
          <w:sz w:val="22"/>
          <w:szCs w:val="22"/>
        </w:rPr>
        <w:t>KON</w:t>
      </w:r>
      <w:r w:rsidR="004F786F">
        <w:rPr>
          <w:sz w:val="22"/>
          <w:szCs w:val="22"/>
          <w:lang w:val="en-US"/>
        </w:rPr>
        <w:t>I</w:t>
      </w:r>
      <w:r w:rsidR="009E656B">
        <w:rPr>
          <w:sz w:val="22"/>
          <w:szCs w:val="22"/>
        </w:rPr>
        <w:t>_</w:t>
      </w:r>
      <w:r w:rsidR="00121EAE">
        <w:rPr>
          <w:sz w:val="22"/>
          <w:szCs w:val="22"/>
        </w:rPr>
        <w:t>GY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6809B8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0" w:name="_Ref68106481"/>
      <w:bookmarkStart w:id="51" w:name="_Ref69937569"/>
      <w:bookmarkStart w:id="52" w:name="_Ref73096571"/>
      <w:bookmarkStart w:id="53" w:name="_Ref73354066"/>
      <w:bookmarkStart w:id="54" w:name="_Ref73360065"/>
      <w:bookmarkStart w:id="55" w:name="_Toc155957897"/>
      <w:r w:rsidRPr="00985AEE">
        <w:rPr>
          <w:b/>
          <w:szCs w:val="28"/>
        </w:rPr>
        <w:lastRenderedPageBreak/>
        <w:t>СВЕДЕНИЯ ОБ УТИЛИЗАЦИИ</w:t>
      </w:r>
      <w:bookmarkEnd w:id="50"/>
      <w:bookmarkEnd w:id="51"/>
      <w:bookmarkEnd w:id="52"/>
      <w:bookmarkEnd w:id="53"/>
      <w:bookmarkEnd w:id="54"/>
      <w:bookmarkEnd w:id="55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6" w:name="_Ref67997856"/>
      <w:bookmarkStart w:id="57" w:name="_Ref68106489"/>
      <w:bookmarkStart w:id="58" w:name="_Ref69937576"/>
      <w:bookmarkStart w:id="59" w:name="_Ref73096577"/>
      <w:bookmarkStart w:id="60" w:name="_Ref73354072"/>
      <w:bookmarkStart w:id="61" w:name="_Ref73360071"/>
      <w:bookmarkStart w:id="62" w:name="_Toc15595789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6"/>
      <w:bookmarkEnd w:id="57"/>
      <w:bookmarkEnd w:id="58"/>
      <w:bookmarkEnd w:id="59"/>
      <w:bookmarkEnd w:id="60"/>
      <w:bookmarkEnd w:id="61"/>
      <w:bookmarkEnd w:id="6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BB19BF" w:rsidRPr="00E96FC2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BB19BF" w:rsidRPr="000F0101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E4FDF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lastRenderedPageBreak/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E4FDF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E4FDF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E4FDF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proofErr w:type="spellStart"/>
      <w:r w:rsidRPr="00475E6C">
        <w:rPr>
          <w:sz w:val="22"/>
          <w:szCs w:val="22"/>
        </w:rPr>
        <w:t>клеммной</w:t>
      </w:r>
      <w:proofErr w:type="spellEnd"/>
      <w:r w:rsidRPr="00475E6C">
        <w:rPr>
          <w:sz w:val="22"/>
          <w:szCs w:val="22"/>
        </w:rPr>
        <w:t xml:space="preserve">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980822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98082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5F540C" w:rsidRDefault="00913F03" w:rsidP="00DD06D9">
      <w:pPr>
        <w:pStyle w:val="afc"/>
        <w:ind w:firstLine="709"/>
        <w:outlineLvl w:val="1"/>
        <w:rPr>
          <w:sz w:val="22"/>
          <w:szCs w:val="22"/>
        </w:rPr>
      </w:pPr>
      <w:bookmarkStart w:id="63" w:name="_Toc155957899"/>
      <w:r w:rsidRPr="005F540C">
        <w:rPr>
          <w:sz w:val="22"/>
          <w:szCs w:val="22"/>
        </w:rPr>
        <w:t>9.1 Общие требования</w:t>
      </w:r>
      <w:bookmarkEnd w:id="6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46948" w:rsidRDefault="00346948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46948" w:rsidRDefault="00346948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4" w:name="_Ref67997869"/>
      <w:bookmarkStart w:id="65" w:name="_Ref68106497"/>
      <w:bookmarkStart w:id="66" w:name="_Ref69937582"/>
      <w:bookmarkStart w:id="67" w:name="_Ref73096586"/>
      <w:bookmarkStart w:id="68" w:name="_Ref73354089"/>
      <w:bookmarkStart w:id="69" w:name="_Ref73360085"/>
      <w:bookmarkStart w:id="70" w:name="_Toc15595790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4"/>
      <w:bookmarkEnd w:id="65"/>
      <w:bookmarkEnd w:id="66"/>
      <w:bookmarkEnd w:id="67"/>
      <w:bookmarkEnd w:id="68"/>
      <w:bookmarkEnd w:id="69"/>
      <w:bookmarkEnd w:id="7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71" w:name="_Toc155957901"/>
      <w:bookmarkStart w:id="72" w:name="_Toc14172322"/>
      <w:bookmarkStart w:id="73" w:name="_Ref67997880"/>
      <w:bookmarkStart w:id="74" w:name="_Ref68106504"/>
      <w:bookmarkStart w:id="7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1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4528C4" w:rsidRPr="009E2796" w:rsidRDefault="004528C4" w:rsidP="004528C4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4</w:t>
      </w:r>
    </w:p>
    <w:p w:rsidR="004528C4" w:rsidRPr="0041611C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4528C4" w:rsidRPr="00A8170E" w:rsidTr="004B408E">
        <w:trPr>
          <w:trHeight w:hRule="exact" w:val="41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4528C4" w:rsidRPr="00A8170E" w:rsidRDefault="004528C4" w:rsidP="004B408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8170E" w:rsidRDefault="004528C4" w:rsidP="004B408E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Время возникновения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8170E" w:rsidRDefault="004528C4" w:rsidP="004B408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запускается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FA3093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Если вы выключите устройство, 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затем сразу же включите его,</w:t>
            </w:r>
          </w:p>
          <w:p w:rsidR="004528C4" w:rsidRPr="00FA3093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чтобы защитить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и избежать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перегрузки системы,</w:t>
            </w:r>
          </w:p>
          <w:p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задержит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работу на 3 минуты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A309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Пожалуйста, подождите немного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15192">
              <w:rPr>
                <w:rFonts w:eastAsiaTheme="minorHAnsi"/>
                <w:sz w:val="22"/>
                <w:szCs w:val="22"/>
                <w:lang w:eastAsia="en-US"/>
              </w:rPr>
              <w:t>Неправильное проводное подключение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615192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Подсоедините провода в соответствии со</w:t>
            </w:r>
          </w:p>
          <w:p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схемой подключения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7E0E66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Неисправен предохранитель или</w:t>
            </w:r>
          </w:p>
          <w:p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автоматический выключатель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7E0E6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Замените предохранитель или</w:t>
            </w:r>
          </w:p>
          <w:p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включите автоматический выключатель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Сбой питания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7E0E6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Перезапустите после</w:t>
            </w:r>
          </w:p>
          <w:p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возобновления питания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Вилка питания отсоединена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9A282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Снова вставьте вилку в розетку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9A282B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У пульта дистанционного управления разряжен</w:t>
            </w:r>
          </w:p>
          <w:p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аккумулятор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Зарядите аккумулятор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едостаточное охлаждение воздуха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Заграждены воздухозаборные или выпускные отверстия</w:t>
            </w: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блоков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Устраните препятствия и обеспечьте</w:t>
            </w: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хорошую вентиляцию помещения для внутренних 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наружных блоков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B70979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Неправильная</w:t>
            </w: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настройка температуры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Установите нужную температуру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 вентилятора слишком низкая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Установите нужную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2250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Неправильное направление воздушного потока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Измените направление воздушных жалюзи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 двери и окна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Блок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под прямыми</w:t>
            </w: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солнечными лучами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3D431B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</w:t>
            </w: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шторы или жалюзи на</w:t>
            </w: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окна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Слишком много источников тепла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Удалите ненужные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источники тепла</w:t>
            </w:r>
          </w:p>
        </w:tc>
      </w:tr>
      <w:tr w:rsidR="004528C4" w:rsidRPr="00A8170E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Воздушный фильтр загрязнен или засорен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Очистите фильтр</w:t>
            </w:r>
          </w:p>
        </w:tc>
      </w:tr>
    </w:tbl>
    <w:p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0A60BB">
        <w:rPr>
          <w:sz w:val="22"/>
          <w:szCs w:val="22"/>
        </w:rPr>
        <w:lastRenderedPageBreak/>
        <w:t>Продолжение таблицы 4.</w:t>
      </w:r>
    </w:p>
    <w:p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4528C4" w:rsidRPr="00A8170E" w:rsidTr="004B408E">
        <w:trPr>
          <w:trHeight w:val="27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</w:t>
            </w:r>
          </w:p>
          <w:p w:rsidR="004528C4" w:rsidRPr="00A8170E" w:rsidRDefault="004528C4" w:rsidP="004B408E">
            <w:pPr>
              <w:rPr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кондиционера выходит туман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Если устройство работает в условиях</w:t>
            </w: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высокой влажности, влажный воздух в</w:t>
            </w:r>
          </w:p>
          <w:p w:rsidR="004528C4" w:rsidRPr="00A8170E" w:rsidRDefault="004528C4" w:rsidP="004B408E">
            <w:pPr>
              <w:rPr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 будет быстро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охлаждаться</w:t>
            </w:r>
          </w:p>
        </w:tc>
      </w:tr>
      <w:tr w:rsidR="004528C4" w:rsidRPr="00A8170E" w:rsidTr="004B408E">
        <w:trPr>
          <w:trHeight w:hRule="exact" w:val="965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После размораживания система переключается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нагрева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В процессе размораживания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образуется некоторое количество воды, которая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превратится в водяной пар</w:t>
            </w:r>
          </w:p>
        </w:tc>
      </w:tr>
      <w:tr w:rsidR="004528C4" w:rsidRPr="00A8170E" w:rsidTr="004B408E">
        <w:trPr>
          <w:trHeight w:hRule="exact" w:val="903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8170E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 начале работы кондиционер начинает жужжать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Некоторые компоненты будут</w:t>
            </w:r>
          </w:p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гудеть, когда он начнет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работать. Шум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станет слабым через 1 минуту</w:t>
            </w:r>
          </w:p>
        </w:tc>
      </w:tr>
      <w:tr w:rsidR="004528C4" w:rsidRPr="00A8170E" w:rsidTr="004B408E">
        <w:trPr>
          <w:trHeight w:hRule="exact" w:val="857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 поступает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 кондиционера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устройство включено, оно</w:t>
            </w:r>
          </w:p>
          <w:p w:rsidR="004528C4" w:rsidRPr="00B5183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жужжит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Когда система только</w:t>
            </w:r>
          </w:p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запущена, уровень хладагента</w:t>
            </w:r>
          </w:p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нестабильный. Примерно через 30 секунд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урчание агрегата становится низким</w:t>
            </w:r>
          </w:p>
        </w:tc>
      </w:tr>
      <w:tr w:rsidR="004528C4" w:rsidRPr="00A20811" w:rsidTr="004B408E">
        <w:trPr>
          <w:trHeight w:val="28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Примерно через 20 секунд после того, как устройство впервые</w:t>
            </w:r>
          </w:p>
          <w:p w:rsidR="004528C4" w:rsidRPr="00BB427D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B427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 режим нагрева, или</w:t>
            </w: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размораживании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,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при нагреве раздается звук чистки хладагента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 xml:space="preserve">Это звук переключения направления 4-ходового клапана. </w:t>
            </w:r>
          </w:p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Звук исчезнет после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того, как клапан изменит свое направление</w:t>
            </w:r>
          </w:p>
        </w:tc>
      </w:tr>
      <w:tr w:rsidR="004528C4" w:rsidRPr="00A8170E" w:rsidTr="004B408E">
        <w:trPr>
          <w:trHeight w:val="572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запуске или остановке устройства раздается шипящий звук, а также легкое шипение</w:t>
            </w:r>
          </w:p>
          <w:p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Это звук газообразного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хладагента, который перестает поступать, и звук дренажной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</w:p>
        </w:tc>
      </w:tr>
      <w:tr w:rsidR="004528C4" w:rsidRPr="00A8170E" w:rsidTr="004B408E">
        <w:trPr>
          <w:trHeight w:val="84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8170E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операции раздается хруст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Из-за изменения температуры передняя панель и другие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компоненты могут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разбухнуть и вызвать звук истирания</w:t>
            </w:r>
          </w:p>
        </w:tc>
      </w:tr>
      <w:tr w:rsidR="004528C4" w:rsidRPr="00A8170E" w:rsidTr="004B408E">
        <w:trPr>
          <w:trHeight w:val="79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8170E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начинает работать после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длительного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простоя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Пыль, находящаяся внутри внутреннего блока, выходит наружу вместе с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воздухом</w:t>
            </w:r>
          </w:p>
        </w:tc>
      </w:tr>
      <w:tr w:rsidR="004528C4" w:rsidRPr="00A8170E" w:rsidTr="004B408E">
        <w:trPr>
          <w:trHeight w:val="762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Кондиционер</w:t>
            </w:r>
          </w:p>
          <w:p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издает какой-то</w:t>
            </w:r>
          </w:p>
          <w:p w:rsidR="004528C4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4528C4" w:rsidRPr="00A8170E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 в помещении или запах</w:t>
            </w:r>
          </w:p>
          <w:p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сигарет выходит через</w:t>
            </w:r>
          </w:p>
          <w:p w:rsidR="004528C4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внутренний блок</w:t>
            </w:r>
          </w:p>
          <w:p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4528C4" w:rsidRDefault="004528C4" w:rsidP="004528C4">
      <w:pPr>
        <w:pStyle w:val="21"/>
        <w:spacing w:line="360" w:lineRule="auto"/>
        <w:jc w:val="both"/>
        <w:rPr>
          <w:sz w:val="20"/>
        </w:rPr>
      </w:pPr>
    </w:p>
    <w:p w:rsidR="004528C4" w:rsidRDefault="004528C4" w:rsidP="004528C4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6" w:name="_Toc15595790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2"/>
      <w:bookmarkEnd w:id="73"/>
      <w:bookmarkEnd w:id="74"/>
      <w:bookmarkEnd w:id="75"/>
      <w:bookmarkEnd w:id="76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305EAA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8" w:name="_Toc15595790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8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3"/>
      <w:footerReference w:type="first" r:id="rId3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811" w:rsidRDefault="007A2811">
      <w:r>
        <w:separator/>
      </w:r>
    </w:p>
  </w:endnote>
  <w:endnote w:type="continuationSeparator" w:id="0">
    <w:p w:rsidR="007A2811" w:rsidRDefault="007A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811" w:rsidRDefault="007A281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2811" w:rsidRDefault="007A281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811" w:rsidRDefault="007A28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A2811" w:rsidRDefault="007A28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A2811" w:rsidRDefault="007A28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A2811" w:rsidRDefault="007A28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811" w:rsidRDefault="007A28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811" w:rsidRDefault="007A28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10EED608" wp14:editId="3595BB9C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Pr="00890B77" w:rsidRDefault="007771B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KFFI48_60GV_KONI48_</w:t>
                              </w:r>
                              <w:r w:rsidR="000C34B4">
                                <w:rPr>
                                  <w:b/>
                                  <w:sz w:val="22"/>
                                  <w:szCs w:val="22"/>
                                </w:rPr>
                                <w:t>60G</w:t>
                              </w:r>
                              <w:r w:rsidR="000C34B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Y</w:t>
                              </w:r>
                              <w:r w:rsidR="00912DE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A2811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Pr="00ED1531" w:rsidRDefault="007A28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488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Pr="00ED1531" w:rsidRDefault="007A28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2811" w:rsidRPr="00C67A09" w:rsidRDefault="007A281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15A9D" w:rsidRPr="00715A9D" w:rsidRDefault="00715A9D" w:rsidP="00715A9D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ПРОМЫШЛЕННЫЕ</w:t>
                              </w:r>
                            </w:p>
                            <w:p w:rsidR="00715A9D" w:rsidRDefault="00715A9D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НАПОЛЬНО-ПОТОЛОЧНОГО ТИПА </w:t>
                              </w:r>
                            </w:p>
                            <w:p w:rsidR="00715A9D" w:rsidRDefault="00715A9D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МОДЕЛЬНОГО РЯДА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KF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</w:t>
                              </w:r>
                              <w:r w:rsidR="00A22E6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_GV/KON</w:t>
                              </w:r>
                              <w:r w:rsidR="00A22E6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r w:rsidR="000C34B4">
                                <w:rPr>
                                  <w:b/>
                                  <w:sz w:val="18"/>
                                  <w:szCs w:val="18"/>
                                </w:rPr>
                                <w:t>_GY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7A2811" w:rsidRPr="00B465BD" w:rsidRDefault="007A2811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A2811" w:rsidRPr="00613EFB" w:rsidRDefault="007A281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EED608" id="Группа 265" o:spid="_x0000_s1103" style="position:absolute;left:0;text-align:left;margin-left:24.3pt;margin-top:18.7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A2811" w:rsidRPr="00890B77" w:rsidRDefault="007771B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KFFI48_60GV_KONI48_</w:t>
                        </w:r>
                        <w:r w:rsidR="000C34B4">
                          <w:rPr>
                            <w:b/>
                            <w:sz w:val="22"/>
                            <w:szCs w:val="22"/>
                          </w:rPr>
                          <w:t>60G</w:t>
                        </w:r>
                        <w:r w:rsidR="000C34B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Y</w:t>
                        </w:r>
                        <w:r w:rsidR="00912DE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A2811"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A2811" w:rsidRPr="00ED1531" w:rsidRDefault="007A281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C488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A2811" w:rsidRPr="00ED1531" w:rsidRDefault="007A28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A2811" w:rsidRPr="00C67A09" w:rsidRDefault="007A281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15A9D" w:rsidRPr="00715A9D" w:rsidRDefault="00715A9D" w:rsidP="00715A9D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КОНДИЦИОНЕРЫ ПРОМЫШЛЕННЫЕ</w:t>
                        </w:r>
                      </w:p>
                      <w:p w:rsidR="00715A9D" w:rsidRDefault="00715A9D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НАПОЛЬНО-ПОТОЛОЧНОГО ТИПА </w:t>
                        </w:r>
                      </w:p>
                      <w:p w:rsidR="00715A9D" w:rsidRDefault="00715A9D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МОДЕЛЬНОГО РЯДА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KF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</w:t>
                        </w:r>
                        <w:r w:rsidR="00A22E6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_GV/KON</w:t>
                        </w:r>
                        <w:r w:rsidR="00A22E6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r w:rsidR="000C34B4">
                          <w:rPr>
                            <w:b/>
                            <w:sz w:val="18"/>
                            <w:szCs w:val="18"/>
                          </w:rPr>
                          <w:t>_GY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7A2811" w:rsidRPr="00B465BD" w:rsidRDefault="007A2811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A2811" w:rsidRPr="00613EFB" w:rsidRDefault="007A281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811" w:rsidRDefault="007A28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Pr="00AF301F" w:rsidRDefault="007A28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488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A9D" w:rsidRPr="00890B77" w:rsidRDefault="00B4633D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KFFI48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softHyphen/>
                                <w:t>_60GV_KONI48_</w:t>
                              </w:r>
                              <w:r w:rsidR="000C34B4">
                                <w:rPr>
                                  <w:b/>
                                  <w:sz w:val="22"/>
                                  <w:szCs w:val="22"/>
                                </w:rPr>
                                <w:t>60GY</w:t>
                              </w:r>
                              <w:r w:rsidR="00912DE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15A9D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A2811" w:rsidRPr="00C23BB2" w:rsidRDefault="007A281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A2811" w:rsidRPr="00EC2FF5" w:rsidRDefault="007A281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A2811" w:rsidRPr="00AF301F" w:rsidRDefault="007A28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C488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15A9D" w:rsidRPr="00890B77" w:rsidRDefault="00B4633D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KFFI48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softHyphen/>
                          <w:t>_60GV_KONI48_</w:t>
                        </w:r>
                        <w:r w:rsidR="000C34B4">
                          <w:rPr>
                            <w:b/>
                            <w:sz w:val="22"/>
                            <w:szCs w:val="22"/>
                          </w:rPr>
                          <w:t>60GY</w:t>
                        </w:r>
                        <w:r w:rsidR="00912DE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15A9D"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A2811" w:rsidRPr="00C23BB2" w:rsidRDefault="007A281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A2811" w:rsidRPr="00EC2FF5" w:rsidRDefault="007A281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811" w:rsidRDefault="007A28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2811" w:rsidRPr="00AF301F" w:rsidRDefault="007A28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488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A9D" w:rsidRPr="00890B77" w:rsidRDefault="00B4633D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KFFI48_60GV_KONI48_</w:t>
                              </w:r>
                              <w:r w:rsidR="000C34B4">
                                <w:rPr>
                                  <w:b/>
                                  <w:sz w:val="22"/>
                                  <w:szCs w:val="22"/>
                                </w:rPr>
                                <w:t>60GY</w:t>
                              </w:r>
                              <w:r w:rsidR="00912DE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15A9D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A2811" w:rsidRPr="00227DAA" w:rsidRDefault="007A2811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A2811" w:rsidRPr="00AF301F" w:rsidRDefault="007A28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C488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15A9D" w:rsidRPr="00890B77" w:rsidRDefault="00B4633D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KFFI48_60GV_KONI48_</w:t>
                        </w:r>
                        <w:r w:rsidR="000C34B4">
                          <w:rPr>
                            <w:b/>
                            <w:sz w:val="22"/>
                            <w:szCs w:val="22"/>
                          </w:rPr>
                          <w:t>60GY</w:t>
                        </w:r>
                        <w:r w:rsidR="00912DE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15A9D"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A2811" w:rsidRPr="00227DAA" w:rsidRDefault="007A2811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811" w:rsidRDefault="007A2811">
      <w:r>
        <w:separator/>
      </w:r>
    </w:p>
  </w:footnote>
  <w:footnote w:type="continuationSeparator" w:id="0">
    <w:p w:rsidR="007A2811" w:rsidRDefault="007A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811" w:rsidRDefault="007A28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2811" w:rsidRDefault="007A281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DD6C0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85C3E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0" w15:restartNumberingAfterBreak="0">
    <w:nsid w:val="44CB5162"/>
    <w:multiLevelType w:val="hybridMultilevel"/>
    <w:tmpl w:val="DD6C0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3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61A706E6"/>
    <w:multiLevelType w:val="hybridMultilevel"/>
    <w:tmpl w:val="DD6C0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9"/>
  </w:num>
  <w:num w:numId="5">
    <w:abstractNumId w:val="13"/>
  </w:num>
  <w:num w:numId="6">
    <w:abstractNumId w:val="9"/>
  </w:num>
  <w:num w:numId="7">
    <w:abstractNumId w:val="0"/>
  </w:num>
  <w:num w:numId="8">
    <w:abstractNumId w:val="15"/>
  </w:num>
  <w:num w:numId="9">
    <w:abstractNumId w:val="11"/>
  </w:num>
  <w:num w:numId="10">
    <w:abstractNumId w:val="21"/>
  </w:num>
  <w:num w:numId="11">
    <w:abstractNumId w:val="1"/>
  </w:num>
  <w:num w:numId="12">
    <w:abstractNumId w:val="8"/>
  </w:num>
  <w:num w:numId="13">
    <w:abstractNumId w:val="20"/>
  </w:num>
  <w:num w:numId="14">
    <w:abstractNumId w:val="18"/>
  </w:num>
  <w:num w:numId="15">
    <w:abstractNumId w:val="3"/>
  </w:num>
  <w:num w:numId="16">
    <w:abstractNumId w:val="16"/>
  </w:num>
  <w:num w:numId="17">
    <w:abstractNumId w:val="2"/>
  </w:num>
  <w:num w:numId="18">
    <w:abstractNumId w:val="4"/>
  </w:num>
  <w:num w:numId="19">
    <w:abstractNumId w:val="17"/>
  </w:num>
  <w:num w:numId="20">
    <w:abstractNumId w:val="6"/>
  </w:num>
  <w:num w:numId="21">
    <w:abstractNumId w:val="14"/>
  </w:num>
  <w:num w:numId="2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642E"/>
    <w:rsid w:val="00037425"/>
    <w:rsid w:val="0003743B"/>
    <w:rsid w:val="00037A74"/>
    <w:rsid w:val="000418FC"/>
    <w:rsid w:val="0004615A"/>
    <w:rsid w:val="0004699E"/>
    <w:rsid w:val="000500B4"/>
    <w:rsid w:val="000538D6"/>
    <w:rsid w:val="0005390B"/>
    <w:rsid w:val="00057BCD"/>
    <w:rsid w:val="00057CBB"/>
    <w:rsid w:val="00060A0A"/>
    <w:rsid w:val="000614D3"/>
    <w:rsid w:val="00061956"/>
    <w:rsid w:val="0006705F"/>
    <w:rsid w:val="00070036"/>
    <w:rsid w:val="000710C4"/>
    <w:rsid w:val="00073A2D"/>
    <w:rsid w:val="00073C25"/>
    <w:rsid w:val="00074D0B"/>
    <w:rsid w:val="00075188"/>
    <w:rsid w:val="000779F8"/>
    <w:rsid w:val="00081206"/>
    <w:rsid w:val="000814F0"/>
    <w:rsid w:val="00083E62"/>
    <w:rsid w:val="00085D02"/>
    <w:rsid w:val="000901F2"/>
    <w:rsid w:val="0009089F"/>
    <w:rsid w:val="000948C2"/>
    <w:rsid w:val="0009526F"/>
    <w:rsid w:val="00096689"/>
    <w:rsid w:val="0009679E"/>
    <w:rsid w:val="00097420"/>
    <w:rsid w:val="000A20FD"/>
    <w:rsid w:val="000A2F68"/>
    <w:rsid w:val="000A42F7"/>
    <w:rsid w:val="000A510B"/>
    <w:rsid w:val="000B1339"/>
    <w:rsid w:val="000B2A0A"/>
    <w:rsid w:val="000B46CE"/>
    <w:rsid w:val="000B47B0"/>
    <w:rsid w:val="000B7CBA"/>
    <w:rsid w:val="000C0778"/>
    <w:rsid w:val="000C10AB"/>
    <w:rsid w:val="000C34B4"/>
    <w:rsid w:val="000C70B2"/>
    <w:rsid w:val="000C74A2"/>
    <w:rsid w:val="000C7981"/>
    <w:rsid w:val="000D03FE"/>
    <w:rsid w:val="000D0AD4"/>
    <w:rsid w:val="000D3135"/>
    <w:rsid w:val="000D3915"/>
    <w:rsid w:val="000E1F82"/>
    <w:rsid w:val="000E5129"/>
    <w:rsid w:val="000E62F4"/>
    <w:rsid w:val="000E638C"/>
    <w:rsid w:val="000E72FA"/>
    <w:rsid w:val="000F2848"/>
    <w:rsid w:val="000F2CFF"/>
    <w:rsid w:val="000F4914"/>
    <w:rsid w:val="000F4D1C"/>
    <w:rsid w:val="000F77DB"/>
    <w:rsid w:val="001005B9"/>
    <w:rsid w:val="00104578"/>
    <w:rsid w:val="0010487B"/>
    <w:rsid w:val="00105D41"/>
    <w:rsid w:val="00107748"/>
    <w:rsid w:val="00114327"/>
    <w:rsid w:val="00116614"/>
    <w:rsid w:val="00117ADC"/>
    <w:rsid w:val="00117ED0"/>
    <w:rsid w:val="0012018E"/>
    <w:rsid w:val="0012068A"/>
    <w:rsid w:val="00121EA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6BD1"/>
    <w:rsid w:val="00153318"/>
    <w:rsid w:val="00154549"/>
    <w:rsid w:val="00154925"/>
    <w:rsid w:val="00154E9D"/>
    <w:rsid w:val="00156E19"/>
    <w:rsid w:val="00163C45"/>
    <w:rsid w:val="00165C84"/>
    <w:rsid w:val="00171036"/>
    <w:rsid w:val="00173F04"/>
    <w:rsid w:val="001762CE"/>
    <w:rsid w:val="00176882"/>
    <w:rsid w:val="001776A5"/>
    <w:rsid w:val="00180D0F"/>
    <w:rsid w:val="00182988"/>
    <w:rsid w:val="00185499"/>
    <w:rsid w:val="00185B60"/>
    <w:rsid w:val="0018633F"/>
    <w:rsid w:val="00196E09"/>
    <w:rsid w:val="00197EFF"/>
    <w:rsid w:val="001A0A60"/>
    <w:rsid w:val="001A28F8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C634E"/>
    <w:rsid w:val="001D04C1"/>
    <w:rsid w:val="001D0C4B"/>
    <w:rsid w:val="001D25AC"/>
    <w:rsid w:val="001D56EC"/>
    <w:rsid w:val="001D590D"/>
    <w:rsid w:val="001E2E2E"/>
    <w:rsid w:val="001E45FC"/>
    <w:rsid w:val="001E4BED"/>
    <w:rsid w:val="001E7F0C"/>
    <w:rsid w:val="001F2F84"/>
    <w:rsid w:val="001F482C"/>
    <w:rsid w:val="001F7544"/>
    <w:rsid w:val="00200079"/>
    <w:rsid w:val="00202B4E"/>
    <w:rsid w:val="00203929"/>
    <w:rsid w:val="002049EF"/>
    <w:rsid w:val="00206F07"/>
    <w:rsid w:val="00207DE7"/>
    <w:rsid w:val="002114A6"/>
    <w:rsid w:val="00213A01"/>
    <w:rsid w:val="002143B4"/>
    <w:rsid w:val="00215757"/>
    <w:rsid w:val="002165F5"/>
    <w:rsid w:val="00216ED8"/>
    <w:rsid w:val="00220DC9"/>
    <w:rsid w:val="00221521"/>
    <w:rsid w:val="002218D9"/>
    <w:rsid w:val="00224D56"/>
    <w:rsid w:val="00227DAA"/>
    <w:rsid w:val="0023225F"/>
    <w:rsid w:val="002322B2"/>
    <w:rsid w:val="00233EF1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7327C"/>
    <w:rsid w:val="00282779"/>
    <w:rsid w:val="00282A02"/>
    <w:rsid w:val="002838DE"/>
    <w:rsid w:val="00285943"/>
    <w:rsid w:val="00286580"/>
    <w:rsid w:val="002873FA"/>
    <w:rsid w:val="00290A2E"/>
    <w:rsid w:val="00291900"/>
    <w:rsid w:val="00293885"/>
    <w:rsid w:val="00293D5D"/>
    <w:rsid w:val="0029424B"/>
    <w:rsid w:val="00297BFA"/>
    <w:rsid w:val="00297D3D"/>
    <w:rsid w:val="002A18FE"/>
    <w:rsid w:val="002A1BAD"/>
    <w:rsid w:val="002B0584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72EF"/>
    <w:rsid w:val="002E7792"/>
    <w:rsid w:val="002F54D1"/>
    <w:rsid w:val="002F79FC"/>
    <w:rsid w:val="002F7B5F"/>
    <w:rsid w:val="00302A1B"/>
    <w:rsid w:val="0030369F"/>
    <w:rsid w:val="00303ED0"/>
    <w:rsid w:val="0030432E"/>
    <w:rsid w:val="00305EAA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41913"/>
    <w:rsid w:val="00343558"/>
    <w:rsid w:val="00343A0E"/>
    <w:rsid w:val="00343FCA"/>
    <w:rsid w:val="00344173"/>
    <w:rsid w:val="00346050"/>
    <w:rsid w:val="00346948"/>
    <w:rsid w:val="00352051"/>
    <w:rsid w:val="00353B79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3319"/>
    <w:rsid w:val="0038349B"/>
    <w:rsid w:val="00387118"/>
    <w:rsid w:val="003875AD"/>
    <w:rsid w:val="00387F66"/>
    <w:rsid w:val="00391483"/>
    <w:rsid w:val="0039232F"/>
    <w:rsid w:val="00392CEB"/>
    <w:rsid w:val="00393922"/>
    <w:rsid w:val="0039620C"/>
    <w:rsid w:val="003964AD"/>
    <w:rsid w:val="003A0036"/>
    <w:rsid w:val="003A2C95"/>
    <w:rsid w:val="003A78F7"/>
    <w:rsid w:val="003B47CB"/>
    <w:rsid w:val="003B66D5"/>
    <w:rsid w:val="003B6C78"/>
    <w:rsid w:val="003B7839"/>
    <w:rsid w:val="003B7EAD"/>
    <w:rsid w:val="003C59A9"/>
    <w:rsid w:val="003D03D7"/>
    <w:rsid w:val="003D6D60"/>
    <w:rsid w:val="003E00B6"/>
    <w:rsid w:val="003E36E8"/>
    <w:rsid w:val="003E3AD4"/>
    <w:rsid w:val="003E401A"/>
    <w:rsid w:val="003E4FDF"/>
    <w:rsid w:val="003E7842"/>
    <w:rsid w:val="003F28A1"/>
    <w:rsid w:val="003F50AF"/>
    <w:rsid w:val="003F63A7"/>
    <w:rsid w:val="003F6E9D"/>
    <w:rsid w:val="004009B4"/>
    <w:rsid w:val="00403F65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80C"/>
    <w:rsid w:val="00437185"/>
    <w:rsid w:val="00437C15"/>
    <w:rsid w:val="0044068D"/>
    <w:rsid w:val="00441553"/>
    <w:rsid w:val="00445E6B"/>
    <w:rsid w:val="004460D3"/>
    <w:rsid w:val="004502BE"/>
    <w:rsid w:val="004502D6"/>
    <w:rsid w:val="004528C4"/>
    <w:rsid w:val="004549BA"/>
    <w:rsid w:val="00455E74"/>
    <w:rsid w:val="00460F0B"/>
    <w:rsid w:val="004615C4"/>
    <w:rsid w:val="0046414B"/>
    <w:rsid w:val="004644B5"/>
    <w:rsid w:val="00464ED9"/>
    <w:rsid w:val="004667A9"/>
    <w:rsid w:val="00466FDE"/>
    <w:rsid w:val="004711A0"/>
    <w:rsid w:val="004713AA"/>
    <w:rsid w:val="00472311"/>
    <w:rsid w:val="004726FA"/>
    <w:rsid w:val="0047492B"/>
    <w:rsid w:val="00475E6C"/>
    <w:rsid w:val="004768C6"/>
    <w:rsid w:val="00480136"/>
    <w:rsid w:val="0048313C"/>
    <w:rsid w:val="004831AA"/>
    <w:rsid w:val="00484626"/>
    <w:rsid w:val="004848CC"/>
    <w:rsid w:val="00484FE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0FC8"/>
    <w:rsid w:val="004B6D39"/>
    <w:rsid w:val="004B6F5E"/>
    <w:rsid w:val="004C1297"/>
    <w:rsid w:val="004C172C"/>
    <w:rsid w:val="004C1B4B"/>
    <w:rsid w:val="004C326A"/>
    <w:rsid w:val="004C329E"/>
    <w:rsid w:val="004C60C7"/>
    <w:rsid w:val="004D1931"/>
    <w:rsid w:val="004D457D"/>
    <w:rsid w:val="004D53B5"/>
    <w:rsid w:val="004D5533"/>
    <w:rsid w:val="004D56FC"/>
    <w:rsid w:val="004D63D9"/>
    <w:rsid w:val="004E674F"/>
    <w:rsid w:val="004F1117"/>
    <w:rsid w:val="004F3394"/>
    <w:rsid w:val="004F77E1"/>
    <w:rsid w:val="004F786F"/>
    <w:rsid w:val="00500799"/>
    <w:rsid w:val="00501E43"/>
    <w:rsid w:val="00503F2A"/>
    <w:rsid w:val="00505AFE"/>
    <w:rsid w:val="00511D49"/>
    <w:rsid w:val="0051213A"/>
    <w:rsid w:val="0051290A"/>
    <w:rsid w:val="005131AA"/>
    <w:rsid w:val="00514A8E"/>
    <w:rsid w:val="00516D3C"/>
    <w:rsid w:val="005174C6"/>
    <w:rsid w:val="00520FF8"/>
    <w:rsid w:val="005223B3"/>
    <w:rsid w:val="00525949"/>
    <w:rsid w:val="0052647D"/>
    <w:rsid w:val="00526589"/>
    <w:rsid w:val="00531B53"/>
    <w:rsid w:val="00532FC6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48B8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B611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40C"/>
    <w:rsid w:val="005F5E03"/>
    <w:rsid w:val="005F6E9B"/>
    <w:rsid w:val="00601691"/>
    <w:rsid w:val="006021AE"/>
    <w:rsid w:val="0060423E"/>
    <w:rsid w:val="00604424"/>
    <w:rsid w:val="00604573"/>
    <w:rsid w:val="006070F9"/>
    <w:rsid w:val="006102AE"/>
    <w:rsid w:val="006110E3"/>
    <w:rsid w:val="00614873"/>
    <w:rsid w:val="00617FE4"/>
    <w:rsid w:val="006216C4"/>
    <w:rsid w:val="006243C6"/>
    <w:rsid w:val="006306A0"/>
    <w:rsid w:val="00631177"/>
    <w:rsid w:val="00632F38"/>
    <w:rsid w:val="006416FB"/>
    <w:rsid w:val="00646CCF"/>
    <w:rsid w:val="00646CE5"/>
    <w:rsid w:val="0064700B"/>
    <w:rsid w:val="00647311"/>
    <w:rsid w:val="00654C5C"/>
    <w:rsid w:val="00655EE4"/>
    <w:rsid w:val="00656098"/>
    <w:rsid w:val="00657A08"/>
    <w:rsid w:val="00661EE9"/>
    <w:rsid w:val="00663893"/>
    <w:rsid w:val="00663BA6"/>
    <w:rsid w:val="006713EB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49D4"/>
    <w:rsid w:val="00697856"/>
    <w:rsid w:val="006A4452"/>
    <w:rsid w:val="006A4752"/>
    <w:rsid w:val="006A580E"/>
    <w:rsid w:val="006A5C3B"/>
    <w:rsid w:val="006A5D74"/>
    <w:rsid w:val="006A5F3B"/>
    <w:rsid w:val="006B097D"/>
    <w:rsid w:val="006B0C6E"/>
    <w:rsid w:val="006B12BE"/>
    <w:rsid w:val="006B19EB"/>
    <w:rsid w:val="006B3550"/>
    <w:rsid w:val="006B3F2C"/>
    <w:rsid w:val="006B543A"/>
    <w:rsid w:val="006B7512"/>
    <w:rsid w:val="006C2C4F"/>
    <w:rsid w:val="006C3B66"/>
    <w:rsid w:val="006C4887"/>
    <w:rsid w:val="006C5EF9"/>
    <w:rsid w:val="006C7584"/>
    <w:rsid w:val="006D114D"/>
    <w:rsid w:val="006D19F8"/>
    <w:rsid w:val="006D1C51"/>
    <w:rsid w:val="006D2EE8"/>
    <w:rsid w:val="006D62F4"/>
    <w:rsid w:val="006D6A03"/>
    <w:rsid w:val="006E0D08"/>
    <w:rsid w:val="006E0DCE"/>
    <w:rsid w:val="006E30DA"/>
    <w:rsid w:val="006E3C0A"/>
    <w:rsid w:val="006E54B4"/>
    <w:rsid w:val="006E5519"/>
    <w:rsid w:val="006E5BBD"/>
    <w:rsid w:val="006E631E"/>
    <w:rsid w:val="006E6F2F"/>
    <w:rsid w:val="006F061B"/>
    <w:rsid w:val="006F3314"/>
    <w:rsid w:val="006F412D"/>
    <w:rsid w:val="006F4378"/>
    <w:rsid w:val="006F4BBB"/>
    <w:rsid w:val="0070088D"/>
    <w:rsid w:val="00700972"/>
    <w:rsid w:val="00702320"/>
    <w:rsid w:val="0070460C"/>
    <w:rsid w:val="0070650B"/>
    <w:rsid w:val="007067A0"/>
    <w:rsid w:val="00706F9E"/>
    <w:rsid w:val="00710E69"/>
    <w:rsid w:val="0071105F"/>
    <w:rsid w:val="00714DDF"/>
    <w:rsid w:val="00715A9D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4611"/>
    <w:rsid w:val="00745BD9"/>
    <w:rsid w:val="00746E65"/>
    <w:rsid w:val="00750207"/>
    <w:rsid w:val="007511E2"/>
    <w:rsid w:val="00751720"/>
    <w:rsid w:val="00751FA7"/>
    <w:rsid w:val="00754D5F"/>
    <w:rsid w:val="00760FAB"/>
    <w:rsid w:val="007618BC"/>
    <w:rsid w:val="00763CE3"/>
    <w:rsid w:val="00763D12"/>
    <w:rsid w:val="00772D3D"/>
    <w:rsid w:val="00776934"/>
    <w:rsid w:val="00777093"/>
    <w:rsid w:val="007771B0"/>
    <w:rsid w:val="0078177F"/>
    <w:rsid w:val="007848F0"/>
    <w:rsid w:val="007858DF"/>
    <w:rsid w:val="007859A5"/>
    <w:rsid w:val="0078634E"/>
    <w:rsid w:val="007877E0"/>
    <w:rsid w:val="007879B6"/>
    <w:rsid w:val="007958B3"/>
    <w:rsid w:val="007A2811"/>
    <w:rsid w:val="007A47CB"/>
    <w:rsid w:val="007A6951"/>
    <w:rsid w:val="007B265D"/>
    <w:rsid w:val="007B36E9"/>
    <w:rsid w:val="007B4A45"/>
    <w:rsid w:val="007B5D76"/>
    <w:rsid w:val="007B7BEC"/>
    <w:rsid w:val="007C1FE2"/>
    <w:rsid w:val="007C2117"/>
    <w:rsid w:val="007C358C"/>
    <w:rsid w:val="007C62B4"/>
    <w:rsid w:val="007C6420"/>
    <w:rsid w:val="007D1812"/>
    <w:rsid w:val="007D349B"/>
    <w:rsid w:val="007D578B"/>
    <w:rsid w:val="007D6CCA"/>
    <w:rsid w:val="007E603F"/>
    <w:rsid w:val="007E768F"/>
    <w:rsid w:val="007E78FD"/>
    <w:rsid w:val="007F261E"/>
    <w:rsid w:val="007F58CF"/>
    <w:rsid w:val="008043FB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31D4"/>
    <w:rsid w:val="00824C32"/>
    <w:rsid w:val="00825574"/>
    <w:rsid w:val="00830725"/>
    <w:rsid w:val="00831E5F"/>
    <w:rsid w:val="00833E42"/>
    <w:rsid w:val="008361D5"/>
    <w:rsid w:val="00842788"/>
    <w:rsid w:val="008429E5"/>
    <w:rsid w:val="00842C8C"/>
    <w:rsid w:val="00844089"/>
    <w:rsid w:val="00844C15"/>
    <w:rsid w:val="0084514E"/>
    <w:rsid w:val="008466BD"/>
    <w:rsid w:val="00850C58"/>
    <w:rsid w:val="00851CB0"/>
    <w:rsid w:val="0085316F"/>
    <w:rsid w:val="00853A5A"/>
    <w:rsid w:val="008563F4"/>
    <w:rsid w:val="0086249C"/>
    <w:rsid w:val="00863056"/>
    <w:rsid w:val="00864397"/>
    <w:rsid w:val="008659CD"/>
    <w:rsid w:val="00872C0A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530"/>
    <w:rsid w:val="00890B77"/>
    <w:rsid w:val="008958CC"/>
    <w:rsid w:val="00897EAB"/>
    <w:rsid w:val="008A504E"/>
    <w:rsid w:val="008A6018"/>
    <w:rsid w:val="008B073A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E148E"/>
    <w:rsid w:val="008F027D"/>
    <w:rsid w:val="008F2464"/>
    <w:rsid w:val="008F31F7"/>
    <w:rsid w:val="008F3712"/>
    <w:rsid w:val="008F3B9B"/>
    <w:rsid w:val="008F5FD4"/>
    <w:rsid w:val="00903540"/>
    <w:rsid w:val="00904E98"/>
    <w:rsid w:val="0090529C"/>
    <w:rsid w:val="00911EE2"/>
    <w:rsid w:val="00912DDA"/>
    <w:rsid w:val="00912DEF"/>
    <w:rsid w:val="00913704"/>
    <w:rsid w:val="00913F03"/>
    <w:rsid w:val="009148F2"/>
    <w:rsid w:val="00917F65"/>
    <w:rsid w:val="0092123A"/>
    <w:rsid w:val="009221B7"/>
    <w:rsid w:val="00922280"/>
    <w:rsid w:val="00923163"/>
    <w:rsid w:val="009231A8"/>
    <w:rsid w:val="0092480F"/>
    <w:rsid w:val="009256AE"/>
    <w:rsid w:val="009269D5"/>
    <w:rsid w:val="009319C6"/>
    <w:rsid w:val="00933069"/>
    <w:rsid w:val="00934551"/>
    <w:rsid w:val="0094151F"/>
    <w:rsid w:val="00941985"/>
    <w:rsid w:val="00942FDA"/>
    <w:rsid w:val="009454F1"/>
    <w:rsid w:val="009457C2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77A50"/>
    <w:rsid w:val="009804D9"/>
    <w:rsid w:val="00980822"/>
    <w:rsid w:val="00984D44"/>
    <w:rsid w:val="00985AEE"/>
    <w:rsid w:val="00991A9F"/>
    <w:rsid w:val="00992D90"/>
    <w:rsid w:val="00993FF0"/>
    <w:rsid w:val="009A15E8"/>
    <w:rsid w:val="009A2C32"/>
    <w:rsid w:val="009A32E8"/>
    <w:rsid w:val="009A4934"/>
    <w:rsid w:val="009A7D78"/>
    <w:rsid w:val="009B02BF"/>
    <w:rsid w:val="009B0392"/>
    <w:rsid w:val="009B089B"/>
    <w:rsid w:val="009B1EC5"/>
    <w:rsid w:val="009B236D"/>
    <w:rsid w:val="009B2DF4"/>
    <w:rsid w:val="009B4C0B"/>
    <w:rsid w:val="009B5FA9"/>
    <w:rsid w:val="009B64DB"/>
    <w:rsid w:val="009B6D90"/>
    <w:rsid w:val="009B6F0C"/>
    <w:rsid w:val="009C3CD8"/>
    <w:rsid w:val="009C5133"/>
    <w:rsid w:val="009C6AD5"/>
    <w:rsid w:val="009C6BE1"/>
    <w:rsid w:val="009D27D7"/>
    <w:rsid w:val="009D300F"/>
    <w:rsid w:val="009D475A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E656B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2E66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6064D"/>
    <w:rsid w:val="00A60E99"/>
    <w:rsid w:val="00A61371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B3970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101A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33D"/>
    <w:rsid w:val="00B465BD"/>
    <w:rsid w:val="00B514EE"/>
    <w:rsid w:val="00B51986"/>
    <w:rsid w:val="00B54A67"/>
    <w:rsid w:val="00B54BBE"/>
    <w:rsid w:val="00B62790"/>
    <w:rsid w:val="00B63561"/>
    <w:rsid w:val="00B65EF5"/>
    <w:rsid w:val="00B67172"/>
    <w:rsid w:val="00B70B55"/>
    <w:rsid w:val="00B711F4"/>
    <w:rsid w:val="00B713E6"/>
    <w:rsid w:val="00B71901"/>
    <w:rsid w:val="00B757EC"/>
    <w:rsid w:val="00B8277D"/>
    <w:rsid w:val="00B8424F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19BF"/>
    <w:rsid w:val="00BB1A1F"/>
    <w:rsid w:val="00BB28FA"/>
    <w:rsid w:val="00BB6DF0"/>
    <w:rsid w:val="00BC0996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BF6103"/>
    <w:rsid w:val="00C00840"/>
    <w:rsid w:val="00C01A74"/>
    <w:rsid w:val="00C01FB3"/>
    <w:rsid w:val="00C02770"/>
    <w:rsid w:val="00C0352C"/>
    <w:rsid w:val="00C10A1E"/>
    <w:rsid w:val="00C11FB0"/>
    <w:rsid w:val="00C13A31"/>
    <w:rsid w:val="00C1732D"/>
    <w:rsid w:val="00C2048F"/>
    <w:rsid w:val="00C2106A"/>
    <w:rsid w:val="00C241C9"/>
    <w:rsid w:val="00C2699D"/>
    <w:rsid w:val="00C274C5"/>
    <w:rsid w:val="00C34670"/>
    <w:rsid w:val="00C3798C"/>
    <w:rsid w:val="00C419C1"/>
    <w:rsid w:val="00C42FD7"/>
    <w:rsid w:val="00C446FF"/>
    <w:rsid w:val="00C47F87"/>
    <w:rsid w:val="00C510BE"/>
    <w:rsid w:val="00C612CD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67FF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4C63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165D1"/>
    <w:rsid w:val="00D172F7"/>
    <w:rsid w:val="00D21FC9"/>
    <w:rsid w:val="00D22CC3"/>
    <w:rsid w:val="00D25861"/>
    <w:rsid w:val="00D30212"/>
    <w:rsid w:val="00D30C49"/>
    <w:rsid w:val="00D35064"/>
    <w:rsid w:val="00D357F4"/>
    <w:rsid w:val="00D37DFF"/>
    <w:rsid w:val="00D40997"/>
    <w:rsid w:val="00D42F81"/>
    <w:rsid w:val="00D5079B"/>
    <w:rsid w:val="00D515CB"/>
    <w:rsid w:val="00D51E04"/>
    <w:rsid w:val="00D52036"/>
    <w:rsid w:val="00D549B4"/>
    <w:rsid w:val="00D54CC9"/>
    <w:rsid w:val="00D56275"/>
    <w:rsid w:val="00D566EE"/>
    <w:rsid w:val="00D56E4D"/>
    <w:rsid w:val="00D57BFE"/>
    <w:rsid w:val="00D643E2"/>
    <w:rsid w:val="00D6500E"/>
    <w:rsid w:val="00D652ED"/>
    <w:rsid w:val="00D65EE2"/>
    <w:rsid w:val="00D67B4C"/>
    <w:rsid w:val="00D70F39"/>
    <w:rsid w:val="00D70F85"/>
    <w:rsid w:val="00D7320E"/>
    <w:rsid w:val="00D73C11"/>
    <w:rsid w:val="00D740B2"/>
    <w:rsid w:val="00D75089"/>
    <w:rsid w:val="00D75C74"/>
    <w:rsid w:val="00D83623"/>
    <w:rsid w:val="00D84C66"/>
    <w:rsid w:val="00D94BAB"/>
    <w:rsid w:val="00D965B6"/>
    <w:rsid w:val="00D97C02"/>
    <w:rsid w:val="00DA14C6"/>
    <w:rsid w:val="00DA1947"/>
    <w:rsid w:val="00DA234E"/>
    <w:rsid w:val="00DA4E1F"/>
    <w:rsid w:val="00DA640C"/>
    <w:rsid w:val="00DB1079"/>
    <w:rsid w:val="00DB19AA"/>
    <w:rsid w:val="00DB2553"/>
    <w:rsid w:val="00DC0AC0"/>
    <w:rsid w:val="00DC19CB"/>
    <w:rsid w:val="00DC2BFB"/>
    <w:rsid w:val="00DC42C5"/>
    <w:rsid w:val="00DC56ED"/>
    <w:rsid w:val="00DC7853"/>
    <w:rsid w:val="00DD06D9"/>
    <w:rsid w:val="00DD07E1"/>
    <w:rsid w:val="00DD29B3"/>
    <w:rsid w:val="00DE0E25"/>
    <w:rsid w:val="00DE247A"/>
    <w:rsid w:val="00DE35B4"/>
    <w:rsid w:val="00DE47F4"/>
    <w:rsid w:val="00DE54EC"/>
    <w:rsid w:val="00DE6E7F"/>
    <w:rsid w:val="00DF11E6"/>
    <w:rsid w:val="00DF279C"/>
    <w:rsid w:val="00DF2865"/>
    <w:rsid w:val="00DF3966"/>
    <w:rsid w:val="00DF4D49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7FD"/>
    <w:rsid w:val="00E24807"/>
    <w:rsid w:val="00E24ED7"/>
    <w:rsid w:val="00E30146"/>
    <w:rsid w:val="00E3273E"/>
    <w:rsid w:val="00E4197E"/>
    <w:rsid w:val="00E42C46"/>
    <w:rsid w:val="00E458E2"/>
    <w:rsid w:val="00E4778E"/>
    <w:rsid w:val="00E50936"/>
    <w:rsid w:val="00E515AE"/>
    <w:rsid w:val="00E54C66"/>
    <w:rsid w:val="00E61704"/>
    <w:rsid w:val="00E61C22"/>
    <w:rsid w:val="00E646AB"/>
    <w:rsid w:val="00E64900"/>
    <w:rsid w:val="00E70A7D"/>
    <w:rsid w:val="00E71DF5"/>
    <w:rsid w:val="00E774B2"/>
    <w:rsid w:val="00E8165A"/>
    <w:rsid w:val="00E827F1"/>
    <w:rsid w:val="00E8345E"/>
    <w:rsid w:val="00E84CB6"/>
    <w:rsid w:val="00E90526"/>
    <w:rsid w:val="00E90897"/>
    <w:rsid w:val="00E91B22"/>
    <w:rsid w:val="00E93500"/>
    <w:rsid w:val="00E93769"/>
    <w:rsid w:val="00E94716"/>
    <w:rsid w:val="00E956DE"/>
    <w:rsid w:val="00EA0B67"/>
    <w:rsid w:val="00EA206C"/>
    <w:rsid w:val="00EA518D"/>
    <w:rsid w:val="00EA798E"/>
    <w:rsid w:val="00EB00A2"/>
    <w:rsid w:val="00EB0EC2"/>
    <w:rsid w:val="00EB2FA9"/>
    <w:rsid w:val="00EB702E"/>
    <w:rsid w:val="00EB74F0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88"/>
    <w:rsid w:val="00F149D2"/>
    <w:rsid w:val="00F1629E"/>
    <w:rsid w:val="00F178C8"/>
    <w:rsid w:val="00F20F84"/>
    <w:rsid w:val="00F22B2D"/>
    <w:rsid w:val="00F356EE"/>
    <w:rsid w:val="00F36FCE"/>
    <w:rsid w:val="00F4023E"/>
    <w:rsid w:val="00F46DA1"/>
    <w:rsid w:val="00F51E1D"/>
    <w:rsid w:val="00F53B6F"/>
    <w:rsid w:val="00F55F7B"/>
    <w:rsid w:val="00F56372"/>
    <w:rsid w:val="00F56744"/>
    <w:rsid w:val="00F57190"/>
    <w:rsid w:val="00F57CC0"/>
    <w:rsid w:val="00F62AE1"/>
    <w:rsid w:val="00F678BE"/>
    <w:rsid w:val="00F70D89"/>
    <w:rsid w:val="00F73B69"/>
    <w:rsid w:val="00F7519D"/>
    <w:rsid w:val="00F7656C"/>
    <w:rsid w:val="00F817D9"/>
    <w:rsid w:val="00F81B60"/>
    <w:rsid w:val="00F82558"/>
    <w:rsid w:val="00F926D0"/>
    <w:rsid w:val="00F937BE"/>
    <w:rsid w:val="00F93EE5"/>
    <w:rsid w:val="00F94FE4"/>
    <w:rsid w:val="00F96631"/>
    <w:rsid w:val="00F9665C"/>
    <w:rsid w:val="00FA3A55"/>
    <w:rsid w:val="00FA3B8C"/>
    <w:rsid w:val="00FA64EB"/>
    <w:rsid w:val="00FA65C1"/>
    <w:rsid w:val="00FB0447"/>
    <w:rsid w:val="00FB0659"/>
    <w:rsid w:val="00FC2BB5"/>
    <w:rsid w:val="00FC6D6C"/>
    <w:rsid w:val="00FD0E32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  <w15:docId w15:val="{4A078DA3-B05B-4DA5-9448-D99B1CDB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B0F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F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23163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B0F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B0F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c">
    <w:name w:val="No Spacing"/>
    <w:uiPriority w:val="1"/>
    <w:qFormat/>
    <w:rsid w:val="00DD06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6pt">
    <w:name w:val="Основной текст (2) + 6 pt"/>
    <w:basedOn w:val="a0"/>
    <w:rsid w:val="004528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5" Type="http://schemas.openxmlformats.org/officeDocument/2006/relationships/image" Target="media/image11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jpe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7917D-85CE-4945-A490-C9D189237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A79024D8</Template>
  <TotalTime>23</TotalTime>
  <Pages>31</Pages>
  <Words>6223</Words>
  <Characters>35472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20</cp:revision>
  <cp:lastPrinted>2021-03-26T08:29:00Z</cp:lastPrinted>
  <dcterms:created xsi:type="dcterms:W3CDTF">2024-01-18T10:59:00Z</dcterms:created>
  <dcterms:modified xsi:type="dcterms:W3CDTF">2025-04-16T07:12:00Z</dcterms:modified>
</cp:coreProperties>
</file>