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8614AC">
              <w:rPr>
                <w:b/>
                <w:szCs w:val="28"/>
              </w:rPr>
              <w:t>KFR25KW/KOR25</w:t>
            </w:r>
            <w:r w:rsidR="00080DA4" w:rsidRPr="00080DA4">
              <w:rPr>
                <w:b/>
                <w:szCs w:val="28"/>
              </w:rPr>
              <w:t>KW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8614AC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KFR25KW/KOR25</w:t>
            </w:r>
            <w:r w:rsidR="00080DA4" w:rsidRPr="00080DA4">
              <w:rPr>
                <w:b/>
                <w:szCs w:val="28"/>
              </w:rPr>
              <w:t>KW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3129E" w:rsidRDefault="0053129E" w:rsidP="0053129E">
      <w:pPr>
        <w:spacing w:line="360" w:lineRule="auto"/>
        <w:ind w:firstLine="567"/>
        <w:jc w:val="center"/>
        <w:rPr>
          <w:szCs w:val="28"/>
        </w:rPr>
      </w:pPr>
    </w:p>
    <w:p w:rsidR="0053129E" w:rsidRDefault="0053129E" w:rsidP="0053129E">
      <w:pPr>
        <w:spacing w:line="360" w:lineRule="auto"/>
        <w:ind w:firstLine="567"/>
        <w:jc w:val="center"/>
        <w:rPr>
          <w:szCs w:val="28"/>
        </w:rPr>
      </w:pPr>
    </w:p>
    <w:p w:rsidR="0053129E" w:rsidRPr="0053129E" w:rsidRDefault="0053129E" w:rsidP="0053129E">
      <w:pPr>
        <w:spacing w:line="360" w:lineRule="auto"/>
        <w:ind w:firstLine="567"/>
        <w:jc w:val="center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124FAD" w:rsidRDefault="00124FAD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7A4FFC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A4FFC">
        <w:rPr>
          <w:b/>
          <w:sz w:val="22"/>
          <w:szCs w:val="22"/>
        </w:rPr>
        <w:lastRenderedPageBreak/>
        <w:t>СОДЕРЖАНИЕ</w:t>
      </w:r>
    </w:p>
    <w:p w:rsidR="007A4FFC" w:rsidRPr="007A4FFC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A4FFC">
        <w:rPr>
          <w:sz w:val="22"/>
          <w:szCs w:val="22"/>
        </w:rPr>
        <w:fldChar w:fldCharType="begin"/>
      </w:r>
      <w:r w:rsidRPr="007A4FFC">
        <w:rPr>
          <w:sz w:val="22"/>
          <w:szCs w:val="22"/>
        </w:rPr>
        <w:instrText xml:space="preserve"> TOC \o "1-3" \h \z \u </w:instrText>
      </w:r>
      <w:r w:rsidRPr="007A4FFC">
        <w:rPr>
          <w:sz w:val="22"/>
          <w:szCs w:val="22"/>
        </w:rPr>
        <w:fldChar w:fldCharType="separate"/>
      </w:r>
      <w:hyperlink w:anchor="_Toc157606519" w:history="1">
        <w:r w:rsidR="007A4FFC" w:rsidRPr="007A4FFC">
          <w:rPr>
            <w:rStyle w:val="ad"/>
            <w:b/>
            <w:bCs/>
            <w:noProof/>
            <w:sz w:val="22"/>
            <w:szCs w:val="22"/>
          </w:rPr>
          <w:t>1</w:t>
        </w:r>
        <w:r w:rsidR="007A4FFC"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4FFC" w:rsidRPr="007A4FFC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A4FFC" w:rsidRPr="007A4FFC">
          <w:rPr>
            <w:noProof/>
            <w:webHidden/>
            <w:sz w:val="22"/>
            <w:szCs w:val="22"/>
          </w:rPr>
          <w:tab/>
        </w:r>
        <w:r w:rsidR="007A4FFC" w:rsidRPr="007A4FFC">
          <w:rPr>
            <w:noProof/>
            <w:webHidden/>
            <w:sz w:val="22"/>
            <w:szCs w:val="22"/>
          </w:rPr>
          <w:fldChar w:fldCharType="begin"/>
        </w:r>
        <w:r w:rsidR="007A4FFC" w:rsidRPr="007A4FFC">
          <w:rPr>
            <w:noProof/>
            <w:webHidden/>
            <w:sz w:val="22"/>
            <w:szCs w:val="22"/>
          </w:rPr>
          <w:instrText xml:space="preserve"> PAGEREF _Toc157606519 \h </w:instrText>
        </w:r>
        <w:r w:rsidR="007A4FFC" w:rsidRPr="007A4FFC">
          <w:rPr>
            <w:noProof/>
            <w:webHidden/>
            <w:sz w:val="22"/>
            <w:szCs w:val="22"/>
          </w:rPr>
        </w:r>
        <w:r w:rsidR="007A4FFC" w:rsidRPr="007A4FFC">
          <w:rPr>
            <w:noProof/>
            <w:webHidden/>
            <w:sz w:val="22"/>
            <w:szCs w:val="22"/>
          </w:rPr>
          <w:fldChar w:fldCharType="separate"/>
        </w:r>
        <w:r w:rsidR="007A4FFC" w:rsidRPr="007A4FFC">
          <w:rPr>
            <w:noProof/>
            <w:webHidden/>
            <w:sz w:val="22"/>
            <w:szCs w:val="22"/>
          </w:rPr>
          <w:t>3</w:t>
        </w:r>
        <w:r w:rsidR="007A4FFC"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0" w:history="1">
        <w:r w:rsidRPr="007A4FFC">
          <w:rPr>
            <w:rStyle w:val="ad"/>
            <w:b/>
            <w:bCs/>
            <w:noProof/>
            <w:sz w:val="22"/>
            <w:szCs w:val="22"/>
          </w:rPr>
          <w:t>2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_Toc157606520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4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1" w:history="1">
        <w:r w:rsidRPr="007A4FFC">
          <w:rPr>
            <w:rStyle w:val="ad"/>
            <w:noProof/>
            <w:sz w:val="22"/>
            <w:szCs w:val="22"/>
          </w:rPr>
          <w:t>2.1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noProof/>
            <w:sz w:val="22"/>
            <w:szCs w:val="22"/>
          </w:rPr>
          <w:t>Описание изделия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_Toc157606521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4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2" w:history="1">
        <w:r w:rsidRPr="007A4FFC">
          <w:rPr>
            <w:rStyle w:val="ad"/>
            <w:noProof/>
            <w:sz w:val="22"/>
            <w:szCs w:val="22"/>
          </w:rPr>
          <w:t>2.2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noProof/>
            <w:sz w:val="22"/>
            <w:szCs w:val="22"/>
          </w:rPr>
          <w:t>Принцип работы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_Toc157606522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4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3" w:history="1">
        <w:r w:rsidRPr="007A4FFC">
          <w:rPr>
            <w:rStyle w:val="ad"/>
            <w:noProof/>
            <w:sz w:val="22"/>
            <w:szCs w:val="22"/>
          </w:rPr>
          <w:t>2.3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_Toc157606523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6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4" w:history="1">
        <w:r w:rsidRPr="007A4FFC">
          <w:rPr>
            <w:rStyle w:val="ad"/>
            <w:noProof/>
            <w:sz w:val="22"/>
            <w:szCs w:val="22"/>
          </w:rPr>
          <w:t>2.4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_Toc157606524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7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5" w:history="1">
        <w:r w:rsidRPr="007A4FFC">
          <w:rPr>
            <w:rStyle w:val="ad"/>
            <w:noProof/>
            <w:sz w:val="22"/>
            <w:szCs w:val="22"/>
          </w:rPr>
          <w:t>2.5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noProof/>
            <w:sz w:val="22"/>
            <w:szCs w:val="22"/>
          </w:rPr>
          <w:t>Чертеж изделия</w:t>
        </w:r>
        <w:bookmarkStart w:id="0" w:name="_GoBack"/>
        <w:bookmarkEnd w:id="0"/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_Toc157606525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9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6" w:history="1">
        <w:r w:rsidRPr="007A4FFC">
          <w:rPr>
            <w:rStyle w:val="ad"/>
            <w:noProof/>
            <w:sz w:val="22"/>
            <w:szCs w:val="22"/>
          </w:rPr>
          <w:t>2.6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noProof/>
            <w:sz w:val="22"/>
            <w:szCs w:val="22"/>
          </w:rPr>
          <w:t>Маркировка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_Toc157606526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10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7" w:history="1">
        <w:r w:rsidRPr="007A4FFC">
          <w:rPr>
            <w:rStyle w:val="ad"/>
            <w:b/>
            <w:bCs/>
            <w:noProof/>
            <w:sz w:val="22"/>
            <w:szCs w:val="22"/>
          </w:rPr>
          <w:t>3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b/>
            <w:noProof/>
            <w:sz w:val="22"/>
            <w:szCs w:val="22"/>
          </w:rPr>
          <w:t>КОМПЛЕКТНОСТЬ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_Toc157606527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11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8" w:history="1">
        <w:r w:rsidRPr="007A4FFC">
          <w:rPr>
            <w:rStyle w:val="ad"/>
            <w:b/>
            <w:bCs/>
            <w:noProof/>
            <w:sz w:val="22"/>
            <w:szCs w:val="22"/>
          </w:rPr>
          <w:t>4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_Toc157606528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12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29" w:history="1">
        <w:r w:rsidRPr="007A4FFC">
          <w:rPr>
            <w:rStyle w:val="ad"/>
            <w:b/>
            <w:noProof/>
            <w:sz w:val="22"/>
            <w:szCs w:val="22"/>
          </w:rPr>
          <w:t>5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b/>
            <w:noProof/>
            <w:sz w:val="22"/>
            <w:szCs w:val="22"/>
          </w:rPr>
          <w:t>КОНСЕРВАЦИЯ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_Toc157606529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13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30" w:history="1">
        <w:r w:rsidRPr="007A4FFC">
          <w:rPr>
            <w:rStyle w:val="ad"/>
            <w:b/>
            <w:noProof/>
            <w:sz w:val="22"/>
            <w:szCs w:val="22"/>
          </w:rPr>
          <w:t>6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_Toc157606530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14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31" w:history="1">
        <w:r w:rsidRPr="007A4FFC">
          <w:rPr>
            <w:rStyle w:val="ad"/>
            <w:b/>
            <w:bCs/>
            <w:noProof/>
            <w:sz w:val="22"/>
            <w:szCs w:val="22"/>
          </w:rPr>
          <w:t>7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_Toc157606531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16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32" w:history="1">
        <w:r w:rsidRPr="007A4FFC">
          <w:rPr>
            <w:rStyle w:val="ad"/>
            <w:b/>
            <w:bCs/>
            <w:noProof/>
            <w:sz w:val="22"/>
            <w:szCs w:val="22"/>
          </w:rPr>
          <w:t>8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_Toc157606532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18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33" w:history="1">
        <w:r w:rsidRPr="007A4FFC">
          <w:rPr>
            <w:rStyle w:val="ad"/>
            <w:b/>
            <w:bCs/>
            <w:noProof/>
            <w:sz w:val="22"/>
            <w:szCs w:val="22"/>
          </w:rPr>
          <w:t>9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_Toc157606533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18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34" w:history="1">
        <w:r w:rsidRPr="007A4FFC">
          <w:rPr>
            <w:rStyle w:val="ad"/>
            <w:noProof/>
            <w:sz w:val="22"/>
            <w:szCs w:val="22"/>
          </w:rPr>
          <w:t>9.1 Общие требования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_Toc157606534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19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35" w:history="1">
        <w:r w:rsidRPr="007A4FFC">
          <w:rPr>
            <w:rStyle w:val="ad"/>
            <w:b/>
            <w:bCs/>
            <w:noProof/>
            <w:sz w:val="22"/>
            <w:szCs w:val="22"/>
          </w:rPr>
          <w:t>10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_Toc157606535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20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36" w:history="1">
        <w:r w:rsidRPr="007A4FFC">
          <w:rPr>
            <w:rStyle w:val="ad"/>
            <w:b/>
            <w:bCs/>
            <w:noProof/>
            <w:sz w:val="22"/>
            <w:szCs w:val="22"/>
          </w:rPr>
          <w:t>11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_Toc157606536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25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537" w:history="1">
        <w:r w:rsidRPr="007A4FFC">
          <w:rPr>
            <w:rStyle w:val="ad"/>
            <w:b/>
            <w:bCs/>
            <w:noProof/>
            <w:sz w:val="22"/>
            <w:szCs w:val="22"/>
          </w:rPr>
          <w:t>12</w:t>
        </w:r>
        <w:r w:rsidRPr="007A4F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7A4FFC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7A4FFC">
          <w:rPr>
            <w:noProof/>
            <w:webHidden/>
            <w:sz w:val="22"/>
            <w:szCs w:val="22"/>
          </w:rPr>
          <w:tab/>
        </w:r>
        <w:r w:rsidRPr="007A4FFC">
          <w:rPr>
            <w:noProof/>
            <w:webHidden/>
            <w:sz w:val="22"/>
            <w:szCs w:val="22"/>
          </w:rPr>
          <w:fldChar w:fldCharType="begin"/>
        </w:r>
        <w:r w:rsidRPr="007A4FFC">
          <w:rPr>
            <w:noProof/>
            <w:webHidden/>
            <w:sz w:val="22"/>
            <w:szCs w:val="22"/>
          </w:rPr>
          <w:instrText xml:space="preserve"> PAGEREF _Toc157606537 \h </w:instrText>
        </w:r>
        <w:r w:rsidRPr="007A4FFC">
          <w:rPr>
            <w:noProof/>
            <w:webHidden/>
            <w:sz w:val="22"/>
            <w:szCs w:val="22"/>
          </w:rPr>
        </w:r>
        <w:r w:rsidRPr="007A4FFC">
          <w:rPr>
            <w:noProof/>
            <w:webHidden/>
            <w:sz w:val="22"/>
            <w:szCs w:val="22"/>
          </w:rPr>
          <w:fldChar w:fldCharType="separate"/>
        </w:r>
        <w:r w:rsidRPr="007A4FFC">
          <w:rPr>
            <w:noProof/>
            <w:webHidden/>
            <w:sz w:val="22"/>
            <w:szCs w:val="22"/>
          </w:rPr>
          <w:t>27</w:t>
        </w:r>
        <w:r w:rsidRPr="007A4FFC">
          <w:rPr>
            <w:noProof/>
            <w:webHidden/>
            <w:sz w:val="22"/>
            <w:szCs w:val="22"/>
          </w:rPr>
          <w:fldChar w:fldCharType="end"/>
        </w:r>
      </w:hyperlink>
    </w:p>
    <w:p w:rsidR="007A4FFC" w:rsidRPr="007A4FFC" w:rsidRDefault="007A4FFC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6538" w:history="1">
        <w:r w:rsidRPr="007A4FFC">
          <w:rPr>
            <w:rStyle w:val="ad"/>
            <w:b/>
          </w:rPr>
          <w:t>13</w:t>
        </w:r>
        <w:r w:rsidRPr="007A4FFC">
          <w:rPr>
            <w:rFonts w:asciiTheme="minorHAnsi" w:eastAsiaTheme="minorEastAsia" w:hAnsiTheme="minorHAnsi" w:cstheme="minorBidi"/>
            <w:bCs w:val="0"/>
          </w:rPr>
          <w:tab/>
        </w:r>
        <w:r w:rsidRPr="007A4FFC">
          <w:rPr>
            <w:rStyle w:val="ad"/>
            <w:rFonts w:eastAsia="Arial Unicode MS"/>
            <w:b/>
          </w:rPr>
          <w:t>СВЕДЕНИЯ О РЕКЛАМАЦИЯХ</w:t>
        </w:r>
        <w:r w:rsidRPr="007A4FFC">
          <w:rPr>
            <w:webHidden/>
          </w:rPr>
          <w:tab/>
        </w:r>
        <w:r w:rsidRPr="007A4FFC">
          <w:rPr>
            <w:webHidden/>
          </w:rPr>
          <w:fldChar w:fldCharType="begin"/>
        </w:r>
        <w:r w:rsidRPr="007A4FFC">
          <w:rPr>
            <w:webHidden/>
          </w:rPr>
          <w:instrText xml:space="preserve"> PAGEREF _Toc157606538 \h </w:instrText>
        </w:r>
        <w:r w:rsidRPr="007A4FFC">
          <w:rPr>
            <w:webHidden/>
          </w:rPr>
        </w:r>
        <w:r w:rsidRPr="007A4FFC">
          <w:rPr>
            <w:webHidden/>
          </w:rPr>
          <w:fldChar w:fldCharType="separate"/>
        </w:r>
        <w:r w:rsidRPr="007A4FFC">
          <w:rPr>
            <w:webHidden/>
          </w:rPr>
          <w:t>28</w:t>
        </w:r>
        <w:r w:rsidRPr="007A4FFC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7A4FFC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8614AC">
        <w:rPr>
          <w:sz w:val="22"/>
          <w:szCs w:val="22"/>
        </w:rPr>
        <w:t>KFR25KW/KOR25</w:t>
      </w:r>
      <w:r w:rsidR="00080DA4" w:rsidRPr="00080DA4">
        <w:rPr>
          <w:sz w:val="22"/>
          <w:szCs w:val="22"/>
        </w:rPr>
        <w:t xml:space="preserve">KW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7606519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8614AC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KFR25KW/KOR25</w:t>
            </w:r>
            <w:r w:rsidR="00080DA4" w:rsidRPr="00080DA4">
              <w:rPr>
                <w:sz w:val="22"/>
                <w:szCs w:val="22"/>
              </w:rPr>
              <w:t>KW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3250D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KFR25KW/KOR25</w:t>
            </w:r>
            <w:r w:rsidRPr="00080DA4">
              <w:rPr>
                <w:sz w:val="22"/>
                <w:szCs w:val="22"/>
              </w:rPr>
              <w:t>KW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53129E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53129E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53129E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124FAD" w:rsidRPr="00124FAD" w:rsidRDefault="00124FAD" w:rsidP="0053129E">
            <w:pPr>
              <w:pStyle w:val="21"/>
              <w:rPr>
                <w:sz w:val="22"/>
                <w:szCs w:val="22"/>
              </w:rPr>
            </w:pPr>
            <w:r w:rsidRPr="00124FAD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124FAD" w:rsidRPr="00124FAD" w:rsidRDefault="00124FAD" w:rsidP="0053129E">
            <w:pPr>
              <w:pStyle w:val="21"/>
              <w:rPr>
                <w:sz w:val="22"/>
                <w:szCs w:val="22"/>
              </w:rPr>
            </w:pPr>
            <w:r w:rsidRPr="00124FAD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124FAD" w:rsidRPr="00124FAD" w:rsidRDefault="00124FAD" w:rsidP="0053129E">
            <w:pPr>
              <w:pStyle w:val="21"/>
              <w:rPr>
                <w:sz w:val="22"/>
                <w:szCs w:val="22"/>
              </w:rPr>
            </w:pPr>
            <w:r w:rsidRPr="00124FAD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24FAD" w:rsidRPr="00124FAD" w:rsidRDefault="00124FAD" w:rsidP="0053129E">
            <w:pPr>
              <w:pStyle w:val="21"/>
              <w:rPr>
                <w:sz w:val="22"/>
                <w:szCs w:val="22"/>
              </w:rPr>
            </w:pPr>
            <w:r w:rsidRPr="00124FAD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124FAD" w:rsidRPr="00124FAD" w:rsidRDefault="00124FAD" w:rsidP="0053129E">
            <w:pPr>
              <w:pStyle w:val="21"/>
              <w:rPr>
                <w:sz w:val="22"/>
                <w:szCs w:val="22"/>
              </w:rPr>
            </w:pPr>
            <w:r w:rsidRPr="00124FAD">
              <w:rPr>
                <w:sz w:val="22"/>
                <w:szCs w:val="22"/>
              </w:rPr>
              <w:t>от 12.04.2022 до 11.04.2027</w:t>
            </w:r>
          </w:p>
          <w:p w:rsidR="00124FAD" w:rsidRPr="00124FAD" w:rsidRDefault="00124FAD" w:rsidP="0053129E">
            <w:pPr>
              <w:pStyle w:val="21"/>
              <w:rPr>
                <w:sz w:val="22"/>
                <w:szCs w:val="22"/>
              </w:rPr>
            </w:pPr>
            <w:r w:rsidRPr="00124FAD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124FAD" w:rsidRPr="00124FAD" w:rsidRDefault="00124FAD" w:rsidP="0053129E">
            <w:pPr>
              <w:pStyle w:val="21"/>
              <w:rPr>
                <w:sz w:val="22"/>
                <w:szCs w:val="22"/>
              </w:rPr>
            </w:pPr>
            <w:r w:rsidRPr="00124FAD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124FAD" w:rsidP="0053129E">
            <w:pPr>
              <w:jc w:val="center"/>
              <w:rPr>
                <w:sz w:val="22"/>
                <w:szCs w:val="22"/>
              </w:rPr>
            </w:pPr>
            <w:r w:rsidRPr="00124FAD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53129E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53129E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53129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53129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53129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53129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53129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53129E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606520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6521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A61445">
        <w:rPr>
          <w:sz w:val="22"/>
          <w:szCs w:val="22"/>
        </w:rPr>
        <w:t>KFR25KW/KOR25</w:t>
      </w:r>
      <w:r w:rsidR="00737CB4" w:rsidRPr="00080DA4">
        <w:rPr>
          <w:sz w:val="22"/>
          <w:szCs w:val="22"/>
        </w:rPr>
        <w:t>KW</w:t>
      </w:r>
      <w:r w:rsidR="00737CB4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FC4A68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Изделие обладает низким уровнем</w:t>
      </w:r>
      <w:r w:rsidR="009D2079" w:rsidRPr="009D2079">
        <w:rPr>
          <w:sz w:val="22"/>
          <w:szCs w:val="22"/>
        </w:rPr>
        <w:t xml:space="preserve"> шума внутреннего блока – до</w:t>
      </w:r>
      <w:r>
        <w:rPr>
          <w:sz w:val="22"/>
          <w:szCs w:val="22"/>
        </w:rPr>
        <w:t xml:space="preserve"> </w:t>
      </w:r>
      <w:r w:rsidR="00F74135">
        <w:rPr>
          <w:sz w:val="22"/>
          <w:szCs w:val="22"/>
        </w:rPr>
        <w:t>28</w:t>
      </w:r>
      <w:r w:rsidR="009D2079" w:rsidRPr="009D2079">
        <w:rPr>
          <w:sz w:val="22"/>
          <w:szCs w:val="22"/>
        </w:rPr>
        <w:t xml:space="preserve"> дБ(А)</w:t>
      </w:r>
      <w:r>
        <w:rPr>
          <w:sz w:val="22"/>
          <w:szCs w:val="22"/>
        </w:rPr>
        <w:t>.</w:t>
      </w:r>
    </w:p>
    <w:p w:rsidR="00FC4A68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F74135">
        <w:rPr>
          <w:sz w:val="22"/>
          <w:szCs w:val="22"/>
        </w:rPr>
        <w:t>У</w:t>
      </w:r>
      <w:r>
        <w:rPr>
          <w:sz w:val="22"/>
          <w:szCs w:val="22"/>
        </w:rPr>
        <w:t xml:space="preserve">гольные фильтры тонкой очистки </w:t>
      </w:r>
      <w:r w:rsidRPr="00F74135">
        <w:rPr>
          <w:sz w:val="22"/>
          <w:szCs w:val="22"/>
        </w:rPr>
        <w:t xml:space="preserve">устраняют неприятные запахи </w:t>
      </w:r>
      <w:r>
        <w:rPr>
          <w:sz w:val="22"/>
          <w:szCs w:val="22"/>
        </w:rPr>
        <w:t>и нейтрализуют вредные вещества.</w:t>
      </w:r>
      <w:r w:rsidR="00FC4A68">
        <w:rPr>
          <w:sz w:val="22"/>
          <w:szCs w:val="22"/>
        </w:rPr>
        <w:t xml:space="preserve"> </w:t>
      </w:r>
    </w:p>
    <w:p w:rsidR="007067C2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Автоочистка</w:t>
      </w:r>
      <w:r w:rsidR="00FC4A68" w:rsidRPr="009D2079">
        <w:rPr>
          <w:sz w:val="22"/>
          <w:szCs w:val="22"/>
        </w:rPr>
        <w:t xml:space="preserve"> внутрен</w:t>
      </w:r>
      <w:r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I-defrosting</w:t>
      </w:r>
      <w:r>
        <w:rPr>
          <w:rFonts w:ascii="Times New Roman" w:hAnsi="Times New Roman"/>
        </w:rPr>
        <w:t xml:space="preserve"> а</w:t>
      </w:r>
      <w:r w:rsidRPr="00F74135">
        <w:rPr>
          <w:rFonts w:ascii="Times New Roman" w:hAnsi="Times New Roman"/>
        </w:rPr>
        <w:t xml:space="preserve">втоматически запускает функцию разморозки только тогда, когда это действительно необходимо. Таким образом, уменьшаются затраты на электроэнергию при работе в этом режиме на 75% и </w:t>
      </w:r>
      <w:r>
        <w:rPr>
          <w:rFonts w:ascii="Times New Roman" w:hAnsi="Times New Roman"/>
        </w:rPr>
        <w:t>повышается комфорт пользователя;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6522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</w:t>
      </w:r>
      <w:r w:rsidRPr="003F1F02">
        <w:rPr>
          <w:sz w:val="22"/>
          <w:szCs w:val="22"/>
        </w:rPr>
        <w:lastRenderedPageBreak/>
        <w:t xml:space="preserve">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E44B4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7953" cy="756473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611" cy="757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6523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5A77E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2.638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5A77E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2.82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3.21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3.61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5A77E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0.822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5A77E1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0.781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0162C9" w:rsidRDefault="000162C9" w:rsidP="00812F71">
            <w:pPr>
              <w:jc w:val="center"/>
              <w:rPr>
                <w:sz w:val="22"/>
                <w:szCs w:val="22"/>
              </w:rPr>
            </w:pPr>
            <w:r w:rsidRPr="000162C9">
              <w:rPr>
                <w:sz w:val="22"/>
                <w:szCs w:val="22"/>
              </w:rPr>
              <w:t>4.45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0162C9" w:rsidRDefault="000162C9" w:rsidP="00812F71">
            <w:pPr>
              <w:jc w:val="center"/>
              <w:rPr>
                <w:sz w:val="22"/>
                <w:szCs w:val="22"/>
              </w:rPr>
            </w:pPr>
            <w:r w:rsidRPr="000162C9">
              <w:rPr>
                <w:sz w:val="22"/>
                <w:szCs w:val="22"/>
              </w:rPr>
              <w:t>4.32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5A77E1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45</w:t>
            </w:r>
            <w:r w:rsidR="007738C9">
              <w:rPr>
                <w:sz w:val="22"/>
                <w:szCs w:val="22"/>
              </w:rPr>
              <w:t>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FF21E5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="007738C9">
              <w:rPr>
                <w:sz w:val="22"/>
                <w:szCs w:val="22"/>
              </w:rPr>
              <w:t>(В</w:t>
            </w:r>
            <w:r w:rsidR="00FF21E5">
              <w:rPr>
                <w:sz w:val="22"/>
                <w:szCs w:val="22"/>
              </w:rPr>
              <w:t>ысокий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редний</w:t>
            </w:r>
            <w:r w:rsidR="007738C9">
              <w:rPr>
                <w:sz w:val="22"/>
                <w:szCs w:val="22"/>
              </w:rPr>
              <w:t>/Н</w:t>
            </w:r>
            <w:r w:rsidR="00FF21E5">
              <w:rPr>
                <w:sz w:val="22"/>
                <w:szCs w:val="22"/>
              </w:rPr>
              <w:t>изкий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амый низкий</w:t>
            </w:r>
            <w:r w:rsidR="007738C9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3155ED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38/35/31/28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0162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0162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794х265х182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0E257D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720х428</w:t>
            </w:r>
            <w:r>
              <w:rPr>
                <w:sz w:val="22"/>
                <w:szCs w:val="22"/>
              </w:rPr>
              <w:t>х</w:t>
            </w:r>
            <w:r w:rsidR="00BC0A55" w:rsidRPr="00C54BE8">
              <w:rPr>
                <w:sz w:val="22"/>
                <w:szCs w:val="22"/>
                <w:lang w:val="en-US"/>
              </w:rPr>
              <w:t>310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AA730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0162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465096" w:rsidP="00812F71">
            <w:pPr>
              <w:jc w:val="center"/>
              <w:rPr>
                <w:sz w:val="22"/>
                <w:szCs w:val="22"/>
              </w:rPr>
            </w:pPr>
            <w:r w:rsidRPr="001131B3">
              <w:rPr>
                <w:sz w:val="22"/>
                <w:szCs w:val="22"/>
              </w:rPr>
              <w:t>0.6</w:t>
            </w:r>
            <w:r w:rsidR="000162C9" w:rsidRPr="001131B3">
              <w:rPr>
                <w:sz w:val="22"/>
                <w:szCs w:val="22"/>
              </w:rPr>
              <w:t>3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0162C9" w:rsidRDefault="000162C9" w:rsidP="00812F71">
            <w:pPr>
              <w:jc w:val="center"/>
              <w:rPr>
                <w:sz w:val="22"/>
                <w:szCs w:val="22"/>
              </w:rPr>
            </w:pPr>
            <w:r w:rsidRPr="000162C9">
              <w:rPr>
                <w:sz w:val="22"/>
                <w:szCs w:val="22"/>
              </w:rPr>
              <w:t>8/10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162C9" w:rsidRDefault="000162C9" w:rsidP="00812F71">
            <w:pPr>
              <w:jc w:val="center"/>
              <w:rPr>
                <w:sz w:val="22"/>
                <w:szCs w:val="22"/>
              </w:rPr>
            </w:pPr>
            <w:r w:rsidRPr="000162C9">
              <w:rPr>
                <w:sz w:val="22"/>
                <w:szCs w:val="22"/>
              </w:rPr>
              <w:t>26/28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6524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7556C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7606525"/>
      <w:r>
        <w:rPr>
          <w:b w:val="0"/>
          <w:sz w:val="22"/>
          <w:szCs w:val="22"/>
        </w:rPr>
        <w:lastRenderedPageBreak/>
        <w:t>Чертеж изделия</w:t>
      </w:r>
      <w:bookmarkEnd w:id="7"/>
      <w:r>
        <w:rPr>
          <w:b w:val="0"/>
          <w:sz w:val="22"/>
          <w:szCs w:val="22"/>
        </w:rPr>
        <w:t xml:space="preserve"> </w:t>
      </w:r>
    </w:p>
    <w:p w:rsidR="007169A2" w:rsidRDefault="007169A2" w:rsidP="007169A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69A2" w:rsidRDefault="007169A2" w:rsidP="007169A2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7169A2" w:rsidRDefault="007169A2" w:rsidP="007169A2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0C2CAD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867150" cy="33051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6208A7" w:rsidRPr="006101F9" w:rsidRDefault="00EE2FD8" w:rsidP="00EE2FD8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495675" cy="2886075"/>
            <wp:effectExtent l="0" t="0" r="9525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08A7"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EE2FD8" w:rsidRDefault="00EE2FD8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EE2FD8" w:rsidRDefault="00EE2FD8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8" w:name="_Toc157606526"/>
      <w:r w:rsidRPr="008E3C86">
        <w:rPr>
          <w:b w:val="0"/>
          <w:sz w:val="22"/>
          <w:szCs w:val="22"/>
        </w:rPr>
        <w:lastRenderedPageBreak/>
        <w:t>Маркировка</w:t>
      </w:r>
      <w:bookmarkEnd w:id="8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54BE8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54BE8">
        <w:rPr>
          <w:noProof/>
          <w:sz w:val="20"/>
          <w:szCs w:val="20"/>
        </w:rPr>
        <w:t>4</w:t>
      </w: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57606527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61476A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61476A" w:rsidRPr="00F312E9" w:rsidRDefault="0061476A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61476A" w:rsidRPr="00F312E9" w:rsidRDefault="0061476A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1476A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61476A" w:rsidRPr="00F312E9" w:rsidRDefault="0061476A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61476A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F312E9" w:rsidRDefault="0061476A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Pr="00F312E9" w:rsidRDefault="0061476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476A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027CC9" w:rsidRDefault="0061476A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Pr="00F312E9" w:rsidRDefault="0061476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476A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027CC9" w:rsidRDefault="0061476A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Default="0061476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1476A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027CC9" w:rsidRDefault="0061476A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Default="0061476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1476A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F70D89" w:rsidRDefault="0061476A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Pr="00F312E9" w:rsidRDefault="0061476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1476A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F70D89" w:rsidRDefault="0061476A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Pr="00F312E9" w:rsidRDefault="0061476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1476A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027CC9" w:rsidRDefault="0061476A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Default="0061476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476A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8D277A" w:rsidRDefault="0061476A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Default="0061476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476A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D73C11" w:rsidRDefault="0061476A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Default="0061476A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476A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61476A" w:rsidRDefault="0061476A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61476A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027CC9" w:rsidRDefault="0061476A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Default="0061476A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1476A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1476A" w:rsidRPr="00027CC9" w:rsidRDefault="0061476A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1476A" w:rsidRPr="00F312E9" w:rsidRDefault="0061476A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57606528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7F4C51" w:rsidRDefault="00021FB1" w:rsidP="0053129E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53129E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bookmarkStart w:id="27" w:name="_Toc157606529"/>
      <w:r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5760653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D5B3BB" id="Группа 223" o:spid="_x0000_s1026" style="position:absolute;margin-left:-.55pt;margin-top:8.3pt;width:491.4pt;height:428.4pt;z-index:25165107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93F12" id="Прямая со стрелкой 255" o:spid="_x0000_s1026" type="#_x0000_t32" style="position:absolute;margin-left:77.8pt;margin-top:16.75pt;width:156.1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9815C" id="Прямая со стрелкой 218" o:spid="_x0000_s1026" type="#_x0000_t32" style="position:absolute;margin-left:244.6pt;margin-top:16.65pt;width:99.1pt;height: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503D59">
        <w:rPr>
          <w:sz w:val="22"/>
          <w:szCs w:val="22"/>
        </w:rPr>
        <w:t>KFR25</w:t>
      </w:r>
      <w:r w:rsidR="00942F76">
        <w:rPr>
          <w:sz w:val="22"/>
          <w:szCs w:val="22"/>
          <w:lang w:val="en-US"/>
        </w:rPr>
        <w:t>K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0B1AE" id="Прямая со стрелкой 254" o:spid="_x0000_s1026" type="#_x0000_t32" style="position:absolute;margin-left:147.9pt;margin-top:2.25pt;width:284.2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9E28E" id="Группа 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E291C" id="Прямая со стрелкой 74" o:spid="_x0000_s1026" type="#_x0000_t32" style="position:absolute;margin-left:77.8pt;margin-top:16.75pt;width:156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5D85B" id="Прямая со стрелкой 75" o:spid="_x0000_s1026" type="#_x0000_t32" style="position:absolute;margin-left:244.6pt;margin-top:16.65pt;width:99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503D59">
        <w:rPr>
          <w:sz w:val="22"/>
          <w:szCs w:val="22"/>
        </w:rPr>
        <w:t>KOR25</w:t>
      </w:r>
      <w:r w:rsidR="00942F76">
        <w:rPr>
          <w:sz w:val="22"/>
          <w:szCs w:val="22"/>
        </w:rPr>
        <w:t>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0894A" id="Прямая со стрелкой 81" o:spid="_x0000_s1026" type="#_x0000_t32" style="position:absolute;margin-left:147.9pt;margin-top:2.25pt;width:284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4" w:name="_Toc157606531"/>
      <w:r w:rsidRPr="00985AEE">
        <w:rPr>
          <w:b/>
          <w:szCs w:val="28"/>
        </w:rPr>
        <w:t>СВИДЕТЕЛЬСТВО О ПРИЕМКЕ</w:t>
      </w:r>
      <w:bookmarkEnd w:id="34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BD44A" id="Группа 89" o:spid="_x0000_s1026" style="position:absolute;margin-left:-1.9pt;margin-top:6.05pt;width:489.8pt;height:393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8F6EB" id="Прямая со стрелкой 96" o:spid="_x0000_s1026" type="#_x0000_t32" style="position:absolute;margin-left:77.8pt;margin-top:16.45pt;width:157.1pt;height: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F399F" id="Прямая со стрелкой 95" o:spid="_x0000_s1026" type="#_x0000_t32" style="position:absolute;margin-left:247.5pt;margin-top:16.65pt;width:99.1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503D59">
        <w:rPr>
          <w:sz w:val="22"/>
          <w:szCs w:val="22"/>
        </w:rPr>
        <w:t>KFR25</w:t>
      </w:r>
      <w:r w:rsidR="00942F76">
        <w:rPr>
          <w:sz w:val="22"/>
          <w:szCs w:val="22"/>
        </w:rPr>
        <w:t>K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89B16" id="Группа 82" o:spid="_x0000_s1026" style="position:absolute;margin-left:-1.9pt;margin-top:6.05pt;width:489.8pt;height:393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08AF2" id="Прямая со стрелкой 87" o:spid="_x0000_s1026" type="#_x0000_t32" style="position:absolute;margin-left:77.8pt;margin-top:16.45pt;width:157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8121B" id="Прямая со стрелкой 88" o:spid="_x0000_s1026" type="#_x0000_t32" style="position:absolute;margin-left:247.5pt;margin-top:16.65pt;width:99.1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503D59">
        <w:rPr>
          <w:sz w:val="22"/>
          <w:szCs w:val="22"/>
        </w:rPr>
        <w:t>KOR25</w:t>
      </w:r>
      <w:r w:rsidR="00942F76">
        <w:rPr>
          <w:sz w:val="22"/>
          <w:szCs w:val="22"/>
        </w:rPr>
        <w:t>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5" w:name="_Toc157606532"/>
      <w:r w:rsidRPr="00985AEE">
        <w:rPr>
          <w:b/>
          <w:szCs w:val="28"/>
        </w:rPr>
        <w:t>СВЕДЕНИЯ ОБ УТИЛИЗАЦИИ</w:t>
      </w:r>
      <w:bookmarkEnd w:id="35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6" w:name="_Ref67997856"/>
      <w:bookmarkStart w:id="37" w:name="_Ref68106489"/>
      <w:bookmarkStart w:id="38" w:name="_Ref69937576"/>
      <w:bookmarkStart w:id="39" w:name="_Ref73096577"/>
      <w:bookmarkStart w:id="40" w:name="_Ref73354072"/>
      <w:bookmarkStart w:id="41" w:name="_Ref73360071"/>
      <w:bookmarkStart w:id="42" w:name="_Toc15760653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6"/>
      <w:bookmarkEnd w:id="37"/>
      <w:bookmarkEnd w:id="38"/>
      <w:bookmarkEnd w:id="39"/>
      <w:bookmarkEnd w:id="40"/>
      <w:bookmarkEnd w:id="41"/>
      <w:bookmarkEnd w:id="4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lastRenderedPageBreak/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3" w:name="_Toc157606534"/>
      <w:r w:rsidRPr="007F533D">
        <w:rPr>
          <w:b w:val="0"/>
          <w:sz w:val="22"/>
          <w:szCs w:val="22"/>
        </w:rPr>
        <w:t>9.1 Общие требования</w:t>
      </w:r>
      <w:bookmarkEnd w:id="43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4" w:name="_Ref67997869"/>
      <w:bookmarkStart w:id="45" w:name="_Ref68106497"/>
      <w:bookmarkStart w:id="46" w:name="_Ref69937582"/>
      <w:bookmarkStart w:id="47" w:name="_Ref73096586"/>
      <w:bookmarkStart w:id="48" w:name="_Ref73354089"/>
      <w:bookmarkStart w:id="49" w:name="_Ref73360085"/>
      <w:bookmarkStart w:id="50" w:name="_Toc15760653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4"/>
      <w:bookmarkEnd w:id="45"/>
      <w:bookmarkEnd w:id="46"/>
      <w:bookmarkEnd w:id="47"/>
      <w:bookmarkEnd w:id="48"/>
      <w:bookmarkEnd w:id="49"/>
      <w:bookmarkEnd w:id="5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1" w:name="_Toc14172322"/>
      <w:bookmarkStart w:id="52" w:name="_Ref67997880"/>
      <w:bookmarkStart w:id="53" w:name="_Ref68106504"/>
      <w:bookmarkStart w:id="54" w:name="_Ref69937589"/>
      <w:bookmarkStart w:id="55" w:name="_Toc157606536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5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3827"/>
        <w:gridCol w:w="4122"/>
      </w:tblGrid>
      <w:tr w:rsidR="00E9562E" w:rsidRPr="00CF3FEC" w:rsidTr="007F668E">
        <w:trPr>
          <w:trHeight w:hRule="exact" w:val="545"/>
          <w:jc w:val="center"/>
        </w:trPr>
        <w:tc>
          <w:tcPr>
            <w:tcW w:w="1838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E9562E" w:rsidRPr="00CF3FEC" w:rsidRDefault="00795B0D" w:rsidP="00795B0D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832554" w:rsidRPr="00CF3FEC" w:rsidTr="007F668E">
        <w:trPr>
          <w:trHeight w:val="755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Внутренний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блок не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олучает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ульта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либо пульт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4771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не подает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Помехи (статическое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электричество, перебои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напряжения питания)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Выньте вилку из розетки, затем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снова вставьте через 3 минуты 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включите блок повторно</w:t>
            </w:r>
          </w:p>
        </w:tc>
      </w:tr>
      <w:tr w:rsidR="00832554" w:rsidRPr="00CF3FEC" w:rsidTr="007F668E">
        <w:trPr>
          <w:trHeight w:hRule="exact" w:val="60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Пульт вне зоны чувствительности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ИК приемника внутреннего блока</w:t>
            </w:r>
          </w:p>
        </w:tc>
        <w:tc>
          <w:tcPr>
            <w:tcW w:w="4122" w:type="dxa"/>
            <w:shd w:val="clear" w:color="auto" w:fill="FFFFFF"/>
          </w:tcPr>
          <w:p w:rsidR="00832554" w:rsidRPr="00BB189C" w:rsidRDefault="00832554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Максимальная дальность приема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BB189C">
              <w:rPr>
                <w:rFonts w:eastAsia="ArialMT"/>
                <w:sz w:val="22"/>
                <w:szCs w:val="22"/>
                <w:lang w:eastAsia="en-US"/>
              </w:rPr>
              <w:t>около 8м</w:t>
            </w:r>
          </w:p>
        </w:tc>
      </w:tr>
      <w:tr w:rsidR="00832554" w:rsidRPr="00CF3FEC" w:rsidTr="007F668E">
        <w:trPr>
          <w:trHeight w:hRule="exact" w:val="41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Препятствия на пути сигнала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7F668E">
        <w:trPr>
          <w:trHeight w:hRule="exact" w:val="56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 управления не наведен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окно приема сигналов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Наведите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окно приема сигналов на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внутреннем блоке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530E0B">
        <w:trPr>
          <w:trHeight w:val="67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Плохой приём сигналов с пульта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управления, нечеткие изображения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дисплее пульта</w:t>
            </w:r>
          </w:p>
        </w:tc>
        <w:tc>
          <w:tcPr>
            <w:tcW w:w="4122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батарейки. Если заряд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батареек слишком низкий,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замените их</w:t>
            </w:r>
          </w:p>
        </w:tc>
      </w:tr>
      <w:tr w:rsidR="00832554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Нет изображения на дисплее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наличие повреждений. При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обнаружении замените пульт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управления. Проверьте элементы</w:t>
            </w:r>
          </w:p>
          <w:p w:rsidR="00832554" w:rsidRPr="00795B0D" w:rsidRDefault="00BB189C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</w:tr>
      <w:tr w:rsidR="00832554" w:rsidRPr="00CF3FEC" w:rsidTr="007F668E">
        <w:trPr>
          <w:trHeight w:val="111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Люминесцентная лампа</w:t>
            </w:r>
          </w:p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Приблизьте пульт управления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к внутреннему блоку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Выключите люминесцентную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лампу и проверьте действие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пульта управления</w:t>
            </w:r>
          </w:p>
        </w:tc>
      </w:tr>
      <w:tr w:rsidR="00D7683B" w:rsidRPr="00CF3FEC" w:rsidTr="007F668E">
        <w:trPr>
          <w:trHeight w:val="270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Отсутствует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воздушный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поток из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внутреннего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блока</w:t>
            </w: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Препятствия на входе и выходе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 xml:space="preserve">внутреннего блока </w:t>
            </w:r>
          </w:p>
        </w:tc>
        <w:tc>
          <w:tcPr>
            <w:tcW w:w="4122" w:type="dxa"/>
            <w:shd w:val="clear" w:color="auto" w:fill="FFFFFF"/>
          </w:tcPr>
          <w:p w:rsidR="00D7683B" w:rsidRPr="00BB189C" w:rsidRDefault="00D7683B" w:rsidP="0034742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</w:tc>
      </w:tr>
      <w:tr w:rsidR="00D7683B" w:rsidRPr="00CF3FEC" w:rsidTr="007F668E">
        <w:trPr>
          <w:trHeight w:val="867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В режиме обогрева температура в</w:t>
            </w:r>
          </w:p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помещении равна заданной</w:t>
            </w:r>
          </w:p>
          <w:p w:rsidR="00D7683B" w:rsidRPr="00BB189C" w:rsidRDefault="00D7683B" w:rsidP="00530E0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температуре</w:t>
            </w:r>
          </w:p>
        </w:tc>
        <w:tc>
          <w:tcPr>
            <w:tcW w:w="4122" w:type="dxa"/>
            <w:shd w:val="clear" w:color="auto" w:fill="FFFFFF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Как только температура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приближается к начальному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значению, внутренний блок</w:t>
            </w:r>
          </w:p>
          <w:p w:rsidR="00D7683B" w:rsidRPr="00BB189C" w:rsidRDefault="00D7683B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прекращает выход воздуха</w:t>
            </w:r>
          </w:p>
        </w:tc>
      </w:tr>
      <w:tr w:rsidR="00D7683B" w:rsidRPr="00CF3FEC" w:rsidTr="00530E0B">
        <w:trPr>
          <w:trHeight w:val="893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D7683B" w:rsidRDefault="00D7683B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Режим обогрева только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что включен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D7683B" w:rsidRDefault="00D7683B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Во избежание выхода холодного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воздуха внутренний блок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возобновит работу через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несколько минут, это нормальное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явление</w:t>
            </w:r>
          </w:p>
        </w:tc>
      </w:tr>
      <w:tr w:rsidR="00D7683B" w:rsidRPr="00CF3FEC" w:rsidTr="00530E0B">
        <w:trPr>
          <w:trHeight w:val="551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 работает</w:t>
            </w: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Дождитесь возобновления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подачи электропитания</w:t>
            </w:r>
          </w:p>
        </w:tc>
      </w:tr>
      <w:tr w:rsidR="00D7683B" w:rsidRPr="00CF3FEC" w:rsidTr="007F668E">
        <w:trPr>
          <w:trHeight w:hRule="exact" w:val="63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Вилка ненадежно вставлена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 розетку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Выньте и повторно вставьте вилку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надёжно, до упора</w:t>
            </w:r>
          </w:p>
        </w:tc>
      </w:tr>
      <w:tr w:rsidR="00D7683B" w:rsidRPr="00CF3FEC" w:rsidTr="00530E0B">
        <w:trPr>
          <w:trHeight w:hRule="exact" w:val="107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Воздушный переключатель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выключен либо предохранитель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перегорел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замене</w:t>
            </w:r>
          </w:p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предохранителя или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воздушного переключателя</w:t>
            </w:r>
          </w:p>
        </w:tc>
      </w:tr>
      <w:tr w:rsidR="00D7683B" w:rsidRPr="00CF3FEC" w:rsidTr="00530E0B">
        <w:trPr>
          <w:trHeight w:hRule="exact" w:val="85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122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ремонте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или замене электропроводки</w:t>
            </w:r>
          </w:p>
        </w:tc>
      </w:tr>
      <w:tr w:rsidR="00D7683B" w:rsidRPr="00CF3FEC" w:rsidTr="00530E0B">
        <w:trPr>
          <w:trHeight w:val="69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Блок возобновляет работу сразу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после выключения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Подождите 3 минуты 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перезапустите блок</w:t>
            </w:r>
          </w:p>
        </w:tc>
      </w:tr>
      <w:tr w:rsidR="00D7683B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Неправильно задана функция на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пульте управления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Сброс функции</w:t>
            </w:r>
          </w:p>
        </w:tc>
      </w:tr>
    </w:tbl>
    <w:p w:rsidR="001D786E" w:rsidRDefault="007F668E" w:rsidP="007F668E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3685"/>
        <w:gridCol w:w="4122"/>
      </w:tblGrid>
      <w:tr w:rsidR="007F668E" w:rsidRPr="00CF3FEC" w:rsidTr="007A661E">
        <w:trPr>
          <w:trHeight w:hRule="exact" w:val="545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F668E" w:rsidRPr="00CF3FEC" w:rsidTr="007A661E">
        <w:trPr>
          <w:trHeight w:val="270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Из выхода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воздуха на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внутреннем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блоке выходит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туман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Высокая температура и влажность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661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воздух в помещении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быстро охлаждается, спустя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некоторое время температура 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влажность в помещении будут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понижены, туман исчезнет</w:t>
            </w:r>
          </w:p>
        </w:tc>
      </w:tr>
      <w:tr w:rsidR="007F668E" w:rsidRPr="00CF3FEC" w:rsidTr="007A661E">
        <w:trPr>
          <w:trHeight w:val="420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A661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З</w:t>
            </w:r>
            <w:r w:rsidR="007F668E"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адаваемая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температура не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регулируется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Включен режим АВТО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температуру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невозможно регулировать в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режиме АВТО, поменяйте режим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и попробуйте снова</w:t>
            </w:r>
          </w:p>
        </w:tc>
      </w:tr>
      <w:tr w:rsidR="007F668E" w:rsidRPr="00CF3FEC" w:rsidTr="007A50CD">
        <w:trPr>
          <w:trHeight w:val="420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Желательная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Диапазон начальной температуры: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16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 xml:space="preserve">℃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~30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>℃</w:t>
            </w:r>
          </w:p>
        </w:tc>
      </w:tr>
      <w:tr w:rsidR="007F668E" w:rsidRPr="00CF3FEC" w:rsidTr="007A661E">
        <w:trPr>
          <w:trHeight w:val="252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Процесс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охлаждения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(Обогрева)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неэффективен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Слишком низкое напряжение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Необходимо обеспечить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соответствие напряжения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питания требованиям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Загрязненный фильтр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7F668E" w:rsidRPr="00CF3FEC" w:rsidTr="007A50CD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Требуемая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Отрегулируйте температуру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Двери или окна открыты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Ощущается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неприятный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Возможные источники запаха: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мебель, сигаретный дым и т.д.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Устраните источник запаха.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Произведите очистку фильтра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работает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некорректно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Воздействие внешних факторов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(гроза, беспроводные устройства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поблизости и т.д.)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Выключите кондиционер.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Отключите от сети питания,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з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 xml:space="preserve">атем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подключите к сети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 xml:space="preserve">питания 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и включите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Наружный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блок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выделяет пар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Включен режим Обогрев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 время разморозки в режиме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Обогрев может выделяться пар,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это нормальное явление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Звук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«капающей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воды»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Устройство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или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Источником звука является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хладагент, конденсирующийся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 блоке, это нормально.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Потрескивание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Кондиционер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 или 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Звук трения в результате сжатия/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расширения элементов корпуса,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т.п. из-за изменения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температуры</w:t>
            </w:r>
          </w:p>
        </w:tc>
      </w:tr>
    </w:tbl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Toc157606537"/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6"/>
    </w:p>
    <w:bookmarkEnd w:id="51"/>
    <w:bookmarkEnd w:id="52"/>
    <w:bookmarkEnd w:id="53"/>
    <w:bookmarkEnd w:id="54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8" w:name="_Toc157606538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8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4"/>
      <w:footerReference w:type="first" r:id="rId35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83B" w:rsidRDefault="00D7683B">
      <w:r>
        <w:separator/>
      </w:r>
    </w:p>
  </w:endnote>
  <w:endnote w:type="continuationSeparator" w:id="0">
    <w:p w:rsidR="00D7683B" w:rsidRDefault="00D76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dobeFangsongStd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683B" w:rsidRDefault="00D7683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227DAA" w:rsidRDefault="008614AC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KFR25KW/KOR25</w:t>
                              </w:r>
                              <w:r w:rsidR="00D7683B"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="00D7683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ED1531" w:rsidRDefault="00D768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4FFC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ED1531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Pr="00C67A09" w:rsidRDefault="00D7683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8614AC">
                                <w:rPr>
                                  <w:b/>
                                  <w:sz w:val="20"/>
                                  <w:szCs w:val="20"/>
                                </w:rPr>
                                <w:t>KFR25KW/KOR25</w:t>
                              </w:r>
                              <w:r w:rsidRPr="00080DA4">
                                <w:rPr>
                                  <w:b/>
                                  <w:sz w:val="20"/>
                                  <w:szCs w:val="20"/>
                                </w:rPr>
                                <w:t>KW</w:t>
                              </w:r>
                            </w:p>
                            <w:p w:rsidR="00D7683B" w:rsidRPr="00B465BD" w:rsidRDefault="00D7683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7683B" w:rsidRPr="00613EFB" w:rsidRDefault="00D7683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7683B" w:rsidRPr="00227DAA" w:rsidRDefault="008614AC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KFR25KW/KOR25</w:t>
                        </w:r>
                        <w:r w:rsidR="00D7683B"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="00D7683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7683B" w:rsidRPr="00ED1531" w:rsidRDefault="00D7683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A4FFC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7683B" w:rsidRPr="00ED1531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7683B" w:rsidRPr="00C67A09" w:rsidRDefault="00D7683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7683B" w:rsidRDefault="00D7683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8614AC">
                          <w:rPr>
                            <w:b/>
                            <w:sz w:val="20"/>
                            <w:szCs w:val="20"/>
                          </w:rPr>
                          <w:t>KFR25KW/KOR25</w:t>
                        </w:r>
                        <w:r w:rsidRPr="00080DA4">
                          <w:rPr>
                            <w:b/>
                            <w:sz w:val="20"/>
                            <w:szCs w:val="20"/>
                          </w:rPr>
                          <w:t>KW</w:t>
                        </w:r>
                      </w:p>
                      <w:p w:rsidR="00D7683B" w:rsidRPr="00B465BD" w:rsidRDefault="00D7683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7683B" w:rsidRPr="00613EFB" w:rsidRDefault="00D7683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AF301F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4F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575999" w:rsidRDefault="008614AC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KFR25KW/KOR25</w:t>
                              </w:r>
                              <w:r w:rsidR="00D7683B"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="00D7683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7683B" w:rsidRPr="00AF301F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A4F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7683B" w:rsidRPr="00575999" w:rsidRDefault="008614AC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KFR25KW/KOR25</w:t>
                        </w:r>
                        <w:r w:rsidR="00D7683B"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="00D7683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AF301F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A4FFC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227DAA" w:rsidRDefault="008614AC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KFR25KW/KOR25</w:t>
                              </w:r>
                              <w:r w:rsidR="00D7683B"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="00D7683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7683B" w:rsidRPr="00227DAA" w:rsidRDefault="00D7683B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D7683B" w:rsidRPr="00AF301F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A4FFC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D7683B" w:rsidRPr="00227DAA" w:rsidRDefault="008614AC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KFR25KW/KOR25</w:t>
                        </w:r>
                        <w:r w:rsidR="00D7683B"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="00D7683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7683B" w:rsidRPr="00227DAA" w:rsidRDefault="00D7683B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83B" w:rsidRDefault="00D7683B">
      <w:r>
        <w:separator/>
      </w:r>
    </w:p>
  </w:footnote>
  <w:footnote w:type="continuationSeparator" w:id="0">
    <w:p w:rsidR="00D7683B" w:rsidRDefault="00D76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683B" w:rsidRDefault="00D7683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162C9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0DA4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64CE"/>
    <w:rsid w:val="000B7CBA"/>
    <w:rsid w:val="000C2CAD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1B3"/>
    <w:rsid w:val="00113BB4"/>
    <w:rsid w:val="001165E7"/>
    <w:rsid w:val="00116614"/>
    <w:rsid w:val="00117ADC"/>
    <w:rsid w:val="0012018E"/>
    <w:rsid w:val="00121304"/>
    <w:rsid w:val="001218AC"/>
    <w:rsid w:val="00122066"/>
    <w:rsid w:val="0012302C"/>
    <w:rsid w:val="001240DB"/>
    <w:rsid w:val="001241DA"/>
    <w:rsid w:val="00124FAD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49D4"/>
    <w:rsid w:val="001A6BBE"/>
    <w:rsid w:val="001A7D4B"/>
    <w:rsid w:val="001B12A6"/>
    <w:rsid w:val="001B21D3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5B09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250D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55ED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43A6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D59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30E0B"/>
    <w:rsid w:val="0053129E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7E1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76A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49C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69A2"/>
    <w:rsid w:val="00717C2D"/>
    <w:rsid w:val="00722959"/>
    <w:rsid w:val="00723C10"/>
    <w:rsid w:val="00724DF0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38C9"/>
    <w:rsid w:val="00776934"/>
    <w:rsid w:val="007812B8"/>
    <w:rsid w:val="0078177F"/>
    <w:rsid w:val="007858DF"/>
    <w:rsid w:val="007859A5"/>
    <w:rsid w:val="007877E0"/>
    <w:rsid w:val="00792E6E"/>
    <w:rsid w:val="00795B0D"/>
    <w:rsid w:val="007A33EB"/>
    <w:rsid w:val="007A47CB"/>
    <w:rsid w:val="007A4FFC"/>
    <w:rsid w:val="007A50CD"/>
    <w:rsid w:val="007A59A1"/>
    <w:rsid w:val="007A661E"/>
    <w:rsid w:val="007A6951"/>
    <w:rsid w:val="007A6D0B"/>
    <w:rsid w:val="007B3193"/>
    <w:rsid w:val="007B36E9"/>
    <w:rsid w:val="007B7968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5751"/>
    <w:rsid w:val="008563F4"/>
    <w:rsid w:val="008614AC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2F76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102BD"/>
    <w:rsid w:val="00A103AC"/>
    <w:rsid w:val="00A10595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C1E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1445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496C"/>
    <w:rsid w:val="00AA7300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1A63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83B"/>
    <w:rsid w:val="00D77A80"/>
    <w:rsid w:val="00D84C66"/>
    <w:rsid w:val="00D94BAB"/>
    <w:rsid w:val="00D95C6C"/>
    <w:rsid w:val="00D97C02"/>
    <w:rsid w:val="00DA14C6"/>
    <w:rsid w:val="00DA1947"/>
    <w:rsid w:val="00DA220C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4137C"/>
    <w:rsid w:val="00E4197E"/>
    <w:rsid w:val="00E44B43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  <w14:docId w14:val="6C20FBF4"/>
  <w15:docId w15:val="{F837739D-1C6D-4B81-A22D-BA0ECD175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21" Type="http://schemas.openxmlformats.org/officeDocument/2006/relationships/image" Target="media/image5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image" Target="media/image17.emf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0A772-3592-4EBB-80ED-98394E5F0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27</TotalTime>
  <Pages>28</Pages>
  <Words>4220</Words>
  <Characters>24059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17</cp:revision>
  <cp:lastPrinted>2021-03-26T08:29:00Z</cp:lastPrinted>
  <dcterms:created xsi:type="dcterms:W3CDTF">2022-02-25T11:06:00Z</dcterms:created>
  <dcterms:modified xsi:type="dcterms:W3CDTF">2024-01-31T12:15:00Z</dcterms:modified>
</cp:coreProperties>
</file>