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23127F">
              <w:rPr>
                <w:b/>
                <w:szCs w:val="28"/>
              </w:rPr>
              <w:t>KFR35CW/KOR3</w:t>
            </w:r>
            <w:r w:rsidR="001E7202">
              <w:rPr>
                <w:b/>
                <w:szCs w:val="28"/>
              </w:rPr>
              <w:t>5</w:t>
            </w:r>
            <w:r w:rsidR="00355A2E" w:rsidRPr="00355A2E">
              <w:rPr>
                <w:b/>
                <w:szCs w:val="28"/>
              </w:rPr>
              <w:t>CW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23127F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KFR35CW/KOR3</w:t>
            </w:r>
            <w:r w:rsidR="001E7202">
              <w:rPr>
                <w:b/>
                <w:szCs w:val="28"/>
              </w:rPr>
              <w:t>5</w:t>
            </w:r>
            <w:r w:rsidR="00355A2E" w:rsidRPr="00355A2E">
              <w:rPr>
                <w:b/>
                <w:szCs w:val="28"/>
              </w:rPr>
              <w:t>CW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12E3" w:rsidRDefault="006C12E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12E3" w:rsidRDefault="006C12E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6C12E3" w:rsidRDefault="006C12E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FB7F77" w:rsidRDefault="00FB7F7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D77A8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77A80">
        <w:rPr>
          <w:b/>
          <w:sz w:val="22"/>
          <w:szCs w:val="22"/>
        </w:rPr>
        <w:lastRenderedPageBreak/>
        <w:t>СОДЕРЖАНИЕ</w:t>
      </w:r>
    </w:p>
    <w:p w:rsidR="00D77A80" w:rsidRPr="00D77A8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7A80">
        <w:rPr>
          <w:sz w:val="22"/>
          <w:szCs w:val="22"/>
        </w:rPr>
        <w:fldChar w:fldCharType="begin"/>
      </w:r>
      <w:r w:rsidRPr="00D77A80">
        <w:rPr>
          <w:sz w:val="22"/>
          <w:szCs w:val="22"/>
        </w:rPr>
        <w:instrText xml:space="preserve"> TOC \o "1-3" \h \z \u </w:instrText>
      </w:r>
      <w:r w:rsidRPr="00D77A80">
        <w:rPr>
          <w:sz w:val="22"/>
          <w:szCs w:val="22"/>
        </w:rPr>
        <w:fldChar w:fldCharType="separate"/>
      </w:r>
      <w:hyperlink w:anchor="_Toc96005989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_Toc96005989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0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1" w:history="1">
        <w:r w:rsidR="00D77A80" w:rsidRPr="00D77A80">
          <w:rPr>
            <w:rStyle w:val="ad"/>
            <w:noProof/>
            <w:sz w:val="22"/>
            <w:szCs w:val="22"/>
          </w:rPr>
          <w:t>2.1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Описание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2" w:history="1">
        <w:r w:rsidR="00D77A80" w:rsidRPr="00D77A80">
          <w:rPr>
            <w:rStyle w:val="ad"/>
            <w:noProof/>
            <w:sz w:val="22"/>
            <w:szCs w:val="22"/>
          </w:rPr>
          <w:t>2.2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Принцип работы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3" w:history="1">
        <w:r w:rsidR="00D77A80" w:rsidRPr="00D77A80">
          <w:rPr>
            <w:rStyle w:val="ad"/>
            <w:noProof/>
            <w:sz w:val="22"/>
            <w:szCs w:val="22"/>
          </w:rPr>
          <w:t>2.3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4" w:history="1">
        <w:r w:rsidR="00D77A80" w:rsidRPr="00D77A80">
          <w:rPr>
            <w:rStyle w:val="ad"/>
            <w:noProof/>
            <w:sz w:val="22"/>
            <w:szCs w:val="22"/>
          </w:rPr>
          <w:t>2.4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5" w:history="1">
        <w:r w:rsidR="00D77A80" w:rsidRPr="00D77A80">
          <w:rPr>
            <w:rStyle w:val="ad"/>
            <w:noProof/>
            <w:sz w:val="22"/>
            <w:szCs w:val="22"/>
          </w:rPr>
          <w:t>2.5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Чертеж изделия с основными габаритными размерами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6" w:history="1">
        <w:r w:rsidR="00D77A80" w:rsidRPr="00D77A80">
          <w:rPr>
            <w:rStyle w:val="ad"/>
            <w:noProof/>
            <w:sz w:val="22"/>
            <w:szCs w:val="22"/>
          </w:rPr>
          <w:t>2.6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noProof/>
            <w:sz w:val="22"/>
            <w:szCs w:val="22"/>
          </w:rPr>
          <w:t>Маркировка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3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КОМПЛЕКТНОСТЬ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11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8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4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_Toc96005998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5999" w:history="1">
        <w:r w:rsidR="00D77A80" w:rsidRPr="00D77A80">
          <w:rPr>
            <w:rStyle w:val="ad"/>
            <w:b/>
            <w:noProof/>
            <w:sz w:val="22"/>
            <w:szCs w:val="22"/>
          </w:rPr>
          <w:t>5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КОНСЕРВАЦИЯ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_Toc96005999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13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0" w:history="1">
        <w:r w:rsidR="00D77A80" w:rsidRPr="00D77A80">
          <w:rPr>
            <w:rStyle w:val="ad"/>
            <w:b/>
            <w:noProof/>
            <w:sz w:val="22"/>
            <w:szCs w:val="22"/>
          </w:rPr>
          <w:t>6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_Toc96006000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14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1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7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_Toc96006001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16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2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8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_Toc96006002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3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9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_Toc96006003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18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4" w:history="1">
        <w:r w:rsidR="00D77A80" w:rsidRPr="00D77A80">
          <w:rPr>
            <w:rStyle w:val="ad"/>
            <w:noProof/>
            <w:sz w:val="22"/>
            <w:szCs w:val="22"/>
          </w:rPr>
          <w:t>9.1 Общие требования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_Toc96006004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20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5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10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_Toc96006005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22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6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11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_Toc96006006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27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006007" w:history="1">
        <w:r w:rsidR="00D77A80" w:rsidRPr="00D77A80">
          <w:rPr>
            <w:rStyle w:val="ad"/>
            <w:b/>
            <w:bCs/>
            <w:noProof/>
            <w:sz w:val="22"/>
            <w:szCs w:val="22"/>
          </w:rPr>
          <w:t>12</w:t>
        </w:r>
        <w:r w:rsidR="00D77A80" w:rsidRPr="00D77A8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7A80" w:rsidRPr="00D77A80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D77A80" w:rsidRPr="00D77A80">
          <w:rPr>
            <w:noProof/>
            <w:webHidden/>
            <w:sz w:val="22"/>
            <w:szCs w:val="22"/>
          </w:rPr>
          <w:tab/>
        </w:r>
        <w:r w:rsidR="00D77A80" w:rsidRPr="00D77A80">
          <w:rPr>
            <w:noProof/>
            <w:webHidden/>
            <w:sz w:val="22"/>
            <w:szCs w:val="22"/>
          </w:rPr>
          <w:fldChar w:fldCharType="begin"/>
        </w:r>
        <w:r w:rsidR="00D77A80" w:rsidRPr="00D77A80">
          <w:rPr>
            <w:noProof/>
            <w:webHidden/>
            <w:sz w:val="22"/>
            <w:szCs w:val="22"/>
          </w:rPr>
          <w:instrText xml:space="preserve"> PAGEREF _Toc96006007 \h </w:instrText>
        </w:r>
        <w:r w:rsidR="00D77A80" w:rsidRPr="00D77A80">
          <w:rPr>
            <w:noProof/>
            <w:webHidden/>
            <w:sz w:val="22"/>
            <w:szCs w:val="22"/>
          </w:rPr>
        </w:r>
        <w:r w:rsidR="00D77A80" w:rsidRPr="00D77A80">
          <w:rPr>
            <w:noProof/>
            <w:webHidden/>
            <w:sz w:val="22"/>
            <w:szCs w:val="22"/>
          </w:rPr>
          <w:fldChar w:fldCharType="separate"/>
        </w:r>
        <w:r w:rsidR="00D77A80" w:rsidRPr="00D77A80">
          <w:rPr>
            <w:noProof/>
            <w:webHidden/>
            <w:sz w:val="22"/>
            <w:szCs w:val="22"/>
          </w:rPr>
          <w:t>29</w:t>
        </w:r>
        <w:r w:rsidR="00D77A80" w:rsidRPr="00D77A80">
          <w:rPr>
            <w:noProof/>
            <w:webHidden/>
            <w:sz w:val="22"/>
            <w:szCs w:val="22"/>
          </w:rPr>
          <w:fldChar w:fldCharType="end"/>
        </w:r>
      </w:hyperlink>
    </w:p>
    <w:p w:rsidR="00D77A80" w:rsidRPr="00D77A80" w:rsidRDefault="00A435D9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6006008" w:history="1">
        <w:r w:rsidR="00D77A80" w:rsidRPr="00D77A80">
          <w:rPr>
            <w:rStyle w:val="ad"/>
            <w:b/>
          </w:rPr>
          <w:t>13</w:t>
        </w:r>
        <w:r w:rsidR="00D77A80" w:rsidRPr="00D77A80">
          <w:rPr>
            <w:rFonts w:asciiTheme="minorHAnsi" w:eastAsiaTheme="minorEastAsia" w:hAnsiTheme="minorHAnsi" w:cstheme="minorBidi"/>
            <w:bCs w:val="0"/>
          </w:rPr>
          <w:tab/>
        </w:r>
        <w:r w:rsidR="00D77A80" w:rsidRPr="00D77A80">
          <w:rPr>
            <w:rStyle w:val="ad"/>
            <w:rFonts w:eastAsia="Arial Unicode MS"/>
            <w:b/>
          </w:rPr>
          <w:t>СВЕДЕНИЯ О РЕКЛАМАЦИЯХ</w:t>
        </w:r>
        <w:r w:rsidR="00D77A80" w:rsidRPr="00D77A80">
          <w:rPr>
            <w:webHidden/>
          </w:rPr>
          <w:tab/>
        </w:r>
        <w:r w:rsidR="00D77A80" w:rsidRPr="00D77A80">
          <w:rPr>
            <w:webHidden/>
          </w:rPr>
          <w:fldChar w:fldCharType="begin"/>
        </w:r>
        <w:r w:rsidR="00D77A80" w:rsidRPr="00D77A80">
          <w:rPr>
            <w:webHidden/>
          </w:rPr>
          <w:instrText xml:space="preserve"> PAGEREF _Toc96006008 \h </w:instrText>
        </w:r>
        <w:r w:rsidR="00D77A80" w:rsidRPr="00D77A80">
          <w:rPr>
            <w:webHidden/>
          </w:rPr>
        </w:r>
        <w:r w:rsidR="00D77A80" w:rsidRPr="00D77A80">
          <w:rPr>
            <w:webHidden/>
          </w:rPr>
          <w:fldChar w:fldCharType="separate"/>
        </w:r>
        <w:r w:rsidR="00D77A80" w:rsidRPr="00D77A80">
          <w:rPr>
            <w:webHidden/>
          </w:rPr>
          <w:t>30</w:t>
        </w:r>
        <w:r w:rsidR="00D77A80" w:rsidRPr="00D77A80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77A80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23127F">
        <w:rPr>
          <w:sz w:val="22"/>
          <w:szCs w:val="22"/>
        </w:rPr>
        <w:t>KFR35CW/KOR3</w:t>
      </w:r>
      <w:r w:rsidR="001E7202">
        <w:rPr>
          <w:sz w:val="22"/>
          <w:szCs w:val="22"/>
        </w:rPr>
        <w:t>5</w:t>
      </w:r>
      <w:r w:rsidR="00355A2E" w:rsidRPr="00355A2E">
        <w:rPr>
          <w:sz w:val="22"/>
          <w:szCs w:val="22"/>
        </w:rPr>
        <w:t xml:space="preserve">CW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6005989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3127F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KFR35CW/KOR3</w:t>
            </w:r>
            <w:r w:rsidR="001E7202">
              <w:rPr>
                <w:sz w:val="22"/>
                <w:szCs w:val="22"/>
              </w:rPr>
              <w:t>5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3127F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KFR35CW/KOR3</w:t>
            </w:r>
            <w:r w:rsidR="001E7202">
              <w:rPr>
                <w:sz w:val="22"/>
                <w:szCs w:val="22"/>
              </w:rPr>
              <w:t>5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6C12E3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A435D9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bookmarkStart w:id="1" w:name="_GoBack"/>
            <w:bookmarkEnd w:id="1"/>
            <w:r w:rsidR="006C12E3">
              <w:rPr>
                <w:sz w:val="22"/>
                <w:szCs w:val="22"/>
              </w:rPr>
              <w:t xml:space="preserve"> </w:t>
            </w:r>
            <w:r w:rsidR="006C12E3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6C12E3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от 12.04.2022 до 11.04.2027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B7F77" w:rsidRPr="00FB7F77" w:rsidRDefault="00FB7F77" w:rsidP="00087DC4">
            <w:pPr>
              <w:pStyle w:val="21"/>
              <w:rPr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355A2E" w:rsidRDefault="00FB7F77" w:rsidP="00087DC4">
            <w:pPr>
              <w:jc w:val="center"/>
              <w:rPr>
                <w:sz w:val="22"/>
                <w:szCs w:val="22"/>
                <w:highlight w:val="yellow"/>
              </w:rPr>
            </w:pPr>
            <w:r w:rsidRPr="00FB7F77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A435D9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FB7F77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FB7F77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FB7F77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 w:rsidRPr="00FB7F77">
              <w:rPr>
                <w:sz w:val="22"/>
                <w:szCs w:val="22"/>
              </w:rPr>
              <w:t xml:space="preserve">Китай </w:t>
            </w:r>
          </w:p>
        </w:tc>
      </w:tr>
      <w:tr w:rsidR="00024FF2" w:rsidRPr="00A435D9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FB7F77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FB7F77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087DC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087DC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087DC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087DC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087DC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087DC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9600599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600599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23127F">
        <w:rPr>
          <w:sz w:val="22"/>
          <w:szCs w:val="22"/>
        </w:rPr>
        <w:t>KFR35CW/KOR3</w:t>
      </w:r>
      <w:r w:rsidR="001E7202">
        <w:rPr>
          <w:sz w:val="22"/>
          <w:szCs w:val="22"/>
        </w:rPr>
        <w:t>5</w:t>
      </w:r>
      <w:r w:rsidR="00377C03" w:rsidRPr="00377C03">
        <w:rPr>
          <w:sz w:val="22"/>
          <w:szCs w:val="22"/>
        </w:rPr>
        <w:t>CW</w:t>
      </w:r>
      <w:r w:rsidR="00D128D1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7067C2" w:rsidRDefault="00377C03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Функция самоочистки</w:t>
      </w:r>
      <w:r w:rsidR="00FC4A68" w:rsidRPr="009D2079">
        <w:rPr>
          <w:sz w:val="22"/>
          <w:szCs w:val="22"/>
        </w:rPr>
        <w:t xml:space="preserve"> внутрен</w:t>
      </w:r>
      <w:r w:rsidR="00F74135"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726AE4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726AE4">
        <w:rPr>
          <w:sz w:val="22"/>
          <w:szCs w:val="22"/>
        </w:rPr>
        <w:t xml:space="preserve">Специальная защитная пластиковая сетка </w:t>
      </w:r>
      <w:r w:rsidR="007067C2">
        <w:rPr>
          <w:sz w:val="22"/>
          <w:szCs w:val="22"/>
        </w:rPr>
        <w:t xml:space="preserve">защищает теплообменник </w:t>
      </w:r>
      <w:r w:rsidRPr="009D2079">
        <w:rPr>
          <w:sz w:val="22"/>
          <w:szCs w:val="22"/>
        </w:rPr>
        <w:t>н</w:t>
      </w:r>
      <w:r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="007067C2">
        <w:rPr>
          <w:sz w:val="22"/>
          <w:szCs w:val="22"/>
        </w:rPr>
        <w:t xml:space="preserve">от </w:t>
      </w:r>
      <w:r w:rsidRPr="00726AE4">
        <w:rPr>
          <w:sz w:val="22"/>
          <w:szCs w:val="22"/>
        </w:rPr>
        <w:t>тополиного пуха и механических</w:t>
      </w:r>
      <w:r>
        <w:rPr>
          <w:sz w:val="22"/>
          <w:szCs w:val="22"/>
        </w:rPr>
        <w:t xml:space="preserve"> </w:t>
      </w:r>
      <w:r w:rsidRPr="00726AE4">
        <w:rPr>
          <w:sz w:val="22"/>
          <w:szCs w:val="22"/>
        </w:rPr>
        <w:t>повреждений</w:t>
      </w:r>
      <w:r w:rsidR="00FC4A68" w:rsidRPr="009D2079">
        <w:rPr>
          <w:sz w:val="22"/>
          <w:szCs w:val="22"/>
        </w:rPr>
        <w:t>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291950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Режим антизаморозки. </w:t>
      </w:r>
      <w:r w:rsidRPr="00291950">
        <w:rPr>
          <w:rFonts w:ascii="Times New Roman" w:hAnsi="Times New Roman"/>
        </w:rPr>
        <w:t>Когда люди покидают помещение на длительное</w:t>
      </w:r>
      <w:r w:rsidRPr="00291950">
        <w:rPr>
          <w:rFonts w:ascii="Times New Roman" w:hAnsi="Times New Roman"/>
        </w:rPr>
        <w:br/>
        <w:t>время, температура будет поддерживаться на отметке 8°С. Благодаря этому в зимнее время помещение не выхолаживается и нет неэффективных</w:t>
      </w:r>
      <w:r>
        <w:rPr>
          <w:rFonts w:ascii="Times New Roman" w:hAnsi="Times New Roman"/>
        </w:rPr>
        <w:t xml:space="preserve"> затрат энергии</w:t>
      </w:r>
      <w:r w:rsidR="00F74135">
        <w:rPr>
          <w:rFonts w:ascii="Times New Roman" w:hAnsi="Times New Roman"/>
        </w:rPr>
        <w:t>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600599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CA04AB" w:rsidP="007B1A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45154" cy="7172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8" cy="7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6005993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064E8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064E8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B17C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30E6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E40E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1.075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3E40E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7C07">
              <w:rPr>
                <w:sz w:val="22"/>
                <w:szCs w:val="22"/>
              </w:rPr>
              <w:t>.065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230E6A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B17C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B17C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FC4838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FC483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15F2F">
              <w:rPr>
                <w:sz w:val="22"/>
                <w:szCs w:val="22"/>
              </w:rPr>
              <w:t>48х26</w:t>
            </w:r>
            <w:r>
              <w:rPr>
                <w:sz w:val="22"/>
                <w:szCs w:val="22"/>
              </w:rPr>
              <w:t>4х189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1D4851" w:rsidRDefault="00C1271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</w:t>
            </w:r>
            <w:r w:rsidR="001D4851">
              <w:rPr>
                <w:sz w:val="22"/>
                <w:szCs w:val="22"/>
              </w:rPr>
              <w:t>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FC483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2E01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47979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765C79" w:rsidRPr="00C54BE8" w:rsidRDefault="00B17C0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A44772" w:rsidP="00A447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  <w:r w:rsidR="00B17C07">
              <w:rPr>
                <w:sz w:val="22"/>
                <w:szCs w:val="22"/>
              </w:rPr>
              <w:t>/11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A4250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32.5/35.5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9600599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96005995"/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  <w:bookmarkEnd w:id="7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B21C8E" w:rsidRDefault="00B21C8E" w:rsidP="00C54BE8">
      <w:pPr>
        <w:pStyle w:val="a8"/>
        <w:rPr>
          <w:b w:val="0"/>
          <w:sz w:val="22"/>
          <w:szCs w:val="22"/>
        </w:rPr>
      </w:pPr>
    </w:p>
    <w:p w:rsidR="00B21C8E" w:rsidRPr="00715EE7" w:rsidRDefault="00BA5BF3" w:rsidP="00C54BE8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200650" cy="3190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606243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714875" cy="39528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77247" w:rsidRDefault="00677247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6005996"/>
      <w:r w:rsidRPr="008E3C86">
        <w:rPr>
          <w:b w:val="0"/>
          <w:sz w:val="22"/>
          <w:szCs w:val="22"/>
        </w:rPr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600599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6227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6227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312E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8D277A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D73C11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t xml:space="preserve"> </w:t>
      </w:r>
      <w:bookmarkStart w:id="21" w:name="_Toc9600599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087DC4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087DC4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96005999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9600600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FABC7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E5808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FEFEC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B43250">
        <w:rPr>
          <w:sz w:val="22"/>
          <w:szCs w:val="22"/>
        </w:rPr>
        <w:t>KFR35</w:t>
      </w:r>
      <w:r w:rsidR="004C4CD2">
        <w:rPr>
          <w:sz w:val="22"/>
          <w:szCs w:val="22"/>
          <w:lang w:val="en-US"/>
        </w:rPr>
        <w:t>C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6A487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6E2CA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5C087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13CA8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B43250">
        <w:rPr>
          <w:sz w:val="22"/>
          <w:szCs w:val="22"/>
        </w:rPr>
        <w:t>KOR35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60176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96006001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B305E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EB54E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5486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B43250">
        <w:rPr>
          <w:sz w:val="22"/>
          <w:szCs w:val="22"/>
        </w:rPr>
        <w:t>KFR35</w:t>
      </w:r>
      <w:r w:rsidR="004C4CD2">
        <w:rPr>
          <w:sz w:val="22"/>
          <w:szCs w:val="22"/>
        </w:rPr>
        <w:t>C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2135C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6D55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A3C22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B43250">
        <w:rPr>
          <w:sz w:val="22"/>
          <w:szCs w:val="22"/>
        </w:rPr>
        <w:t>KOR35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t xml:space="preserve"> </w:t>
      </w:r>
      <w:bookmarkStart w:id="35" w:name="_Toc96006002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9600600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  <w:bookmarkStart w:id="43" w:name="_Toc96006004"/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960060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1" w:name="_Toc96006006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0B3886" w:rsidRDefault="000B3886" w:rsidP="000B388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567"/>
        <w:outlineLvl w:val="1"/>
        <w:rPr>
          <w:rFonts w:eastAsia="Arial Unicode MS"/>
          <w:b/>
          <w:bCs/>
          <w:szCs w:val="28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p w:rsidR="00CF3FEC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90916" cy="6000750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35" cy="60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69192" cy="738187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227" cy="73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76900" cy="419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bookmarkStart w:id="56" w:name="_Toc96006007"/>
      <w:r>
        <w:rPr>
          <w:rFonts w:eastAsia="Arial Unicode MS"/>
          <w:b/>
          <w:bCs/>
          <w:szCs w:val="28"/>
        </w:rPr>
        <w:t xml:space="preserve"> </w:t>
      </w:r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2"/>
    <w:bookmarkEnd w:id="53"/>
    <w:bookmarkEnd w:id="54"/>
    <w:bookmarkEnd w:id="55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96006008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7"/>
      <w:footerReference w:type="first" r:id="rId3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91" w:rsidRDefault="00795991">
      <w:r>
        <w:separator/>
      </w:r>
    </w:p>
  </w:endnote>
  <w:endnote w:type="continuationSeparator" w:id="0">
    <w:p w:rsidR="00795991" w:rsidRDefault="0079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23127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KFR35CW/KOR3</w:t>
                              </w:r>
                              <w:r w:rsidR="001E7202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35D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Pr="00C67A09" w:rsidRDefault="0079599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23127F">
                                <w:rPr>
                                  <w:b/>
                                  <w:sz w:val="20"/>
                                  <w:szCs w:val="20"/>
                                </w:rPr>
                                <w:t>KFR35CW/KOR3</w:t>
                              </w:r>
                              <w:r w:rsidR="001E7202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Pr="00355A2E">
                                <w:rPr>
                                  <w:b/>
                                  <w:sz w:val="20"/>
                                  <w:szCs w:val="20"/>
                                </w:rPr>
                                <w:t>CW</w:t>
                              </w:r>
                            </w:p>
                            <w:p w:rsidR="00795991" w:rsidRPr="00B465BD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5991" w:rsidRPr="00613EFB" w:rsidRDefault="007959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5991" w:rsidRPr="00227DAA" w:rsidRDefault="0023127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KFR35CW/KOR3</w:t>
                        </w:r>
                        <w:r w:rsidR="001E7202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435D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5991" w:rsidRPr="00C67A09" w:rsidRDefault="0079599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5991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23127F">
                          <w:rPr>
                            <w:b/>
                            <w:sz w:val="20"/>
                            <w:szCs w:val="20"/>
                          </w:rPr>
                          <w:t>KFR35CW/KOR3</w:t>
                        </w:r>
                        <w:r w:rsidR="001E7202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Pr="00355A2E">
                          <w:rPr>
                            <w:b/>
                            <w:sz w:val="20"/>
                            <w:szCs w:val="20"/>
                          </w:rPr>
                          <w:t>CW</w:t>
                        </w:r>
                      </w:p>
                      <w:p w:rsidR="00795991" w:rsidRPr="00B465BD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5991" w:rsidRPr="00613EFB" w:rsidRDefault="007959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35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575999" w:rsidRDefault="0023127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KFR35CW/KOR3</w:t>
                              </w:r>
                              <w:r w:rsidR="001E7202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435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5991" w:rsidRPr="00575999" w:rsidRDefault="0023127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KFR35CW/KOR3</w:t>
                        </w:r>
                        <w:r w:rsidR="001E7202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435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23127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KFR35CW/KOR3</w:t>
                              </w:r>
                              <w:r w:rsidR="001E7202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5991" w:rsidRPr="00227DAA" w:rsidRDefault="0079599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435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95991" w:rsidRPr="00227DAA" w:rsidRDefault="0023127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KFR35CW/KOR3</w:t>
                        </w:r>
                        <w:r w:rsidR="001E7202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5991" w:rsidRPr="00227DAA" w:rsidRDefault="0079599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91" w:rsidRDefault="00795991">
      <w:r>
        <w:separator/>
      </w:r>
    </w:p>
  </w:footnote>
  <w:footnote w:type="continuationSeparator" w:id="0">
    <w:p w:rsidR="00795991" w:rsidRDefault="00795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88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87DC4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886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64C9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475D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851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202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E6A"/>
    <w:rsid w:val="0023127F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38C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1950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01C7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5A2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77C03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0E0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644E"/>
    <w:rsid w:val="00417994"/>
    <w:rsid w:val="00423F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6A8"/>
    <w:rsid w:val="004B6709"/>
    <w:rsid w:val="004B6D39"/>
    <w:rsid w:val="004B6F5E"/>
    <w:rsid w:val="004C1297"/>
    <w:rsid w:val="004C326A"/>
    <w:rsid w:val="004C329E"/>
    <w:rsid w:val="004C4CD2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B7397"/>
    <w:rsid w:val="005C0797"/>
    <w:rsid w:val="005C3415"/>
    <w:rsid w:val="005C534B"/>
    <w:rsid w:val="005C5B8F"/>
    <w:rsid w:val="005C5CAB"/>
    <w:rsid w:val="005D0574"/>
    <w:rsid w:val="005D0942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624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77247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12E3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5F2F"/>
    <w:rsid w:val="00717C2D"/>
    <w:rsid w:val="00722959"/>
    <w:rsid w:val="00723C10"/>
    <w:rsid w:val="00724DF0"/>
    <w:rsid w:val="00726AE4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991"/>
    <w:rsid w:val="00795B0D"/>
    <w:rsid w:val="007A33EB"/>
    <w:rsid w:val="007A47CB"/>
    <w:rsid w:val="007A50CD"/>
    <w:rsid w:val="007A59A1"/>
    <w:rsid w:val="007A661E"/>
    <w:rsid w:val="007A6951"/>
    <w:rsid w:val="007A6D0B"/>
    <w:rsid w:val="007B1A19"/>
    <w:rsid w:val="007B3193"/>
    <w:rsid w:val="007B36E9"/>
    <w:rsid w:val="007B7968"/>
    <w:rsid w:val="007B7BEC"/>
    <w:rsid w:val="007C0609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47979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3BC4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41F4"/>
    <w:rsid w:val="009A770B"/>
    <w:rsid w:val="009B02BF"/>
    <w:rsid w:val="009B0392"/>
    <w:rsid w:val="009B1EC5"/>
    <w:rsid w:val="009B236D"/>
    <w:rsid w:val="009B2DF4"/>
    <w:rsid w:val="009B44F4"/>
    <w:rsid w:val="009B4555"/>
    <w:rsid w:val="009B4C0B"/>
    <w:rsid w:val="009B5479"/>
    <w:rsid w:val="009B6227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6DA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250E"/>
    <w:rsid w:val="00A435D9"/>
    <w:rsid w:val="00A44772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17C07"/>
    <w:rsid w:val="00B20E38"/>
    <w:rsid w:val="00B21C8E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250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BE"/>
    <w:rsid w:val="00B91E05"/>
    <w:rsid w:val="00B930C4"/>
    <w:rsid w:val="00B9364E"/>
    <w:rsid w:val="00B96C84"/>
    <w:rsid w:val="00B97504"/>
    <w:rsid w:val="00BA2E70"/>
    <w:rsid w:val="00BA5BF3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046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271F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AB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8D1"/>
    <w:rsid w:val="00D13BDD"/>
    <w:rsid w:val="00D25861"/>
    <w:rsid w:val="00D30212"/>
    <w:rsid w:val="00D30C49"/>
    <w:rsid w:val="00D357F4"/>
    <w:rsid w:val="00D37F6C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5CEA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B7F77"/>
    <w:rsid w:val="00FC4838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746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0F59420F"/>
  <w15:docId w15:val="{BD2E6297-2F23-4119-A715-A9760A3D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38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footer" Target="foot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EF55B-39A2-4CB0-AB97-687FCEFF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32</TotalTime>
  <Pages>7</Pages>
  <Words>3603</Words>
  <Characters>20543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16</cp:revision>
  <cp:lastPrinted>2021-03-26T08:29:00Z</cp:lastPrinted>
  <dcterms:created xsi:type="dcterms:W3CDTF">2022-03-01T07:19:00Z</dcterms:created>
  <dcterms:modified xsi:type="dcterms:W3CDTF">2024-01-31T11:33:00Z</dcterms:modified>
</cp:coreProperties>
</file>