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651B4E">
              <w:rPr>
                <w:b/>
                <w:szCs w:val="28"/>
              </w:rPr>
              <w:t>KFR35KW/KOR3</w:t>
            </w:r>
            <w:r w:rsidR="008614AC">
              <w:rPr>
                <w:b/>
                <w:szCs w:val="28"/>
              </w:rPr>
              <w:t>5</w:t>
            </w:r>
            <w:r w:rsidR="00080DA4" w:rsidRPr="00080DA4">
              <w:rPr>
                <w:b/>
                <w:szCs w:val="28"/>
              </w:rPr>
              <w:t>KW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651B4E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KFR35KW/KOR3</w:t>
            </w:r>
            <w:r w:rsidR="008614AC">
              <w:rPr>
                <w:b/>
                <w:szCs w:val="28"/>
              </w:rPr>
              <w:t>5</w:t>
            </w:r>
            <w:r w:rsidR="00080DA4" w:rsidRPr="00080DA4">
              <w:rPr>
                <w:b/>
                <w:szCs w:val="28"/>
              </w:rPr>
              <w:t>KW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33F0C" w:rsidRDefault="00633F0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33F0C" w:rsidRDefault="00633F0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33F0C" w:rsidRDefault="00633F0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7265CF" w:rsidRDefault="007265C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052F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052F7">
        <w:rPr>
          <w:b/>
          <w:sz w:val="22"/>
          <w:szCs w:val="22"/>
        </w:rPr>
        <w:lastRenderedPageBreak/>
        <w:t>СОДЕРЖАНИЕ</w:t>
      </w:r>
    </w:p>
    <w:p w:rsidR="00D052F7" w:rsidRPr="00D052F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52F7">
        <w:rPr>
          <w:sz w:val="22"/>
          <w:szCs w:val="22"/>
        </w:rPr>
        <w:fldChar w:fldCharType="begin"/>
      </w:r>
      <w:r w:rsidRPr="00D052F7">
        <w:rPr>
          <w:sz w:val="22"/>
          <w:szCs w:val="22"/>
        </w:rPr>
        <w:instrText xml:space="preserve"> TOC \o "1-3" \h \z \u </w:instrText>
      </w:r>
      <w:r w:rsidRPr="00D052F7">
        <w:rPr>
          <w:sz w:val="22"/>
          <w:szCs w:val="22"/>
        </w:rPr>
        <w:fldChar w:fldCharType="separate"/>
      </w:r>
      <w:hyperlink w:anchor="_Toc157606364" w:history="1">
        <w:r w:rsidR="00D052F7" w:rsidRPr="00D052F7">
          <w:rPr>
            <w:rStyle w:val="ad"/>
            <w:b/>
            <w:bCs/>
            <w:noProof/>
            <w:sz w:val="22"/>
            <w:szCs w:val="22"/>
          </w:rPr>
          <w:t>1</w:t>
        </w:r>
        <w:r w:rsidR="00D052F7"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052F7" w:rsidRPr="00D052F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052F7" w:rsidRPr="00D052F7">
          <w:rPr>
            <w:noProof/>
            <w:webHidden/>
            <w:sz w:val="22"/>
            <w:szCs w:val="22"/>
          </w:rPr>
          <w:tab/>
        </w:r>
        <w:r w:rsidR="00D052F7" w:rsidRPr="00D052F7">
          <w:rPr>
            <w:noProof/>
            <w:webHidden/>
            <w:sz w:val="22"/>
            <w:szCs w:val="22"/>
          </w:rPr>
          <w:fldChar w:fldCharType="begin"/>
        </w:r>
        <w:r w:rsidR="00D052F7" w:rsidRPr="00D052F7">
          <w:rPr>
            <w:noProof/>
            <w:webHidden/>
            <w:sz w:val="22"/>
            <w:szCs w:val="22"/>
          </w:rPr>
          <w:instrText xml:space="preserve"> PAGEREF _Toc157606364 \h </w:instrText>
        </w:r>
        <w:r w:rsidR="00D052F7" w:rsidRPr="00D052F7">
          <w:rPr>
            <w:noProof/>
            <w:webHidden/>
            <w:sz w:val="22"/>
            <w:szCs w:val="22"/>
          </w:rPr>
        </w:r>
        <w:r w:rsidR="00D052F7" w:rsidRPr="00D052F7">
          <w:rPr>
            <w:noProof/>
            <w:webHidden/>
            <w:sz w:val="22"/>
            <w:szCs w:val="22"/>
          </w:rPr>
          <w:fldChar w:fldCharType="separate"/>
        </w:r>
        <w:r w:rsidR="00D052F7">
          <w:rPr>
            <w:noProof/>
            <w:webHidden/>
            <w:sz w:val="22"/>
            <w:szCs w:val="22"/>
          </w:rPr>
          <w:t>3</w:t>
        </w:r>
        <w:r w:rsidR="00D052F7"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65" w:history="1">
        <w:r w:rsidRPr="00D052F7">
          <w:rPr>
            <w:rStyle w:val="ad"/>
            <w:b/>
            <w:bCs/>
            <w:noProof/>
            <w:sz w:val="22"/>
            <w:szCs w:val="22"/>
          </w:rPr>
          <w:t>2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_Toc157606365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66" w:history="1">
        <w:r w:rsidRPr="00D052F7">
          <w:rPr>
            <w:rStyle w:val="ad"/>
            <w:noProof/>
            <w:sz w:val="22"/>
            <w:szCs w:val="22"/>
          </w:rPr>
          <w:t>2.1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Описание изделия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_Toc157606366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67" w:history="1">
        <w:r w:rsidRPr="00D052F7">
          <w:rPr>
            <w:rStyle w:val="ad"/>
            <w:noProof/>
            <w:sz w:val="22"/>
            <w:szCs w:val="22"/>
          </w:rPr>
          <w:t>2.2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Принцип работы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_Toc157606367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68" w:history="1">
        <w:r w:rsidRPr="00D052F7">
          <w:rPr>
            <w:rStyle w:val="ad"/>
            <w:noProof/>
            <w:sz w:val="22"/>
            <w:szCs w:val="22"/>
          </w:rPr>
          <w:t>2.3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_Toc157606368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69" w:history="1">
        <w:r w:rsidRPr="00D052F7">
          <w:rPr>
            <w:rStyle w:val="ad"/>
            <w:noProof/>
            <w:sz w:val="22"/>
            <w:szCs w:val="22"/>
          </w:rPr>
          <w:t>2.4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_Toc157606369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0" w:history="1">
        <w:r w:rsidRPr="00D052F7">
          <w:rPr>
            <w:rStyle w:val="ad"/>
            <w:noProof/>
            <w:sz w:val="22"/>
            <w:szCs w:val="22"/>
          </w:rPr>
          <w:t>2.5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Чертеж изделия</w:t>
        </w:r>
        <w:bookmarkStart w:id="0" w:name="_GoBack"/>
        <w:bookmarkEnd w:id="0"/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_Toc157606370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1" w:history="1">
        <w:r w:rsidRPr="00D052F7">
          <w:rPr>
            <w:rStyle w:val="ad"/>
            <w:noProof/>
            <w:sz w:val="22"/>
            <w:szCs w:val="22"/>
          </w:rPr>
          <w:t>2.6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noProof/>
            <w:sz w:val="22"/>
            <w:szCs w:val="22"/>
          </w:rPr>
          <w:t>Маркировка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_Toc157606371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2" w:history="1">
        <w:r w:rsidRPr="00D052F7">
          <w:rPr>
            <w:rStyle w:val="ad"/>
            <w:b/>
            <w:bCs/>
            <w:noProof/>
            <w:sz w:val="22"/>
            <w:szCs w:val="22"/>
          </w:rPr>
          <w:t>3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КОМПЛЕКТНОСТЬ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_Toc157606372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3" w:history="1">
        <w:r w:rsidRPr="00D052F7">
          <w:rPr>
            <w:rStyle w:val="ad"/>
            <w:b/>
            <w:bCs/>
            <w:noProof/>
            <w:sz w:val="22"/>
            <w:szCs w:val="22"/>
          </w:rPr>
          <w:t>4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_Toc157606373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4" w:history="1">
        <w:r w:rsidRPr="00D052F7">
          <w:rPr>
            <w:rStyle w:val="ad"/>
            <w:b/>
            <w:noProof/>
            <w:sz w:val="22"/>
            <w:szCs w:val="22"/>
          </w:rPr>
          <w:t>5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КОНСЕРВАЦИЯ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_Toc157606374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5" w:history="1">
        <w:r w:rsidRPr="00D052F7">
          <w:rPr>
            <w:rStyle w:val="ad"/>
            <w:b/>
            <w:noProof/>
            <w:sz w:val="22"/>
            <w:szCs w:val="22"/>
          </w:rPr>
          <w:t>6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_Toc157606375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6" w:history="1">
        <w:r w:rsidRPr="00D052F7">
          <w:rPr>
            <w:rStyle w:val="ad"/>
            <w:b/>
            <w:bCs/>
            <w:noProof/>
            <w:sz w:val="22"/>
            <w:szCs w:val="22"/>
          </w:rPr>
          <w:t>7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_Toc157606376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7" w:history="1">
        <w:r w:rsidRPr="00D052F7">
          <w:rPr>
            <w:rStyle w:val="ad"/>
            <w:b/>
            <w:bCs/>
            <w:noProof/>
            <w:sz w:val="22"/>
            <w:szCs w:val="22"/>
          </w:rPr>
          <w:t>8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_Toc157606377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8" w:history="1">
        <w:r w:rsidRPr="00D052F7">
          <w:rPr>
            <w:rStyle w:val="ad"/>
            <w:b/>
            <w:bCs/>
            <w:noProof/>
            <w:sz w:val="22"/>
            <w:szCs w:val="22"/>
          </w:rPr>
          <w:t>9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_Toc157606378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79" w:history="1">
        <w:r w:rsidRPr="00D052F7">
          <w:rPr>
            <w:rStyle w:val="ad"/>
            <w:noProof/>
            <w:sz w:val="22"/>
            <w:szCs w:val="22"/>
          </w:rPr>
          <w:t>9.1 Общие требования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_Toc157606379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80" w:history="1">
        <w:r w:rsidRPr="00D052F7">
          <w:rPr>
            <w:rStyle w:val="ad"/>
            <w:b/>
            <w:bCs/>
            <w:noProof/>
            <w:sz w:val="22"/>
            <w:szCs w:val="22"/>
          </w:rPr>
          <w:t>10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_Toc157606380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81" w:history="1">
        <w:r w:rsidRPr="00D052F7">
          <w:rPr>
            <w:rStyle w:val="ad"/>
            <w:b/>
            <w:bCs/>
            <w:noProof/>
            <w:sz w:val="22"/>
            <w:szCs w:val="22"/>
          </w:rPr>
          <w:t>11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_Toc157606381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382" w:history="1">
        <w:r w:rsidRPr="00D052F7">
          <w:rPr>
            <w:rStyle w:val="ad"/>
            <w:b/>
            <w:bCs/>
            <w:noProof/>
            <w:sz w:val="22"/>
            <w:szCs w:val="22"/>
          </w:rPr>
          <w:t>12</w:t>
        </w:r>
        <w:r w:rsidRPr="00D052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52F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D052F7">
          <w:rPr>
            <w:noProof/>
            <w:webHidden/>
            <w:sz w:val="22"/>
            <w:szCs w:val="22"/>
          </w:rPr>
          <w:tab/>
        </w:r>
        <w:r w:rsidRPr="00D052F7">
          <w:rPr>
            <w:noProof/>
            <w:webHidden/>
            <w:sz w:val="22"/>
            <w:szCs w:val="22"/>
          </w:rPr>
          <w:fldChar w:fldCharType="begin"/>
        </w:r>
        <w:r w:rsidRPr="00D052F7">
          <w:rPr>
            <w:noProof/>
            <w:webHidden/>
            <w:sz w:val="22"/>
            <w:szCs w:val="22"/>
          </w:rPr>
          <w:instrText xml:space="preserve"> PAGEREF _Toc157606382 \h </w:instrText>
        </w:r>
        <w:r w:rsidRPr="00D052F7">
          <w:rPr>
            <w:noProof/>
            <w:webHidden/>
            <w:sz w:val="22"/>
            <w:szCs w:val="22"/>
          </w:rPr>
        </w:r>
        <w:r w:rsidRPr="00D052F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Pr="00D052F7">
          <w:rPr>
            <w:noProof/>
            <w:webHidden/>
            <w:sz w:val="22"/>
            <w:szCs w:val="22"/>
          </w:rPr>
          <w:fldChar w:fldCharType="end"/>
        </w:r>
      </w:hyperlink>
    </w:p>
    <w:p w:rsidR="00D052F7" w:rsidRPr="00D052F7" w:rsidRDefault="00D052F7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383" w:history="1">
        <w:r w:rsidRPr="00D052F7">
          <w:rPr>
            <w:rStyle w:val="ad"/>
            <w:b/>
          </w:rPr>
          <w:t>13</w:t>
        </w:r>
        <w:r w:rsidRPr="00D052F7">
          <w:rPr>
            <w:rFonts w:asciiTheme="minorHAnsi" w:eastAsiaTheme="minorEastAsia" w:hAnsiTheme="minorHAnsi" w:cstheme="minorBidi"/>
            <w:bCs w:val="0"/>
          </w:rPr>
          <w:tab/>
        </w:r>
        <w:r w:rsidRPr="00D052F7">
          <w:rPr>
            <w:rStyle w:val="ad"/>
            <w:rFonts w:eastAsia="Arial Unicode MS"/>
            <w:b/>
          </w:rPr>
          <w:t>СВЕДЕНИЯ О РЕКЛАМАЦИЯХ</w:t>
        </w:r>
        <w:r w:rsidRPr="00D052F7">
          <w:rPr>
            <w:webHidden/>
          </w:rPr>
          <w:tab/>
        </w:r>
        <w:r w:rsidRPr="00D052F7">
          <w:rPr>
            <w:webHidden/>
          </w:rPr>
          <w:fldChar w:fldCharType="begin"/>
        </w:r>
        <w:r w:rsidRPr="00D052F7">
          <w:rPr>
            <w:webHidden/>
          </w:rPr>
          <w:instrText xml:space="preserve"> PAGEREF _Toc157606383 \h </w:instrText>
        </w:r>
        <w:r w:rsidRPr="00D052F7">
          <w:rPr>
            <w:webHidden/>
          </w:rPr>
        </w:r>
        <w:r w:rsidRPr="00D052F7">
          <w:rPr>
            <w:webHidden/>
          </w:rPr>
          <w:fldChar w:fldCharType="separate"/>
        </w:r>
        <w:r>
          <w:rPr>
            <w:webHidden/>
          </w:rPr>
          <w:t>28</w:t>
        </w:r>
        <w:r w:rsidRPr="00D052F7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052F7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651B4E">
        <w:rPr>
          <w:sz w:val="22"/>
          <w:szCs w:val="22"/>
        </w:rPr>
        <w:t>KFR3</w:t>
      </w:r>
      <w:r w:rsidR="008614AC">
        <w:rPr>
          <w:sz w:val="22"/>
          <w:szCs w:val="22"/>
        </w:rPr>
        <w:t>5</w:t>
      </w:r>
      <w:r w:rsidR="00651B4E">
        <w:rPr>
          <w:sz w:val="22"/>
          <w:szCs w:val="22"/>
        </w:rPr>
        <w:t>KW/KOR3</w:t>
      </w:r>
      <w:r w:rsidR="008614AC">
        <w:rPr>
          <w:sz w:val="22"/>
          <w:szCs w:val="22"/>
        </w:rPr>
        <w:t>5</w:t>
      </w:r>
      <w:r w:rsidR="00080DA4" w:rsidRPr="00080DA4">
        <w:rPr>
          <w:sz w:val="22"/>
          <w:szCs w:val="22"/>
        </w:rPr>
        <w:t xml:space="preserve">KW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364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51B4E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</w:t>
            </w:r>
            <w:r w:rsidR="008614A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KW/KOR3</w:t>
            </w:r>
            <w:r w:rsidR="008614AC">
              <w:rPr>
                <w:sz w:val="22"/>
                <w:szCs w:val="22"/>
              </w:rPr>
              <w:t>5</w:t>
            </w:r>
            <w:r w:rsidR="00080DA4" w:rsidRPr="00080DA4">
              <w:rPr>
                <w:sz w:val="22"/>
                <w:szCs w:val="22"/>
              </w:rPr>
              <w:t>KW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C1894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KFR35KW/KOR35</w:t>
            </w:r>
            <w:r w:rsidRPr="00080DA4">
              <w:rPr>
                <w:sz w:val="22"/>
                <w:szCs w:val="22"/>
              </w:rPr>
              <w:t>KW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633F0C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633F0C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633F0C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от 12.04.2022 до 11.04.2027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7265CF" w:rsidRPr="007265CF" w:rsidRDefault="007265CF" w:rsidP="00633F0C">
            <w:pPr>
              <w:pStyle w:val="21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7265CF" w:rsidP="00633F0C">
            <w:pPr>
              <w:jc w:val="center"/>
              <w:rPr>
                <w:sz w:val="22"/>
                <w:szCs w:val="22"/>
              </w:rPr>
            </w:pPr>
            <w:r w:rsidRPr="007265CF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633F0C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633F0C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633F0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633F0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633F0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633F0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633F0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633F0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36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366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651B4E">
        <w:rPr>
          <w:sz w:val="22"/>
          <w:szCs w:val="22"/>
        </w:rPr>
        <w:t>KFR3</w:t>
      </w:r>
      <w:r w:rsidR="00A61445">
        <w:rPr>
          <w:sz w:val="22"/>
          <w:szCs w:val="22"/>
        </w:rPr>
        <w:t>5</w:t>
      </w:r>
      <w:r w:rsidR="00651B4E">
        <w:rPr>
          <w:sz w:val="22"/>
          <w:szCs w:val="22"/>
        </w:rPr>
        <w:t>KW/KOR3</w:t>
      </w:r>
      <w:r w:rsidR="00A61445">
        <w:rPr>
          <w:sz w:val="22"/>
          <w:szCs w:val="22"/>
        </w:rPr>
        <w:t>5</w:t>
      </w:r>
      <w:r w:rsidR="00737CB4" w:rsidRPr="00080DA4">
        <w:rPr>
          <w:sz w:val="22"/>
          <w:szCs w:val="22"/>
        </w:rPr>
        <w:t>KW</w:t>
      </w:r>
      <w:r w:rsidR="00737CB4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4135">
        <w:rPr>
          <w:sz w:val="22"/>
          <w:szCs w:val="22"/>
        </w:rPr>
        <w:t>У</w:t>
      </w:r>
      <w:r>
        <w:rPr>
          <w:sz w:val="22"/>
          <w:szCs w:val="22"/>
        </w:rPr>
        <w:t xml:space="preserve">гольные фильтры тонкой очистки </w:t>
      </w:r>
      <w:r w:rsidRPr="00F74135">
        <w:rPr>
          <w:sz w:val="22"/>
          <w:szCs w:val="22"/>
        </w:rPr>
        <w:t xml:space="preserve">устраняют неприятные запахи </w:t>
      </w:r>
      <w:r>
        <w:rPr>
          <w:sz w:val="22"/>
          <w:szCs w:val="22"/>
        </w:rPr>
        <w:t>и нейтрализуют вредные вещества.</w:t>
      </w:r>
      <w:r w:rsidR="00FC4A68">
        <w:rPr>
          <w:sz w:val="22"/>
          <w:szCs w:val="22"/>
        </w:rPr>
        <w:t xml:space="preserve"> </w:t>
      </w:r>
    </w:p>
    <w:p w:rsidR="007067C2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Автоочистка</w:t>
      </w:r>
      <w:r w:rsidR="00FC4A68" w:rsidRPr="009D2079">
        <w:rPr>
          <w:sz w:val="22"/>
          <w:szCs w:val="22"/>
        </w:rPr>
        <w:t xml:space="preserve"> внутрен</w:t>
      </w:r>
      <w:r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I-defrosting</w:t>
      </w:r>
      <w:r>
        <w:rPr>
          <w:rFonts w:ascii="Times New Roman" w:hAnsi="Times New Roman"/>
        </w:rPr>
        <w:t xml:space="preserve"> а</w:t>
      </w:r>
      <w:r w:rsidRPr="00F74135">
        <w:rPr>
          <w:rFonts w:ascii="Times New Roman" w:hAnsi="Times New Roman"/>
        </w:rPr>
        <w:t xml:space="preserve">втоматически запускает функцию разморозки только тогда, когда это действительно необходимо. Таким образом, уменьшаются затраты на электроэнергию при работе в этом режиме на 75% и </w:t>
      </w:r>
      <w:r>
        <w:rPr>
          <w:rFonts w:ascii="Times New Roman" w:hAnsi="Times New Roman"/>
        </w:rPr>
        <w:t>повышается комфорт пользователя;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367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</w:t>
      </w:r>
      <w:r w:rsidRPr="003F1F02">
        <w:rPr>
          <w:sz w:val="22"/>
          <w:szCs w:val="22"/>
        </w:rPr>
        <w:lastRenderedPageBreak/>
        <w:t xml:space="preserve">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44B4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7953" cy="75647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1" cy="757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368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E333A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3.223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E333A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3.516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1B373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B373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BE7AC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1.004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BE7AC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0.974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1B373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0162C9" w:rsidP="00812F71">
            <w:pPr>
              <w:jc w:val="center"/>
              <w:rPr>
                <w:sz w:val="22"/>
                <w:szCs w:val="22"/>
              </w:rPr>
            </w:pPr>
            <w:r w:rsidRPr="000162C9">
              <w:rPr>
                <w:sz w:val="22"/>
                <w:szCs w:val="22"/>
              </w:rPr>
              <w:t>4</w:t>
            </w:r>
            <w:r w:rsidR="001B373C">
              <w:rPr>
                <w:sz w:val="22"/>
                <w:szCs w:val="22"/>
              </w:rPr>
              <w:t>.5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E333A0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6</w:t>
            </w:r>
            <w:r w:rsidR="005A77E1">
              <w:rPr>
                <w:sz w:val="22"/>
                <w:szCs w:val="22"/>
              </w:rPr>
              <w:t>5</w:t>
            </w:r>
            <w:r w:rsidR="007738C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FF21E5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7738C9">
              <w:rPr>
                <w:sz w:val="22"/>
                <w:szCs w:val="22"/>
              </w:rPr>
              <w:t>(В</w:t>
            </w:r>
            <w:r w:rsidR="00FF21E5">
              <w:rPr>
                <w:sz w:val="22"/>
                <w:szCs w:val="22"/>
              </w:rPr>
              <w:t>ысокий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редний</w:t>
            </w:r>
            <w:r w:rsidR="007738C9">
              <w:rPr>
                <w:sz w:val="22"/>
                <w:szCs w:val="22"/>
              </w:rPr>
              <w:t>/Н</w:t>
            </w:r>
            <w:r w:rsidR="00FF21E5">
              <w:rPr>
                <w:sz w:val="22"/>
                <w:szCs w:val="22"/>
              </w:rPr>
              <w:t>изкий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амый низкий</w:t>
            </w:r>
            <w:r w:rsidR="007738C9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C32EA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42/39/36/33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C32EA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201429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27040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845х275х180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C32EA4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776х540</w:t>
            </w:r>
            <w:r w:rsidR="000E257D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32</w:t>
            </w:r>
            <w:r w:rsidR="00BC0A55" w:rsidRPr="00C54BE8">
              <w:rPr>
                <w:sz w:val="22"/>
                <w:szCs w:val="22"/>
                <w:lang w:val="en-US"/>
              </w:rPr>
              <w:t>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C32EA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1D61B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</w:t>
            </w:r>
            <w:r w:rsidR="000162C9" w:rsidRPr="001131B3">
              <w:rPr>
                <w:sz w:val="22"/>
                <w:szCs w:val="22"/>
              </w:rPr>
              <w:t>3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0162C9" w:rsidRDefault="001D61B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9.5/11.5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162C9" w:rsidRDefault="001D61B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29/31.5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369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370"/>
      <w:r>
        <w:rPr>
          <w:b w:val="0"/>
          <w:sz w:val="22"/>
          <w:szCs w:val="22"/>
        </w:rPr>
        <w:lastRenderedPageBreak/>
        <w:t>Чертеж изделия</w:t>
      </w:r>
      <w:bookmarkEnd w:id="7"/>
      <w:r>
        <w:rPr>
          <w:b w:val="0"/>
          <w:sz w:val="22"/>
          <w:szCs w:val="22"/>
        </w:rPr>
        <w:t xml:space="preserve"> </w:t>
      </w:r>
    </w:p>
    <w:p w:rsidR="00633F0C" w:rsidRDefault="00633F0C" w:rsidP="00633F0C">
      <w:pPr>
        <w:pStyle w:val="a8"/>
        <w:jc w:val="left"/>
        <w:outlineLvl w:val="1"/>
        <w:rPr>
          <w:b w:val="0"/>
          <w:sz w:val="22"/>
          <w:szCs w:val="22"/>
        </w:rPr>
      </w:pPr>
    </w:p>
    <w:p w:rsidR="00633F0C" w:rsidRDefault="00633F0C" w:rsidP="00633F0C">
      <w:pPr>
        <w:spacing w:line="360" w:lineRule="auto"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633F0C" w:rsidRDefault="00633F0C" w:rsidP="00633F0C">
      <w:pPr>
        <w:pStyle w:val="a8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712843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876675" cy="330517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AA285B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3790950" cy="32575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EE2FD8" w:rsidRDefault="00EE2FD8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7606371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633F0C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633F0C" w:rsidP="00633F0C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7606372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2F2407" w:rsidRPr="00242F94" w:rsidTr="00812F71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b/>
                <w:sz w:val="22"/>
                <w:szCs w:val="22"/>
              </w:rPr>
            </w:pPr>
            <w:r w:rsidRPr="00242F94">
              <w:rPr>
                <w:b/>
                <w:sz w:val="22"/>
                <w:szCs w:val="22"/>
              </w:rPr>
              <w:t>№</w:t>
            </w:r>
          </w:p>
          <w:p w:rsidR="002F2407" w:rsidRPr="00242F94" w:rsidRDefault="002F2407" w:rsidP="00812F71">
            <w:pPr>
              <w:jc w:val="center"/>
              <w:rPr>
                <w:b/>
                <w:sz w:val="22"/>
                <w:szCs w:val="22"/>
              </w:rPr>
            </w:pPr>
            <w:r w:rsidRPr="00242F94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407" w:rsidRPr="00242F94" w:rsidRDefault="002F2407" w:rsidP="00812F71">
            <w:pPr>
              <w:jc w:val="center"/>
              <w:rPr>
                <w:b/>
                <w:sz w:val="22"/>
                <w:szCs w:val="22"/>
              </w:rPr>
            </w:pPr>
            <w:r w:rsidRPr="00242F9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407" w:rsidRPr="00242F94" w:rsidRDefault="002F2407" w:rsidP="00812F71">
            <w:pPr>
              <w:jc w:val="center"/>
              <w:rPr>
                <w:b/>
                <w:sz w:val="22"/>
                <w:szCs w:val="22"/>
              </w:rPr>
            </w:pPr>
            <w:r w:rsidRPr="00242F9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96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Коробка с внутренним блоком: 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2F2407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Внутренний блок сплит-системы настенного типа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Пульт</w:t>
            </w:r>
            <w:r w:rsidRPr="00242F94">
              <w:rPr>
                <w:sz w:val="22"/>
                <w:szCs w:val="22"/>
                <w:lang w:val="en-US"/>
              </w:rPr>
              <w:t xml:space="preserve"> </w:t>
            </w:r>
            <w:r w:rsidRPr="00242F94">
              <w:rPr>
                <w:sz w:val="22"/>
                <w:szCs w:val="22"/>
              </w:rPr>
              <w:t>управления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2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  <w:lang w:val="en-US"/>
              </w:rPr>
            </w:pPr>
            <w:r w:rsidRPr="00242F94">
              <w:rPr>
                <w:sz w:val="22"/>
                <w:szCs w:val="22"/>
                <w:lang w:val="en-US"/>
              </w:rPr>
              <w:t>6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Дюбель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  <w:lang w:val="en-US"/>
              </w:rPr>
            </w:pPr>
            <w:r w:rsidRPr="00242F94">
              <w:rPr>
                <w:sz w:val="22"/>
                <w:szCs w:val="22"/>
                <w:lang w:val="en-US"/>
              </w:rPr>
              <w:t>6</w:t>
            </w:r>
          </w:p>
        </w:tc>
      </w:tr>
      <w:tr w:rsidR="002F2407" w:rsidRPr="00242F94" w:rsidTr="00812F71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rPr>
                <w:sz w:val="22"/>
                <w:szCs w:val="22"/>
                <w:lang w:val="en-US"/>
              </w:rPr>
            </w:pPr>
            <w:r w:rsidRPr="00242F94">
              <w:rPr>
                <w:sz w:val="22"/>
                <w:szCs w:val="22"/>
              </w:rPr>
              <w:t>Гайка-заглушка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407" w:rsidRPr="00242F94" w:rsidRDefault="002F2407" w:rsidP="00812F71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2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Гайка для соединения линии газа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Гайка для подключения линии жидкости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96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 xml:space="preserve">Коробка с наружным блоком: 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Наружный блок сплит-системы настенного типа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  <w:lang w:val="en-US"/>
              </w:rPr>
            </w:pPr>
            <w:r w:rsidRPr="00242F9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  <w:lang w:val="en-US"/>
              </w:rPr>
            </w:pPr>
            <w:r w:rsidRPr="00242F94">
              <w:rPr>
                <w:sz w:val="22"/>
                <w:szCs w:val="22"/>
                <w:lang w:val="en-US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Газовая трубка в изоляции 0.5 м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  <w:tr w:rsidR="00FB29DF" w:rsidRPr="00242F94" w:rsidTr="00FB29DF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Жидкостная трубка в изоляции 0.5 м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F" w:rsidRPr="00242F94" w:rsidRDefault="00FB29DF" w:rsidP="00EE2FD8">
            <w:pPr>
              <w:jc w:val="center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760637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633F0C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633F0C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7606374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760637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8A18A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C5EE5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1D815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A07A39">
        <w:rPr>
          <w:sz w:val="22"/>
          <w:szCs w:val="22"/>
        </w:rPr>
        <w:t>KFR3</w:t>
      </w:r>
      <w:r w:rsidR="00503D59">
        <w:rPr>
          <w:sz w:val="22"/>
          <w:szCs w:val="22"/>
        </w:rPr>
        <w:t>5</w:t>
      </w:r>
      <w:r w:rsidR="00942F76">
        <w:rPr>
          <w:sz w:val="22"/>
          <w:szCs w:val="22"/>
          <w:lang w:val="en-US"/>
        </w:rPr>
        <w:t>K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E62EA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71B33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47088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B0629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A07A39">
        <w:rPr>
          <w:sz w:val="22"/>
          <w:szCs w:val="22"/>
        </w:rPr>
        <w:t>KOR3</w:t>
      </w:r>
      <w:r w:rsidR="00503D59">
        <w:rPr>
          <w:sz w:val="22"/>
          <w:szCs w:val="22"/>
        </w:rPr>
        <w:t>5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24F3C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7606376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6C050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7E681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D5BFC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A07A39">
        <w:rPr>
          <w:sz w:val="22"/>
          <w:szCs w:val="22"/>
        </w:rPr>
        <w:t>KFR3</w:t>
      </w:r>
      <w:r w:rsidR="00503D59">
        <w:rPr>
          <w:sz w:val="22"/>
          <w:szCs w:val="22"/>
        </w:rPr>
        <w:t>5</w:t>
      </w:r>
      <w:r w:rsidR="00942F76">
        <w:rPr>
          <w:sz w:val="22"/>
          <w:szCs w:val="22"/>
        </w:rPr>
        <w:t>K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19524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7A6CD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C8695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A07A39">
        <w:rPr>
          <w:sz w:val="22"/>
          <w:szCs w:val="22"/>
        </w:rPr>
        <w:t>KOR3</w:t>
      </w:r>
      <w:r w:rsidR="00503D59">
        <w:rPr>
          <w:sz w:val="22"/>
          <w:szCs w:val="22"/>
        </w:rPr>
        <w:t>5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57606377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15760637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3" w:name="_Toc157606379"/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15760638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1" w:name="_Toc14172322"/>
      <w:bookmarkStart w:id="52" w:name="_Ref67997880"/>
      <w:bookmarkStart w:id="53" w:name="_Ref68106504"/>
      <w:bookmarkStart w:id="54" w:name="_Ref69937589"/>
      <w:bookmarkStart w:id="55" w:name="_Toc157606381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5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4122"/>
      </w:tblGrid>
      <w:tr w:rsidR="00E9562E" w:rsidRPr="00CF3FEC" w:rsidTr="007F668E">
        <w:trPr>
          <w:trHeight w:hRule="exact" w:val="545"/>
          <w:jc w:val="center"/>
        </w:trPr>
        <w:tc>
          <w:tcPr>
            <w:tcW w:w="1838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E9562E" w:rsidRPr="00CF3FEC" w:rsidRDefault="00795B0D" w:rsidP="00795B0D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32554" w:rsidRPr="00CF3FEC" w:rsidTr="007F668E">
        <w:trPr>
          <w:trHeight w:val="755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Внутренний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блок не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олучает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ульта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либо пульт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4771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не подает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Помехи (статическое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электричество, перебои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напряжения питания)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Выньте вилку из розетки, затем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снова вставьте через 3 минуты 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включите блок повторно</w:t>
            </w:r>
          </w:p>
        </w:tc>
      </w:tr>
      <w:tr w:rsidR="00832554" w:rsidRPr="00CF3FEC" w:rsidTr="007F668E">
        <w:trPr>
          <w:trHeight w:hRule="exact" w:val="60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Пульт вне зоны чувствительности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ИК приемника внутреннего блока</w:t>
            </w:r>
          </w:p>
        </w:tc>
        <w:tc>
          <w:tcPr>
            <w:tcW w:w="4122" w:type="dxa"/>
            <w:shd w:val="clear" w:color="auto" w:fill="FFFFFF"/>
          </w:tcPr>
          <w:p w:rsidR="00832554" w:rsidRPr="00BB189C" w:rsidRDefault="00832554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Максимальная дальность приема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BB189C">
              <w:rPr>
                <w:rFonts w:eastAsia="ArialMT"/>
                <w:sz w:val="22"/>
                <w:szCs w:val="22"/>
                <w:lang w:eastAsia="en-US"/>
              </w:rPr>
              <w:t>около 8м</w:t>
            </w:r>
          </w:p>
        </w:tc>
      </w:tr>
      <w:tr w:rsidR="00832554" w:rsidRPr="00CF3FEC" w:rsidTr="007F668E">
        <w:trPr>
          <w:trHeight w:hRule="exact" w:val="41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Препятствия на пути сигнала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7F668E">
        <w:trPr>
          <w:trHeight w:hRule="exact" w:val="56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 управления не наведен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окно приема сигналов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Наведите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окно приема сигналов на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внутреннем блоке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530E0B">
        <w:trPr>
          <w:trHeight w:val="67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Плохой приём сигналов с пульта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управления, нечеткие изображения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дисплее пульта</w:t>
            </w:r>
          </w:p>
        </w:tc>
        <w:tc>
          <w:tcPr>
            <w:tcW w:w="4122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батарейки. Если заряд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батареек слишком низкий,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замените их</w:t>
            </w:r>
          </w:p>
        </w:tc>
      </w:tr>
      <w:tr w:rsidR="00832554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Нет изображения на дисплее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наличие повреждений. При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обнаружении замените пульт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управления. Проверьте элементы</w:t>
            </w:r>
          </w:p>
          <w:p w:rsidR="00832554" w:rsidRPr="00795B0D" w:rsidRDefault="00BB189C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</w:tr>
      <w:tr w:rsidR="00832554" w:rsidRPr="00CF3FEC" w:rsidTr="007F668E">
        <w:trPr>
          <w:trHeight w:val="111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Люминесцентная лампа</w:t>
            </w:r>
          </w:p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Приблизьте пульт управления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к внутреннему блоку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Выключите люминесцентную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лампу и проверьте действие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пульта управления</w:t>
            </w:r>
          </w:p>
        </w:tc>
      </w:tr>
      <w:tr w:rsidR="00D7683B" w:rsidRPr="00CF3FEC" w:rsidTr="007F668E">
        <w:trPr>
          <w:trHeight w:val="270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Отсутствует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воздушный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поток из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внутреннего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Препятствия на входе и выходе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 xml:space="preserve">внутреннего блока </w:t>
            </w:r>
          </w:p>
        </w:tc>
        <w:tc>
          <w:tcPr>
            <w:tcW w:w="4122" w:type="dxa"/>
            <w:shd w:val="clear" w:color="auto" w:fill="FFFFFF"/>
          </w:tcPr>
          <w:p w:rsidR="00D7683B" w:rsidRPr="00BB189C" w:rsidRDefault="00D7683B" w:rsidP="0034742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D7683B" w:rsidRPr="00CF3FEC" w:rsidTr="007F668E">
        <w:trPr>
          <w:trHeight w:val="867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В режиме обогрева температура в</w:t>
            </w:r>
          </w:p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помещении равна заданной</w:t>
            </w:r>
          </w:p>
          <w:p w:rsidR="00D7683B" w:rsidRPr="00BB189C" w:rsidRDefault="00D7683B" w:rsidP="00530E0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температуре</w:t>
            </w:r>
          </w:p>
        </w:tc>
        <w:tc>
          <w:tcPr>
            <w:tcW w:w="4122" w:type="dxa"/>
            <w:shd w:val="clear" w:color="auto" w:fill="FFFFFF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Как только температура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приближается к начальному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значению, внутренний блок</w:t>
            </w:r>
          </w:p>
          <w:p w:rsidR="00D7683B" w:rsidRPr="00BB189C" w:rsidRDefault="00D7683B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прекращает выход воздуха</w:t>
            </w:r>
          </w:p>
        </w:tc>
      </w:tr>
      <w:tr w:rsidR="00D7683B" w:rsidRPr="00CF3FEC" w:rsidTr="00530E0B">
        <w:trPr>
          <w:trHeight w:val="893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D7683B" w:rsidRDefault="00D7683B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Режим обогрева только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что включен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D7683B" w:rsidRDefault="00D7683B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Во избежание выхода холодного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воздуха внутренний блок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возобновит работу через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несколько минут, это нормальное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явление</w:t>
            </w:r>
          </w:p>
        </w:tc>
      </w:tr>
      <w:tr w:rsidR="00D7683B" w:rsidRPr="00CF3FEC" w:rsidTr="00530E0B">
        <w:trPr>
          <w:trHeight w:val="551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</w:t>
            </w: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Дождитесь возобновления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подачи электропитания</w:t>
            </w:r>
          </w:p>
        </w:tc>
      </w:tr>
      <w:tr w:rsidR="00D7683B" w:rsidRPr="00CF3FEC" w:rsidTr="007F668E">
        <w:trPr>
          <w:trHeight w:hRule="exact" w:val="63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Вилка ненадежно вставлена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 розетку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Выньте и повторно вставьте вилку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надёжно, до упора</w:t>
            </w:r>
          </w:p>
        </w:tc>
      </w:tr>
      <w:tr w:rsidR="00D7683B" w:rsidRPr="00CF3FEC" w:rsidTr="00530E0B">
        <w:trPr>
          <w:trHeight w:hRule="exact" w:val="107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Воздушный переключатель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выключен либо предохранитель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перегорел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замене</w:t>
            </w:r>
          </w:p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предохранителя или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воздушного переключателя</w:t>
            </w:r>
          </w:p>
        </w:tc>
      </w:tr>
      <w:tr w:rsidR="00D7683B" w:rsidRPr="00CF3FEC" w:rsidTr="00530E0B">
        <w:trPr>
          <w:trHeight w:hRule="exact" w:val="85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122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ремонте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или замене электропроводки</w:t>
            </w:r>
          </w:p>
        </w:tc>
      </w:tr>
      <w:tr w:rsidR="00D7683B" w:rsidRPr="00CF3FEC" w:rsidTr="00530E0B">
        <w:trPr>
          <w:trHeight w:val="69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Блок возобновляет работу сразу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после выключения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Подождите 3 минуты 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перезапустите блок</w:t>
            </w:r>
          </w:p>
        </w:tc>
      </w:tr>
      <w:tr w:rsidR="00D7683B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Неправильно задана функция на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пульте управления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Сброс функции</w:t>
            </w:r>
          </w:p>
        </w:tc>
      </w:tr>
    </w:tbl>
    <w:p w:rsidR="001D786E" w:rsidRDefault="007F668E" w:rsidP="007F668E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4122"/>
      </w:tblGrid>
      <w:tr w:rsidR="007F668E" w:rsidRPr="00CF3FEC" w:rsidTr="007A661E">
        <w:trPr>
          <w:trHeight w:hRule="exact" w:val="545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F668E" w:rsidRPr="00CF3FEC" w:rsidTr="007A661E">
        <w:trPr>
          <w:trHeight w:val="270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Из выхода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воздуха на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внутреннем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блоке выходит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туман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Высокая температура и влажность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661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воздух в помещении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быстро охлаждается, спустя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некоторое время температура 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влажность в помещении будут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понижены, туман исчезнет</w:t>
            </w:r>
          </w:p>
        </w:tc>
      </w:tr>
      <w:tr w:rsidR="007F668E" w:rsidRPr="00CF3FEC" w:rsidTr="007A661E">
        <w:trPr>
          <w:trHeight w:val="420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A661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З</w:t>
            </w:r>
            <w:r w:rsidR="007F668E"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адаваемая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температура не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регулируется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Включен режим АВТО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температуру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невозможно регулировать в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режиме АВТО, поменяйте режим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и попробуйте снова</w:t>
            </w:r>
          </w:p>
        </w:tc>
      </w:tr>
      <w:tr w:rsidR="007F668E" w:rsidRPr="00CF3FEC" w:rsidTr="007A50CD">
        <w:trPr>
          <w:trHeight w:val="420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Желательная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Диапазон начальной температуры: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16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 xml:space="preserve">℃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~30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>℃</w:t>
            </w:r>
          </w:p>
        </w:tc>
      </w:tr>
      <w:tr w:rsidR="007F668E" w:rsidRPr="00CF3FEC" w:rsidTr="007A661E">
        <w:trPr>
          <w:trHeight w:val="252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Процесс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охлаждения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(Обогрева)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неэффективен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Слишком низкое напряжение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Необходимо обеспечить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соответствие напряжения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питания требованиям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Загрязненный фильтр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7F668E" w:rsidRPr="00CF3FEC" w:rsidTr="007A50CD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Требуемая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Отрегулируйте температуру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Двери или окна открыты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Ощущается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неприятный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Возможные источники запаха: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мебель, сигаретный дым и т.д.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Устраните источник запаха.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Произведите очистку фильтра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работает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некорректно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Воздействие внешних факторов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(гроза, беспроводные устройства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поблизости и т.д.)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Выключите кондиционер.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Отключите от сети питания,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з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 xml:space="preserve">атем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подключите к сети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 xml:space="preserve">питания 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и включите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Наружный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блок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выделяет пар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Включен режим Обогрев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 время разморозки в режиме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Обогрев может выделяться пар,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это нормальное явление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Звук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«капающей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воды»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Устройство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или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Источником звука является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хладагент, конденсирующийся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 блоке, это нормально.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Потрескивание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Кондиционер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 или 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Звук трения в результате сжатия/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расширения элементов корпуса,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т.п. из-за изменения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температуры</w:t>
            </w:r>
          </w:p>
        </w:tc>
      </w:tr>
    </w:tbl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57606382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1"/>
    <w:bookmarkEnd w:id="52"/>
    <w:bookmarkEnd w:id="53"/>
    <w:bookmarkEnd w:id="54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15760638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4"/>
      <w:footerReference w:type="first" r:id="rId35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83B" w:rsidRDefault="00D7683B">
      <w:r>
        <w:separator/>
      </w:r>
    </w:p>
  </w:endnote>
  <w:endnote w:type="continuationSeparator" w:id="0">
    <w:p w:rsidR="00D7683B" w:rsidRDefault="00D7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dobeFangsongStd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651B4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KW/KOR3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52F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Pr="00C67A09" w:rsidRDefault="00D7683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651B4E">
                                <w:rPr>
                                  <w:b/>
                                  <w:sz w:val="20"/>
                                  <w:szCs w:val="20"/>
                                </w:rPr>
                                <w:t>KFR3</w:t>
                              </w:r>
                              <w:r w:rsidR="008614AC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651B4E">
                                <w:rPr>
                                  <w:b/>
                                  <w:sz w:val="20"/>
                                  <w:szCs w:val="20"/>
                                </w:rPr>
                                <w:t>KW/KOR3</w:t>
                              </w:r>
                              <w:r w:rsidR="008614AC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080DA4">
                                <w:rPr>
                                  <w:b/>
                                  <w:sz w:val="20"/>
                                  <w:szCs w:val="20"/>
                                </w:rPr>
                                <w:t>KW</w:t>
                              </w:r>
                            </w:p>
                            <w:p w:rsidR="00D7683B" w:rsidRPr="00B465BD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7683B" w:rsidRPr="00613EFB" w:rsidRDefault="00D7683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7683B" w:rsidRPr="00227DAA" w:rsidRDefault="00651B4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KW/KOR3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052F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7683B" w:rsidRPr="00C67A09" w:rsidRDefault="00D7683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7683B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651B4E">
                          <w:rPr>
                            <w:b/>
                            <w:sz w:val="20"/>
                            <w:szCs w:val="20"/>
                          </w:rPr>
                          <w:t>KFR3</w:t>
                        </w:r>
                        <w:r w:rsidR="008614AC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651B4E">
                          <w:rPr>
                            <w:b/>
                            <w:sz w:val="20"/>
                            <w:szCs w:val="20"/>
                          </w:rPr>
                          <w:t>KW/KOR3</w:t>
                        </w:r>
                        <w:r w:rsidR="008614AC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Pr="00080DA4">
                          <w:rPr>
                            <w:b/>
                            <w:sz w:val="20"/>
                            <w:szCs w:val="20"/>
                          </w:rPr>
                          <w:t>KW</w:t>
                        </w:r>
                      </w:p>
                      <w:p w:rsidR="00D7683B" w:rsidRPr="00B465BD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7683B" w:rsidRPr="00613EFB" w:rsidRDefault="00D7683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52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575999" w:rsidRDefault="00651B4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5KW/KOR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52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7683B" w:rsidRPr="00575999" w:rsidRDefault="00651B4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5KW/KOR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52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651B4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KW/KOR3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7683B" w:rsidRPr="00227DAA" w:rsidRDefault="00D7683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52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7683B" w:rsidRPr="00227DAA" w:rsidRDefault="00651B4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KW/KOR3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7683B" w:rsidRPr="00227DAA" w:rsidRDefault="00D7683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83B" w:rsidRDefault="00D7683B">
      <w:r>
        <w:separator/>
      </w:r>
    </w:p>
  </w:footnote>
  <w:footnote w:type="continuationSeparator" w:id="0">
    <w:p w:rsidR="00D7683B" w:rsidRDefault="00D76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162C9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2CAD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1B3"/>
    <w:rsid w:val="00113BB4"/>
    <w:rsid w:val="001165E7"/>
    <w:rsid w:val="00116614"/>
    <w:rsid w:val="00117ADC"/>
    <w:rsid w:val="0012018E"/>
    <w:rsid w:val="00121304"/>
    <w:rsid w:val="001218AC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73C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1BC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7544"/>
    <w:rsid w:val="00201429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409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1894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55ED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660BF"/>
    <w:rsid w:val="0037068F"/>
    <w:rsid w:val="00371DD6"/>
    <w:rsid w:val="00371E72"/>
    <w:rsid w:val="00372A29"/>
    <w:rsid w:val="003743A6"/>
    <w:rsid w:val="00375508"/>
    <w:rsid w:val="003805C2"/>
    <w:rsid w:val="0038349B"/>
    <w:rsid w:val="003875AD"/>
    <w:rsid w:val="0039232F"/>
    <w:rsid w:val="00392CEB"/>
    <w:rsid w:val="00396463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E77A8"/>
    <w:rsid w:val="004F1117"/>
    <w:rsid w:val="004F4621"/>
    <w:rsid w:val="004F7164"/>
    <w:rsid w:val="004F77E1"/>
    <w:rsid w:val="00500799"/>
    <w:rsid w:val="00501E43"/>
    <w:rsid w:val="00503D59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7E1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0C13"/>
    <w:rsid w:val="00631177"/>
    <w:rsid w:val="00632F38"/>
    <w:rsid w:val="00633F0C"/>
    <w:rsid w:val="006416FB"/>
    <w:rsid w:val="00646CCF"/>
    <w:rsid w:val="00646CE5"/>
    <w:rsid w:val="0064700B"/>
    <w:rsid w:val="00647311"/>
    <w:rsid w:val="00651B4E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2843"/>
    <w:rsid w:val="00714DDF"/>
    <w:rsid w:val="00715EE7"/>
    <w:rsid w:val="00717C2D"/>
    <w:rsid w:val="00722959"/>
    <w:rsid w:val="00723C10"/>
    <w:rsid w:val="00724DF0"/>
    <w:rsid w:val="007265CF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77970"/>
    <w:rsid w:val="007812B8"/>
    <w:rsid w:val="0078177F"/>
    <w:rsid w:val="007858DF"/>
    <w:rsid w:val="007859A5"/>
    <w:rsid w:val="007877E0"/>
    <w:rsid w:val="00792E6E"/>
    <w:rsid w:val="00795B0D"/>
    <w:rsid w:val="007A33EB"/>
    <w:rsid w:val="007A47CB"/>
    <w:rsid w:val="007A50CD"/>
    <w:rsid w:val="007A59A1"/>
    <w:rsid w:val="007A661E"/>
    <w:rsid w:val="007A6951"/>
    <w:rsid w:val="007A6D0B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5751"/>
    <w:rsid w:val="008563F4"/>
    <w:rsid w:val="008614AC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053BD"/>
    <w:rsid w:val="00A07A39"/>
    <w:rsid w:val="00A102BD"/>
    <w:rsid w:val="00A103AC"/>
    <w:rsid w:val="00A10595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1445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285B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E7AC0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EA4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52F7"/>
    <w:rsid w:val="00D07290"/>
    <w:rsid w:val="00D10CC5"/>
    <w:rsid w:val="00D11E24"/>
    <w:rsid w:val="00D13BDD"/>
    <w:rsid w:val="00D25861"/>
    <w:rsid w:val="00D30212"/>
    <w:rsid w:val="00D30C49"/>
    <w:rsid w:val="00D357F4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333A0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7CEF36AE"/>
  <w15:docId w15:val="{B17647AA-C623-4F9E-9768-627EB4AA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CFC4B-B851-41EC-B33E-C07EC7F0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26</TotalTime>
  <Pages>28</Pages>
  <Words>4225</Words>
  <Characters>24085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22</cp:revision>
  <cp:lastPrinted>2021-03-26T08:29:00Z</cp:lastPrinted>
  <dcterms:created xsi:type="dcterms:W3CDTF">2022-02-25T11:31:00Z</dcterms:created>
  <dcterms:modified xsi:type="dcterms:W3CDTF">2024-01-31T12:12:00Z</dcterms:modified>
</cp:coreProperties>
</file>