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012B83">
              <w:rPr>
                <w:b/>
                <w:szCs w:val="28"/>
              </w:rPr>
              <w:t>KFR35MW/KOR3</w:t>
            </w:r>
            <w:r w:rsidR="000747E8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012B8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KFR35MW/KOR3</w:t>
            </w:r>
            <w:r w:rsidR="000747E8">
              <w:rPr>
                <w:b/>
                <w:szCs w:val="28"/>
              </w:rPr>
              <w:t>5</w:t>
            </w:r>
            <w:r w:rsidR="004A2532" w:rsidRPr="004A2532">
              <w:rPr>
                <w:b/>
                <w:szCs w:val="28"/>
              </w:rPr>
              <w:t>MW.ПС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C30E9" w:rsidRDefault="006C30E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C30E9" w:rsidRDefault="006C30E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C30E9" w:rsidRDefault="006C30E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E73FC3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54444E" w:rsidRDefault="0054444E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376C89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376C89">
        <w:rPr>
          <w:b/>
          <w:sz w:val="22"/>
          <w:szCs w:val="22"/>
        </w:rPr>
        <w:lastRenderedPageBreak/>
        <w:t>СОДЕРЖАНИЕ</w:t>
      </w:r>
    </w:p>
    <w:p w:rsidR="00376C89" w:rsidRPr="00376C8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76C89">
        <w:rPr>
          <w:sz w:val="22"/>
          <w:szCs w:val="22"/>
        </w:rPr>
        <w:fldChar w:fldCharType="begin"/>
      </w:r>
      <w:r w:rsidRPr="00376C89">
        <w:rPr>
          <w:sz w:val="22"/>
          <w:szCs w:val="22"/>
        </w:rPr>
        <w:instrText xml:space="preserve"> TOC \o "1-3" \h \z \u </w:instrText>
      </w:r>
      <w:r w:rsidRPr="00376C89">
        <w:rPr>
          <w:sz w:val="22"/>
          <w:szCs w:val="22"/>
        </w:rPr>
        <w:fldChar w:fldCharType="separate"/>
      </w:r>
      <w:hyperlink w:anchor="_Toc157607269" w:history="1">
        <w:r w:rsidR="00376C89" w:rsidRPr="00376C89">
          <w:rPr>
            <w:rStyle w:val="ad"/>
            <w:b/>
            <w:bCs/>
            <w:noProof/>
            <w:sz w:val="22"/>
            <w:szCs w:val="22"/>
          </w:rPr>
          <w:t>1</w:t>
        </w:r>
        <w:r w:rsidR="00376C89"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6C89" w:rsidRPr="00376C89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76C89" w:rsidRPr="00376C89">
          <w:rPr>
            <w:noProof/>
            <w:webHidden/>
            <w:sz w:val="22"/>
            <w:szCs w:val="22"/>
          </w:rPr>
          <w:tab/>
        </w:r>
        <w:r w:rsidR="00376C89" w:rsidRPr="00376C89">
          <w:rPr>
            <w:noProof/>
            <w:webHidden/>
            <w:sz w:val="22"/>
            <w:szCs w:val="22"/>
          </w:rPr>
          <w:fldChar w:fldCharType="begin"/>
        </w:r>
        <w:r w:rsidR="00376C89" w:rsidRPr="00376C89">
          <w:rPr>
            <w:noProof/>
            <w:webHidden/>
            <w:sz w:val="22"/>
            <w:szCs w:val="22"/>
          </w:rPr>
          <w:instrText xml:space="preserve"> PAGEREF _Toc157607269 \h </w:instrText>
        </w:r>
        <w:r w:rsidR="00376C89" w:rsidRPr="00376C89">
          <w:rPr>
            <w:noProof/>
            <w:webHidden/>
            <w:sz w:val="22"/>
            <w:szCs w:val="22"/>
          </w:rPr>
        </w:r>
        <w:r w:rsidR="00376C89" w:rsidRPr="00376C89">
          <w:rPr>
            <w:noProof/>
            <w:webHidden/>
            <w:sz w:val="22"/>
            <w:szCs w:val="22"/>
          </w:rPr>
          <w:fldChar w:fldCharType="separate"/>
        </w:r>
        <w:r w:rsidR="00376C89">
          <w:rPr>
            <w:noProof/>
            <w:webHidden/>
            <w:sz w:val="22"/>
            <w:szCs w:val="22"/>
          </w:rPr>
          <w:t>3</w:t>
        </w:r>
        <w:r w:rsidR="00376C89"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0" w:history="1">
        <w:r w:rsidRPr="00376C89">
          <w:rPr>
            <w:rStyle w:val="ad"/>
            <w:b/>
            <w:bCs/>
            <w:noProof/>
            <w:sz w:val="22"/>
            <w:szCs w:val="22"/>
          </w:rPr>
          <w:t>2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_Toc157607270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1" w:history="1">
        <w:r w:rsidRPr="00376C89">
          <w:rPr>
            <w:rStyle w:val="ad"/>
            <w:noProof/>
            <w:sz w:val="22"/>
            <w:szCs w:val="22"/>
          </w:rPr>
          <w:t>2.1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noProof/>
            <w:sz w:val="22"/>
            <w:szCs w:val="22"/>
          </w:rPr>
          <w:t>Описание изделия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_Toc157607271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2" w:history="1">
        <w:r w:rsidRPr="00376C89">
          <w:rPr>
            <w:rStyle w:val="ad"/>
            <w:noProof/>
            <w:sz w:val="22"/>
            <w:szCs w:val="22"/>
          </w:rPr>
          <w:t>2.2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noProof/>
            <w:sz w:val="22"/>
            <w:szCs w:val="22"/>
          </w:rPr>
          <w:t>Принцип работы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_Toc157607272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3" w:history="1">
        <w:r w:rsidRPr="00376C89">
          <w:rPr>
            <w:rStyle w:val="ad"/>
            <w:noProof/>
            <w:sz w:val="22"/>
            <w:szCs w:val="22"/>
          </w:rPr>
          <w:t>2.3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376C89">
          <w:rPr>
            <w:noProof/>
            <w:webHidden/>
            <w:sz w:val="22"/>
            <w:szCs w:val="22"/>
          </w:rPr>
          <w:tab/>
        </w:r>
        <w:bookmarkStart w:id="0" w:name="_GoBack"/>
        <w:bookmarkEnd w:id="0"/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_Toc157607273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4" w:history="1">
        <w:r w:rsidRPr="00376C89">
          <w:rPr>
            <w:rStyle w:val="ad"/>
            <w:noProof/>
            <w:sz w:val="22"/>
            <w:szCs w:val="22"/>
          </w:rPr>
          <w:t>2.4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_Toc157607274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5" w:history="1">
        <w:r w:rsidRPr="00376C89">
          <w:rPr>
            <w:rStyle w:val="ad"/>
            <w:noProof/>
            <w:sz w:val="22"/>
            <w:szCs w:val="22"/>
          </w:rPr>
          <w:t>2.5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noProof/>
            <w:sz w:val="22"/>
            <w:szCs w:val="22"/>
          </w:rPr>
          <w:t>Чертеж изделия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_Toc157607275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6" w:history="1">
        <w:r w:rsidRPr="00376C89">
          <w:rPr>
            <w:rStyle w:val="ad"/>
            <w:noProof/>
            <w:sz w:val="22"/>
            <w:szCs w:val="22"/>
          </w:rPr>
          <w:t>2.6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_Toc157607276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7" w:history="1">
        <w:r w:rsidRPr="00376C89">
          <w:rPr>
            <w:rStyle w:val="ad"/>
            <w:noProof/>
            <w:sz w:val="22"/>
            <w:szCs w:val="22"/>
          </w:rPr>
          <w:t>2.7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noProof/>
            <w:sz w:val="22"/>
            <w:szCs w:val="22"/>
          </w:rPr>
          <w:t>Маркировка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_Toc157607277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8" w:history="1">
        <w:r w:rsidRPr="00376C89">
          <w:rPr>
            <w:rStyle w:val="ad"/>
            <w:b/>
            <w:bCs/>
            <w:noProof/>
            <w:sz w:val="22"/>
            <w:szCs w:val="22"/>
          </w:rPr>
          <w:t>3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b/>
            <w:noProof/>
            <w:sz w:val="22"/>
            <w:szCs w:val="22"/>
          </w:rPr>
          <w:t>КОМПЛЕКТНОСТЬ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_Toc157607278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79" w:history="1">
        <w:r w:rsidRPr="00376C89">
          <w:rPr>
            <w:rStyle w:val="ad"/>
            <w:b/>
            <w:bCs/>
            <w:noProof/>
            <w:sz w:val="22"/>
            <w:szCs w:val="22"/>
          </w:rPr>
          <w:t>4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_Toc157607279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0" w:history="1">
        <w:r w:rsidRPr="00376C89">
          <w:rPr>
            <w:rStyle w:val="ad"/>
            <w:b/>
            <w:noProof/>
            <w:sz w:val="22"/>
            <w:szCs w:val="22"/>
          </w:rPr>
          <w:t>5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b/>
            <w:noProof/>
            <w:sz w:val="22"/>
            <w:szCs w:val="22"/>
          </w:rPr>
          <w:t>КОНСЕРВАЦИЯ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_Toc157607280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1" w:history="1">
        <w:r w:rsidRPr="00376C89">
          <w:rPr>
            <w:rStyle w:val="ad"/>
            <w:b/>
            <w:noProof/>
            <w:sz w:val="22"/>
            <w:szCs w:val="22"/>
          </w:rPr>
          <w:t>6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_Toc157607281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2" w:history="1">
        <w:r w:rsidRPr="00376C89">
          <w:rPr>
            <w:rStyle w:val="ad"/>
            <w:b/>
            <w:bCs/>
            <w:noProof/>
            <w:sz w:val="22"/>
            <w:szCs w:val="22"/>
          </w:rPr>
          <w:t>7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_Toc157607282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3" w:history="1">
        <w:r w:rsidRPr="00376C89">
          <w:rPr>
            <w:rStyle w:val="ad"/>
            <w:b/>
            <w:bCs/>
            <w:noProof/>
            <w:sz w:val="22"/>
            <w:szCs w:val="22"/>
          </w:rPr>
          <w:t>8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_Toc157607283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4" w:history="1">
        <w:r w:rsidRPr="00376C89">
          <w:rPr>
            <w:rStyle w:val="ad"/>
            <w:b/>
            <w:bCs/>
            <w:noProof/>
            <w:sz w:val="22"/>
            <w:szCs w:val="22"/>
          </w:rPr>
          <w:t>9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_Toc157607284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5" w:history="1">
        <w:r w:rsidRPr="00376C89">
          <w:rPr>
            <w:rStyle w:val="ad"/>
            <w:noProof/>
            <w:sz w:val="22"/>
            <w:szCs w:val="22"/>
          </w:rPr>
          <w:t>9.1 Общие требования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_Toc157607285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6" w:history="1">
        <w:r w:rsidRPr="00376C89">
          <w:rPr>
            <w:rStyle w:val="ad"/>
            <w:b/>
            <w:bCs/>
            <w:noProof/>
            <w:sz w:val="22"/>
            <w:szCs w:val="22"/>
          </w:rPr>
          <w:t>10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_Toc157607286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7" w:history="1">
        <w:r w:rsidRPr="00376C89">
          <w:rPr>
            <w:rStyle w:val="ad"/>
            <w:b/>
            <w:bCs/>
            <w:noProof/>
            <w:sz w:val="22"/>
            <w:szCs w:val="22"/>
          </w:rPr>
          <w:t>11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_Toc157607287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288" w:history="1">
        <w:r w:rsidRPr="00376C89">
          <w:rPr>
            <w:rStyle w:val="ad"/>
            <w:b/>
            <w:bCs/>
            <w:noProof/>
            <w:sz w:val="22"/>
            <w:szCs w:val="22"/>
          </w:rPr>
          <w:t>12</w:t>
        </w:r>
        <w:r w:rsidRPr="00376C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76C89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376C89">
          <w:rPr>
            <w:noProof/>
            <w:webHidden/>
            <w:sz w:val="22"/>
            <w:szCs w:val="22"/>
          </w:rPr>
          <w:tab/>
        </w:r>
        <w:r w:rsidRPr="00376C89">
          <w:rPr>
            <w:noProof/>
            <w:webHidden/>
            <w:sz w:val="22"/>
            <w:szCs w:val="22"/>
          </w:rPr>
          <w:fldChar w:fldCharType="begin"/>
        </w:r>
        <w:r w:rsidRPr="00376C89">
          <w:rPr>
            <w:noProof/>
            <w:webHidden/>
            <w:sz w:val="22"/>
            <w:szCs w:val="22"/>
          </w:rPr>
          <w:instrText xml:space="preserve"> PAGEREF _Toc157607288 \h </w:instrText>
        </w:r>
        <w:r w:rsidRPr="00376C89">
          <w:rPr>
            <w:noProof/>
            <w:webHidden/>
            <w:sz w:val="22"/>
            <w:szCs w:val="22"/>
          </w:rPr>
        </w:r>
        <w:r w:rsidRPr="00376C8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376C89">
          <w:rPr>
            <w:noProof/>
            <w:webHidden/>
            <w:sz w:val="22"/>
            <w:szCs w:val="22"/>
          </w:rPr>
          <w:fldChar w:fldCharType="end"/>
        </w:r>
      </w:hyperlink>
    </w:p>
    <w:p w:rsidR="00376C89" w:rsidRPr="00376C89" w:rsidRDefault="00376C89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7289" w:history="1">
        <w:r w:rsidRPr="00376C89">
          <w:rPr>
            <w:rStyle w:val="ad"/>
            <w:b/>
          </w:rPr>
          <w:t>13</w:t>
        </w:r>
        <w:r w:rsidRPr="00376C89">
          <w:rPr>
            <w:rFonts w:asciiTheme="minorHAnsi" w:eastAsiaTheme="minorEastAsia" w:hAnsiTheme="minorHAnsi" w:cstheme="minorBidi"/>
            <w:bCs w:val="0"/>
          </w:rPr>
          <w:tab/>
        </w:r>
        <w:r w:rsidRPr="00376C89">
          <w:rPr>
            <w:rStyle w:val="ad"/>
            <w:rFonts w:eastAsia="Arial Unicode MS"/>
            <w:b/>
          </w:rPr>
          <w:t>СВЕДЕНИЯ О РЕКЛАМАЦИЯХ</w:t>
        </w:r>
        <w:r w:rsidRPr="00376C89">
          <w:rPr>
            <w:webHidden/>
          </w:rPr>
          <w:tab/>
        </w:r>
        <w:r w:rsidRPr="00376C89">
          <w:rPr>
            <w:webHidden/>
          </w:rPr>
          <w:fldChar w:fldCharType="begin"/>
        </w:r>
        <w:r w:rsidRPr="00376C89">
          <w:rPr>
            <w:webHidden/>
          </w:rPr>
          <w:instrText xml:space="preserve"> PAGEREF _Toc157607289 \h </w:instrText>
        </w:r>
        <w:r w:rsidRPr="00376C89">
          <w:rPr>
            <w:webHidden/>
          </w:rPr>
        </w:r>
        <w:r w:rsidRPr="00376C89">
          <w:rPr>
            <w:webHidden/>
          </w:rPr>
          <w:fldChar w:fldCharType="separate"/>
        </w:r>
        <w:r>
          <w:rPr>
            <w:webHidden/>
          </w:rPr>
          <w:t>31</w:t>
        </w:r>
        <w:r w:rsidRPr="00376C89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376C89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012B83">
        <w:rPr>
          <w:sz w:val="22"/>
          <w:szCs w:val="22"/>
        </w:rPr>
        <w:t>KFR3</w:t>
      </w:r>
      <w:r w:rsidR="000747E8">
        <w:rPr>
          <w:sz w:val="22"/>
          <w:szCs w:val="22"/>
        </w:rPr>
        <w:t>5</w:t>
      </w:r>
      <w:r w:rsidR="00012B83">
        <w:rPr>
          <w:sz w:val="22"/>
          <w:szCs w:val="22"/>
        </w:rPr>
        <w:t>MW/KOR3</w:t>
      </w:r>
      <w:r w:rsidR="000747E8">
        <w:rPr>
          <w:sz w:val="22"/>
          <w:szCs w:val="22"/>
        </w:rPr>
        <w:t>5</w:t>
      </w:r>
      <w:r w:rsidR="00F604D0" w:rsidRPr="00F604D0">
        <w:rPr>
          <w:sz w:val="22"/>
          <w:szCs w:val="22"/>
        </w:rPr>
        <w:t>MW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7269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012B83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KFR35MW/KOR3</w:t>
            </w:r>
            <w:r w:rsidR="000747E8">
              <w:rPr>
                <w:sz w:val="22"/>
                <w:szCs w:val="22"/>
              </w:rPr>
              <w:t>5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012B83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KFR3</w:t>
            </w:r>
            <w:r w:rsidR="000747E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MW/KOR3</w:t>
            </w:r>
            <w:r w:rsidR="000747E8">
              <w:rPr>
                <w:sz w:val="22"/>
                <w:szCs w:val="22"/>
              </w:rPr>
              <w:t>5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6C30E9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6C30E9" w:rsidP="00024FF2">
            <w:pPr>
              <w:jc w:val="center"/>
              <w:rPr>
                <w:sz w:val="22"/>
                <w:szCs w:val="22"/>
              </w:rPr>
            </w:pPr>
            <w:r w:rsidRPr="00215958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6C30E9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E73FC3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 w:rsidRPr="00215958"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54444E" w:rsidRPr="0054444E" w:rsidRDefault="0054444E" w:rsidP="0054444E">
            <w:pPr>
              <w:pStyle w:val="21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54444E" w:rsidRPr="0054444E" w:rsidRDefault="0054444E" w:rsidP="0054444E">
            <w:pPr>
              <w:pStyle w:val="21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4444E" w:rsidRPr="0054444E" w:rsidRDefault="0054444E" w:rsidP="0054444E">
            <w:pPr>
              <w:pStyle w:val="21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4444E" w:rsidRPr="0054444E" w:rsidRDefault="0054444E" w:rsidP="0054444E">
            <w:pPr>
              <w:pStyle w:val="21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54444E" w:rsidRPr="0054444E" w:rsidRDefault="0054444E" w:rsidP="0054444E">
            <w:pPr>
              <w:pStyle w:val="21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от 12.04.2022 до 11.04.2027</w:t>
            </w:r>
          </w:p>
          <w:p w:rsidR="0054444E" w:rsidRPr="0054444E" w:rsidRDefault="0054444E" w:rsidP="0054444E">
            <w:pPr>
              <w:pStyle w:val="21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54444E" w:rsidRPr="0054444E" w:rsidRDefault="0054444E" w:rsidP="0054444E">
            <w:pPr>
              <w:pStyle w:val="21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54444E" w:rsidP="0054444E">
            <w:pPr>
              <w:jc w:val="center"/>
              <w:rPr>
                <w:sz w:val="22"/>
                <w:szCs w:val="22"/>
              </w:rPr>
            </w:pPr>
            <w:r w:rsidRPr="0054444E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6C30E9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6C30E9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533FD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533FD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533FD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533FD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533FD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533FD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727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7271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215958" w:rsidRPr="00215958" w:rsidRDefault="00A920DC" w:rsidP="0021595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585209">
        <w:rPr>
          <w:sz w:val="22"/>
          <w:szCs w:val="22"/>
        </w:rPr>
        <w:t>KFR3</w:t>
      </w:r>
      <w:r w:rsidR="00B854CA">
        <w:rPr>
          <w:sz w:val="22"/>
          <w:szCs w:val="22"/>
        </w:rPr>
        <w:t>5</w:t>
      </w:r>
      <w:r w:rsidR="00585209">
        <w:rPr>
          <w:sz w:val="22"/>
          <w:szCs w:val="22"/>
        </w:rPr>
        <w:t>MW/KOR3</w:t>
      </w:r>
      <w:r w:rsidR="00B854CA">
        <w:rPr>
          <w:sz w:val="22"/>
          <w:szCs w:val="22"/>
        </w:rPr>
        <w:t>5</w:t>
      </w:r>
      <w:r w:rsidRPr="00F604D0">
        <w:rPr>
          <w:sz w:val="22"/>
          <w:szCs w:val="22"/>
        </w:rPr>
        <w:t>MW</w:t>
      </w:r>
      <w:r w:rsidRPr="00BB4E9F">
        <w:rPr>
          <w:sz w:val="22"/>
          <w:szCs w:val="22"/>
        </w:rPr>
        <w:t xml:space="preserve"> </w:t>
      </w:r>
      <w:r w:rsidR="00112F63">
        <w:rPr>
          <w:sz w:val="22"/>
          <w:szCs w:val="22"/>
        </w:rPr>
        <w:t>серии Artis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</w:t>
      </w:r>
      <w:r w:rsidR="00215958" w:rsidRPr="00215958">
        <w:rPr>
          <w:sz w:val="22"/>
          <w:szCs w:val="22"/>
        </w:rPr>
        <w:t>, 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внутри кондиционируемого помещения. Друг с другом блоки соединяются медными </w:t>
      </w:r>
      <w:hyperlink r:id="rId16" w:tooltip="Теплоизоляция" w:history="1">
        <w:r w:rsidR="00215958" w:rsidRPr="00215958">
          <w:rPr>
            <w:sz w:val="22"/>
            <w:szCs w:val="22"/>
          </w:rPr>
          <w:t>теплоизолированными</w:t>
        </w:r>
      </w:hyperlink>
      <w:r w:rsidR="00215958" w:rsidRPr="00215958">
        <w:rPr>
          <w:sz w:val="22"/>
          <w:szCs w:val="22"/>
        </w:rPr>
        <w:t xml:space="preserve"> 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</w:t>
      </w:r>
    </w:p>
    <w:p w:rsidR="00215958" w:rsidRPr="00215958" w:rsidRDefault="00215958" w:rsidP="0021595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215958">
        <w:rPr>
          <w:sz w:val="22"/>
          <w:szCs w:val="22"/>
        </w:rPr>
        <w:t>Изделие обладает низким уровнем шума внутреннего блока – до 23 дБ(А).</w:t>
      </w:r>
    </w:p>
    <w:p w:rsidR="00533FDE" w:rsidRPr="00822B77" w:rsidRDefault="00533FDE" w:rsidP="00533F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533FDE" w:rsidRDefault="00533FDE" w:rsidP="00533FDE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533FDE" w:rsidRPr="00523CFD" w:rsidRDefault="00533FDE" w:rsidP="00533FDE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067C2" w:rsidRDefault="00FC4A68" w:rsidP="0021595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9D6881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Режимы работы:</w:t>
      </w:r>
    </w:p>
    <w:p w:rsidR="009D6881" w:rsidRPr="009D6881" w:rsidRDefault="009D6881" w:rsidP="00761017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i feel позволяет устанавливать комфортную температуру именно </w:t>
      </w:r>
      <w:r w:rsidR="009D2079" w:rsidRPr="009D6881">
        <w:rPr>
          <w:rFonts w:ascii="Times New Roman" w:hAnsi="Times New Roman"/>
        </w:rPr>
        <w:t>в</w:t>
      </w:r>
      <w:r w:rsidRPr="009D6881">
        <w:rPr>
          <w:rFonts w:ascii="Times New Roman" w:hAnsi="Times New Roman"/>
        </w:rPr>
        <w:t xml:space="preserve"> том месте, где находится пользователь;</w:t>
      </w:r>
    </w:p>
    <w:p w:rsidR="009D6881" w:rsidRPr="009D6881" w:rsidRDefault="009D6881" w:rsidP="00761017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9D6881" w:rsidRDefault="009D6881" w:rsidP="00761017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E38E8" w:rsidRDefault="00FC4A68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Artis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7272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</w:t>
      </w:r>
      <w:r w:rsidRPr="003F1F02">
        <w:rPr>
          <w:sz w:val="22"/>
          <w:szCs w:val="22"/>
        </w:rPr>
        <w:lastRenderedPageBreak/>
        <w:t xml:space="preserve">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55335" cy="7048076"/>
            <wp:effectExtent l="0" t="0" r="0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162" cy="705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7273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2D2B1B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.25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21595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1.012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21595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0.941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4.32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55</w:t>
            </w:r>
            <w:r w:rsidR="003B7D8F" w:rsidRPr="00C54BE8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30/42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AF3788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819х256х185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2D2B1B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776х540х320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16030F" w:rsidRDefault="002D2B1B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0.72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8/10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2D2B1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30/32.5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7274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7275"/>
      <w:r>
        <w:rPr>
          <w:b w:val="0"/>
          <w:sz w:val="22"/>
          <w:szCs w:val="22"/>
        </w:rPr>
        <w:lastRenderedPageBreak/>
        <w:t>Чертеж изделия</w:t>
      </w:r>
      <w:bookmarkEnd w:id="7"/>
    </w:p>
    <w:p w:rsidR="006C30E9" w:rsidRDefault="006C30E9" w:rsidP="006C30E9">
      <w:pPr>
        <w:pStyle w:val="a8"/>
        <w:jc w:val="left"/>
        <w:outlineLvl w:val="1"/>
        <w:rPr>
          <w:b w:val="0"/>
          <w:sz w:val="22"/>
          <w:szCs w:val="22"/>
        </w:rPr>
      </w:pPr>
    </w:p>
    <w:p w:rsidR="006C30E9" w:rsidRDefault="006C30E9" w:rsidP="006C30E9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6C30E9" w:rsidRDefault="006C30E9" w:rsidP="006C30E9">
      <w:pPr>
        <w:pStyle w:val="a8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16030F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7008" cy="3764411"/>
            <wp:effectExtent l="0" t="0" r="1270" b="762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833" cy="376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C02EB3" w:rsidP="00C02EB3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168239" cy="3594879"/>
            <wp:effectExtent l="0" t="0" r="3810" b="571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625" cy="359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D10CC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4976A0" w:rsidRDefault="004976A0" w:rsidP="004976A0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05508893"/>
      <w:bookmarkStart w:id="9" w:name="_Toc157607276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8"/>
      <w:bookmarkEnd w:id="9"/>
    </w:p>
    <w:p w:rsidR="004976A0" w:rsidRDefault="004976A0" w:rsidP="004976A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4976A0" w:rsidRDefault="004976A0" w:rsidP="004976A0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4976A0" w:rsidRDefault="004976A0" w:rsidP="004976A0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24021335" wp14:editId="7EA79E02">
            <wp:extent cx="4265732" cy="4333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A11D93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4976A0" w:rsidRPr="00A11D93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4976A0" w:rsidRPr="00A11D93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4976A0" w:rsidRPr="00A11D93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4976A0" w:rsidRPr="00A11D93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4976A0" w:rsidRPr="00A11D93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4976A0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4976A0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976A0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4976A0" w:rsidRPr="0041088F" w:rsidRDefault="004976A0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4976A0" w:rsidRDefault="004976A0" w:rsidP="004976A0">
      <w:pPr>
        <w:spacing w:line="360" w:lineRule="auto"/>
        <w:jc w:val="center"/>
        <w:rPr>
          <w:noProof/>
          <w:sz w:val="20"/>
          <w:szCs w:val="20"/>
        </w:rPr>
      </w:pPr>
    </w:p>
    <w:p w:rsidR="004976A0" w:rsidRPr="00096689" w:rsidRDefault="004976A0" w:rsidP="004976A0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4976A0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0" w:name="_Toc157607277"/>
      <w:r w:rsidRPr="008E3C86">
        <w:rPr>
          <w:b w:val="0"/>
          <w:sz w:val="22"/>
          <w:szCs w:val="22"/>
        </w:rPr>
        <w:lastRenderedPageBreak/>
        <w:t>Маркировка</w:t>
      </w:r>
      <w:bookmarkEnd w:id="10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976A0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6C30E9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092781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 w:rsidRPr="00985AEE">
        <w:rPr>
          <w:noProof/>
        </w:rPr>
        <w:drawing>
          <wp:inline distT="0" distB="0" distL="0" distR="0" wp14:anchorId="57A9C75E" wp14:editId="27523D63">
            <wp:extent cx="4667250" cy="2040276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5871" cy="204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55" w:rsidRPr="00362FE9" w:rsidRDefault="006C30E9" w:rsidP="006C30E9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976A0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57607278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4976A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C0A20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C0A20" w:rsidRPr="00F312E9" w:rsidRDefault="00CC0A20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C0A20" w:rsidRPr="00F312E9" w:rsidRDefault="00CC0A20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C0A20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CC0A20" w:rsidRPr="00F312E9" w:rsidRDefault="00CC0A20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F312E9" w:rsidRDefault="00CC0A20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Pr="00F312E9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0A20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027CC9" w:rsidRDefault="00CC0A20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Pr="00F312E9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0A20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027CC9" w:rsidRDefault="00CC0A20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C0A20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027CC9" w:rsidRDefault="00CC0A20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Default="00AD619F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F70D89" w:rsidRDefault="00CC0A20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Pr="00F312E9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F70D89" w:rsidRDefault="00CC0A20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Pr="00F312E9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027CC9" w:rsidRDefault="00CC0A20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8D277A" w:rsidRDefault="00CC0A20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D73C11" w:rsidRDefault="00CC0A20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Default="00CC0A20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CC0A20" w:rsidRDefault="00CC0A20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027CC9" w:rsidRDefault="00CC0A20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Default="00CC0A20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C0A20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0A20" w:rsidRPr="00027CC9" w:rsidRDefault="00CC0A20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0A20" w:rsidRPr="00F312E9" w:rsidRDefault="00CC0A20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lastRenderedPageBreak/>
        <w:t xml:space="preserve"> </w:t>
      </w:r>
      <w:bookmarkStart w:id="23" w:name="_Toc157607279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7F4C51" w:rsidRDefault="00021FB1" w:rsidP="008C5C3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8C5C3F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57607280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7607281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AA890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7C9E8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DF8DA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CB522E">
        <w:rPr>
          <w:sz w:val="22"/>
          <w:szCs w:val="22"/>
        </w:rPr>
        <w:t>KFR3</w:t>
      </w:r>
      <w:r w:rsidR="006D0BDA">
        <w:rPr>
          <w:sz w:val="22"/>
          <w:szCs w:val="22"/>
        </w:rPr>
        <w:t>5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14E91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F66C20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27484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2B861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CB522E">
        <w:rPr>
          <w:sz w:val="22"/>
          <w:szCs w:val="22"/>
        </w:rPr>
        <w:t>KOR3</w:t>
      </w:r>
      <w:r w:rsidR="006D0BDA">
        <w:rPr>
          <w:sz w:val="22"/>
          <w:szCs w:val="22"/>
        </w:rPr>
        <w:t>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60AD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57607282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42C34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70400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01ABA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CB522E">
        <w:rPr>
          <w:sz w:val="22"/>
          <w:szCs w:val="22"/>
        </w:rPr>
        <w:t>KFR3</w:t>
      </w:r>
      <w:r w:rsidR="006D0BDA">
        <w:rPr>
          <w:sz w:val="22"/>
          <w:szCs w:val="22"/>
        </w:rPr>
        <w:t>5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74FACB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EF0F4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E65EA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CB522E">
        <w:rPr>
          <w:sz w:val="22"/>
          <w:szCs w:val="22"/>
        </w:rPr>
        <w:t>KOR3</w:t>
      </w:r>
      <w:r w:rsidR="006D0BDA">
        <w:rPr>
          <w:sz w:val="22"/>
          <w:szCs w:val="22"/>
        </w:rPr>
        <w:t>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7" w:name="_Toc157607283"/>
      <w:r w:rsidRPr="00985AEE">
        <w:rPr>
          <w:b/>
          <w:szCs w:val="28"/>
        </w:rPr>
        <w:t>СВЕДЕНИЯ ОБ УТИЛИЗАЦИИ</w:t>
      </w:r>
      <w:bookmarkEnd w:id="37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5760728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5" w:name="_Toc157607285"/>
      <w:r w:rsidRPr="007F533D">
        <w:rPr>
          <w:b w:val="0"/>
          <w:sz w:val="22"/>
          <w:szCs w:val="22"/>
        </w:rPr>
        <w:t>9.1 Общие требования</w:t>
      </w:r>
      <w:bookmarkEnd w:id="4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Ref67997869"/>
      <w:bookmarkStart w:id="47" w:name="_Ref68106497"/>
      <w:bookmarkStart w:id="48" w:name="_Ref69937582"/>
      <w:bookmarkStart w:id="49" w:name="_Ref73096586"/>
      <w:bookmarkStart w:id="50" w:name="_Ref73354089"/>
      <w:bookmarkStart w:id="51" w:name="_Ref73360085"/>
      <w:bookmarkStart w:id="52" w:name="_Toc15760728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6"/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4172322"/>
      <w:bookmarkStart w:id="54" w:name="_Ref67997880"/>
      <w:bookmarkStart w:id="55" w:name="_Ref68106504"/>
      <w:bookmarkStart w:id="56" w:name="_Ref69937589"/>
      <w:bookmarkStart w:id="57" w:name="_Toc157607287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7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4976A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57607288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3"/>
    <w:bookmarkEnd w:id="54"/>
    <w:bookmarkEnd w:id="55"/>
    <w:bookmarkEnd w:id="56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4976A0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5760728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30F" w:rsidRDefault="0016030F">
      <w:r>
        <w:separator/>
      </w:r>
    </w:p>
  </w:endnote>
  <w:endnote w:type="continuationSeparator" w:id="0">
    <w:p w:rsidR="0016030F" w:rsidRDefault="0016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030F" w:rsidRDefault="001603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6030F" w:rsidRDefault="001603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6030F" w:rsidRDefault="001603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6030F" w:rsidRDefault="001603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227DAA" w:rsidRDefault="0016030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KFR35MW/KOR35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ED1531" w:rsidRDefault="0016030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76C8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ED1531" w:rsidRDefault="001603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Pr="00C67A09" w:rsidRDefault="0016030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6030F" w:rsidRDefault="0016030F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ИТ-СИСТЕМА) НАСТЕННОГО ТИПА KFR35MW/KOR35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16030F" w:rsidRPr="00B465BD" w:rsidRDefault="0016030F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6030F" w:rsidRPr="00613EFB" w:rsidRDefault="0016030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6030F" w:rsidRPr="00227DAA" w:rsidRDefault="0016030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KFR35MW/KOR35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6030F" w:rsidRPr="00ED1531" w:rsidRDefault="0016030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76C8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6030F" w:rsidRPr="00ED1531" w:rsidRDefault="001603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6030F" w:rsidRPr="00C67A09" w:rsidRDefault="0016030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6030F" w:rsidRDefault="0016030F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 БЫТОВОЙ (СПЛ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ИТ-СИСТЕМА) НАСТЕННОГО ТИПА KFR35MW/KOR35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16030F" w:rsidRPr="00B465BD" w:rsidRDefault="0016030F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6030F" w:rsidRPr="00613EFB" w:rsidRDefault="0016030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AF301F" w:rsidRDefault="001603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76C8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575999" w:rsidRDefault="0016030F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KFR35MW/KOR35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6030F" w:rsidRPr="00AF301F" w:rsidRDefault="001603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76C8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6030F" w:rsidRPr="00575999" w:rsidRDefault="0016030F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KFR35MW/KOR35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Default="001603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AF301F" w:rsidRDefault="001603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76C8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030F" w:rsidRPr="00227DAA" w:rsidRDefault="0016030F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KFR35MW/KOR35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6030F" w:rsidRPr="00227DAA" w:rsidRDefault="0016030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16030F" w:rsidRDefault="001603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16030F" w:rsidRPr="00AF301F" w:rsidRDefault="001603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76C8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16030F" w:rsidRPr="00227DAA" w:rsidRDefault="0016030F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KFR35MW/KOR35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6030F" w:rsidRPr="00227DAA" w:rsidRDefault="0016030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30F" w:rsidRDefault="0016030F">
      <w:r>
        <w:separator/>
      </w:r>
    </w:p>
  </w:footnote>
  <w:footnote w:type="continuationSeparator" w:id="0">
    <w:p w:rsidR="0016030F" w:rsidRDefault="00160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0F" w:rsidRDefault="00160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030F" w:rsidRDefault="001603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647C2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3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14"/>
  </w:num>
  <w:num w:numId="1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2B83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47E8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41D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30F"/>
    <w:rsid w:val="00160BF5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6FC4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5958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25ED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11B7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081"/>
    <w:rsid w:val="002C7449"/>
    <w:rsid w:val="002D2B1B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278A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5508"/>
    <w:rsid w:val="00376C89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07DD"/>
    <w:rsid w:val="00412A5B"/>
    <w:rsid w:val="004158E2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976A0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3FDE"/>
    <w:rsid w:val="005346A2"/>
    <w:rsid w:val="00535D93"/>
    <w:rsid w:val="005411CB"/>
    <w:rsid w:val="0054444E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85209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0E9"/>
    <w:rsid w:val="006C3B66"/>
    <w:rsid w:val="006C5EF9"/>
    <w:rsid w:val="006C7DC7"/>
    <w:rsid w:val="006D0BDA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017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5C3F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87F09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D619F"/>
    <w:rsid w:val="00AE188B"/>
    <w:rsid w:val="00AE3233"/>
    <w:rsid w:val="00AE42B2"/>
    <w:rsid w:val="00AF1F03"/>
    <w:rsid w:val="00AF301F"/>
    <w:rsid w:val="00AF3788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54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2EB3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22E"/>
    <w:rsid w:val="00CB5AC6"/>
    <w:rsid w:val="00CC0147"/>
    <w:rsid w:val="00CC0A20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3FC3"/>
    <w:rsid w:val="00E774B2"/>
    <w:rsid w:val="00E803B1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E710E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5:docId w15:val="{B1ACA8F0-FB27-46B4-93A7-020BCF51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0358C-8A5F-416E-9697-6493A6D0A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31</TotalTime>
  <Pages>31</Pages>
  <Words>5057</Words>
  <Characters>28825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23</cp:revision>
  <cp:lastPrinted>2021-03-26T08:29:00Z</cp:lastPrinted>
  <dcterms:created xsi:type="dcterms:W3CDTF">2022-02-17T18:43:00Z</dcterms:created>
  <dcterms:modified xsi:type="dcterms:W3CDTF">2024-01-31T12:27:00Z</dcterms:modified>
</cp:coreProperties>
</file>