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66524B">
              <w:rPr>
                <w:b/>
                <w:szCs w:val="28"/>
              </w:rPr>
              <w:t>KFR50CW/KOR50</w:t>
            </w:r>
            <w:r w:rsidR="00355A2E" w:rsidRPr="00355A2E">
              <w:rPr>
                <w:b/>
                <w:szCs w:val="28"/>
              </w:rPr>
              <w:t>CW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66524B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KFR50CW/KOR50</w:t>
            </w:r>
            <w:r w:rsidR="00355A2E" w:rsidRPr="00355A2E">
              <w:rPr>
                <w:b/>
                <w:szCs w:val="28"/>
              </w:rPr>
              <w:t>CW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B5A41" w:rsidRDefault="006B5A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B5A41" w:rsidRDefault="006B5A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B5A41" w:rsidRDefault="006B5A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896A6C" w:rsidRDefault="00896A6C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D77A80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77A80">
        <w:rPr>
          <w:b/>
          <w:sz w:val="22"/>
          <w:szCs w:val="22"/>
        </w:rPr>
        <w:lastRenderedPageBreak/>
        <w:t>СОДЕРЖАНИЕ</w:t>
      </w:r>
    </w:p>
    <w:p w:rsidR="00D77A80" w:rsidRPr="00D77A8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77A80">
        <w:rPr>
          <w:sz w:val="22"/>
          <w:szCs w:val="22"/>
        </w:rPr>
        <w:fldChar w:fldCharType="begin"/>
      </w:r>
      <w:r w:rsidRPr="00D77A80">
        <w:rPr>
          <w:sz w:val="22"/>
          <w:szCs w:val="22"/>
        </w:rPr>
        <w:instrText xml:space="preserve"> TOC \o "1-3" \h \z \u </w:instrText>
      </w:r>
      <w:r w:rsidRPr="00D77A80">
        <w:rPr>
          <w:sz w:val="22"/>
          <w:szCs w:val="22"/>
        </w:rPr>
        <w:fldChar w:fldCharType="separate"/>
      </w:r>
      <w:hyperlink w:anchor="_Toc96005989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_Toc96005989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3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0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_Toc96005990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1" w:history="1">
        <w:r w:rsidR="00D77A80" w:rsidRPr="00D77A80">
          <w:rPr>
            <w:rStyle w:val="ad"/>
            <w:noProof/>
            <w:sz w:val="22"/>
            <w:szCs w:val="22"/>
          </w:rPr>
          <w:t>2.1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Описание изделия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_Toc96005991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2" w:history="1">
        <w:r w:rsidR="00D77A80" w:rsidRPr="00D77A80">
          <w:rPr>
            <w:rStyle w:val="ad"/>
            <w:noProof/>
            <w:sz w:val="22"/>
            <w:szCs w:val="22"/>
          </w:rPr>
          <w:t>2.2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Принцип работы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_Toc96005992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3" w:history="1">
        <w:r w:rsidR="00D77A80" w:rsidRPr="00D77A80">
          <w:rPr>
            <w:rStyle w:val="ad"/>
            <w:noProof/>
            <w:sz w:val="22"/>
            <w:szCs w:val="22"/>
          </w:rPr>
          <w:t>2.3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_Toc96005993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6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4" w:history="1">
        <w:r w:rsidR="00D77A80" w:rsidRPr="00D77A80">
          <w:rPr>
            <w:rStyle w:val="ad"/>
            <w:noProof/>
            <w:sz w:val="22"/>
            <w:szCs w:val="22"/>
          </w:rPr>
          <w:t>2.4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_Toc96005994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7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5" w:history="1">
        <w:r w:rsidR="00D77A80" w:rsidRPr="00D77A80">
          <w:rPr>
            <w:rStyle w:val="ad"/>
            <w:noProof/>
            <w:sz w:val="22"/>
            <w:szCs w:val="22"/>
          </w:rPr>
          <w:t>2.5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Чертеж изделия с основными габаритными размерами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_Toc96005995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9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6" w:history="1">
        <w:r w:rsidR="00D77A80" w:rsidRPr="00D77A80">
          <w:rPr>
            <w:rStyle w:val="ad"/>
            <w:noProof/>
            <w:sz w:val="22"/>
            <w:szCs w:val="22"/>
          </w:rPr>
          <w:t>2.6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Маркировка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_Toc96005996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10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7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3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КОМПЛЕКТНОСТЬ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_Toc96005997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11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8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4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_Toc96005998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12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9" w:history="1">
        <w:r w:rsidR="00D77A80" w:rsidRPr="00D77A80">
          <w:rPr>
            <w:rStyle w:val="ad"/>
            <w:b/>
            <w:noProof/>
            <w:sz w:val="22"/>
            <w:szCs w:val="22"/>
          </w:rPr>
          <w:t>5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КОНСЕРВАЦИЯ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_Toc96005999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13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0" w:history="1">
        <w:r w:rsidR="00D77A80" w:rsidRPr="00D77A80">
          <w:rPr>
            <w:rStyle w:val="ad"/>
            <w:b/>
            <w:noProof/>
            <w:sz w:val="22"/>
            <w:szCs w:val="22"/>
          </w:rPr>
          <w:t>6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_Toc96006000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1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7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_Toc96006001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16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2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8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_Toc96006002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18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3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9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_Toc96006003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18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4" w:history="1">
        <w:r w:rsidR="00D77A80" w:rsidRPr="00D77A80">
          <w:rPr>
            <w:rStyle w:val="ad"/>
            <w:noProof/>
            <w:sz w:val="22"/>
            <w:szCs w:val="22"/>
          </w:rPr>
          <w:t>9.1 Общие требования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_Toc96006004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20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5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10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_Toc96006005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22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6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_Toc96006006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27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7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_Toc96006007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29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E5DAA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96006008" w:history="1">
        <w:r w:rsidR="00D77A80" w:rsidRPr="00D77A80">
          <w:rPr>
            <w:rStyle w:val="ad"/>
            <w:b/>
          </w:rPr>
          <w:t>13</w:t>
        </w:r>
        <w:r w:rsidR="00D77A80" w:rsidRPr="00D77A80">
          <w:rPr>
            <w:rFonts w:asciiTheme="minorHAnsi" w:eastAsiaTheme="minorEastAsia" w:hAnsiTheme="minorHAnsi" w:cstheme="minorBidi"/>
            <w:bCs w:val="0"/>
          </w:rPr>
          <w:tab/>
        </w:r>
        <w:r w:rsidR="00D77A80" w:rsidRPr="00D77A80">
          <w:rPr>
            <w:rStyle w:val="ad"/>
            <w:rFonts w:eastAsia="Arial Unicode MS"/>
            <w:b/>
          </w:rPr>
          <w:t>СВЕДЕНИЯ О РЕКЛАМАЦИЯХ</w:t>
        </w:r>
        <w:r w:rsidR="00D77A80" w:rsidRPr="00D77A80">
          <w:rPr>
            <w:webHidden/>
          </w:rPr>
          <w:tab/>
        </w:r>
        <w:r w:rsidR="00D77A80" w:rsidRPr="00D77A80">
          <w:rPr>
            <w:webHidden/>
          </w:rPr>
          <w:fldChar w:fldCharType="begin"/>
        </w:r>
        <w:r w:rsidR="00D77A80" w:rsidRPr="00D77A80">
          <w:rPr>
            <w:webHidden/>
          </w:rPr>
          <w:instrText xml:space="preserve"> PAGEREF _Toc96006008 \h </w:instrText>
        </w:r>
        <w:r w:rsidR="00D77A80" w:rsidRPr="00D77A80">
          <w:rPr>
            <w:webHidden/>
          </w:rPr>
        </w:r>
        <w:r w:rsidR="00D77A80" w:rsidRPr="00D77A80">
          <w:rPr>
            <w:webHidden/>
          </w:rPr>
          <w:fldChar w:fldCharType="separate"/>
        </w:r>
        <w:r w:rsidR="00D77A80" w:rsidRPr="00D77A80">
          <w:rPr>
            <w:webHidden/>
          </w:rPr>
          <w:t>30</w:t>
        </w:r>
        <w:r w:rsidR="00D77A80" w:rsidRPr="00D77A80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D77A80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66524B">
        <w:rPr>
          <w:sz w:val="22"/>
          <w:szCs w:val="22"/>
        </w:rPr>
        <w:t>KFR50CW/KOR50</w:t>
      </w:r>
      <w:r w:rsidR="00355A2E" w:rsidRPr="00355A2E">
        <w:rPr>
          <w:sz w:val="22"/>
          <w:szCs w:val="22"/>
        </w:rPr>
        <w:t xml:space="preserve">CW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96005989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66524B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KFR50CW/KOR50</w:t>
            </w:r>
            <w:r w:rsidR="00355A2E" w:rsidRPr="00355A2E">
              <w:rPr>
                <w:sz w:val="22"/>
                <w:szCs w:val="22"/>
              </w:rPr>
              <w:t>CW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66524B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KFR50CW/KOR50</w:t>
            </w:r>
            <w:r w:rsidR="00355A2E" w:rsidRPr="00355A2E">
              <w:rPr>
                <w:sz w:val="22"/>
                <w:szCs w:val="22"/>
              </w:rPr>
              <w:t>CW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6B5A4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6B5A41" w:rsidP="00AE5D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bookmarkStart w:id="1" w:name="_GoBack"/>
            <w:bookmarkEnd w:id="1"/>
            <w:r>
              <w:rPr>
                <w:sz w:val="22"/>
                <w:szCs w:val="22"/>
              </w:rPr>
              <w:t xml:space="preserve">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6B5A41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896A6C" w:rsidRPr="00896A6C" w:rsidRDefault="00896A6C" w:rsidP="006B5A41">
            <w:pPr>
              <w:pStyle w:val="21"/>
              <w:rPr>
                <w:sz w:val="22"/>
                <w:szCs w:val="22"/>
              </w:rPr>
            </w:pPr>
            <w:r w:rsidRPr="00896A6C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896A6C" w:rsidRPr="00896A6C" w:rsidRDefault="00896A6C" w:rsidP="006B5A41">
            <w:pPr>
              <w:pStyle w:val="21"/>
              <w:rPr>
                <w:sz w:val="22"/>
                <w:szCs w:val="22"/>
              </w:rPr>
            </w:pPr>
            <w:r w:rsidRPr="00896A6C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896A6C" w:rsidRPr="00896A6C" w:rsidRDefault="00896A6C" w:rsidP="006B5A41">
            <w:pPr>
              <w:pStyle w:val="21"/>
              <w:rPr>
                <w:sz w:val="22"/>
                <w:szCs w:val="22"/>
              </w:rPr>
            </w:pPr>
            <w:r w:rsidRPr="00896A6C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96A6C" w:rsidRPr="00896A6C" w:rsidRDefault="00896A6C" w:rsidP="006B5A41">
            <w:pPr>
              <w:pStyle w:val="21"/>
              <w:rPr>
                <w:sz w:val="22"/>
                <w:szCs w:val="22"/>
              </w:rPr>
            </w:pPr>
            <w:r w:rsidRPr="00896A6C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896A6C" w:rsidRPr="00896A6C" w:rsidRDefault="00896A6C" w:rsidP="006B5A41">
            <w:pPr>
              <w:pStyle w:val="21"/>
              <w:rPr>
                <w:sz w:val="22"/>
                <w:szCs w:val="22"/>
              </w:rPr>
            </w:pPr>
            <w:r w:rsidRPr="00896A6C">
              <w:rPr>
                <w:sz w:val="22"/>
                <w:szCs w:val="22"/>
              </w:rPr>
              <w:t>от 12.04.2022 до 11.04.2027</w:t>
            </w:r>
          </w:p>
          <w:p w:rsidR="00896A6C" w:rsidRPr="00896A6C" w:rsidRDefault="00896A6C" w:rsidP="006B5A41">
            <w:pPr>
              <w:pStyle w:val="21"/>
              <w:rPr>
                <w:sz w:val="22"/>
                <w:szCs w:val="22"/>
              </w:rPr>
            </w:pPr>
            <w:r w:rsidRPr="00896A6C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896A6C" w:rsidRPr="00896A6C" w:rsidRDefault="00896A6C" w:rsidP="006B5A41">
            <w:pPr>
              <w:pStyle w:val="21"/>
              <w:rPr>
                <w:sz w:val="22"/>
                <w:szCs w:val="22"/>
              </w:rPr>
            </w:pPr>
            <w:r w:rsidRPr="00896A6C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355A2E" w:rsidRDefault="00896A6C" w:rsidP="006B5A41">
            <w:pPr>
              <w:jc w:val="center"/>
              <w:rPr>
                <w:sz w:val="22"/>
                <w:szCs w:val="22"/>
                <w:highlight w:val="yellow"/>
              </w:rPr>
            </w:pPr>
            <w:r w:rsidRPr="00896A6C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6B5A41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96A6C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896A6C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896A6C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 w:rsidRPr="00896A6C">
              <w:rPr>
                <w:sz w:val="22"/>
                <w:szCs w:val="22"/>
              </w:rPr>
              <w:t xml:space="preserve">Китай </w:t>
            </w:r>
          </w:p>
        </w:tc>
      </w:tr>
      <w:tr w:rsidR="00024FF2" w:rsidRPr="006B5A41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896A6C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896A6C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6B5A41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6B5A41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6B5A41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6B5A41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6B5A41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6B5A41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96005990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96005991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66524B">
        <w:rPr>
          <w:sz w:val="22"/>
          <w:szCs w:val="22"/>
        </w:rPr>
        <w:t>KFR50CW/KOR50</w:t>
      </w:r>
      <w:r w:rsidR="00377C03" w:rsidRPr="00377C03">
        <w:rPr>
          <w:sz w:val="22"/>
          <w:szCs w:val="22"/>
        </w:rPr>
        <w:t>CW</w:t>
      </w:r>
      <w:r w:rsidR="00D128D1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="00C50CF1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 w:rsidR="00C50CF1"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7067C2" w:rsidRDefault="00377C03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Функция самоочистки</w:t>
      </w:r>
      <w:r w:rsidR="00FC4A68" w:rsidRPr="009D2079">
        <w:rPr>
          <w:sz w:val="22"/>
          <w:szCs w:val="22"/>
        </w:rPr>
        <w:t xml:space="preserve"> внутрен</w:t>
      </w:r>
      <w:r w:rsidR="00F74135">
        <w:rPr>
          <w:sz w:val="22"/>
          <w:szCs w:val="22"/>
        </w:rPr>
        <w:t>него блока исключае</w:t>
      </w:r>
      <w:r w:rsidR="00FC4A68">
        <w:rPr>
          <w:sz w:val="22"/>
          <w:szCs w:val="22"/>
        </w:rPr>
        <w:t xml:space="preserve">т возникновение плесени и запахов во внутреннем </w:t>
      </w:r>
      <w:r w:rsidR="00FC4A68" w:rsidRPr="009D2079">
        <w:rPr>
          <w:sz w:val="22"/>
          <w:szCs w:val="22"/>
        </w:rPr>
        <w:t>блоке.</w:t>
      </w:r>
    </w:p>
    <w:p w:rsidR="009D6881" w:rsidRDefault="00726AE4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726AE4">
        <w:rPr>
          <w:sz w:val="22"/>
          <w:szCs w:val="22"/>
        </w:rPr>
        <w:t xml:space="preserve">Специальная защитная пластиковая сетка </w:t>
      </w:r>
      <w:r w:rsidR="007067C2">
        <w:rPr>
          <w:sz w:val="22"/>
          <w:szCs w:val="22"/>
        </w:rPr>
        <w:t xml:space="preserve">защищает теплообменник </w:t>
      </w:r>
      <w:r w:rsidRPr="009D2079">
        <w:rPr>
          <w:sz w:val="22"/>
          <w:szCs w:val="22"/>
        </w:rPr>
        <w:t>н</w:t>
      </w:r>
      <w:r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="007067C2">
        <w:rPr>
          <w:sz w:val="22"/>
          <w:szCs w:val="22"/>
        </w:rPr>
        <w:t xml:space="preserve">от </w:t>
      </w:r>
      <w:r w:rsidRPr="00726AE4">
        <w:rPr>
          <w:sz w:val="22"/>
          <w:szCs w:val="22"/>
        </w:rPr>
        <w:t>тополиного пуха и механических</w:t>
      </w:r>
      <w:r>
        <w:rPr>
          <w:sz w:val="22"/>
          <w:szCs w:val="22"/>
        </w:rPr>
        <w:t xml:space="preserve"> </w:t>
      </w:r>
      <w:r w:rsidRPr="00726AE4">
        <w:rPr>
          <w:sz w:val="22"/>
          <w:szCs w:val="22"/>
        </w:rPr>
        <w:t>повреждений</w:t>
      </w:r>
      <w:r w:rsidR="00FC4A68" w:rsidRPr="009D2079">
        <w:rPr>
          <w:sz w:val="22"/>
          <w:szCs w:val="22"/>
        </w:rPr>
        <w:t>.</w:t>
      </w:r>
    </w:p>
    <w:p w:rsidR="009D6881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комфортного сна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обеспечива</w:t>
      </w:r>
      <w:r>
        <w:rPr>
          <w:rFonts w:ascii="Times New Roman" w:hAnsi="Times New Roman"/>
        </w:rPr>
        <w:t xml:space="preserve">ет </w:t>
      </w:r>
      <w:r w:rsidRPr="00F74135">
        <w:rPr>
          <w:rFonts w:ascii="Times New Roman" w:hAnsi="Times New Roman"/>
        </w:rPr>
        <w:t>работу установки в соответствии с определенным ритмом из</w:t>
      </w:r>
      <w:r>
        <w:rPr>
          <w:rFonts w:ascii="Times New Roman" w:hAnsi="Times New Roman"/>
        </w:rPr>
        <w:t>менения температуры в помещении;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осушения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эффективно осушает воздух, не допускает при это</w:t>
      </w:r>
      <w:r>
        <w:rPr>
          <w:rFonts w:ascii="Times New Roman" w:hAnsi="Times New Roman"/>
        </w:rPr>
        <w:t>м резкого понижения температуры;</w:t>
      </w:r>
    </w:p>
    <w:p w:rsidR="00F74135" w:rsidRPr="00F74135" w:rsidRDefault="00291950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Режим антизаморозки. </w:t>
      </w:r>
      <w:r w:rsidRPr="00291950">
        <w:rPr>
          <w:rFonts w:ascii="Times New Roman" w:hAnsi="Times New Roman"/>
        </w:rPr>
        <w:t>Когда люди покидают помещение на длительное</w:t>
      </w:r>
      <w:r w:rsidRPr="00291950">
        <w:rPr>
          <w:rFonts w:ascii="Times New Roman" w:hAnsi="Times New Roman"/>
        </w:rPr>
        <w:br/>
        <w:t>время, температура будет поддерживаться на отметке 8°С. Благодаря этому в зимнее время помещение не выхолаживается и нет неэффективных</w:t>
      </w:r>
      <w:r>
        <w:rPr>
          <w:rFonts w:ascii="Times New Roman" w:hAnsi="Times New Roman"/>
        </w:rPr>
        <w:t xml:space="preserve"> затрат энергии</w:t>
      </w:r>
      <w:r w:rsidR="00F74135">
        <w:rPr>
          <w:rFonts w:ascii="Times New Roman" w:hAnsi="Times New Roman"/>
        </w:rPr>
        <w:t>;</w:t>
      </w:r>
    </w:p>
    <w:p w:rsidR="00B2442F" w:rsidRPr="009D6881" w:rsidRDefault="009D6881" w:rsidP="009D688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96005992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CA04AB" w:rsidP="007B1A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45154" cy="7172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348" cy="7178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74135" w:rsidRDefault="00F7413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96005993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5226A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5226A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5226A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230E6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3E40E0" w:rsidP="00522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5226AC">
              <w:rPr>
                <w:sz w:val="22"/>
                <w:szCs w:val="22"/>
              </w:rPr>
              <w:t>58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3E40E0" w:rsidP="00522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7C07">
              <w:rPr>
                <w:sz w:val="22"/>
                <w:szCs w:val="22"/>
              </w:rPr>
              <w:t>.</w:t>
            </w:r>
            <w:r w:rsidR="005226AC">
              <w:rPr>
                <w:sz w:val="22"/>
                <w:szCs w:val="22"/>
              </w:rPr>
              <w:t>63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230E6A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99198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5226A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7B7968" w:rsidRDefault="00765C79" w:rsidP="00812F71">
            <w:pPr>
              <w:jc w:val="center"/>
              <w:rPr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B7968" w:rsidRDefault="00FC4838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0C695F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945х298х208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1D4851" w:rsidRDefault="000C695F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30D03">
              <w:rPr>
                <w:sz w:val="22"/>
                <w:szCs w:val="22"/>
              </w:rPr>
              <w:t>13х6</w:t>
            </w:r>
            <w:r>
              <w:rPr>
                <w:sz w:val="22"/>
                <w:szCs w:val="22"/>
              </w:rPr>
              <w:t>80х378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F9029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2E01C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47979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765C79" w:rsidRPr="00C54BE8" w:rsidRDefault="005226A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284399" w:rsidRDefault="0099198D" w:rsidP="00A447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12.5/14.5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284399" w:rsidRDefault="005226A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48/</w:t>
            </w:r>
            <w:r w:rsidR="00F9029D">
              <w:rPr>
                <w:sz w:val="22"/>
                <w:szCs w:val="22"/>
              </w:rPr>
              <w:t>52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96005994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</w:t>
      </w:r>
      <w:r w:rsidR="00DA220C">
        <w:rPr>
          <w:rFonts w:ascii="Times New Roman" w:hAnsi="Times New Roman"/>
        </w:rPr>
        <w:t>5</w:t>
      </w:r>
      <w:r w:rsidRPr="00AF69BE">
        <w:rPr>
          <w:rFonts w:ascii="Times New Roman" w:hAnsi="Times New Roman"/>
        </w:rPr>
        <w:t xml:space="preserve">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Убедитесь, что установка выполняется </w:t>
      </w:r>
      <w:r w:rsidR="007738C9" w:rsidRPr="00A8571E">
        <w:rPr>
          <w:rFonts w:ascii="Times New Roman" w:hAnsi="Times New Roman"/>
        </w:rPr>
        <w:t>в соотв</w:t>
      </w:r>
      <w:r w:rsidR="007738C9">
        <w:rPr>
          <w:rFonts w:ascii="Times New Roman" w:hAnsi="Times New Roman"/>
        </w:rPr>
        <w:t>етствии с требованиями</w:t>
      </w:r>
      <w:r>
        <w:rPr>
          <w:rFonts w:ascii="Times New Roman" w:hAnsi="Times New Roman"/>
        </w:rPr>
        <w:t xml:space="preserve">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A10595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47771" cy="755169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59" cy="755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10595" w:rsidRDefault="00A1059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96005995"/>
      <w:r>
        <w:rPr>
          <w:b w:val="0"/>
          <w:sz w:val="22"/>
          <w:szCs w:val="22"/>
        </w:rPr>
        <w:lastRenderedPageBreak/>
        <w:t>Чертеж изделия с основными габаритными размерами представлен на рисунке</w:t>
      </w:r>
      <w:r w:rsidR="00C54BE8">
        <w:rPr>
          <w:b w:val="0"/>
          <w:sz w:val="22"/>
          <w:szCs w:val="22"/>
        </w:rPr>
        <w:t xml:space="preserve"> 3</w:t>
      </w:r>
      <w:r w:rsidR="00C42C85">
        <w:rPr>
          <w:b w:val="0"/>
          <w:sz w:val="22"/>
          <w:szCs w:val="22"/>
        </w:rPr>
        <w:t>.</w:t>
      </w:r>
      <w:bookmarkEnd w:id="7"/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B21C8E" w:rsidRDefault="00B21C8E" w:rsidP="00C54BE8">
      <w:pPr>
        <w:pStyle w:val="a8"/>
        <w:rPr>
          <w:b w:val="0"/>
          <w:sz w:val="22"/>
          <w:szCs w:val="22"/>
        </w:rPr>
      </w:pPr>
    </w:p>
    <w:p w:rsidR="00B21C8E" w:rsidRPr="00715EE7" w:rsidRDefault="00F92D6E" w:rsidP="00C54BE8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5553075" cy="3895725"/>
            <wp:effectExtent l="0" t="0" r="9525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Default="006208A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Default="00F92D6E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3971925" cy="3439004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800" cy="3442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77247" w:rsidRDefault="00677247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96005996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54BE8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5D80970" wp14:editId="4BEEB40D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ботинок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C304B8" wp14:editId="5498B29A">
            <wp:extent cx="719329" cy="719329"/>
            <wp:effectExtent l="0" t="0" r="508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человек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2468C0" wp14:editId="3ED398E4">
            <wp:extent cx="719329" cy="719329"/>
            <wp:effectExtent l="0" t="0" r="5080" b="508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чел снизу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D4FF5C3" wp14:editId="5F941D0B">
            <wp:extent cx="719329" cy="719329"/>
            <wp:effectExtent l="0" t="0" r="5080" b="508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B5A593B" wp14:editId="641E0658">
            <wp:extent cx="719329" cy="719329"/>
            <wp:effectExtent l="0" t="0" r="5080" b="508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418F11" wp14:editId="3C1A40E3">
            <wp:extent cx="719329" cy="719329"/>
            <wp:effectExtent l="0" t="0" r="508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3A6">
        <w:rPr>
          <w:noProof/>
          <w:sz w:val="20"/>
          <w:szCs w:val="20"/>
        </w:rPr>
        <w:drawing>
          <wp:inline distT="0" distB="0" distL="0" distR="0" wp14:anchorId="52128F6E" wp14:editId="2D154834">
            <wp:extent cx="726942" cy="7239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26" cy="74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antherm_icon-2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D20" w:rsidRDefault="00690D20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690D20" w:rsidRDefault="00690D20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3743A6" w:rsidRDefault="003743A6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614F2C27" wp14:editId="355DBABF">
            <wp:extent cx="719329" cy="719329"/>
            <wp:effectExtent l="0" t="0" r="5080" b="508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0C4DFB" wp14:editId="02187E1D">
            <wp:extent cx="719329" cy="719329"/>
            <wp:effectExtent l="0" t="0" r="5080" b="508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AACF8B" wp14:editId="33E8B308">
            <wp:extent cx="719329" cy="719329"/>
            <wp:effectExtent l="0" t="0" r="5080" b="508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12918D7" wp14:editId="20AA95C2">
            <wp:extent cx="719329" cy="719329"/>
            <wp:effectExtent l="0" t="0" r="5080" b="508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6967" cy="7239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009" cy="7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6815" wp14:editId="775EC0DF">
            <wp:extent cx="683855" cy="722630"/>
            <wp:effectExtent l="0" t="0" r="2540" b="12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8308" cy="7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3A6" w:rsidRPr="006713EB" w:rsidRDefault="003743A6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54BE8">
        <w:rPr>
          <w:noProof/>
          <w:sz w:val="20"/>
          <w:szCs w:val="20"/>
        </w:rPr>
        <w:t>4</w:t>
      </w: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96005997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B6227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B6227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312E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70D8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70D8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8D277A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D73C11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t xml:space="preserve"> </w:t>
      </w:r>
      <w:bookmarkStart w:id="21" w:name="_Toc96005998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61691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61691F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96005999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9600600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8C4FBB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E74AA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2625A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ED0494">
        <w:rPr>
          <w:sz w:val="22"/>
          <w:szCs w:val="22"/>
        </w:rPr>
        <w:t>KFR50</w:t>
      </w:r>
      <w:r w:rsidR="004C4CD2">
        <w:rPr>
          <w:sz w:val="22"/>
          <w:szCs w:val="22"/>
          <w:lang w:val="en-US"/>
        </w:rPr>
        <w:t>C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7BDDF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A8C43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B6675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884C7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ED0494">
        <w:rPr>
          <w:sz w:val="22"/>
          <w:szCs w:val="22"/>
        </w:rPr>
        <w:t>KOR50</w:t>
      </w:r>
      <w:r w:rsidR="004C4CD2">
        <w:rPr>
          <w:sz w:val="22"/>
          <w:szCs w:val="22"/>
        </w:rPr>
        <w:t>C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F0021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96006001"/>
      <w:r w:rsidRPr="00985AEE">
        <w:rPr>
          <w:b/>
          <w:szCs w:val="28"/>
        </w:rPr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027FA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A080C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4626C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ED0494">
        <w:rPr>
          <w:sz w:val="22"/>
          <w:szCs w:val="22"/>
        </w:rPr>
        <w:t>KFR50</w:t>
      </w:r>
      <w:r w:rsidR="004C4CD2">
        <w:rPr>
          <w:sz w:val="22"/>
          <w:szCs w:val="22"/>
        </w:rPr>
        <w:t>C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23542E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8BAB0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D58D4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ED0494">
        <w:rPr>
          <w:sz w:val="22"/>
          <w:szCs w:val="22"/>
        </w:rPr>
        <w:t>KOR50</w:t>
      </w:r>
      <w:r w:rsidR="004C4CD2">
        <w:rPr>
          <w:sz w:val="22"/>
          <w:szCs w:val="22"/>
        </w:rPr>
        <w:t>C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t xml:space="preserve"> </w:t>
      </w:r>
      <w:bookmarkStart w:id="35" w:name="_Toc96006002"/>
      <w:r w:rsidRPr="00985AEE">
        <w:rPr>
          <w:b/>
          <w:szCs w:val="28"/>
        </w:rPr>
        <w:t>СВЕДЕНИЯ ОБ УТИЛИЗАЦИИ</w:t>
      </w:r>
      <w:bookmarkEnd w:id="35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Ref73354072"/>
      <w:bookmarkStart w:id="41" w:name="_Ref73360071"/>
      <w:bookmarkStart w:id="42" w:name="_Toc9600600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66249C" w:rsidRDefault="0066249C" w:rsidP="0066249C">
      <w:pPr>
        <w:ind w:firstLine="720"/>
        <w:jc w:val="both"/>
        <w:rPr>
          <w:sz w:val="22"/>
          <w:szCs w:val="22"/>
        </w:rPr>
      </w:pP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A8571E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  <w:bookmarkStart w:id="43" w:name="_Toc96006004"/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913F03" w:rsidRPr="007F533D" w:rsidRDefault="00913F03" w:rsidP="0066249C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r w:rsidRPr="007F533D">
        <w:rPr>
          <w:b w:val="0"/>
          <w:sz w:val="22"/>
          <w:szCs w:val="22"/>
        </w:rPr>
        <w:t>9.1 Общие требования</w:t>
      </w:r>
      <w:bookmarkEnd w:id="4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4" w:name="_Ref67997869"/>
      <w:bookmarkStart w:id="45" w:name="_Ref68106497"/>
      <w:bookmarkStart w:id="46" w:name="_Ref69937582"/>
      <w:bookmarkStart w:id="47" w:name="_Ref73096586"/>
      <w:bookmarkStart w:id="48" w:name="_Ref73354089"/>
      <w:bookmarkStart w:id="49" w:name="_Ref73360085"/>
      <w:bookmarkStart w:id="50" w:name="_Toc9600600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51" w:name="_Toc96006006"/>
      <w:bookmarkStart w:id="52" w:name="_Toc14172322"/>
      <w:bookmarkStart w:id="53" w:name="_Ref67997880"/>
      <w:bookmarkStart w:id="54" w:name="_Ref68106504"/>
      <w:bookmarkStart w:id="5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1"/>
    </w:p>
    <w:p w:rsidR="000B3886" w:rsidRDefault="000B3886" w:rsidP="000B3886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567"/>
        <w:outlineLvl w:val="1"/>
        <w:rPr>
          <w:rFonts w:eastAsia="Arial Unicode MS"/>
          <w:b/>
          <w:bCs/>
          <w:szCs w:val="28"/>
        </w:rPr>
      </w:pPr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p w:rsidR="00CF3FEC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190916" cy="6000750"/>
            <wp:effectExtent l="0" t="0" r="63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35" cy="6009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0B3886" w:rsidP="000763BD">
      <w:pPr>
        <w:spacing w:after="160"/>
        <w:ind w:firstLine="426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569192" cy="7381875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227" cy="73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A3" w:rsidRDefault="00DD6BA3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DD6BA3" w:rsidRDefault="000B3886" w:rsidP="000763BD">
      <w:pPr>
        <w:spacing w:after="160"/>
        <w:ind w:firstLine="284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0B3886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676900" cy="419100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A3" w:rsidRDefault="00DD6BA3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1B4979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bookmarkStart w:id="56" w:name="_Toc96006007"/>
      <w:r>
        <w:rPr>
          <w:rFonts w:eastAsia="Arial Unicode MS"/>
          <w:b/>
          <w:bCs/>
          <w:szCs w:val="28"/>
        </w:rPr>
        <w:t xml:space="preserve"> </w:t>
      </w:r>
      <w:r w:rsidR="00481903"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6"/>
    </w:p>
    <w:bookmarkEnd w:id="52"/>
    <w:bookmarkEnd w:id="53"/>
    <w:bookmarkEnd w:id="54"/>
    <w:bookmarkEnd w:id="55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8" w:name="_Toc96006008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58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7"/>
      <w:footerReference w:type="first" r:id="rId3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991" w:rsidRDefault="00795991">
      <w:r>
        <w:separator/>
      </w:r>
    </w:p>
  </w:endnote>
  <w:endnote w:type="continuationSeparator" w:id="0">
    <w:p w:rsidR="00795991" w:rsidRDefault="00795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991" w:rsidRDefault="0079599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227DAA" w:rsidRDefault="0066524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KFR50CW/KOR50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ED1531" w:rsidRDefault="007959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5DA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ED1531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Pr="00C67A09" w:rsidRDefault="0079599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66524B">
                                <w:rPr>
                                  <w:b/>
                                  <w:sz w:val="20"/>
                                  <w:szCs w:val="20"/>
                                </w:rPr>
                                <w:t>KFR50CW/KOR50</w:t>
                              </w:r>
                              <w:r w:rsidRPr="00355A2E">
                                <w:rPr>
                                  <w:b/>
                                  <w:sz w:val="20"/>
                                  <w:szCs w:val="20"/>
                                </w:rPr>
                                <w:t>CW</w:t>
                              </w:r>
                            </w:p>
                            <w:p w:rsidR="00795991" w:rsidRPr="00B465BD" w:rsidRDefault="0079599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5991" w:rsidRPr="00613EFB" w:rsidRDefault="0079599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5991" w:rsidRPr="00227DAA" w:rsidRDefault="0066524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KFR50CW/KOR50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5991" w:rsidRPr="00ED1531" w:rsidRDefault="0079599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E5DA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5991" w:rsidRPr="00ED1531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5991" w:rsidRPr="00C67A09" w:rsidRDefault="0079599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5991" w:rsidRDefault="0079599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66524B">
                          <w:rPr>
                            <w:b/>
                            <w:sz w:val="20"/>
                            <w:szCs w:val="20"/>
                          </w:rPr>
                          <w:t>KFR50CW/KOR50</w:t>
                        </w:r>
                        <w:r w:rsidRPr="00355A2E">
                          <w:rPr>
                            <w:b/>
                            <w:sz w:val="20"/>
                            <w:szCs w:val="20"/>
                          </w:rPr>
                          <w:t>CW</w:t>
                        </w:r>
                      </w:p>
                      <w:p w:rsidR="00795991" w:rsidRPr="00B465BD" w:rsidRDefault="0079599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5991" w:rsidRPr="00613EFB" w:rsidRDefault="0079599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AF301F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5DA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575999" w:rsidRDefault="0066524B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KFR50CW/KOR50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5991" w:rsidRPr="00AF301F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E5DA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5991" w:rsidRPr="00575999" w:rsidRDefault="0066524B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KFR50CW/KOR50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AF301F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5DA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227DAA" w:rsidRDefault="0066524B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KFR50CW/KOR50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5991" w:rsidRPr="00227DAA" w:rsidRDefault="0079599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795991" w:rsidRPr="00AF301F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E5DA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795991" w:rsidRPr="00227DAA" w:rsidRDefault="0066524B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KFR50CW/KOR50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5991" w:rsidRPr="00227DAA" w:rsidRDefault="0079599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991" w:rsidRDefault="00795991">
      <w:r>
        <w:separator/>
      </w:r>
    </w:p>
  </w:footnote>
  <w:footnote w:type="continuationSeparator" w:id="0">
    <w:p w:rsidR="00795991" w:rsidRDefault="00795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991" w:rsidRDefault="0079599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22AF2"/>
    <w:multiLevelType w:val="multilevel"/>
    <w:tmpl w:val="621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49032F2"/>
    <w:multiLevelType w:val="multilevel"/>
    <w:tmpl w:val="78B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88"/>
    <w:rsid w:val="00064EB9"/>
    <w:rsid w:val="0006705F"/>
    <w:rsid w:val="00070036"/>
    <w:rsid w:val="000710C4"/>
    <w:rsid w:val="00073A2D"/>
    <w:rsid w:val="00073C25"/>
    <w:rsid w:val="00075188"/>
    <w:rsid w:val="000763BD"/>
    <w:rsid w:val="00077035"/>
    <w:rsid w:val="000779F8"/>
    <w:rsid w:val="00080DA4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3886"/>
    <w:rsid w:val="000B46CE"/>
    <w:rsid w:val="000B507A"/>
    <w:rsid w:val="000B64CE"/>
    <w:rsid w:val="000B7CBA"/>
    <w:rsid w:val="000C56C3"/>
    <w:rsid w:val="000C695F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64C9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475D2"/>
    <w:rsid w:val="00153318"/>
    <w:rsid w:val="0015355D"/>
    <w:rsid w:val="00154549"/>
    <w:rsid w:val="00154925"/>
    <w:rsid w:val="00156CA5"/>
    <w:rsid w:val="00160BF5"/>
    <w:rsid w:val="00163C45"/>
    <w:rsid w:val="00164D47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4CE8"/>
    <w:rsid w:val="00197EFF"/>
    <w:rsid w:val="001A0A60"/>
    <w:rsid w:val="001A49D4"/>
    <w:rsid w:val="001A6BBE"/>
    <w:rsid w:val="001A7D4B"/>
    <w:rsid w:val="001B12A6"/>
    <w:rsid w:val="001B21D3"/>
    <w:rsid w:val="001B3BEA"/>
    <w:rsid w:val="001B4979"/>
    <w:rsid w:val="001B549F"/>
    <w:rsid w:val="001C0038"/>
    <w:rsid w:val="001C0D90"/>
    <w:rsid w:val="001C18B3"/>
    <w:rsid w:val="001C1974"/>
    <w:rsid w:val="001C2F25"/>
    <w:rsid w:val="001C3EDB"/>
    <w:rsid w:val="001D0C4B"/>
    <w:rsid w:val="001D4851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202"/>
    <w:rsid w:val="001E7F0C"/>
    <w:rsid w:val="001F02FC"/>
    <w:rsid w:val="001F482C"/>
    <w:rsid w:val="001F5B09"/>
    <w:rsid w:val="001F7544"/>
    <w:rsid w:val="00203929"/>
    <w:rsid w:val="002049EF"/>
    <w:rsid w:val="00206F07"/>
    <w:rsid w:val="00207DE7"/>
    <w:rsid w:val="002114A6"/>
    <w:rsid w:val="00211A25"/>
    <w:rsid w:val="00212FD4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0E6A"/>
    <w:rsid w:val="0023127F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6738C"/>
    <w:rsid w:val="0027052A"/>
    <w:rsid w:val="00270DE0"/>
    <w:rsid w:val="00271ED3"/>
    <w:rsid w:val="00274713"/>
    <w:rsid w:val="00282779"/>
    <w:rsid w:val="002838DE"/>
    <w:rsid w:val="00284399"/>
    <w:rsid w:val="00285943"/>
    <w:rsid w:val="00286580"/>
    <w:rsid w:val="00287865"/>
    <w:rsid w:val="00290A2E"/>
    <w:rsid w:val="00291950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01C7"/>
    <w:rsid w:val="002E1323"/>
    <w:rsid w:val="002E1BD4"/>
    <w:rsid w:val="002E2F6A"/>
    <w:rsid w:val="002E72EF"/>
    <w:rsid w:val="002E76E2"/>
    <w:rsid w:val="002F2407"/>
    <w:rsid w:val="002F54D1"/>
    <w:rsid w:val="002F79FC"/>
    <w:rsid w:val="00300082"/>
    <w:rsid w:val="0030191A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5A2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43A6"/>
    <w:rsid w:val="00375508"/>
    <w:rsid w:val="00377C03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0E0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644E"/>
    <w:rsid w:val="00417994"/>
    <w:rsid w:val="00423F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096"/>
    <w:rsid w:val="00465889"/>
    <w:rsid w:val="004667A9"/>
    <w:rsid w:val="00466FDE"/>
    <w:rsid w:val="0047097C"/>
    <w:rsid w:val="004711A0"/>
    <w:rsid w:val="004713AA"/>
    <w:rsid w:val="004768C6"/>
    <w:rsid w:val="004771BD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16A8"/>
    <w:rsid w:val="004B6709"/>
    <w:rsid w:val="004B6D39"/>
    <w:rsid w:val="004B6F5E"/>
    <w:rsid w:val="004C1297"/>
    <w:rsid w:val="004C326A"/>
    <w:rsid w:val="004C329E"/>
    <w:rsid w:val="004C4CD2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26AC"/>
    <w:rsid w:val="00523A25"/>
    <w:rsid w:val="00525949"/>
    <w:rsid w:val="00530E0B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B7397"/>
    <w:rsid w:val="005C0797"/>
    <w:rsid w:val="005C3415"/>
    <w:rsid w:val="005C534B"/>
    <w:rsid w:val="005C5B8F"/>
    <w:rsid w:val="005C5CAB"/>
    <w:rsid w:val="005D0574"/>
    <w:rsid w:val="005D0942"/>
    <w:rsid w:val="005D406F"/>
    <w:rsid w:val="005D7780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6243"/>
    <w:rsid w:val="006070F9"/>
    <w:rsid w:val="00607F34"/>
    <w:rsid w:val="006101F9"/>
    <w:rsid w:val="006102AE"/>
    <w:rsid w:val="006110E3"/>
    <w:rsid w:val="006139A5"/>
    <w:rsid w:val="00614873"/>
    <w:rsid w:val="0061691F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49C"/>
    <w:rsid w:val="00662935"/>
    <w:rsid w:val="006633A7"/>
    <w:rsid w:val="00663893"/>
    <w:rsid w:val="00663BA6"/>
    <w:rsid w:val="0066524B"/>
    <w:rsid w:val="006713EB"/>
    <w:rsid w:val="0067315B"/>
    <w:rsid w:val="00676D4D"/>
    <w:rsid w:val="00677247"/>
    <w:rsid w:val="0068019A"/>
    <w:rsid w:val="00683375"/>
    <w:rsid w:val="00684159"/>
    <w:rsid w:val="00684C49"/>
    <w:rsid w:val="006866EC"/>
    <w:rsid w:val="00687797"/>
    <w:rsid w:val="00687F0A"/>
    <w:rsid w:val="00690D20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B5A41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25E"/>
    <w:rsid w:val="006E54B4"/>
    <w:rsid w:val="006E631E"/>
    <w:rsid w:val="006E663A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5F2F"/>
    <w:rsid w:val="00717C2D"/>
    <w:rsid w:val="00722959"/>
    <w:rsid w:val="00723C10"/>
    <w:rsid w:val="00724DF0"/>
    <w:rsid w:val="00726AE4"/>
    <w:rsid w:val="00730D03"/>
    <w:rsid w:val="0073190A"/>
    <w:rsid w:val="00731CFB"/>
    <w:rsid w:val="00733656"/>
    <w:rsid w:val="00733947"/>
    <w:rsid w:val="0073406F"/>
    <w:rsid w:val="00735AA5"/>
    <w:rsid w:val="0073656C"/>
    <w:rsid w:val="00737CB4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38C9"/>
    <w:rsid w:val="00776934"/>
    <w:rsid w:val="007812B8"/>
    <w:rsid w:val="0078177F"/>
    <w:rsid w:val="007858DF"/>
    <w:rsid w:val="007859A5"/>
    <w:rsid w:val="007877E0"/>
    <w:rsid w:val="00792E6E"/>
    <w:rsid w:val="00795991"/>
    <w:rsid w:val="00795B0D"/>
    <w:rsid w:val="007A33EB"/>
    <w:rsid w:val="007A47CB"/>
    <w:rsid w:val="007A50CD"/>
    <w:rsid w:val="007A59A1"/>
    <w:rsid w:val="007A661E"/>
    <w:rsid w:val="007A6951"/>
    <w:rsid w:val="007A6D0B"/>
    <w:rsid w:val="007B1A19"/>
    <w:rsid w:val="007B3193"/>
    <w:rsid w:val="007B36E9"/>
    <w:rsid w:val="007B7968"/>
    <w:rsid w:val="007B7BEC"/>
    <w:rsid w:val="007C0609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6897"/>
    <w:rsid w:val="007E768F"/>
    <w:rsid w:val="007E78FD"/>
    <w:rsid w:val="007F4C51"/>
    <w:rsid w:val="007F533D"/>
    <w:rsid w:val="007F668E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554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47979"/>
    <w:rsid w:val="00850C58"/>
    <w:rsid w:val="00851CB0"/>
    <w:rsid w:val="0085316F"/>
    <w:rsid w:val="00853A5A"/>
    <w:rsid w:val="00855751"/>
    <w:rsid w:val="008563F4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6A6C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8F3BC4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2F76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198D"/>
    <w:rsid w:val="00996EAA"/>
    <w:rsid w:val="009A15E8"/>
    <w:rsid w:val="009A2C32"/>
    <w:rsid w:val="009A32E8"/>
    <w:rsid w:val="009A41F4"/>
    <w:rsid w:val="009A770B"/>
    <w:rsid w:val="009B02BF"/>
    <w:rsid w:val="009B0392"/>
    <w:rsid w:val="009B1EC5"/>
    <w:rsid w:val="009B236D"/>
    <w:rsid w:val="009B2DF4"/>
    <w:rsid w:val="009B44F4"/>
    <w:rsid w:val="009B4555"/>
    <w:rsid w:val="009B4C0B"/>
    <w:rsid w:val="009B5479"/>
    <w:rsid w:val="009B6227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0595"/>
    <w:rsid w:val="00A1122B"/>
    <w:rsid w:val="00A13ED0"/>
    <w:rsid w:val="00A15402"/>
    <w:rsid w:val="00A16DA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250E"/>
    <w:rsid w:val="00A44772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A7300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E5DAA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3B67"/>
    <w:rsid w:val="00B14F7A"/>
    <w:rsid w:val="00B163B9"/>
    <w:rsid w:val="00B17C07"/>
    <w:rsid w:val="00B20E38"/>
    <w:rsid w:val="00B21C8E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250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87EBE"/>
    <w:rsid w:val="00B91E05"/>
    <w:rsid w:val="00B930C4"/>
    <w:rsid w:val="00B9364E"/>
    <w:rsid w:val="00B96C84"/>
    <w:rsid w:val="00B97504"/>
    <w:rsid w:val="00BA2E70"/>
    <w:rsid w:val="00BA5BF3"/>
    <w:rsid w:val="00BA79AF"/>
    <w:rsid w:val="00BA7C55"/>
    <w:rsid w:val="00BB189C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046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271F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0CF1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4AB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28D1"/>
    <w:rsid w:val="00D13BDD"/>
    <w:rsid w:val="00D25861"/>
    <w:rsid w:val="00D30212"/>
    <w:rsid w:val="00D30C49"/>
    <w:rsid w:val="00D357F4"/>
    <w:rsid w:val="00D37F6C"/>
    <w:rsid w:val="00D41A63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83B"/>
    <w:rsid w:val="00D77A80"/>
    <w:rsid w:val="00D84C66"/>
    <w:rsid w:val="00D94BAB"/>
    <w:rsid w:val="00D95C6C"/>
    <w:rsid w:val="00D97C02"/>
    <w:rsid w:val="00DA14C6"/>
    <w:rsid w:val="00DA1947"/>
    <w:rsid w:val="00DA220C"/>
    <w:rsid w:val="00DA234E"/>
    <w:rsid w:val="00DA4E1F"/>
    <w:rsid w:val="00DA5CEA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25886"/>
    <w:rsid w:val="00E30146"/>
    <w:rsid w:val="00E3273E"/>
    <w:rsid w:val="00E4137C"/>
    <w:rsid w:val="00E4197E"/>
    <w:rsid w:val="00E44B43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689"/>
    <w:rsid w:val="00E94716"/>
    <w:rsid w:val="00E9562E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0494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2FD8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4135"/>
    <w:rsid w:val="00F7656C"/>
    <w:rsid w:val="00F817D9"/>
    <w:rsid w:val="00F81B60"/>
    <w:rsid w:val="00F82BDA"/>
    <w:rsid w:val="00F9029D"/>
    <w:rsid w:val="00F92D6E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838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746"/>
    <w:rsid w:val="00FE481F"/>
    <w:rsid w:val="00FE5B34"/>
    <w:rsid w:val="00FE76B6"/>
    <w:rsid w:val="00FF21E5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5:docId w15:val="{FB0FCD89-52FB-47AC-AC68-DD29311C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1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F7413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character" w:styleId="afc">
    <w:name w:val="Strong"/>
    <w:basedOn w:val="a0"/>
    <w:uiPriority w:val="22"/>
    <w:qFormat/>
    <w:rsid w:val="00F74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38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footer" Target="footer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17F06-5B60-432C-A9C0-7F3D5A92E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41</TotalTime>
  <Pages>10</Pages>
  <Words>3603</Words>
  <Characters>20539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17</cp:revision>
  <cp:lastPrinted>2021-03-26T08:29:00Z</cp:lastPrinted>
  <dcterms:created xsi:type="dcterms:W3CDTF">2022-03-01T07:45:00Z</dcterms:created>
  <dcterms:modified xsi:type="dcterms:W3CDTF">2024-01-31T11:32:00Z</dcterms:modified>
</cp:coreProperties>
</file>