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F10840">
              <w:rPr>
                <w:b/>
                <w:szCs w:val="28"/>
              </w:rPr>
              <w:t>KFR70CW/KOR7</w:t>
            </w:r>
            <w:r w:rsidR="0066524B">
              <w:rPr>
                <w:b/>
                <w:szCs w:val="28"/>
              </w:rPr>
              <w:t>0</w:t>
            </w:r>
            <w:r w:rsidR="00355A2E" w:rsidRPr="00355A2E">
              <w:rPr>
                <w:b/>
                <w:szCs w:val="28"/>
              </w:rPr>
              <w:t>CW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F10840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KFR70CW/KOR7</w:t>
            </w:r>
            <w:r w:rsidR="0066524B">
              <w:rPr>
                <w:b/>
                <w:szCs w:val="28"/>
              </w:rPr>
              <w:t>0</w:t>
            </w:r>
            <w:r w:rsidR="00355A2E" w:rsidRPr="00355A2E">
              <w:rPr>
                <w:b/>
                <w:szCs w:val="28"/>
              </w:rPr>
              <w:t>CW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810B70" w:rsidRPr="00B66E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66EF8">
        <w:rPr>
          <w:b/>
          <w:sz w:val="22"/>
          <w:szCs w:val="22"/>
        </w:rPr>
        <w:lastRenderedPageBreak/>
        <w:t>СОДЕРЖАНИЕ</w:t>
      </w:r>
    </w:p>
    <w:p w:rsidR="00B66EF8" w:rsidRPr="00B66EF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66EF8">
        <w:rPr>
          <w:sz w:val="22"/>
          <w:szCs w:val="22"/>
        </w:rPr>
        <w:fldChar w:fldCharType="begin"/>
      </w:r>
      <w:r w:rsidRPr="00B66EF8">
        <w:rPr>
          <w:sz w:val="22"/>
          <w:szCs w:val="22"/>
        </w:rPr>
        <w:instrText xml:space="preserve"> TOC \o "1-3" \h \z \u </w:instrText>
      </w:r>
      <w:r w:rsidRPr="00B66EF8">
        <w:rPr>
          <w:sz w:val="22"/>
          <w:szCs w:val="22"/>
        </w:rPr>
        <w:fldChar w:fldCharType="separate"/>
      </w:r>
      <w:hyperlink w:anchor="_Toc158387810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1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_Toc158387810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3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1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2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_Toc158387811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4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2" w:history="1">
        <w:r w:rsidR="00B66EF8" w:rsidRPr="00B66EF8">
          <w:rPr>
            <w:rStyle w:val="ad"/>
            <w:noProof/>
            <w:sz w:val="22"/>
            <w:szCs w:val="22"/>
          </w:rPr>
          <w:t>2.1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Описание изделия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_Toc158387812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4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3" w:history="1">
        <w:r w:rsidR="00B66EF8" w:rsidRPr="00B66EF8">
          <w:rPr>
            <w:rStyle w:val="ad"/>
            <w:noProof/>
            <w:sz w:val="22"/>
            <w:szCs w:val="22"/>
          </w:rPr>
          <w:t>2.2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Принцип работы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_Toc158387813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4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4" w:history="1">
        <w:r w:rsidR="00B66EF8" w:rsidRPr="00B66EF8">
          <w:rPr>
            <w:rStyle w:val="ad"/>
            <w:noProof/>
            <w:sz w:val="22"/>
            <w:szCs w:val="22"/>
          </w:rPr>
          <w:t>2.3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Технические характеристики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_Toc158387814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6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5" w:history="1">
        <w:r w:rsidR="00B66EF8" w:rsidRPr="00B66EF8">
          <w:rPr>
            <w:rStyle w:val="ad"/>
            <w:noProof/>
            <w:sz w:val="22"/>
            <w:szCs w:val="22"/>
          </w:rPr>
          <w:t>2.4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_Toc158387815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7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6" w:history="1">
        <w:r w:rsidR="00B66EF8" w:rsidRPr="00B66EF8">
          <w:rPr>
            <w:rStyle w:val="ad"/>
            <w:noProof/>
            <w:sz w:val="22"/>
            <w:szCs w:val="22"/>
          </w:rPr>
          <w:t>2.5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Чертеж изделия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_Toc158387816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9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7" w:history="1">
        <w:r w:rsidR="00B66EF8" w:rsidRPr="00B66EF8">
          <w:rPr>
            <w:rStyle w:val="ad"/>
            <w:noProof/>
            <w:sz w:val="22"/>
            <w:szCs w:val="22"/>
          </w:rPr>
          <w:t>2.6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noProof/>
            <w:sz w:val="22"/>
            <w:szCs w:val="22"/>
          </w:rPr>
          <w:t>Маркировка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_Toc158387817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10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8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3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КОМПЛЕКТНОСТЬ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_Toc158387818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11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19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4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_Toc158387819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12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0" w:history="1">
        <w:r w:rsidR="00B66EF8" w:rsidRPr="00B66EF8">
          <w:rPr>
            <w:rStyle w:val="ad"/>
            <w:b/>
            <w:noProof/>
            <w:sz w:val="22"/>
            <w:szCs w:val="22"/>
          </w:rPr>
          <w:t>5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КОНСЕРВАЦИЯ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_Toc158387820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13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1" w:history="1">
        <w:r w:rsidR="00B66EF8" w:rsidRPr="00B66EF8">
          <w:rPr>
            <w:rStyle w:val="ad"/>
            <w:b/>
            <w:noProof/>
            <w:sz w:val="22"/>
            <w:szCs w:val="22"/>
          </w:rPr>
          <w:t>6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_Toc158387821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14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2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7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_Toc158387822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16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3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8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_Toc158387823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18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4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9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_Toc158387824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18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5" w:history="1">
        <w:r w:rsidR="00B66EF8" w:rsidRPr="00B66EF8">
          <w:rPr>
            <w:rStyle w:val="ad"/>
            <w:noProof/>
            <w:sz w:val="22"/>
            <w:szCs w:val="22"/>
          </w:rPr>
          <w:t>9.1 Общие требования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_Toc158387825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19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6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10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_Toc158387826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20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7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11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_Toc158387827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25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7828" w:history="1">
        <w:r w:rsidR="00B66EF8" w:rsidRPr="00B66EF8">
          <w:rPr>
            <w:rStyle w:val="ad"/>
            <w:b/>
            <w:bCs/>
            <w:noProof/>
            <w:sz w:val="22"/>
            <w:szCs w:val="22"/>
          </w:rPr>
          <w:t>12</w:t>
        </w:r>
        <w:r w:rsidR="00B66EF8" w:rsidRPr="00B66EF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66EF8" w:rsidRPr="00B66EF8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66EF8" w:rsidRPr="00B66EF8">
          <w:rPr>
            <w:noProof/>
            <w:webHidden/>
            <w:sz w:val="22"/>
            <w:szCs w:val="22"/>
          </w:rPr>
          <w:tab/>
        </w:r>
        <w:r w:rsidR="00B66EF8" w:rsidRPr="00B66EF8">
          <w:rPr>
            <w:noProof/>
            <w:webHidden/>
            <w:sz w:val="22"/>
            <w:szCs w:val="22"/>
          </w:rPr>
          <w:fldChar w:fldCharType="begin"/>
        </w:r>
        <w:r w:rsidR="00B66EF8" w:rsidRPr="00B66EF8">
          <w:rPr>
            <w:noProof/>
            <w:webHidden/>
            <w:sz w:val="22"/>
            <w:szCs w:val="22"/>
          </w:rPr>
          <w:instrText xml:space="preserve"> PAGEREF _Toc158387828 \h </w:instrText>
        </w:r>
        <w:r w:rsidR="00B66EF8" w:rsidRPr="00B66EF8">
          <w:rPr>
            <w:noProof/>
            <w:webHidden/>
            <w:sz w:val="22"/>
            <w:szCs w:val="22"/>
          </w:rPr>
        </w:r>
        <w:r w:rsidR="00B66EF8" w:rsidRPr="00B66EF8">
          <w:rPr>
            <w:noProof/>
            <w:webHidden/>
            <w:sz w:val="22"/>
            <w:szCs w:val="22"/>
          </w:rPr>
          <w:fldChar w:fldCharType="separate"/>
        </w:r>
        <w:r w:rsidR="00B66EF8">
          <w:rPr>
            <w:noProof/>
            <w:webHidden/>
            <w:sz w:val="22"/>
            <w:szCs w:val="22"/>
          </w:rPr>
          <w:t>28</w:t>
        </w:r>
        <w:r w:rsidR="00B66EF8" w:rsidRPr="00B66EF8">
          <w:rPr>
            <w:noProof/>
            <w:webHidden/>
            <w:sz w:val="22"/>
            <w:szCs w:val="22"/>
          </w:rPr>
          <w:fldChar w:fldCharType="end"/>
        </w:r>
      </w:hyperlink>
    </w:p>
    <w:p w:rsidR="00B66EF8" w:rsidRPr="00B66EF8" w:rsidRDefault="00135C31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8387829" w:history="1">
        <w:r w:rsidR="00B66EF8" w:rsidRPr="00B66EF8">
          <w:rPr>
            <w:rStyle w:val="ad"/>
            <w:b/>
          </w:rPr>
          <w:t>13</w:t>
        </w:r>
        <w:r w:rsidR="00B66EF8" w:rsidRPr="00B66EF8">
          <w:rPr>
            <w:rFonts w:asciiTheme="minorHAnsi" w:eastAsiaTheme="minorEastAsia" w:hAnsiTheme="minorHAnsi" w:cstheme="minorBidi"/>
            <w:bCs w:val="0"/>
          </w:rPr>
          <w:tab/>
        </w:r>
        <w:r w:rsidR="00B66EF8" w:rsidRPr="00B66EF8">
          <w:rPr>
            <w:rStyle w:val="ad"/>
            <w:rFonts w:eastAsia="Arial Unicode MS"/>
            <w:b/>
          </w:rPr>
          <w:t>СВЕДЕНИЯ О РЕКЛАМАЦИЯХ</w:t>
        </w:r>
        <w:r w:rsidR="00B66EF8" w:rsidRPr="00B66EF8">
          <w:rPr>
            <w:webHidden/>
          </w:rPr>
          <w:tab/>
        </w:r>
        <w:r w:rsidR="00B66EF8" w:rsidRPr="00B66EF8">
          <w:rPr>
            <w:webHidden/>
          </w:rPr>
          <w:fldChar w:fldCharType="begin"/>
        </w:r>
        <w:r w:rsidR="00B66EF8" w:rsidRPr="00B66EF8">
          <w:rPr>
            <w:webHidden/>
          </w:rPr>
          <w:instrText xml:space="preserve"> PAGEREF _Toc158387829 \h </w:instrText>
        </w:r>
        <w:r w:rsidR="00B66EF8" w:rsidRPr="00B66EF8">
          <w:rPr>
            <w:webHidden/>
          </w:rPr>
        </w:r>
        <w:r w:rsidR="00B66EF8" w:rsidRPr="00B66EF8">
          <w:rPr>
            <w:webHidden/>
          </w:rPr>
          <w:fldChar w:fldCharType="separate"/>
        </w:r>
        <w:r w:rsidR="00B66EF8">
          <w:rPr>
            <w:webHidden/>
          </w:rPr>
          <w:t>29</w:t>
        </w:r>
        <w:r w:rsidR="00B66EF8" w:rsidRPr="00B66EF8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66EF8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F10840">
        <w:rPr>
          <w:sz w:val="22"/>
          <w:szCs w:val="22"/>
        </w:rPr>
        <w:t>KFR7</w:t>
      </w:r>
      <w:r w:rsidR="0066524B">
        <w:rPr>
          <w:sz w:val="22"/>
          <w:szCs w:val="22"/>
        </w:rPr>
        <w:t>0</w:t>
      </w:r>
      <w:r w:rsidR="00F10840">
        <w:rPr>
          <w:sz w:val="22"/>
          <w:szCs w:val="22"/>
        </w:rPr>
        <w:t>CW/KOR7</w:t>
      </w:r>
      <w:r w:rsidR="0066524B">
        <w:rPr>
          <w:sz w:val="22"/>
          <w:szCs w:val="22"/>
        </w:rPr>
        <w:t>0</w:t>
      </w:r>
      <w:r w:rsidR="00355A2E" w:rsidRPr="00355A2E">
        <w:rPr>
          <w:sz w:val="22"/>
          <w:szCs w:val="22"/>
        </w:rPr>
        <w:t xml:space="preserve">CW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8387810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10840" w:rsidP="00F1084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</w:t>
            </w:r>
            <w:r w:rsidR="0066524B">
              <w:rPr>
                <w:sz w:val="22"/>
                <w:szCs w:val="22"/>
              </w:rPr>
              <w:t>0CW/KOR</w:t>
            </w:r>
            <w:r>
              <w:rPr>
                <w:sz w:val="22"/>
                <w:szCs w:val="22"/>
                <w:lang w:val="en-US"/>
              </w:rPr>
              <w:t>7</w:t>
            </w:r>
            <w:r w:rsidR="0066524B">
              <w:rPr>
                <w:sz w:val="22"/>
                <w:szCs w:val="22"/>
              </w:rPr>
              <w:t>0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F10840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</w:t>
            </w:r>
            <w:r w:rsidR="0066524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CW/KOR7</w:t>
            </w:r>
            <w:r w:rsidR="0066524B">
              <w:rPr>
                <w:sz w:val="22"/>
                <w:szCs w:val="22"/>
              </w:rPr>
              <w:t>0</w:t>
            </w:r>
            <w:r w:rsidR="00355A2E" w:rsidRPr="00355A2E">
              <w:rPr>
                <w:sz w:val="22"/>
                <w:szCs w:val="22"/>
              </w:rPr>
              <w:t>CW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376124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24FF2" w:rsidRDefault="00066D88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A2764C" w:rsidP="00DD1200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376124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Гарантийный 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376124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673CB9" w:rsidRPr="00CC2C20" w:rsidTr="00A322F7">
        <w:trPr>
          <w:trHeight w:val="492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673CB9" w:rsidRPr="00284975" w:rsidRDefault="00673CB9" w:rsidP="00673CB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Сплит-системы соответств</w:t>
            </w:r>
            <w:r>
              <w:rPr>
                <w:sz w:val="22"/>
                <w:szCs w:val="22"/>
              </w:rPr>
              <w:t>уют</w:t>
            </w:r>
            <w:r w:rsidRPr="00284975">
              <w:rPr>
                <w:sz w:val="22"/>
                <w:szCs w:val="22"/>
              </w:rPr>
              <w:t xml:space="preserve"> требованиям Технических регламентов Евразийского экономического союза:</w:t>
            </w:r>
          </w:p>
          <w:p w:rsidR="00673CB9" w:rsidRPr="00284975" w:rsidRDefault="00673CB9" w:rsidP="00673CB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673CB9" w:rsidRPr="00284975" w:rsidRDefault="00673CB9" w:rsidP="00673CB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73CB9" w:rsidRDefault="00673CB9" w:rsidP="00673CB9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35C31" w:rsidRDefault="00673CB9" w:rsidP="00673C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соответствия ЕАЭС </w:t>
            </w:r>
            <w:r>
              <w:rPr>
                <w:sz w:val="22"/>
                <w:szCs w:val="22"/>
                <w:lang w:val="en-US"/>
              </w:rPr>
              <w:t>RU</w:t>
            </w:r>
            <w:r w:rsidRPr="0031780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</w:t>
            </w:r>
            <w:r w:rsidRPr="0031780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CN</w:t>
            </w:r>
            <w:r>
              <w:rPr>
                <w:sz w:val="22"/>
                <w:szCs w:val="22"/>
              </w:rPr>
              <w:t>.</w:t>
            </w:r>
            <w:r w:rsidR="00135C31">
              <w:rPr>
                <w:sz w:val="22"/>
                <w:szCs w:val="22"/>
              </w:rPr>
              <w:t>НА46</w:t>
            </w:r>
            <w:r>
              <w:rPr>
                <w:sz w:val="22"/>
                <w:szCs w:val="22"/>
              </w:rPr>
              <w:t>.В.</w:t>
            </w:r>
            <w:r w:rsidR="00135C31">
              <w:rPr>
                <w:sz w:val="22"/>
                <w:szCs w:val="22"/>
              </w:rPr>
              <w:t>03403/22</w:t>
            </w:r>
            <w:r>
              <w:rPr>
                <w:sz w:val="22"/>
                <w:szCs w:val="22"/>
              </w:rPr>
              <w:t xml:space="preserve"> от </w:t>
            </w:r>
            <w:r w:rsidR="00135C31">
              <w:rPr>
                <w:sz w:val="22"/>
                <w:szCs w:val="22"/>
              </w:rPr>
              <w:t>12.04.2022 до</w:t>
            </w:r>
            <w:r w:rsidR="00135C31" w:rsidRPr="00F4795F">
              <w:rPr>
                <w:sz w:val="22"/>
                <w:szCs w:val="22"/>
              </w:rPr>
              <w:t xml:space="preserve"> </w:t>
            </w:r>
            <w:r w:rsidR="00135C31">
              <w:rPr>
                <w:sz w:val="22"/>
                <w:szCs w:val="22"/>
              </w:rPr>
              <w:t>11.04.2027</w:t>
            </w:r>
          </w:p>
          <w:p w:rsidR="00673CB9" w:rsidRPr="0045388E" w:rsidRDefault="00673CB9" w:rsidP="00673CB9">
            <w:pPr>
              <w:pStyle w:val="21"/>
              <w:rPr>
                <w:sz w:val="22"/>
                <w:szCs w:val="22"/>
              </w:rPr>
            </w:pPr>
            <w:bookmarkStart w:id="1" w:name="_GoBack"/>
            <w:bookmarkEnd w:id="1"/>
            <w:r>
              <w:rPr>
                <w:sz w:val="22"/>
                <w:szCs w:val="22"/>
              </w:rPr>
              <w:t xml:space="preserve">Декларация о соответствии 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A702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RU</w:t>
            </w:r>
            <w:r w:rsidRPr="0031780A">
              <w:rPr>
                <w:sz w:val="22"/>
                <w:szCs w:val="22"/>
              </w:rPr>
              <w:t xml:space="preserve"> </w:t>
            </w:r>
            <w:r w:rsidRPr="00A70232">
              <w:rPr>
                <w:sz w:val="22"/>
                <w:szCs w:val="22"/>
              </w:rPr>
              <w:t>Д</w:t>
            </w:r>
            <w:r w:rsidRPr="0031780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CN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РА03</w:t>
            </w:r>
            <w:r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04438/22</w:t>
            </w:r>
            <w:r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12.04.2022</w:t>
            </w:r>
            <w:r>
              <w:rPr>
                <w:sz w:val="22"/>
                <w:szCs w:val="22"/>
              </w:rPr>
              <w:t xml:space="preserve"> до</w:t>
            </w:r>
            <w:r w:rsidRPr="00F479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11.04.2027</w:t>
            </w:r>
          </w:p>
        </w:tc>
      </w:tr>
      <w:tr w:rsidR="00673CB9" w:rsidRPr="00673CB9" w:rsidTr="00113BB4">
        <w:trPr>
          <w:trHeight w:val="362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673CB9" w:rsidRPr="009A67B7" w:rsidRDefault="00673CB9" w:rsidP="00673CB9">
            <w:pPr>
              <w:jc w:val="center"/>
              <w:rPr>
                <w:sz w:val="22"/>
                <w:szCs w:val="22"/>
                <w:lang w:val="en-US"/>
              </w:rPr>
            </w:pPr>
            <w:r w:rsidRPr="009A67B7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73CB9" w:rsidRPr="00CC2C20" w:rsidTr="00113BB4">
        <w:trPr>
          <w:trHeight w:val="412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673CB9" w:rsidRPr="009A67B7" w:rsidRDefault="00673CB9" w:rsidP="00673CB9">
            <w:pPr>
              <w:jc w:val="center"/>
              <w:rPr>
                <w:color w:val="FF0000"/>
                <w:sz w:val="22"/>
                <w:szCs w:val="22"/>
              </w:rPr>
            </w:pPr>
            <w:r w:rsidRPr="009A67B7">
              <w:rPr>
                <w:sz w:val="22"/>
                <w:szCs w:val="22"/>
              </w:rPr>
              <w:t xml:space="preserve">Китай </w:t>
            </w:r>
          </w:p>
        </w:tc>
      </w:tr>
      <w:tr w:rsidR="00673CB9" w:rsidRPr="00673CB9" w:rsidTr="000B46CE">
        <w:trPr>
          <w:trHeight w:val="553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73CB9" w:rsidRPr="009A67B7" w:rsidRDefault="00673CB9" w:rsidP="00673CB9">
            <w:pPr>
              <w:jc w:val="center"/>
              <w:rPr>
                <w:sz w:val="22"/>
                <w:szCs w:val="22"/>
                <w:lang w:val="en-US"/>
              </w:rPr>
            </w:pPr>
            <w:r w:rsidRPr="009A67B7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9A67B7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9A67B7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9A67B7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9A67B7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673C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673CB9" w:rsidRPr="00CC2C20" w:rsidRDefault="00673CB9" w:rsidP="00673CB9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73CB9" w:rsidRPr="00CC2C20" w:rsidTr="00A322F7">
        <w:trPr>
          <w:trHeight w:val="553"/>
        </w:trPr>
        <w:tc>
          <w:tcPr>
            <w:tcW w:w="2405" w:type="dxa"/>
            <w:vAlign w:val="center"/>
          </w:tcPr>
          <w:p w:rsidR="00673CB9" w:rsidRPr="00CC2C20" w:rsidRDefault="00673CB9" w:rsidP="00673CB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673CB9" w:rsidRDefault="00673CB9" w:rsidP="00673C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73CB9" w:rsidRPr="006E3C0A" w:rsidRDefault="00673CB9" w:rsidP="00673C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73CB9" w:rsidRPr="006E3C0A" w:rsidRDefault="00673CB9" w:rsidP="00673C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73CB9" w:rsidRPr="006E3C0A" w:rsidRDefault="00673CB9" w:rsidP="00673C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73CB9" w:rsidRPr="006E3C0A" w:rsidRDefault="00673CB9" w:rsidP="00673CB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673CB9" w:rsidRPr="003F28A1" w:rsidRDefault="00673CB9" w:rsidP="00673CB9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73CB9" w:rsidRPr="00CC2C20" w:rsidRDefault="00673CB9" w:rsidP="00673CB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838781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8387812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(сплит-</w:t>
      </w:r>
      <w:r w:rsidR="00663D43">
        <w:rPr>
          <w:sz w:val="22"/>
          <w:szCs w:val="22"/>
        </w:rPr>
        <w:t>система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F10840">
        <w:rPr>
          <w:sz w:val="22"/>
          <w:szCs w:val="22"/>
        </w:rPr>
        <w:t>KFR7</w:t>
      </w:r>
      <w:r w:rsidR="0066524B">
        <w:rPr>
          <w:sz w:val="22"/>
          <w:szCs w:val="22"/>
        </w:rPr>
        <w:t>0</w:t>
      </w:r>
      <w:r w:rsidR="00F10840">
        <w:rPr>
          <w:sz w:val="22"/>
          <w:szCs w:val="22"/>
        </w:rPr>
        <w:t>CW/KOR7</w:t>
      </w:r>
      <w:r w:rsidR="0066524B">
        <w:rPr>
          <w:sz w:val="22"/>
          <w:szCs w:val="22"/>
        </w:rPr>
        <w:t>0</w:t>
      </w:r>
      <w:r w:rsidR="00377C03" w:rsidRPr="00377C03">
        <w:rPr>
          <w:sz w:val="22"/>
          <w:szCs w:val="22"/>
        </w:rPr>
        <w:t>CW</w:t>
      </w:r>
      <w:r w:rsidR="00D128D1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 xml:space="preserve">Изделие работает по технологии </w:t>
      </w:r>
      <w:proofErr w:type="spellStart"/>
      <w:r w:rsidR="00C50CF1" w:rsidRPr="00884537">
        <w:rPr>
          <w:sz w:val="22"/>
          <w:szCs w:val="22"/>
        </w:rPr>
        <w:t>on</w:t>
      </w:r>
      <w:proofErr w:type="spellEnd"/>
      <w:r w:rsidR="00C50CF1" w:rsidRPr="00884537">
        <w:rPr>
          <w:sz w:val="22"/>
          <w:szCs w:val="22"/>
        </w:rPr>
        <w:t>/</w:t>
      </w:r>
      <w:proofErr w:type="spellStart"/>
      <w:r w:rsidR="00C50CF1" w:rsidRPr="00884537">
        <w:rPr>
          <w:sz w:val="22"/>
          <w:szCs w:val="22"/>
        </w:rPr>
        <w:t>off</w:t>
      </w:r>
      <w:proofErr w:type="spellEnd"/>
      <w:r w:rsidR="00C50CF1" w:rsidRPr="00884537">
        <w:rPr>
          <w:sz w:val="22"/>
          <w:szCs w:val="22"/>
        </w:rPr>
        <w:t xml:space="preserve">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7067C2" w:rsidRDefault="00377C03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Функция </w:t>
      </w:r>
      <w:proofErr w:type="spellStart"/>
      <w:r>
        <w:rPr>
          <w:sz w:val="22"/>
          <w:szCs w:val="22"/>
        </w:rPr>
        <w:t>самоочистки</w:t>
      </w:r>
      <w:proofErr w:type="spellEnd"/>
      <w:r w:rsidR="00FC4A68" w:rsidRPr="009D2079">
        <w:rPr>
          <w:sz w:val="22"/>
          <w:szCs w:val="22"/>
        </w:rPr>
        <w:t xml:space="preserve"> внутрен</w:t>
      </w:r>
      <w:r w:rsidR="00F74135"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726AE4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726AE4">
        <w:rPr>
          <w:sz w:val="22"/>
          <w:szCs w:val="22"/>
        </w:rPr>
        <w:t xml:space="preserve">Специальная защитная пластиковая сетка </w:t>
      </w:r>
      <w:r w:rsidR="007067C2">
        <w:rPr>
          <w:sz w:val="22"/>
          <w:szCs w:val="22"/>
        </w:rPr>
        <w:t xml:space="preserve">защищает теплообменник </w:t>
      </w:r>
      <w:r w:rsidRPr="009D2079">
        <w:rPr>
          <w:sz w:val="22"/>
          <w:szCs w:val="22"/>
        </w:rPr>
        <w:t>н</w:t>
      </w:r>
      <w:r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="007067C2">
        <w:rPr>
          <w:sz w:val="22"/>
          <w:szCs w:val="22"/>
        </w:rPr>
        <w:t xml:space="preserve">от </w:t>
      </w:r>
      <w:r w:rsidRPr="00726AE4">
        <w:rPr>
          <w:sz w:val="22"/>
          <w:szCs w:val="22"/>
        </w:rPr>
        <w:t>тополиного пуха и механических</w:t>
      </w:r>
      <w:r>
        <w:rPr>
          <w:sz w:val="22"/>
          <w:szCs w:val="22"/>
        </w:rPr>
        <w:t xml:space="preserve"> </w:t>
      </w:r>
      <w:r w:rsidRPr="00726AE4">
        <w:rPr>
          <w:sz w:val="22"/>
          <w:szCs w:val="22"/>
        </w:rPr>
        <w:t>повреждений</w:t>
      </w:r>
      <w:r w:rsidR="00FC4A68" w:rsidRPr="009D2079">
        <w:rPr>
          <w:sz w:val="22"/>
          <w:szCs w:val="22"/>
        </w:rPr>
        <w:t>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291950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Режим </w:t>
      </w:r>
      <w:proofErr w:type="spellStart"/>
      <w:r>
        <w:rPr>
          <w:rFonts w:ascii="Times New Roman" w:hAnsi="Times New Roman"/>
        </w:rPr>
        <w:t>антизаморозки</w:t>
      </w:r>
      <w:proofErr w:type="spellEnd"/>
      <w:r>
        <w:rPr>
          <w:rFonts w:ascii="Times New Roman" w:hAnsi="Times New Roman"/>
        </w:rPr>
        <w:t xml:space="preserve">. </w:t>
      </w:r>
      <w:r w:rsidRPr="00291950">
        <w:rPr>
          <w:rFonts w:ascii="Times New Roman" w:hAnsi="Times New Roman"/>
        </w:rPr>
        <w:t>Когда люди покидают помещение на длительное</w:t>
      </w:r>
      <w:r w:rsidRPr="00291950">
        <w:rPr>
          <w:rFonts w:ascii="Times New Roman" w:hAnsi="Times New Roman"/>
        </w:rPr>
        <w:br/>
        <w:t>время, температура будет поддерживаться на отметке 8°С. Благодаря этому в зимнее время помещение не выхолаживается и нет неэффективных</w:t>
      </w:r>
      <w:r>
        <w:rPr>
          <w:rFonts w:ascii="Times New Roman" w:hAnsi="Times New Roman"/>
        </w:rPr>
        <w:t xml:space="preserve"> затрат энергии</w:t>
      </w:r>
      <w:r w:rsidR="00F74135">
        <w:rPr>
          <w:rFonts w:ascii="Times New Roman" w:hAnsi="Times New Roman"/>
        </w:rPr>
        <w:t>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8387813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3F1F02">
        <w:rPr>
          <w:sz w:val="22"/>
          <w:szCs w:val="22"/>
        </w:rPr>
        <w:t>фреонопровод</w:t>
      </w:r>
      <w:proofErr w:type="spellEnd"/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CA04AB" w:rsidP="007B1A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45154" cy="71723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48" cy="7178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A16DAC" w:rsidRDefault="00A16DA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663D43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8387814"/>
      <w:r>
        <w:rPr>
          <w:b w:val="0"/>
          <w:sz w:val="22"/>
          <w:szCs w:val="22"/>
        </w:rPr>
        <w:lastRenderedPageBreak/>
        <w:t>Т</w:t>
      </w:r>
      <w:r w:rsidR="00FA64EB" w:rsidRPr="007D7EF1">
        <w:rPr>
          <w:b w:val="0"/>
          <w:sz w:val="22"/>
          <w:szCs w:val="22"/>
        </w:rPr>
        <w:t>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5F048B" w:rsidRDefault="005F048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5F048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5F048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5F048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5F048B" w:rsidP="0052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2.056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5F048B" w:rsidP="0052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2.126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230E6A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DB2FC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514A8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AC4FDE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</w:t>
            </w:r>
            <w:proofErr w:type="spellStart"/>
            <w:r w:rsidRPr="00C54BE8">
              <w:rPr>
                <w:sz w:val="22"/>
                <w:szCs w:val="22"/>
              </w:rPr>
              <w:t>ДхВхШ</w:t>
            </w:r>
            <w:proofErr w:type="spellEnd"/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1E25E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1018х315х223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1D4851" w:rsidRDefault="001E25E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955х700х396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F9029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2E01C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47979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765C79" w:rsidRPr="00C54BE8" w:rsidRDefault="00514A8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proofErr w:type="spellStart"/>
            <w:r w:rsidRPr="00C54BE8">
              <w:rPr>
                <w:sz w:val="22"/>
                <w:szCs w:val="22"/>
              </w:rPr>
              <w:t>неазеотропная</w:t>
            </w:r>
            <w:proofErr w:type="spellEnd"/>
            <w:r w:rsidRPr="00C54BE8">
              <w:rPr>
                <w:sz w:val="22"/>
                <w:szCs w:val="22"/>
              </w:rPr>
              <w:t xml:space="preserve"> смесь из 50 % </w:t>
            </w:r>
            <w:proofErr w:type="spellStart"/>
            <w:r w:rsidR="007B1A19">
              <w:fldChar w:fldCharType="begin"/>
            </w:r>
            <w:r w:rsidR="007B1A19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7B1A19">
              <w:fldChar w:fldCharType="separate"/>
            </w:r>
            <w:r w:rsidRPr="00C54BE8">
              <w:rPr>
                <w:sz w:val="22"/>
                <w:szCs w:val="22"/>
              </w:rPr>
              <w:t>дифторметана</w:t>
            </w:r>
            <w:proofErr w:type="spellEnd"/>
            <w:r w:rsidRPr="00C54BE8">
              <w:rPr>
                <w:sz w:val="22"/>
                <w:szCs w:val="22"/>
              </w:rPr>
              <w:t xml:space="preserve"> R-32</w:t>
            </w:r>
            <w:r w:rsidR="007B1A19">
              <w:rPr>
                <w:sz w:val="22"/>
                <w:szCs w:val="22"/>
              </w:rPr>
              <w:fldChar w:fldCharType="end"/>
            </w:r>
            <w:r w:rsidRPr="00C54BE8">
              <w:rPr>
                <w:sz w:val="22"/>
                <w:szCs w:val="22"/>
              </w:rPr>
              <w:t>(CH2F2) и 50 % </w:t>
            </w:r>
            <w:proofErr w:type="spellStart"/>
            <w:r w:rsidR="00B66EF8">
              <w:fldChar w:fldCharType="begin"/>
            </w:r>
            <w:r w:rsidR="00B66EF8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B66EF8">
              <w:fldChar w:fldCharType="separate"/>
            </w:r>
            <w:r w:rsidRPr="00C54BE8">
              <w:rPr>
                <w:sz w:val="22"/>
                <w:szCs w:val="22"/>
              </w:rPr>
              <w:t>пентафторэтана</w:t>
            </w:r>
            <w:proofErr w:type="spellEnd"/>
            <w:r w:rsidRPr="00C54BE8">
              <w:rPr>
                <w:sz w:val="22"/>
                <w:szCs w:val="22"/>
              </w:rPr>
              <w:t xml:space="preserve"> R-125</w:t>
            </w:r>
            <w:r w:rsidR="00B66EF8">
              <w:rPr>
                <w:sz w:val="22"/>
                <w:szCs w:val="22"/>
              </w:rPr>
              <w:fldChar w:fldCharType="end"/>
            </w:r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284399" w:rsidRDefault="0099198D" w:rsidP="00A447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  <w:r w:rsidR="00E57608">
              <w:rPr>
                <w:sz w:val="22"/>
                <w:szCs w:val="22"/>
              </w:rPr>
              <w:t>/17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284399" w:rsidRDefault="00514A8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55.5/59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8387815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63D43" w:rsidRDefault="00663D43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8387816"/>
      <w:r>
        <w:rPr>
          <w:b w:val="0"/>
          <w:sz w:val="22"/>
          <w:szCs w:val="22"/>
        </w:rPr>
        <w:lastRenderedPageBreak/>
        <w:t>Чертеж изделия</w:t>
      </w:r>
      <w:bookmarkEnd w:id="7"/>
    </w:p>
    <w:p w:rsidR="00663D43" w:rsidRDefault="00663D43" w:rsidP="00663D43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A7556C" w:rsidRDefault="002D7B06" w:rsidP="00663D4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</w:t>
      </w:r>
      <w:r w:rsidR="00C54BE8">
        <w:rPr>
          <w:b w:val="0"/>
          <w:sz w:val="22"/>
          <w:szCs w:val="22"/>
        </w:rPr>
        <w:t xml:space="preserve"> 3</w:t>
      </w:r>
      <w:r w:rsidR="00C42C85">
        <w:rPr>
          <w:b w:val="0"/>
          <w:sz w:val="22"/>
          <w:szCs w:val="22"/>
        </w:rPr>
        <w:t>.</w:t>
      </w: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B21C8E" w:rsidRDefault="00B21C8E" w:rsidP="00C54BE8">
      <w:pPr>
        <w:pStyle w:val="a8"/>
        <w:rPr>
          <w:b w:val="0"/>
          <w:sz w:val="22"/>
          <w:szCs w:val="22"/>
        </w:rPr>
      </w:pPr>
    </w:p>
    <w:p w:rsidR="00B21C8E" w:rsidRPr="00715EE7" w:rsidRDefault="004A726A" w:rsidP="00C54BE8">
      <w:pPr>
        <w:pStyle w:val="a8"/>
        <w:rPr>
          <w:b w:val="0"/>
          <w:sz w:val="22"/>
          <w:szCs w:val="22"/>
        </w:rPr>
      </w:pPr>
      <w:r>
        <w:rPr>
          <w:b w:val="0"/>
          <w:noProof/>
          <w:sz w:val="22"/>
          <w:szCs w:val="22"/>
        </w:rPr>
        <w:drawing>
          <wp:inline distT="0" distB="0" distL="0" distR="0">
            <wp:extent cx="5600700" cy="39624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4A726A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3572540" cy="3219128"/>
            <wp:effectExtent l="0" t="0" r="8890" b="63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281" cy="322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77247" w:rsidRDefault="00677247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8387817"/>
      <w:r w:rsidRPr="008E3C86">
        <w:rPr>
          <w:b w:val="0"/>
          <w:sz w:val="22"/>
          <w:szCs w:val="22"/>
        </w:rPr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8387818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B6227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B6227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312E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F70D8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8D277A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D73C11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B6227" w:rsidRDefault="009B6227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B6227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B6227" w:rsidRPr="00027CC9" w:rsidRDefault="009B6227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B6227" w:rsidRPr="00F312E9" w:rsidRDefault="009B6227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8387819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proofErr w:type="spellStart"/>
      <w:r w:rsidR="00060476" w:rsidRPr="007F4C51">
        <w:rPr>
          <w:sz w:val="22"/>
          <w:szCs w:val="22"/>
        </w:rPr>
        <w:t>Pioneer</w:t>
      </w:r>
      <w:proofErr w:type="spellEnd"/>
      <w:r w:rsidR="00060476" w:rsidRPr="007F4C51">
        <w:rPr>
          <w:sz w:val="22"/>
          <w:szCs w:val="22"/>
        </w:rPr>
        <w:t xml:space="preserve">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8387820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8387821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89960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6958A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1620B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A53EF7">
        <w:rPr>
          <w:sz w:val="22"/>
          <w:szCs w:val="22"/>
        </w:rPr>
        <w:t>KFR7</w:t>
      </w:r>
      <w:r w:rsidR="00ED0494">
        <w:rPr>
          <w:sz w:val="22"/>
          <w:szCs w:val="22"/>
        </w:rPr>
        <w:t>0</w:t>
      </w:r>
      <w:r w:rsidR="004C4CD2">
        <w:rPr>
          <w:sz w:val="22"/>
          <w:szCs w:val="22"/>
          <w:lang w:val="en-US"/>
        </w:rPr>
        <w:t>C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21332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70154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D49E2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714AD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A53EF7">
        <w:rPr>
          <w:sz w:val="22"/>
          <w:szCs w:val="22"/>
        </w:rPr>
        <w:t>KOR7</w:t>
      </w:r>
      <w:r w:rsidR="00ED0494">
        <w:rPr>
          <w:sz w:val="22"/>
          <w:szCs w:val="22"/>
        </w:rPr>
        <w:t>0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60D0E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8387822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AE8162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9FF59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AEB45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A53EF7">
        <w:rPr>
          <w:sz w:val="22"/>
          <w:szCs w:val="22"/>
        </w:rPr>
        <w:t>KFR7</w:t>
      </w:r>
      <w:r w:rsidR="00ED0494">
        <w:rPr>
          <w:sz w:val="22"/>
          <w:szCs w:val="22"/>
        </w:rPr>
        <w:t>0</w:t>
      </w:r>
      <w:r w:rsidR="004C4CD2">
        <w:rPr>
          <w:sz w:val="22"/>
          <w:szCs w:val="22"/>
        </w:rPr>
        <w:t>C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36AB8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8144C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B5FE5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A53EF7">
        <w:rPr>
          <w:sz w:val="22"/>
          <w:szCs w:val="22"/>
        </w:rPr>
        <w:t>KOR7</w:t>
      </w:r>
      <w:r w:rsidR="00ED0494">
        <w:rPr>
          <w:sz w:val="22"/>
          <w:szCs w:val="22"/>
        </w:rPr>
        <w:t>0</w:t>
      </w:r>
      <w:r w:rsidR="004C4CD2">
        <w:rPr>
          <w:sz w:val="22"/>
          <w:szCs w:val="22"/>
        </w:rPr>
        <w:t>C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58387823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15838782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3" w:name="_Toc158387825"/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15838782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1" w:name="_Toc158387827"/>
      <w:bookmarkStart w:id="52" w:name="_Toc14172322"/>
      <w:bookmarkStart w:id="53" w:name="_Ref67997880"/>
      <w:bookmarkStart w:id="54" w:name="_Ref68106504"/>
      <w:bookmarkStart w:id="5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1"/>
    </w:p>
    <w:p w:rsidR="000B3886" w:rsidRDefault="000B3886" w:rsidP="000B388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567"/>
        <w:outlineLvl w:val="1"/>
        <w:rPr>
          <w:rFonts w:eastAsia="Arial Unicode MS"/>
          <w:b/>
          <w:bCs/>
          <w:szCs w:val="28"/>
        </w:rPr>
      </w:pPr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p w:rsidR="00CF3FEC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90916" cy="6000750"/>
            <wp:effectExtent l="0" t="0" r="63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35" cy="60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569192" cy="738187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227" cy="738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0B3886" w:rsidRDefault="000B3886" w:rsidP="00A6128A">
      <w:pPr>
        <w:spacing w:after="160"/>
        <w:rPr>
          <w:sz w:val="20"/>
          <w:szCs w:val="20"/>
        </w:rPr>
      </w:pPr>
    </w:p>
    <w:p w:rsidR="00DD6BA3" w:rsidRDefault="000B3886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t>Продолжение таблицы 4.</w:t>
      </w:r>
    </w:p>
    <w:p w:rsidR="000B3886" w:rsidRDefault="000B3886" w:rsidP="00A6128A">
      <w:pPr>
        <w:spacing w:after="16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676900" cy="419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BA3" w:rsidRDefault="00DD6BA3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26738C" w:rsidRDefault="0026738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58387828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2"/>
    <w:bookmarkEnd w:id="53"/>
    <w:bookmarkEnd w:id="54"/>
    <w:bookmarkEnd w:id="55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15838782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5"/>
      <w:footerReference w:type="first" r:id="rId36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91" w:rsidRDefault="00795991">
      <w:r>
        <w:separator/>
      </w:r>
    </w:p>
  </w:endnote>
  <w:endnote w:type="continuationSeparator" w:id="0">
    <w:p w:rsidR="00795991" w:rsidRDefault="0079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5991" w:rsidRDefault="007959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F10840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CW/KOR7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3CB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ED1531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Pr="00C67A09" w:rsidRDefault="0079599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5991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F10840">
                                <w:rPr>
                                  <w:b/>
                                  <w:sz w:val="20"/>
                                  <w:szCs w:val="20"/>
                                </w:rPr>
                                <w:t>KFR7</w:t>
                              </w:r>
                              <w:r w:rsidR="0066524B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="00F10840">
                                <w:rPr>
                                  <w:b/>
                                  <w:sz w:val="20"/>
                                  <w:szCs w:val="20"/>
                                </w:rPr>
                                <w:t>CW/KOR7</w:t>
                              </w:r>
                              <w:r w:rsidR="0066524B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355A2E">
                                <w:rPr>
                                  <w:b/>
                                  <w:sz w:val="20"/>
                                  <w:szCs w:val="20"/>
                                </w:rPr>
                                <w:t>CW</w:t>
                              </w:r>
                            </w:p>
                            <w:p w:rsidR="00795991" w:rsidRPr="00B465BD" w:rsidRDefault="00795991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5991" w:rsidRPr="00613EFB" w:rsidRDefault="007959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5991" w:rsidRPr="00227DAA" w:rsidRDefault="00F10840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CW/KOR7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73CB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5991" w:rsidRPr="00ED1531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5991" w:rsidRPr="00C67A09" w:rsidRDefault="0079599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5991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F10840">
                          <w:rPr>
                            <w:b/>
                            <w:sz w:val="20"/>
                            <w:szCs w:val="20"/>
                          </w:rPr>
                          <w:t>KFR7</w:t>
                        </w:r>
                        <w:r w:rsidR="0066524B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="00F10840">
                          <w:rPr>
                            <w:b/>
                            <w:sz w:val="20"/>
                            <w:szCs w:val="20"/>
                          </w:rPr>
                          <w:t>CW/KOR7</w:t>
                        </w:r>
                        <w:r w:rsidR="0066524B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355A2E">
                          <w:rPr>
                            <w:b/>
                            <w:sz w:val="20"/>
                            <w:szCs w:val="20"/>
                          </w:rPr>
                          <w:t>CW</w:t>
                        </w:r>
                      </w:p>
                      <w:p w:rsidR="00795991" w:rsidRPr="00B465BD" w:rsidRDefault="00795991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5991" w:rsidRPr="00613EFB" w:rsidRDefault="007959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5C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575999" w:rsidRDefault="00F10840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CW/KOR7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5C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5991" w:rsidRPr="00575999" w:rsidRDefault="00F10840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CW/KOR7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Default="007959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AF301F" w:rsidRDefault="007959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5C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5991" w:rsidRPr="00227DAA" w:rsidRDefault="00F10840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CW/KOR7</w:t>
                              </w:r>
                              <w:r w:rsidR="0066524B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795991" w:rsidRPr="00355A2E">
                                <w:rPr>
                                  <w:b/>
                                  <w:sz w:val="22"/>
                                  <w:szCs w:val="22"/>
                                </w:rPr>
                                <w:t>CW</w:t>
                              </w:r>
                              <w:r w:rsidR="00795991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5991" w:rsidRPr="00227DAA" w:rsidRDefault="0079599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795991" w:rsidRDefault="007959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795991" w:rsidRPr="00AF301F" w:rsidRDefault="007959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5C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795991" w:rsidRPr="00227DAA" w:rsidRDefault="00F10840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CW/KOR7</w:t>
                        </w:r>
                        <w:r w:rsidR="0066524B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795991" w:rsidRPr="00355A2E">
                          <w:rPr>
                            <w:b/>
                            <w:sz w:val="22"/>
                            <w:szCs w:val="22"/>
                          </w:rPr>
                          <w:t>CW</w:t>
                        </w:r>
                        <w:r w:rsidR="00795991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5991" w:rsidRPr="00227DAA" w:rsidRDefault="0079599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91" w:rsidRDefault="00795991">
      <w:r>
        <w:separator/>
      </w:r>
    </w:p>
  </w:footnote>
  <w:footnote w:type="continuationSeparator" w:id="0">
    <w:p w:rsidR="00795991" w:rsidRDefault="00795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991" w:rsidRDefault="007959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5991" w:rsidRDefault="0079599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88"/>
    <w:rsid w:val="00064EB9"/>
    <w:rsid w:val="00066D88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3886"/>
    <w:rsid w:val="000B46CE"/>
    <w:rsid w:val="000B507A"/>
    <w:rsid w:val="000B64CE"/>
    <w:rsid w:val="000B7CBA"/>
    <w:rsid w:val="000C56C3"/>
    <w:rsid w:val="000C695F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64C9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31"/>
    <w:rsid w:val="00135C40"/>
    <w:rsid w:val="00135D1A"/>
    <w:rsid w:val="00140F7A"/>
    <w:rsid w:val="001446C2"/>
    <w:rsid w:val="00146B42"/>
    <w:rsid w:val="001475D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851"/>
    <w:rsid w:val="001D4E53"/>
    <w:rsid w:val="001D56EC"/>
    <w:rsid w:val="001D590D"/>
    <w:rsid w:val="001D7427"/>
    <w:rsid w:val="001D786E"/>
    <w:rsid w:val="001E05E1"/>
    <w:rsid w:val="001E0EF6"/>
    <w:rsid w:val="001E25EE"/>
    <w:rsid w:val="001E2E2E"/>
    <w:rsid w:val="001E45FC"/>
    <w:rsid w:val="001E4BED"/>
    <w:rsid w:val="001E7202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2FD4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0E6A"/>
    <w:rsid w:val="0023127F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38C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1950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01C7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5FF0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5A2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76124"/>
    <w:rsid w:val="00377C03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0E0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644E"/>
    <w:rsid w:val="00417994"/>
    <w:rsid w:val="00423F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26A"/>
    <w:rsid w:val="004A7868"/>
    <w:rsid w:val="004B16A8"/>
    <w:rsid w:val="004B6709"/>
    <w:rsid w:val="004B6D39"/>
    <w:rsid w:val="004B6F5E"/>
    <w:rsid w:val="004C1297"/>
    <w:rsid w:val="004C326A"/>
    <w:rsid w:val="004C329E"/>
    <w:rsid w:val="004C4CD2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8"/>
    <w:rsid w:val="00514A8E"/>
    <w:rsid w:val="005223B3"/>
    <w:rsid w:val="005226AC"/>
    <w:rsid w:val="00523A25"/>
    <w:rsid w:val="00525949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B7397"/>
    <w:rsid w:val="005C0797"/>
    <w:rsid w:val="005C3415"/>
    <w:rsid w:val="005C534B"/>
    <w:rsid w:val="005C5B8F"/>
    <w:rsid w:val="005C5CAB"/>
    <w:rsid w:val="005D0574"/>
    <w:rsid w:val="005D0942"/>
    <w:rsid w:val="005D406F"/>
    <w:rsid w:val="005D7780"/>
    <w:rsid w:val="005E1051"/>
    <w:rsid w:val="005E38BC"/>
    <w:rsid w:val="005E3A9C"/>
    <w:rsid w:val="005E4855"/>
    <w:rsid w:val="005E5127"/>
    <w:rsid w:val="005E5B72"/>
    <w:rsid w:val="005F045E"/>
    <w:rsid w:val="005F048B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624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63D43"/>
    <w:rsid w:val="0066524B"/>
    <w:rsid w:val="006713EB"/>
    <w:rsid w:val="0067315B"/>
    <w:rsid w:val="00673CB9"/>
    <w:rsid w:val="00676D4D"/>
    <w:rsid w:val="00677247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63A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5F2F"/>
    <w:rsid w:val="00717C2D"/>
    <w:rsid w:val="00722959"/>
    <w:rsid w:val="00723C10"/>
    <w:rsid w:val="00724DF0"/>
    <w:rsid w:val="00726AE4"/>
    <w:rsid w:val="00730D03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991"/>
    <w:rsid w:val="00795B0D"/>
    <w:rsid w:val="007A33EB"/>
    <w:rsid w:val="007A47CB"/>
    <w:rsid w:val="007A50CD"/>
    <w:rsid w:val="007A59A1"/>
    <w:rsid w:val="007A661E"/>
    <w:rsid w:val="007A6951"/>
    <w:rsid w:val="007A6D0B"/>
    <w:rsid w:val="007B1A19"/>
    <w:rsid w:val="007B3193"/>
    <w:rsid w:val="007B36E9"/>
    <w:rsid w:val="007B7968"/>
    <w:rsid w:val="007B7BEC"/>
    <w:rsid w:val="007C0609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47979"/>
    <w:rsid w:val="00850C58"/>
    <w:rsid w:val="00851CB0"/>
    <w:rsid w:val="0085316F"/>
    <w:rsid w:val="00853A5A"/>
    <w:rsid w:val="00855751"/>
    <w:rsid w:val="008563F4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3BC4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198D"/>
    <w:rsid w:val="00996EAA"/>
    <w:rsid w:val="009A15E8"/>
    <w:rsid w:val="009A2C32"/>
    <w:rsid w:val="009A32E8"/>
    <w:rsid w:val="009A41F4"/>
    <w:rsid w:val="009A67B7"/>
    <w:rsid w:val="009A770B"/>
    <w:rsid w:val="009B02BF"/>
    <w:rsid w:val="009B0392"/>
    <w:rsid w:val="009B1EC5"/>
    <w:rsid w:val="009B236D"/>
    <w:rsid w:val="009B2DF4"/>
    <w:rsid w:val="009B44F4"/>
    <w:rsid w:val="009B4555"/>
    <w:rsid w:val="009B4C0B"/>
    <w:rsid w:val="009B5479"/>
    <w:rsid w:val="009B6227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6DAC"/>
    <w:rsid w:val="00A17EAC"/>
    <w:rsid w:val="00A220A4"/>
    <w:rsid w:val="00A226C8"/>
    <w:rsid w:val="00A22CCA"/>
    <w:rsid w:val="00A22D2C"/>
    <w:rsid w:val="00A2615E"/>
    <w:rsid w:val="00A267DD"/>
    <w:rsid w:val="00A2764C"/>
    <w:rsid w:val="00A322F7"/>
    <w:rsid w:val="00A323F0"/>
    <w:rsid w:val="00A35488"/>
    <w:rsid w:val="00A3580A"/>
    <w:rsid w:val="00A35D5F"/>
    <w:rsid w:val="00A36AE9"/>
    <w:rsid w:val="00A40E51"/>
    <w:rsid w:val="00A41BA6"/>
    <w:rsid w:val="00A4250E"/>
    <w:rsid w:val="00A44772"/>
    <w:rsid w:val="00A457FC"/>
    <w:rsid w:val="00A45D7D"/>
    <w:rsid w:val="00A4601A"/>
    <w:rsid w:val="00A50474"/>
    <w:rsid w:val="00A53EF7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C0F57"/>
    <w:rsid w:val="00AC2AAB"/>
    <w:rsid w:val="00AC4FDE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17C07"/>
    <w:rsid w:val="00B20E38"/>
    <w:rsid w:val="00B21C8E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250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6EF8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87EBE"/>
    <w:rsid w:val="00B91E05"/>
    <w:rsid w:val="00B930C4"/>
    <w:rsid w:val="00B9364E"/>
    <w:rsid w:val="00B96C84"/>
    <w:rsid w:val="00B97504"/>
    <w:rsid w:val="00BA2E70"/>
    <w:rsid w:val="00BA5BF3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046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271F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4AB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28D1"/>
    <w:rsid w:val="00D13BDD"/>
    <w:rsid w:val="00D25861"/>
    <w:rsid w:val="00D30212"/>
    <w:rsid w:val="00D30C49"/>
    <w:rsid w:val="00D357F4"/>
    <w:rsid w:val="00D37F6C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5CEA"/>
    <w:rsid w:val="00DA640C"/>
    <w:rsid w:val="00DB1079"/>
    <w:rsid w:val="00DB19AA"/>
    <w:rsid w:val="00DB2FC5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25886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623"/>
    <w:rsid w:val="00E56FA8"/>
    <w:rsid w:val="00E5760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0494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0840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029D"/>
    <w:rsid w:val="00F92D6E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838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746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19D8CAAD"/>
  <w15:docId w15:val="{8D79A352-2EE9-44B1-AF23-10390BC1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EB55D-7204-4A20-95D7-88C1470F0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69</TotalTime>
  <Pages>29</Pages>
  <Words>3610</Words>
  <Characters>20581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20</cp:revision>
  <cp:lastPrinted>2021-03-26T08:29:00Z</cp:lastPrinted>
  <dcterms:created xsi:type="dcterms:W3CDTF">2022-03-01T08:25:00Z</dcterms:created>
  <dcterms:modified xsi:type="dcterms:W3CDTF">2024-02-09T14:16:00Z</dcterms:modified>
</cp:coreProperties>
</file>