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86088E">
              <w:rPr>
                <w:b/>
                <w:szCs w:val="28"/>
              </w:rPr>
              <w:t>KFR70MW/KOR7</w:t>
            </w:r>
            <w:r w:rsidR="00A00225">
              <w:rPr>
                <w:b/>
                <w:szCs w:val="28"/>
              </w:rPr>
              <w:t>0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2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86088E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KFR70MW/KOR7</w:t>
            </w:r>
            <w:r w:rsidR="00A00225">
              <w:rPr>
                <w:b/>
                <w:szCs w:val="28"/>
              </w:rPr>
              <w:t>0</w:t>
            </w:r>
            <w:r w:rsidR="004A2532" w:rsidRPr="004A2532">
              <w:rPr>
                <w:b/>
                <w:szCs w:val="28"/>
              </w:rPr>
              <w:t>MW.ПС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B2D31" w:rsidRDefault="00FB2D3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B2D31" w:rsidRDefault="00FB2D3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B2D31" w:rsidRDefault="00FB2D3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107EBF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C6287F" w:rsidRDefault="00C6287F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3B6816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bookmarkStart w:id="0" w:name="_GoBack"/>
      <w:r w:rsidRPr="003B6816">
        <w:rPr>
          <w:b/>
          <w:sz w:val="22"/>
          <w:szCs w:val="22"/>
        </w:rPr>
        <w:lastRenderedPageBreak/>
        <w:t>СОДЕРЖАНИЕ</w:t>
      </w:r>
    </w:p>
    <w:p w:rsidR="003B6816" w:rsidRPr="003B6816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B6816">
        <w:rPr>
          <w:sz w:val="22"/>
          <w:szCs w:val="22"/>
        </w:rPr>
        <w:fldChar w:fldCharType="begin"/>
      </w:r>
      <w:r w:rsidRPr="003B6816">
        <w:rPr>
          <w:sz w:val="22"/>
          <w:szCs w:val="22"/>
        </w:rPr>
        <w:instrText xml:space="preserve"> TOC \o "1-3" \h \z \u </w:instrText>
      </w:r>
      <w:r w:rsidRPr="003B6816">
        <w:rPr>
          <w:sz w:val="22"/>
          <w:szCs w:val="22"/>
        </w:rPr>
        <w:fldChar w:fldCharType="separate"/>
      </w:r>
      <w:hyperlink w:anchor="_Toc157606990" w:history="1">
        <w:r w:rsidR="003B6816" w:rsidRPr="003B6816">
          <w:rPr>
            <w:rStyle w:val="ad"/>
            <w:b/>
            <w:bCs/>
            <w:noProof/>
            <w:sz w:val="22"/>
            <w:szCs w:val="22"/>
          </w:rPr>
          <w:t>1</w:t>
        </w:r>
        <w:r w:rsidR="003B6816"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6816" w:rsidRPr="003B6816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3B6816" w:rsidRPr="003B6816">
          <w:rPr>
            <w:noProof/>
            <w:webHidden/>
            <w:sz w:val="22"/>
            <w:szCs w:val="22"/>
          </w:rPr>
          <w:tab/>
        </w:r>
        <w:r w:rsidR="003B6816" w:rsidRPr="003B6816">
          <w:rPr>
            <w:noProof/>
            <w:webHidden/>
            <w:sz w:val="22"/>
            <w:szCs w:val="22"/>
          </w:rPr>
          <w:fldChar w:fldCharType="begin"/>
        </w:r>
        <w:r w:rsidR="003B6816" w:rsidRPr="003B6816">
          <w:rPr>
            <w:noProof/>
            <w:webHidden/>
            <w:sz w:val="22"/>
            <w:szCs w:val="22"/>
          </w:rPr>
          <w:instrText xml:space="preserve"> PAGEREF _Toc157606990 \h </w:instrText>
        </w:r>
        <w:r w:rsidR="003B6816" w:rsidRPr="003B6816">
          <w:rPr>
            <w:noProof/>
            <w:webHidden/>
            <w:sz w:val="22"/>
            <w:szCs w:val="22"/>
          </w:rPr>
        </w:r>
        <w:r w:rsidR="003B6816" w:rsidRPr="003B6816">
          <w:rPr>
            <w:noProof/>
            <w:webHidden/>
            <w:sz w:val="22"/>
            <w:szCs w:val="22"/>
          </w:rPr>
          <w:fldChar w:fldCharType="separate"/>
        </w:r>
        <w:r w:rsidR="003B6816" w:rsidRPr="003B6816">
          <w:rPr>
            <w:noProof/>
            <w:webHidden/>
            <w:sz w:val="22"/>
            <w:szCs w:val="22"/>
          </w:rPr>
          <w:t>3</w:t>
        </w:r>
        <w:r w:rsidR="003B6816"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1" w:history="1">
        <w:r w:rsidRPr="003B6816">
          <w:rPr>
            <w:rStyle w:val="ad"/>
            <w:b/>
            <w:bCs/>
            <w:noProof/>
            <w:sz w:val="22"/>
            <w:szCs w:val="22"/>
          </w:rPr>
          <w:t>2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_Toc157606991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4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2" w:history="1">
        <w:r w:rsidRPr="003B6816">
          <w:rPr>
            <w:rStyle w:val="ad"/>
            <w:noProof/>
            <w:sz w:val="22"/>
            <w:szCs w:val="22"/>
          </w:rPr>
          <w:t>2.1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noProof/>
            <w:sz w:val="22"/>
            <w:szCs w:val="22"/>
          </w:rPr>
          <w:t>Описание изделия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_Toc157606992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4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3" w:history="1">
        <w:r w:rsidRPr="003B6816">
          <w:rPr>
            <w:rStyle w:val="ad"/>
            <w:noProof/>
            <w:sz w:val="22"/>
            <w:szCs w:val="22"/>
          </w:rPr>
          <w:t>2.2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noProof/>
            <w:sz w:val="22"/>
            <w:szCs w:val="22"/>
          </w:rPr>
          <w:t>Принцип работы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_Toc157606993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4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4" w:history="1">
        <w:r w:rsidRPr="003B6816">
          <w:rPr>
            <w:rStyle w:val="ad"/>
            <w:noProof/>
            <w:sz w:val="22"/>
            <w:szCs w:val="22"/>
          </w:rPr>
          <w:t>2.3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_Toc157606994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6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5" w:history="1">
        <w:r w:rsidRPr="003B6816">
          <w:rPr>
            <w:rStyle w:val="ad"/>
            <w:noProof/>
            <w:sz w:val="22"/>
            <w:szCs w:val="22"/>
          </w:rPr>
          <w:t>2.4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_Toc157606995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7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6" w:history="1">
        <w:r w:rsidRPr="003B6816">
          <w:rPr>
            <w:rStyle w:val="ad"/>
            <w:noProof/>
            <w:sz w:val="22"/>
            <w:szCs w:val="22"/>
          </w:rPr>
          <w:t>2.5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noProof/>
            <w:sz w:val="22"/>
            <w:szCs w:val="22"/>
          </w:rPr>
          <w:t>Чертеж изделия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_Toc157606996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9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7" w:history="1">
        <w:r w:rsidRPr="003B6816">
          <w:rPr>
            <w:rStyle w:val="ad"/>
            <w:noProof/>
            <w:sz w:val="22"/>
            <w:szCs w:val="22"/>
          </w:rPr>
          <w:t>2.6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_Toc157606997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10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8" w:history="1">
        <w:r w:rsidRPr="003B6816">
          <w:rPr>
            <w:rStyle w:val="ad"/>
            <w:noProof/>
            <w:sz w:val="22"/>
            <w:szCs w:val="22"/>
          </w:rPr>
          <w:t>2.7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noProof/>
            <w:sz w:val="22"/>
            <w:szCs w:val="22"/>
          </w:rPr>
          <w:t>Маркировка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_Toc157606998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11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999" w:history="1">
        <w:r w:rsidRPr="003B6816">
          <w:rPr>
            <w:rStyle w:val="ad"/>
            <w:b/>
            <w:bCs/>
            <w:noProof/>
            <w:sz w:val="22"/>
            <w:szCs w:val="22"/>
          </w:rPr>
          <w:t>3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b/>
            <w:noProof/>
            <w:sz w:val="22"/>
            <w:szCs w:val="22"/>
          </w:rPr>
          <w:t>КОМПЛЕКТНОСТЬ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_Toc157606999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12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0" w:history="1">
        <w:r w:rsidRPr="003B6816">
          <w:rPr>
            <w:rStyle w:val="ad"/>
            <w:b/>
            <w:bCs/>
            <w:noProof/>
            <w:sz w:val="22"/>
            <w:szCs w:val="22"/>
          </w:rPr>
          <w:t>4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_Toc157607000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13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1" w:history="1">
        <w:r w:rsidRPr="003B6816">
          <w:rPr>
            <w:rStyle w:val="ad"/>
            <w:b/>
            <w:noProof/>
            <w:sz w:val="22"/>
            <w:szCs w:val="22"/>
          </w:rPr>
          <w:t>5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b/>
            <w:noProof/>
            <w:sz w:val="22"/>
            <w:szCs w:val="22"/>
          </w:rPr>
          <w:t>КОНСЕРВАЦИЯ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_Toc157607001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14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2" w:history="1">
        <w:r w:rsidRPr="003B6816">
          <w:rPr>
            <w:rStyle w:val="ad"/>
            <w:b/>
            <w:noProof/>
            <w:sz w:val="22"/>
            <w:szCs w:val="22"/>
          </w:rPr>
          <w:t>6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_Toc157607002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15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3" w:history="1">
        <w:r w:rsidRPr="003B6816">
          <w:rPr>
            <w:rStyle w:val="ad"/>
            <w:b/>
            <w:bCs/>
            <w:noProof/>
            <w:sz w:val="22"/>
            <w:szCs w:val="22"/>
          </w:rPr>
          <w:t>7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_Toc157607003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17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4" w:history="1">
        <w:r w:rsidRPr="003B6816">
          <w:rPr>
            <w:rStyle w:val="ad"/>
            <w:b/>
            <w:bCs/>
            <w:noProof/>
            <w:sz w:val="22"/>
            <w:szCs w:val="22"/>
          </w:rPr>
          <w:t>8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_Toc157607004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19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5" w:history="1">
        <w:r w:rsidRPr="003B6816">
          <w:rPr>
            <w:rStyle w:val="ad"/>
            <w:b/>
            <w:bCs/>
            <w:noProof/>
            <w:sz w:val="22"/>
            <w:szCs w:val="22"/>
          </w:rPr>
          <w:t>9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_Toc157607005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19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6" w:history="1">
        <w:r w:rsidRPr="003B6816">
          <w:rPr>
            <w:rStyle w:val="ad"/>
            <w:noProof/>
            <w:sz w:val="22"/>
            <w:szCs w:val="22"/>
          </w:rPr>
          <w:t>9.1 Общие требования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_Toc157607006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21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7" w:history="1">
        <w:r w:rsidRPr="003B6816">
          <w:rPr>
            <w:rStyle w:val="ad"/>
            <w:b/>
            <w:bCs/>
            <w:noProof/>
            <w:sz w:val="22"/>
            <w:szCs w:val="22"/>
          </w:rPr>
          <w:t>10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_Toc157607007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23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8" w:history="1">
        <w:r w:rsidRPr="003B6816">
          <w:rPr>
            <w:rStyle w:val="ad"/>
            <w:b/>
            <w:bCs/>
            <w:noProof/>
            <w:sz w:val="22"/>
            <w:szCs w:val="22"/>
          </w:rPr>
          <w:t>11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_Toc157607008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28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7009" w:history="1">
        <w:r w:rsidRPr="003B6816">
          <w:rPr>
            <w:rStyle w:val="ad"/>
            <w:b/>
            <w:bCs/>
            <w:noProof/>
            <w:sz w:val="22"/>
            <w:szCs w:val="22"/>
          </w:rPr>
          <w:t>12</w:t>
        </w:r>
        <w:r w:rsidRPr="003B681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3B6816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3B6816">
          <w:rPr>
            <w:noProof/>
            <w:webHidden/>
            <w:sz w:val="22"/>
            <w:szCs w:val="22"/>
          </w:rPr>
          <w:tab/>
        </w:r>
        <w:r w:rsidRPr="003B6816">
          <w:rPr>
            <w:noProof/>
            <w:webHidden/>
            <w:sz w:val="22"/>
            <w:szCs w:val="22"/>
          </w:rPr>
          <w:fldChar w:fldCharType="begin"/>
        </w:r>
        <w:r w:rsidRPr="003B6816">
          <w:rPr>
            <w:noProof/>
            <w:webHidden/>
            <w:sz w:val="22"/>
            <w:szCs w:val="22"/>
          </w:rPr>
          <w:instrText xml:space="preserve"> PAGEREF _Toc157607009 \h </w:instrText>
        </w:r>
        <w:r w:rsidRPr="003B6816">
          <w:rPr>
            <w:noProof/>
            <w:webHidden/>
            <w:sz w:val="22"/>
            <w:szCs w:val="22"/>
          </w:rPr>
        </w:r>
        <w:r w:rsidRPr="003B6816">
          <w:rPr>
            <w:noProof/>
            <w:webHidden/>
            <w:sz w:val="22"/>
            <w:szCs w:val="22"/>
          </w:rPr>
          <w:fldChar w:fldCharType="separate"/>
        </w:r>
        <w:r w:rsidRPr="003B6816">
          <w:rPr>
            <w:noProof/>
            <w:webHidden/>
            <w:sz w:val="22"/>
            <w:szCs w:val="22"/>
          </w:rPr>
          <w:t>30</w:t>
        </w:r>
        <w:r w:rsidRPr="003B6816">
          <w:rPr>
            <w:noProof/>
            <w:webHidden/>
            <w:sz w:val="22"/>
            <w:szCs w:val="22"/>
          </w:rPr>
          <w:fldChar w:fldCharType="end"/>
        </w:r>
      </w:hyperlink>
    </w:p>
    <w:p w:rsidR="003B6816" w:rsidRPr="003B6816" w:rsidRDefault="003B6816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7010" w:history="1">
        <w:r w:rsidRPr="003B6816">
          <w:rPr>
            <w:rStyle w:val="ad"/>
            <w:b/>
          </w:rPr>
          <w:t>13</w:t>
        </w:r>
        <w:r w:rsidRPr="003B6816">
          <w:rPr>
            <w:rFonts w:asciiTheme="minorHAnsi" w:eastAsiaTheme="minorEastAsia" w:hAnsiTheme="minorHAnsi" w:cstheme="minorBidi"/>
            <w:bCs w:val="0"/>
          </w:rPr>
          <w:tab/>
        </w:r>
        <w:r w:rsidRPr="003B6816">
          <w:rPr>
            <w:rStyle w:val="ad"/>
            <w:rFonts w:eastAsia="Arial Unicode MS"/>
            <w:b/>
          </w:rPr>
          <w:t>СВЕДЕНИЯ О РЕКЛАМАЦИЯХ</w:t>
        </w:r>
        <w:r w:rsidRPr="003B6816">
          <w:rPr>
            <w:webHidden/>
          </w:rPr>
          <w:tab/>
        </w:r>
        <w:r w:rsidRPr="003B6816">
          <w:rPr>
            <w:webHidden/>
          </w:rPr>
          <w:fldChar w:fldCharType="begin"/>
        </w:r>
        <w:r w:rsidRPr="003B6816">
          <w:rPr>
            <w:webHidden/>
          </w:rPr>
          <w:instrText xml:space="preserve"> PAGEREF _Toc157607010 \h </w:instrText>
        </w:r>
        <w:r w:rsidRPr="003B6816">
          <w:rPr>
            <w:webHidden/>
          </w:rPr>
        </w:r>
        <w:r w:rsidRPr="003B6816">
          <w:rPr>
            <w:webHidden/>
          </w:rPr>
          <w:fldChar w:fldCharType="separate"/>
        </w:r>
        <w:r w:rsidRPr="003B6816">
          <w:rPr>
            <w:webHidden/>
          </w:rPr>
          <w:t>31</w:t>
        </w:r>
        <w:r w:rsidRPr="003B6816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3B6816">
        <w:rPr>
          <w:sz w:val="22"/>
          <w:szCs w:val="22"/>
        </w:rPr>
        <w:fldChar w:fldCharType="end"/>
      </w:r>
      <w:bookmarkEnd w:id="0"/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86088E">
        <w:rPr>
          <w:sz w:val="22"/>
          <w:szCs w:val="22"/>
        </w:rPr>
        <w:t>KFR7</w:t>
      </w:r>
      <w:r w:rsidR="00A00225">
        <w:rPr>
          <w:sz w:val="22"/>
          <w:szCs w:val="22"/>
        </w:rPr>
        <w:t>0</w:t>
      </w:r>
      <w:r w:rsidR="0086088E">
        <w:rPr>
          <w:sz w:val="22"/>
          <w:szCs w:val="22"/>
        </w:rPr>
        <w:t>MW/KOR7</w:t>
      </w:r>
      <w:r w:rsidR="00A00225">
        <w:rPr>
          <w:sz w:val="22"/>
          <w:szCs w:val="22"/>
        </w:rPr>
        <w:t>0</w:t>
      </w:r>
      <w:r w:rsidR="00F604D0" w:rsidRPr="00F604D0">
        <w:rPr>
          <w:sz w:val="22"/>
          <w:szCs w:val="22"/>
        </w:rPr>
        <w:t>MW</w:t>
      </w:r>
      <w:r w:rsidR="006F27AA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606990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86088E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KFR7</w:t>
            </w:r>
            <w:r w:rsidR="00A0022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MW/KOR7</w:t>
            </w:r>
            <w:r w:rsidR="00A00225">
              <w:rPr>
                <w:sz w:val="22"/>
                <w:szCs w:val="22"/>
              </w:rPr>
              <w:t>0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86088E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KFR7</w:t>
            </w:r>
            <w:r w:rsidR="00A0022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MW/KOR7</w:t>
            </w:r>
            <w:r w:rsidR="00A00225">
              <w:rPr>
                <w:sz w:val="22"/>
                <w:szCs w:val="22"/>
              </w:rPr>
              <w:t>0</w:t>
            </w:r>
            <w:r w:rsidR="006B3D80" w:rsidRPr="00F604D0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3B6816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FB2D31" w:rsidP="00024FF2">
            <w:pPr>
              <w:jc w:val="center"/>
              <w:rPr>
                <w:sz w:val="22"/>
                <w:szCs w:val="22"/>
              </w:rPr>
            </w:pPr>
            <w:r w:rsidRPr="00107EBF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3B6816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107EBF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 w:rsidRPr="00107EBF"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C6287F" w:rsidRPr="00C6287F" w:rsidRDefault="00C6287F" w:rsidP="00C6287F">
            <w:pPr>
              <w:pStyle w:val="21"/>
              <w:rPr>
                <w:sz w:val="22"/>
                <w:szCs w:val="22"/>
              </w:rPr>
            </w:pPr>
            <w:r w:rsidRPr="00C6287F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C6287F" w:rsidRPr="00C6287F" w:rsidRDefault="00C6287F" w:rsidP="00C6287F">
            <w:pPr>
              <w:pStyle w:val="21"/>
              <w:rPr>
                <w:sz w:val="22"/>
                <w:szCs w:val="22"/>
              </w:rPr>
            </w:pPr>
            <w:r w:rsidRPr="00C6287F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C6287F" w:rsidRPr="00C6287F" w:rsidRDefault="00C6287F" w:rsidP="00C6287F">
            <w:pPr>
              <w:pStyle w:val="21"/>
              <w:rPr>
                <w:sz w:val="22"/>
                <w:szCs w:val="22"/>
              </w:rPr>
            </w:pPr>
            <w:r w:rsidRPr="00C6287F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6287F" w:rsidRPr="00C6287F" w:rsidRDefault="00C6287F" w:rsidP="00C6287F">
            <w:pPr>
              <w:pStyle w:val="21"/>
              <w:rPr>
                <w:sz w:val="22"/>
                <w:szCs w:val="22"/>
              </w:rPr>
            </w:pPr>
            <w:r w:rsidRPr="00C6287F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C6287F" w:rsidRPr="00C6287F" w:rsidRDefault="00C6287F" w:rsidP="00C6287F">
            <w:pPr>
              <w:pStyle w:val="21"/>
              <w:rPr>
                <w:sz w:val="22"/>
                <w:szCs w:val="22"/>
              </w:rPr>
            </w:pPr>
            <w:r w:rsidRPr="00C6287F">
              <w:rPr>
                <w:sz w:val="22"/>
                <w:szCs w:val="22"/>
              </w:rPr>
              <w:t>от 12.04.2022 до 11.04.2027</w:t>
            </w:r>
          </w:p>
          <w:p w:rsidR="00C6287F" w:rsidRPr="00C6287F" w:rsidRDefault="00C6287F" w:rsidP="00C6287F">
            <w:pPr>
              <w:pStyle w:val="21"/>
              <w:rPr>
                <w:sz w:val="22"/>
                <w:szCs w:val="22"/>
              </w:rPr>
            </w:pPr>
            <w:r w:rsidRPr="00C6287F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C6287F" w:rsidRPr="00C6287F" w:rsidRDefault="00C6287F" w:rsidP="00C6287F">
            <w:pPr>
              <w:pStyle w:val="21"/>
              <w:rPr>
                <w:sz w:val="22"/>
                <w:szCs w:val="22"/>
              </w:rPr>
            </w:pPr>
            <w:r w:rsidRPr="00C6287F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C6287F" w:rsidP="00C6287F">
            <w:pPr>
              <w:jc w:val="center"/>
              <w:rPr>
                <w:sz w:val="22"/>
                <w:szCs w:val="22"/>
              </w:rPr>
            </w:pPr>
            <w:r w:rsidRPr="00C6287F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3B6816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3B6816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DC2A9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DC2A9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DC2A9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DC2A9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DC2A9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DC2A9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606991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6992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107EBF" w:rsidRPr="00107EBF" w:rsidRDefault="00A920DC" w:rsidP="00107EB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86088E">
        <w:rPr>
          <w:sz w:val="22"/>
          <w:szCs w:val="22"/>
        </w:rPr>
        <w:t>KFR7</w:t>
      </w:r>
      <w:r w:rsidR="00A00225">
        <w:rPr>
          <w:sz w:val="22"/>
          <w:szCs w:val="22"/>
        </w:rPr>
        <w:t>0</w:t>
      </w:r>
      <w:r w:rsidR="0086088E">
        <w:rPr>
          <w:sz w:val="22"/>
          <w:szCs w:val="22"/>
        </w:rPr>
        <w:t>MW/KOR7</w:t>
      </w:r>
      <w:r w:rsidR="00A00225" w:rsidRPr="00A00225">
        <w:rPr>
          <w:sz w:val="22"/>
          <w:szCs w:val="22"/>
        </w:rPr>
        <w:t>0</w:t>
      </w:r>
      <w:r w:rsidRPr="00F604D0">
        <w:rPr>
          <w:sz w:val="22"/>
          <w:szCs w:val="22"/>
        </w:rPr>
        <w:t>MW</w:t>
      </w:r>
      <w:r w:rsidRPr="00BB4E9F">
        <w:rPr>
          <w:sz w:val="22"/>
          <w:szCs w:val="22"/>
        </w:rPr>
        <w:t xml:space="preserve"> </w:t>
      </w:r>
      <w:r w:rsidR="00112F63">
        <w:rPr>
          <w:sz w:val="22"/>
          <w:szCs w:val="22"/>
        </w:rPr>
        <w:t>серии Artis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107EBF" w:rsidRPr="00107EBF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внутри кондиционируемого помещения. Друг с другом блоки соединяются медными </w:t>
      </w:r>
      <w:hyperlink r:id="rId16" w:tooltip="Теплоизоляция" w:history="1">
        <w:r w:rsidR="00107EBF" w:rsidRPr="00107EBF">
          <w:rPr>
            <w:sz w:val="22"/>
            <w:szCs w:val="22"/>
          </w:rPr>
          <w:t>теплоизолированными</w:t>
        </w:r>
      </w:hyperlink>
      <w:r w:rsidR="00107EBF" w:rsidRPr="00107EBF">
        <w:rPr>
          <w:sz w:val="22"/>
          <w:szCs w:val="22"/>
        </w:rPr>
        <w:t xml:space="preserve"> 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</w:t>
      </w:r>
    </w:p>
    <w:p w:rsidR="00107EBF" w:rsidRPr="00107EBF" w:rsidRDefault="00107EBF" w:rsidP="00107EB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107EBF">
        <w:rPr>
          <w:sz w:val="22"/>
          <w:szCs w:val="22"/>
        </w:rPr>
        <w:t>Изделие обладает низким уровнем шума внутреннего блока – до 23 дБ(А).</w:t>
      </w:r>
    </w:p>
    <w:p w:rsidR="00DC2A9A" w:rsidRPr="00822B77" w:rsidRDefault="00DC2A9A" w:rsidP="00DC2A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Фильтры</w:t>
      </w:r>
      <w:r w:rsidRPr="00822B77">
        <w:rPr>
          <w:sz w:val="22"/>
          <w:szCs w:val="22"/>
        </w:rPr>
        <w:t>:</w:t>
      </w:r>
    </w:p>
    <w:p w:rsidR="00DC2A9A" w:rsidRDefault="00DC2A9A" w:rsidP="00DC2A9A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523CFD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DC2A9A" w:rsidRPr="00523CFD" w:rsidRDefault="00DC2A9A" w:rsidP="00DC2A9A">
      <w:pPr>
        <w:pStyle w:val="af3"/>
        <w:numPr>
          <w:ilvl w:val="0"/>
          <w:numId w:val="18"/>
        </w:numPr>
        <w:tabs>
          <w:tab w:val="left" w:pos="720"/>
          <w:tab w:val="left" w:pos="851"/>
          <w:tab w:val="left" w:pos="1134"/>
          <w:tab w:val="left" w:pos="1843"/>
        </w:tabs>
        <w:suppressAutoHyphens/>
        <w:spacing w:line="240" w:lineRule="auto"/>
        <w:ind w:hanging="353"/>
        <w:jc w:val="both"/>
        <w:rPr>
          <w:rFonts w:ascii="Times New Roman" w:hAnsi="Times New Roman"/>
        </w:rPr>
      </w:pPr>
      <w:r w:rsidRPr="001F7A58">
        <w:rPr>
          <w:rFonts w:ascii="Times New Roman" w:hAnsi="Times New Roman"/>
        </w:rPr>
        <w:t>Воздушный фильтр тонкой очистки, 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067C2" w:rsidRDefault="00FC4A68" w:rsidP="00107EB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Автоочистка </w:t>
      </w:r>
      <w:r w:rsidRPr="009D2079">
        <w:rPr>
          <w:sz w:val="22"/>
          <w:szCs w:val="22"/>
        </w:rPr>
        <w:t>и автопросушка внутрен</w:t>
      </w:r>
      <w:r>
        <w:rPr>
          <w:sz w:val="22"/>
          <w:szCs w:val="22"/>
        </w:rPr>
        <w:t xml:space="preserve">него блока исключают возникновение плесени и запахов во внутреннем </w:t>
      </w:r>
      <w:r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9D6881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Режимы работы:</w:t>
      </w:r>
    </w:p>
    <w:p w:rsidR="009D6881" w:rsidRPr="009D6881" w:rsidRDefault="009D6881" w:rsidP="00C8430C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i feel позволяет устанавливать комфортную температуру именно </w:t>
      </w:r>
      <w:r w:rsidR="009D2079" w:rsidRPr="009D6881">
        <w:rPr>
          <w:rFonts w:ascii="Times New Roman" w:hAnsi="Times New Roman"/>
        </w:rPr>
        <w:t>в</w:t>
      </w:r>
      <w:r w:rsidRPr="009D6881">
        <w:rPr>
          <w:rFonts w:ascii="Times New Roman" w:hAnsi="Times New Roman"/>
        </w:rPr>
        <w:t xml:space="preserve"> том месте, где находится пользователь;</w:t>
      </w:r>
    </w:p>
    <w:p w:rsidR="009D6881" w:rsidRPr="009D6881" w:rsidRDefault="009D6881" w:rsidP="00C8430C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9D6881" w:rsidRDefault="009D6881" w:rsidP="00C8430C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E38E8" w:rsidRDefault="00FC4A68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Artis обладают энергоэффективностью класса </w:t>
      </w:r>
      <w:r w:rsidRPr="009D2079">
        <w:rPr>
          <w:sz w:val="22"/>
          <w:szCs w:val="22"/>
        </w:rPr>
        <w:t>А</w:t>
      </w:r>
      <w:r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6993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</w:t>
      </w:r>
      <w:r w:rsidRPr="003F1F02">
        <w:rPr>
          <w:sz w:val="22"/>
          <w:szCs w:val="22"/>
        </w:rPr>
        <w:lastRenderedPageBreak/>
        <w:t xml:space="preserve">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31948" cy="70199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44" cy="702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6994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86088E" w:rsidRDefault="0086088E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86088E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147EC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2D2B1B" w:rsidP="008608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6088E">
              <w:rPr>
                <w:sz w:val="22"/>
                <w:szCs w:val="22"/>
              </w:rPr>
              <w:t>915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147ECB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608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6088E">
              <w:rPr>
                <w:sz w:val="22"/>
                <w:szCs w:val="22"/>
              </w:rPr>
              <w:t>856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5E213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8.49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5E213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8.23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5E2131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90</w:t>
            </w:r>
            <w:r w:rsidR="003B7D8F" w:rsidRPr="00C54BE8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5E213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34/49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A00225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085001" w:rsidRDefault="002F2604" w:rsidP="00A0022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1013х307х221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5017" w:rsidRDefault="005F2162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93</w:t>
            </w:r>
            <w:r>
              <w:rPr>
                <w:sz w:val="22"/>
                <w:szCs w:val="22"/>
                <w:lang w:val="en-US"/>
              </w:rPr>
              <w:t>1</w:t>
            </w:r>
            <w:r w:rsidR="002F2604">
              <w:rPr>
                <w:sz w:val="22"/>
                <w:szCs w:val="22"/>
              </w:rPr>
              <w:t>х680х378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09456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16030F" w:rsidRDefault="005E2131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1.45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E803B1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5E213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14/17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5E213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50/54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6995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6996"/>
      <w:r>
        <w:rPr>
          <w:b w:val="0"/>
          <w:sz w:val="22"/>
          <w:szCs w:val="22"/>
        </w:rPr>
        <w:lastRenderedPageBreak/>
        <w:t>Чертеж изделия</w:t>
      </w:r>
      <w:bookmarkEnd w:id="7"/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FB2D31" w:rsidRDefault="00FB2D31" w:rsidP="00FB2D31">
      <w:pPr>
        <w:pStyle w:val="a8"/>
        <w:ind w:left="851"/>
        <w:jc w:val="left"/>
        <w:rPr>
          <w:b w:val="0"/>
          <w:sz w:val="22"/>
          <w:szCs w:val="22"/>
        </w:rPr>
      </w:pPr>
      <w:bookmarkStart w:id="8" w:name="_Toc96005995"/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  <w:bookmarkEnd w:id="8"/>
    </w:p>
    <w:p w:rsidR="00FB2D31" w:rsidRDefault="00FB2D31" w:rsidP="00C54BE8">
      <w:pPr>
        <w:pStyle w:val="a8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C5501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210050" cy="372427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6208A7" w:rsidRDefault="00E12FEB" w:rsidP="00C02EB3">
      <w:pPr>
        <w:spacing w:line="360" w:lineRule="auto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rFonts w:asciiTheme="minorHAnsi" w:eastAsiaTheme="minorHAnsi" w:hAnsiTheme="minorHAnsi" w:cs="DINPro-Regular"/>
          <w:noProof/>
          <w:sz w:val="22"/>
          <w:szCs w:val="22"/>
        </w:rPr>
        <w:drawing>
          <wp:inline distT="0" distB="0" distL="0" distR="0">
            <wp:extent cx="4286992" cy="374123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193" cy="374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C55017" w:rsidRDefault="00C5501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Default="00D10CC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67BE6" w:rsidRDefault="00667BE6" w:rsidP="00667BE6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05508893"/>
      <w:bookmarkStart w:id="10" w:name="_Toc157606997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9"/>
      <w:bookmarkEnd w:id="10"/>
    </w:p>
    <w:p w:rsidR="00667BE6" w:rsidRDefault="00667BE6" w:rsidP="00667BE6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667BE6" w:rsidRDefault="00667BE6" w:rsidP="00667BE6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667BE6" w:rsidRDefault="00667BE6" w:rsidP="00667BE6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09607492" wp14:editId="5464C46D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667BE6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667BE6" w:rsidRPr="00A11D93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667BE6" w:rsidRPr="00A11D93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667BE6" w:rsidRPr="00A11D93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667BE6" w:rsidRPr="00A11D93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667BE6" w:rsidRPr="00A11D93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667BE6" w:rsidRPr="00A11D93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667BE6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480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667BE6" w:rsidRPr="0041088F" w:rsidTr="00D200D5">
        <w:trPr>
          <w:trHeight w:val="494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667BE6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247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667BE6" w:rsidRPr="0041088F" w:rsidTr="00D200D5">
        <w:trPr>
          <w:trHeight w:val="232"/>
          <w:jc w:val="center"/>
        </w:trPr>
        <w:tc>
          <w:tcPr>
            <w:tcW w:w="101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667BE6" w:rsidRPr="0041088F" w:rsidRDefault="00667BE6" w:rsidP="00D200D5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667BE6" w:rsidRDefault="00667BE6" w:rsidP="00667BE6">
      <w:pPr>
        <w:spacing w:line="360" w:lineRule="auto"/>
        <w:jc w:val="center"/>
        <w:rPr>
          <w:noProof/>
          <w:sz w:val="20"/>
          <w:szCs w:val="20"/>
        </w:rPr>
      </w:pPr>
    </w:p>
    <w:p w:rsidR="00667BE6" w:rsidRPr="00096689" w:rsidRDefault="00667BE6" w:rsidP="00667BE6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667BE6" w:rsidRDefault="00667BE6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667BE6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11" w:name="_Toc157606998"/>
      <w:r w:rsidRPr="008E3C86">
        <w:rPr>
          <w:b w:val="0"/>
          <w:sz w:val="22"/>
          <w:szCs w:val="22"/>
        </w:rPr>
        <w:t>Маркировка</w:t>
      </w:r>
      <w:bookmarkEnd w:id="11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667BE6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FB2D31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092781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 w:rsidRPr="00985AEE">
        <w:rPr>
          <w:noProof/>
        </w:rPr>
        <w:drawing>
          <wp:inline distT="0" distB="0" distL="0" distR="0" wp14:anchorId="57A9C75E" wp14:editId="27523D63">
            <wp:extent cx="4667250" cy="2040276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85871" cy="204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A55" w:rsidRPr="00362FE9" w:rsidRDefault="00FB2D31" w:rsidP="00FB2D31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</w:t>
      </w:r>
      <w:r w:rsidR="00BC0A55">
        <w:rPr>
          <w:noProof/>
          <w:sz w:val="22"/>
          <w:szCs w:val="22"/>
        </w:rPr>
        <w:t>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667BE6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2" w:name="_Ref68106430"/>
      <w:bookmarkStart w:id="13" w:name="_Ref69937528"/>
      <w:bookmarkStart w:id="14" w:name="_Ref73096537"/>
      <w:bookmarkStart w:id="15" w:name="_Ref73354033"/>
      <w:bookmarkStart w:id="16" w:name="_Ref73360033"/>
      <w:bookmarkStart w:id="17" w:name="_Toc157606999"/>
      <w:r w:rsidRPr="00985AEE">
        <w:rPr>
          <w:b/>
          <w:szCs w:val="28"/>
        </w:rPr>
        <w:t>КОМПЛЕКТНОСТЬ</w:t>
      </w:r>
      <w:bookmarkStart w:id="18" w:name="_Ref304821509"/>
      <w:bookmarkEnd w:id="12"/>
      <w:bookmarkEnd w:id="13"/>
      <w:bookmarkEnd w:id="14"/>
      <w:bookmarkEnd w:id="15"/>
      <w:bookmarkEnd w:id="16"/>
      <w:bookmarkEnd w:id="17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9F7972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9F7972" w:rsidRPr="00F312E9" w:rsidRDefault="009F7972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9F7972" w:rsidRPr="00F312E9" w:rsidRDefault="009F7972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9F7972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F7972" w:rsidRPr="00F312E9" w:rsidRDefault="009F7972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F312E9" w:rsidRDefault="009F7972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Pr="00F312E9" w:rsidRDefault="009F797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7972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027CC9" w:rsidRDefault="009F7972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Pr="00F312E9" w:rsidRDefault="009F797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7972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027CC9" w:rsidRDefault="009F7972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Default="009F797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F7972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027CC9" w:rsidRDefault="009F7972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Default="0070042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F70D89" w:rsidRDefault="009F7972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Pr="00F312E9" w:rsidRDefault="009F797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F70D89" w:rsidRDefault="009F7972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Pr="00F312E9" w:rsidRDefault="009F797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027CC9" w:rsidRDefault="009F7972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Default="009F797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8D277A" w:rsidRDefault="009F7972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Default="009F797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D73C11" w:rsidRDefault="009F7972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Default="009F7972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9F7972" w:rsidRDefault="009F7972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027CC9" w:rsidRDefault="009F7972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Default="009F7972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F7972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F7972" w:rsidRPr="00027CC9" w:rsidRDefault="009F7972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F7972" w:rsidRPr="00F312E9" w:rsidRDefault="009F7972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9" w:name="_Ref68106447"/>
      <w:bookmarkStart w:id="20" w:name="_Ref69937545"/>
      <w:bookmarkStart w:id="21" w:name="_Ref73096542"/>
      <w:bookmarkStart w:id="22" w:name="_Ref73354040"/>
      <w:bookmarkStart w:id="23" w:name="_Ref73360039"/>
      <w:bookmarkEnd w:id="18"/>
      <w:r>
        <w:rPr>
          <w:b/>
          <w:szCs w:val="28"/>
        </w:rPr>
        <w:lastRenderedPageBreak/>
        <w:t xml:space="preserve"> </w:t>
      </w:r>
      <w:bookmarkStart w:id="24" w:name="_Toc157607000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  <w:bookmarkEnd w:id="23"/>
      <w:bookmarkEnd w:id="24"/>
    </w:p>
    <w:p w:rsidR="007F4C51" w:rsidRDefault="00021FB1" w:rsidP="00FB2D31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FB2D31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5" w:name="_Ref68106457"/>
      <w:bookmarkStart w:id="26" w:name="_Ref69937552"/>
      <w:bookmarkStart w:id="27" w:name="_Ref73096547"/>
      <w:bookmarkStart w:id="28" w:name="_Ref73354045"/>
      <w:bookmarkStart w:id="29" w:name="_Ref73360044"/>
      <w:bookmarkStart w:id="30" w:name="_Toc157607001"/>
      <w:r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  <w:bookmarkEnd w:id="29"/>
      <w:bookmarkEnd w:id="3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67"/>
      <w:bookmarkStart w:id="32" w:name="_Ref69937557"/>
      <w:bookmarkStart w:id="33" w:name="_Ref73096553"/>
      <w:bookmarkStart w:id="34" w:name="_Ref73354052"/>
      <w:bookmarkStart w:id="35" w:name="_Ref73360051"/>
      <w:bookmarkStart w:id="36" w:name="_Toc15760700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1"/>
      <w:bookmarkEnd w:id="32"/>
      <w:bookmarkEnd w:id="33"/>
      <w:bookmarkEnd w:id="34"/>
      <w:bookmarkEnd w:id="35"/>
      <w:bookmarkEnd w:id="36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3B07A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09288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696E4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5A2CB5">
        <w:rPr>
          <w:sz w:val="22"/>
          <w:szCs w:val="22"/>
        </w:rPr>
        <w:t>KFR7</w:t>
      </w:r>
      <w:r w:rsidR="00910CA7">
        <w:rPr>
          <w:sz w:val="22"/>
          <w:szCs w:val="22"/>
        </w:rPr>
        <w:t>0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8F421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C67ECF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39592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7BEA5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5A2CB5">
        <w:rPr>
          <w:sz w:val="22"/>
          <w:szCs w:val="22"/>
        </w:rPr>
        <w:t>KOR7</w:t>
      </w:r>
      <w:r w:rsidR="00910CA7">
        <w:rPr>
          <w:sz w:val="22"/>
          <w:szCs w:val="22"/>
        </w:rPr>
        <w:t>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08627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7" w:name="_Toc157607003"/>
      <w:r w:rsidRPr="00985AEE">
        <w:rPr>
          <w:b/>
          <w:szCs w:val="28"/>
        </w:rPr>
        <w:t>СВИДЕТЕЛЬСТВО О ПРИЕМКЕ</w:t>
      </w:r>
      <w:bookmarkEnd w:id="37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071163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28FC1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8FAD2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5A2CB5">
        <w:rPr>
          <w:sz w:val="22"/>
          <w:szCs w:val="22"/>
        </w:rPr>
        <w:t>KFR7</w:t>
      </w:r>
      <w:r w:rsidR="00910CA7">
        <w:rPr>
          <w:sz w:val="22"/>
          <w:szCs w:val="22"/>
        </w:rPr>
        <w:t>0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E295E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30A09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821D3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5A2CB5">
        <w:rPr>
          <w:sz w:val="22"/>
          <w:szCs w:val="22"/>
        </w:rPr>
        <w:t>KOR7</w:t>
      </w:r>
      <w:r w:rsidR="00910CA7">
        <w:rPr>
          <w:sz w:val="22"/>
          <w:szCs w:val="22"/>
        </w:rPr>
        <w:t>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8" w:name="_Toc157607004"/>
      <w:r w:rsidRPr="00985AEE">
        <w:rPr>
          <w:b/>
          <w:szCs w:val="28"/>
        </w:rPr>
        <w:t>СВЕДЕНИЯ ОБ УТИЛИЗАЦИИ</w:t>
      </w:r>
      <w:bookmarkEnd w:id="38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9" w:name="_Ref67997856"/>
      <w:bookmarkStart w:id="40" w:name="_Ref68106489"/>
      <w:bookmarkStart w:id="41" w:name="_Ref69937576"/>
      <w:bookmarkStart w:id="42" w:name="_Ref73096577"/>
      <w:bookmarkStart w:id="43" w:name="_Ref73354072"/>
      <w:bookmarkStart w:id="44" w:name="_Ref73360071"/>
      <w:bookmarkStart w:id="45" w:name="_Toc15760700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9"/>
      <w:bookmarkEnd w:id="40"/>
      <w:bookmarkEnd w:id="41"/>
      <w:bookmarkEnd w:id="42"/>
      <w:bookmarkEnd w:id="43"/>
      <w:bookmarkEnd w:id="44"/>
      <w:bookmarkEnd w:id="45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6" w:name="_Toc157607006"/>
      <w:r w:rsidRPr="007F533D">
        <w:rPr>
          <w:b w:val="0"/>
          <w:sz w:val="22"/>
          <w:szCs w:val="22"/>
        </w:rPr>
        <w:t>9.1 Общие требования</w:t>
      </w:r>
      <w:bookmarkEnd w:id="46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Ref67997869"/>
      <w:bookmarkStart w:id="48" w:name="_Ref68106497"/>
      <w:bookmarkStart w:id="49" w:name="_Ref69937582"/>
      <w:bookmarkStart w:id="50" w:name="_Ref73096586"/>
      <w:bookmarkStart w:id="51" w:name="_Ref73354089"/>
      <w:bookmarkStart w:id="52" w:name="_Ref73360085"/>
      <w:bookmarkStart w:id="53" w:name="_Toc15760700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7"/>
      <w:bookmarkEnd w:id="48"/>
      <w:bookmarkEnd w:id="49"/>
      <w:bookmarkEnd w:id="50"/>
      <w:bookmarkEnd w:id="51"/>
      <w:bookmarkEnd w:id="52"/>
      <w:bookmarkEnd w:id="5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4" w:name="_Toc14172322"/>
      <w:bookmarkStart w:id="55" w:name="_Ref67997880"/>
      <w:bookmarkStart w:id="56" w:name="_Ref68106504"/>
      <w:bookmarkStart w:id="57" w:name="_Ref69937589"/>
      <w:bookmarkStart w:id="58" w:name="_Toc157607008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8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A6128A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667BE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9" w:name="_Toc157607009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9"/>
    </w:p>
    <w:bookmarkEnd w:id="54"/>
    <w:bookmarkEnd w:id="55"/>
    <w:bookmarkEnd w:id="56"/>
    <w:bookmarkEnd w:id="57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0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667BE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1" w:name="_Toc157607010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1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0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88E" w:rsidRDefault="0086088E">
      <w:r>
        <w:separator/>
      </w:r>
    </w:p>
  </w:endnote>
  <w:endnote w:type="continuationSeparator" w:id="0">
    <w:p w:rsidR="0086088E" w:rsidRDefault="0086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088E" w:rsidRDefault="0086088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6088E" w:rsidRDefault="0086088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6088E" w:rsidRDefault="0086088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6088E" w:rsidRDefault="0086088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227DAA" w:rsidRDefault="0086088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KFR70MW/KOR70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ED1531" w:rsidRDefault="0086088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681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ED1531" w:rsidRDefault="0086088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88E" w:rsidRPr="00C67A09" w:rsidRDefault="0086088E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6088E" w:rsidRDefault="0086088E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 БЫТОВОЙ (СПЛ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ИТ-СИСТЕМА) НАСТЕННОГО ТИПА KFR70MW/KOR70</w:t>
                              </w: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6088E" w:rsidRPr="00B465BD" w:rsidRDefault="0086088E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6088E" w:rsidRPr="00613EFB" w:rsidRDefault="0086088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6088E" w:rsidRPr="00227DAA" w:rsidRDefault="0086088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KFR70MW/KOR70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6088E" w:rsidRPr="00ED1531" w:rsidRDefault="0086088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B681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6088E" w:rsidRPr="00ED1531" w:rsidRDefault="0086088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6088E" w:rsidRPr="00C67A09" w:rsidRDefault="0086088E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6088E" w:rsidRDefault="0086088E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КОНДИЦИОНЕР БЫТОВОЙ (СПЛ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ИТ-СИСТЕМА) НАСТЕННОГО ТИПА KFR70MW/KOR70</w:t>
                        </w: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6088E" w:rsidRPr="00B465BD" w:rsidRDefault="0086088E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6088E" w:rsidRPr="00613EFB" w:rsidRDefault="0086088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AF301F" w:rsidRDefault="0086088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681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575999" w:rsidRDefault="0086088E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KFR70MW/KOR70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6088E" w:rsidRPr="00AF301F" w:rsidRDefault="0086088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B681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6088E" w:rsidRPr="00575999" w:rsidRDefault="0086088E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KFR70MW/KOR70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Default="0086088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AF301F" w:rsidRDefault="0086088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B681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6088E" w:rsidRPr="00227DAA" w:rsidRDefault="0086088E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KFR70MW/KOR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6088E" w:rsidRPr="00227DAA" w:rsidRDefault="0086088E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6088E" w:rsidRDefault="0086088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6088E" w:rsidRPr="00AF301F" w:rsidRDefault="0086088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B681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6088E" w:rsidRPr="00227DAA" w:rsidRDefault="0086088E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KFR70MW/KOR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7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6088E" w:rsidRPr="00227DAA" w:rsidRDefault="0086088E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88E" w:rsidRDefault="0086088E">
      <w:r>
        <w:separator/>
      </w:r>
    </w:p>
  </w:footnote>
  <w:footnote w:type="continuationSeparator" w:id="0">
    <w:p w:rsidR="0086088E" w:rsidRDefault="00860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88E" w:rsidRDefault="008608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088E" w:rsidRDefault="0086088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D0315A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1"/>
  </w:num>
  <w:num w:numId="17">
    <w:abstractNumId w:val="4"/>
  </w:num>
  <w:num w:numId="18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2B83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47E8"/>
    <w:rsid w:val="00075188"/>
    <w:rsid w:val="00077035"/>
    <w:rsid w:val="000779F8"/>
    <w:rsid w:val="00081206"/>
    <w:rsid w:val="00085001"/>
    <w:rsid w:val="000901F2"/>
    <w:rsid w:val="0009089F"/>
    <w:rsid w:val="00092781"/>
    <w:rsid w:val="00094569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A5CCE"/>
    <w:rsid w:val="000B1339"/>
    <w:rsid w:val="000B2A0A"/>
    <w:rsid w:val="000B31E2"/>
    <w:rsid w:val="000B46CE"/>
    <w:rsid w:val="000B507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07EBF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47ECB"/>
    <w:rsid w:val="00153318"/>
    <w:rsid w:val="0015355D"/>
    <w:rsid w:val="00154549"/>
    <w:rsid w:val="00154925"/>
    <w:rsid w:val="00156CA5"/>
    <w:rsid w:val="0016030F"/>
    <w:rsid w:val="00160BF5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6FC4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081"/>
    <w:rsid w:val="002C7449"/>
    <w:rsid w:val="002D2B1B"/>
    <w:rsid w:val="002D4EA9"/>
    <w:rsid w:val="002D7B06"/>
    <w:rsid w:val="002E1323"/>
    <w:rsid w:val="002E2F6A"/>
    <w:rsid w:val="002E72EF"/>
    <w:rsid w:val="002E76E2"/>
    <w:rsid w:val="002F2407"/>
    <w:rsid w:val="002F2604"/>
    <w:rsid w:val="002F54D1"/>
    <w:rsid w:val="002F79FC"/>
    <w:rsid w:val="00300082"/>
    <w:rsid w:val="003001CD"/>
    <w:rsid w:val="00301F12"/>
    <w:rsid w:val="00303ED0"/>
    <w:rsid w:val="003066A5"/>
    <w:rsid w:val="00307E37"/>
    <w:rsid w:val="00311219"/>
    <w:rsid w:val="0031543B"/>
    <w:rsid w:val="00317395"/>
    <w:rsid w:val="00321A7F"/>
    <w:rsid w:val="0032278A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816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49EA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056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85209"/>
    <w:rsid w:val="00590895"/>
    <w:rsid w:val="00592BC8"/>
    <w:rsid w:val="00594EB2"/>
    <w:rsid w:val="00595D21"/>
    <w:rsid w:val="005A1847"/>
    <w:rsid w:val="005A19E8"/>
    <w:rsid w:val="005A2CB5"/>
    <w:rsid w:val="005A31AD"/>
    <w:rsid w:val="005A4359"/>
    <w:rsid w:val="005A689E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2131"/>
    <w:rsid w:val="005E38BC"/>
    <w:rsid w:val="005E3A9C"/>
    <w:rsid w:val="005E4855"/>
    <w:rsid w:val="005E5127"/>
    <w:rsid w:val="005E5B72"/>
    <w:rsid w:val="005F045E"/>
    <w:rsid w:val="005F2162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7BE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0BDA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422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088E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8F7854"/>
    <w:rsid w:val="009039B1"/>
    <w:rsid w:val="00904E98"/>
    <w:rsid w:val="0090655B"/>
    <w:rsid w:val="00910CA7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9F7972"/>
    <w:rsid w:val="00A00225"/>
    <w:rsid w:val="00A010A9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87F09"/>
    <w:rsid w:val="00A9001A"/>
    <w:rsid w:val="00A90536"/>
    <w:rsid w:val="00A91A08"/>
    <w:rsid w:val="00A920DC"/>
    <w:rsid w:val="00A932F9"/>
    <w:rsid w:val="00A947BA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54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2EB3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10BE"/>
    <w:rsid w:val="00C54BE8"/>
    <w:rsid w:val="00C55017"/>
    <w:rsid w:val="00C61001"/>
    <w:rsid w:val="00C612CD"/>
    <w:rsid w:val="00C6287F"/>
    <w:rsid w:val="00C65D9E"/>
    <w:rsid w:val="00C66856"/>
    <w:rsid w:val="00C67A09"/>
    <w:rsid w:val="00C74476"/>
    <w:rsid w:val="00C76CC9"/>
    <w:rsid w:val="00C817E2"/>
    <w:rsid w:val="00C8430C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22E"/>
    <w:rsid w:val="00CB5AC6"/>
    <w:rsid w:val="00CC0147"/>
    <w:rsid w:val="00CC12E7"/>
    <w:rsid w:val="00CC4652"/>
    <w:rsid w:val="00CC7DCD"/>
    <w:rsid w:val="00CD0192"/>
    <w:rsid w:val="00CD50FC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25CAB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247E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2A9A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2FE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03B1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27492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2D31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  <w14:docId w14:val="168113D6"/>
  <w15:docId w15:val="{5C80A015-34ED-4043-8814-05D3C116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C72C4-8D9A-4B8A-8F84-C382882C7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24</TotalTime>
  <Pages>31</Pages>
  <Words>5057</Words>
  <Characters>28826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23</cp:revision>
  <cp:lastPrinted>2021-03-26T08:29:00Z</cp:lastPrinted>
  <dcterms:created xsi:type="dcterms:W3CDTF">2022-02-17T19:17:00Z</dcterms:created>
  <dcterms:modified xsi:type="dcterms:W3CDTF">2024-01-31T12:23:00Z</dcterms:modified>
</cp:coreProperties>
</file>