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B0EC2" w:rsidRPr="009B5479" w:rsidTr="00265160">
        <w:trPr>
          <w:jc w:val="center"/>
        </w:trPr>
        <w:tc>
          <w:tcPr>
            <w:tcW w:w="9356" w:type="dxa"/>
            <w:shd w:val="clear" w:color="auto" w:fill="auto"/>
          </w:tcPr>
          <w:p w:rsidR="00EB0EC2" w:rsidRPr="009B5479" w:rsidRDefault="004A2532" w:rsidP="0056566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</w:t>
            </w:r>
            <w:r w:rsidR="00565662">
              <w:rPr>
                <w:b/>
                <w:szCs w:val="28"/>
              </w:rPr>
              <w:t>Ы</w:t>
            </w:r>
            <w:r>
              <w:rPr>
                <w:b/>
                <w:szCs w:val="28"/>
              </w:rPr>
              <w:t xml:space="preserve"> БЫТОВ</w:t>
            </w:r>
            <w:r w:rsidR="00565662">
              <w:rPr>
                <w:b/>
                <w:szCs w:val="28"/>
              </w:rPr>
              <w:t>ЫЕ (СПЛИТ-СИСТЕМЫ</w:t>
            </w:r>
            <w:r w:rsidRPr="000659A5">
              <w:rPr>
                <w:b/>
                <w:szCs w:val="28"/>
              </w:rPr>
              <w:t xml:space="preserve">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>НОГО ТИПА</w:t>
            </w:r>
            <w:r w:rsidR="00565662">
              <w:rPr>
                <w:b/>
                <w:szCs w:val="28"/>
              </w:rPr>
              <w:t xml:space="preserve">, </w:t>
            </w:r>
            <w:r w:rsidR="00565662" w:rsidRPr="000E0F86">
              <w:rPr>
                <w:b/>
                <w:szCs w:val="28"/>
              </w:rPr>
              <w:t>МОДЕЛЬНЫЙ РЯД</w:t>
            </w:r>
            <w:r w:rsidR="00565662">
              <w:rPr>
                <w:b/>
                <w:szCs w:val="28"/>
              </w:rPr>
              <w:t xml:space="preserve"> </w:t>
            </w:r>
            <w:r w:rsidR="00265160">
              <w:rPr>
                <w:b/>
                <w:szCs w:val="28"/>
              </w:rPr>
              <w:t>KFRI_LOW/KORI_</w:t>
            </w:r>
            <w:r w:rsidR="00265160" w:rsidRPr="00265160">
              <w:rPr>
                <w:b/>
                <w:szCs w:val="28"/>
              </w:rPr>
              <w:t>LOW</w:t>
            </w:r>
          </w:p>
        </w:tc>
      </w:tr>
      <w:tr w:rsidR="00EB0EC2" w:rsidTr="00265160">
        <w:trPr>
          <w:jc w:val="center"/>
        </w:trPr>
        <w:tc>
          <w:tcPr>
            <w:tcW w:w="9356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0"/>
      </w:tblGrid>
      <w:tr w:rsidR="00A4601A" w:rsidRPr="0029493D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565662" w:rsidRDefault="00265160" w:rsidP="007C62B4">
            <w:pPr>
              <w:jc w:val="center"/>
              <w:rPr>
                <w:b/>
                <w:szCs w:val="28"/>
                <w:lang w:val="en-US"/>
              </w:rPr>
            </w:pPr>
            <w:r w:rsidRPr="00FC0FB9">
              <w:rPr>
                <w:b/>
                <w:szCs w:val="28"/>
                <w:lang w:val="en-US"/>
              </w:rPr>
              <w:t>KFRI_LOW/KORI_LOW</w:t>
            </w:r>
            <w:r w:rsidR="004A2532" w:rsidRPr="00565662">
              <w:rPr>
                <w:b/>
                <w:szCs w:val="28"/>
                <w:lang w:val="en-US"/>
              </w:rPr>
              <w:t>.</w:t>
            </w:r>
            <w:r w:rsidR="004A2532" w:rsidRPr="004A2532">
              <w:rPr>
                <w:b/>
                <w:szCs w:val="28"/>
              </w:rPr>
              <w:t>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350D23" w:rsidRDefault="00CD5FBB" w:rsidP="00CD5FB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476EF8">
        <w:rPr>
          <w:sz w:val="22"/>
          <w:szCs w:val="22"/>
        </w:rPr>
        <w:t>5</w:t>
      </w:r>
      <w:r w:rsidR="00350D23">
        <w:rPr>
          <w:sz w:val="22"/>
          <w:szCs w:val="22"/>
        </w:rPr>
        <w:br w:type="page"/>
      </w:r>
    </w:p>
    <w:p w:rsidR="00810B70" w:rsidRPr="002A2E4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2A2E44">
        <w:rPr>
          <w:b/>
          <w:sz w:val="22"/>
          <w:szCs w:val="22"/>
        </w:rPr>
        <w:lastRenderedPageBreak/>
        <w:t>СОДЕРЖАНИЕ</w:t>
      </w:r>
    </w:p>
    <w:p w:rsidR="002A2E44" w:rsidRPr="002A2E4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A2E44">
        <w:rPr>
          <w:sz w:val="22"/>
          <w:szCs w:val="22"/>
        </w:rPr>
        <w:fldChar w:fldCharType="begin"/>
      </w:r>
      <w:r w:rsidRPr="002A2E44">
        <w:rPr>
          <w:sz w:val="22"/>
          <w:szCs w:val="22"/>
        </w:rPr>
        <w:instrText xml:space="preserve"> TOC \o "1-3" \h \z \u </w:instrText>
      </w:r>
      <w:r w:rsidRPr="002A2E44">
        <w:rPr>
          <w:sz w:val="22"/>
          <w:szCs w:val="22"/>
        </w:rPr>
        <w:fldChar w:fldCharType="separate"/>
      </w:r>
      <w:hyperlink w:anchor="_Toc151733838" w:history="1">
        <w:r w:rsidR="002A2E44" w:rsidRPr="002A2E44">
          <w:rPr>
            <w:rStyle w:val="ad"/>
            <w:b/>
            <w:bCs/>
            <w:noProof/>
            <w:sz w:val="22"/>
            <w:szCs w:val="22"/>
          </w:rPr>
          <w:t>1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_Toc151733838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3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39" w:history="1">
        <w:r w:rsidR="002A2E44" w:rsidRPr="002A2E44">
          <w:rPr>
            <w:rStyle w:val="ad"/>
            <w:b/>
            <w:bCs/>
            <w:noProof/>
            <w:sz w:val="22"/>
            <w:szCs w:val="22"/>
          </w:rPr>
          <w:t>2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_Toc151733839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4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40" w:history="1">
        <w:r w:rsidR="002A2E44" w:rsidRPr="002A2E44">
          <w:rPr>
            <w:rStyle w:val="ad"/>
            <w:noProof/>
            <w:sz w:val="22"/>
            <w:szCs w:val="22"/>
          </w:rPr>
          <w:t>2.1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noProof/>
            <w:sz w:val="22"/>
            <w:szCs w:val="22"/>
          </w:rPr>
          <w:t>Описание изделий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_Toc151733840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4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41" w:history="1">
        <w:r w:rsidR="002A2E44" w:rsidRPr="002A2E44">
          <w:rPr>
            <w:rStyle w:val="ad"/>
            <w:noProof/>
            <w:sz w:val="22"/>
            <w:szCs w:val="22"/>
          </w:rPr>
          <w:t>2.2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noProof/>
            <w:sz w:val="22"/>
            <w:szCs w:val="22"/>
          </w:rPr>
          <w:t>Принцип работы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_Toc151733841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4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42" w:history="1">
        <w:r w:rsidR="002A2E44" w:rsidRPr="002A2E44">
          <w:rPr>
            <w:rStyle w:val="ad"/>
            <w:noProof/>
            <w:sz w:val="22"/>
            <w:szCs w:val="22"/>
          </w:rPr>
          <w:t>2.3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_Toc151733842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6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43" w:history="1">
        <w:r w:rsidR="002A2E44" w:rsidRPr="002A2E44">
          <w:rPr>
            <w:rStyle w:val="ad"/>
            <w:noProof/>
            <w:sz w:val="22"/>
            <w:szCs w:val="22"/>
          </w:rPr>
          <w:t>2.4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_Toc151733843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7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44" w:history="1">
        <w:r w:rsidR="002A2E44" w:rsidRPr="002A2E44">
          <w:rPr>
            <w:rStyle w:val="ad"/>
            <w:noProof/>
            <w:sz w:val="22"/>
            <w:szCs w:val="22"/>
          </w:rPr>
          <w:t>2.5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noProof/>
            <w:sz w:val="22"/>
            <w:szCs w:val="22"/>
          </w:rPr>
          <w:t>Чертеж изделий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_Toc151733844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9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45" w:history="1">
        <w:r w:rsidR="002A2E44" w:rsidRPr="002A2E44">
          <w:rPr>
            <w:rStyle w:val="ad"/>
            <w:noProof/>
            <w:sz w:val="22"/>
            <w:szCs w:val="22"/>
          </w:rPr>
          <w:t>2.6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noProof/>
            <w:sz w:val="22"/>
            <w:szCs w:val="22"/>
          </w:rPr>
          <w:t>Развернутый вид изделий и список деталей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_Toc151733845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11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46" w:history="1">
        <w:r w:rsidR="002A2E44" w:rsidRPr="002A2E44">
          <w:rPr>
            <w:rStyle w:val="ad"/>
            <w:noProof/>
            <w:sz w:val="22"/>
            <w:szCs w:val="22"/>
          </w:rPr>
          <w:t>2.7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noProof/>
            <w:sz w:val="22"/>
            <w:szCs w:val="22"/>
          </w:rPr>
          <w:t>Маркировка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_Toc151733846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25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47" w:history="1">
        <w:r w:rsidR="002A2E44" w:rsidRPr="002A2E44">
          <w:rPr>
            <w:rStyle w:val="ad"/>
            <w:b/>
            <w:bCs/>
            <w:noProof/>
            <w:sz w:val="22"/>
            <w:szCs w:val="22"/>
          </w:rPr>
          <w:t>3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b/>
            <w:noProof/>
            <w:sz w:val="22"/>
            <w:szCs w:val="22"/>
          </w:rPr>
          <w:t>КОМПЛЕКТНОСТЬ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_Toc151733847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26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48" w:history="1">
        <w:r w:rsidR="002A2E44" w:rsidRPr="002A2E44">
          <w:rPr>
            <w:rStyle w:val="ad"/>
            <w:b/>
            <w:bCs/>
            <w:noProof/>
            <w:sz w:val="22"/>
            <w:szCs w:val="22"/>
          </w:rPr>
          <w:t>4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_Toc151733848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27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49" w:history="1">
        <w:r w:rsidR="002A2E44" w:rsidRPr="002A2E44">
          <w:rPr>
            <w:rStyle w:val="ad"/>
            <w:b/>
            <w:noProof/>
            <w:sz w:val="22"/>
            <w:szCs w:val="22"/>
          </w:rPr>
          <w:t>5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b/>
            <w:noProof/>
            <w:sz w:val="22"/>
            <w:szCs w:val="22"/>
          </w:rPr>
          <w:t>КОНСЕРВАЦИЯ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_Toc151733849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28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50" w:history="1">
        <w:r w:rsidR="002A2E44" w:rsidRPr="002A2E44">
          <w:rPr>
            <w:rStyle w:val="ad"/>
            <w:b/>
            <w:noProof/>
            <w:sz w:val="22"/>
            <w:szCs w:val="22"/>
          </w:rPr>
          <w:t>6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_Toc151733850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29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51" w:history="1">
        <w:r w:rsidR="002A2E44" w:rsidRPr="002A2E44">
          <w:rPr>
            <w:rStyle w:val="ad"/>
            <w:b/>
            <w:bCs/>
            <w:noProof/>
            <w:sz w:val="22"/>
            <w:szCs w:val="22"/>
          </w:rPr>
          <w:t>7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_Toc151733851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31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52" w:history="1">
        <w:r w:rsidR="002A2E44" w:rsidRPr="002A2E44">
          <w:rPr>
            <w:rStyle w:val="ad"/>
            <w:b/>
            <w:bCs/>
            <w:noProof/>
            <w:sz w:val="22"/>
            <w:szCs w:val="22"/>
          </w:rPr>
          <w:t>8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_Toc151733852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33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53" w:history="1">
        <w:r w:rsidR="002A2E44" w:rsidRPr="002A2E44">
          <w:rPr>
            <w:rStyle w:val="ad"/>
            <w:b/>
            <w:bCs/>
            <w:noProof/>
            <w:sz w:val="22"/>
            <w:szCs w:val="22"/>
          </w:rPr>
          <w:t>9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_Toc151733853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33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54" w:history="1">
        <w:r w:rsidR="002A2E44" w:rsidRPr="002A2E44">
          <w:rPr>
            <w:rStyle w:val="ad"/>
            <w:noProof/>
            <w:sz w:val="22"/>
            <w:szCs w:val="22"/>
          </w:rPr>
          <w:t>9.1 Общие требования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_Toc151733854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36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55" w:history="1">
        <w:r w:rsidR="002A2E44" w:rsidRPr="002A2E44">
          <w:rPr>
            <w:rStyle w:val="ad"/>
            <w:b/>
            <w:bCs/>
            <w:noProof/>
            <w:sz w:val="22"/>
            <w:szCs w:val="22"/>
          </w:rPr>
          <w:t>10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_Toc151733855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37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56" w:history="1">
        <w:r w:rsidR="002A2E44" w:rsidRPr="002A2E44">
          <w:rPr>
            <w:rStyle w:val="ad"/>
            <w:b/>
            <w:bCs/>
            <w:noProof/>
            <w:sz w:val="22"/>
            <w:szCs w:val="22"/>
          </w:rPr>
          <w:t>11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_Toc151733856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42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733857" w:history="1">
        <w:r w:rsidR="002A2E44" w:rsidRPr="002A2E44">
          <w:rPr>
            <w:rStyle w:val="ad"/>
            <w:b/>
            <w:bCs/>
            <w:noProof/>
            <w:sz w:val="22"/>
            <w:szCs w:val="22"/>
          </w:rPr>
          <w:t>12</w:t>
        </w:r>
        <w:r w:rsidR="002A2E44" w:rsidRPr="002A2E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A2E44" w:rsidRPr="002A2E4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2A2E44" w:rsidRPr="002A2E44">
          <w:rPr>
            <w:noProof/>
            <w:webHidden/>
            <w:sz w:val="22"/>
            <w:szCs w:val="22"/>
          </w:rPr>
          <w:tab/>
        </w:r>
        <w:r w:rsidR="002A2E44" w:rsidRPr="002A2E44">
          <w:rPr>
            <w:noProof/>
            <w:webHidden/>
            <w:sz w:val="22"/>
            <w:szCs w:val="22"/>
          </w:rPr>
          <w:fldChar w:fldCharType="begin"/>
        </w:r>
        <w:r w:rsidR="002A2E44" w:rsidRPr="002A2E44">
          <w:rPr>
            <w:noProof/>
            <w:webHidden/>
            <w:sz w:val="22"/>
            <w:szCs w:val="22"/>
          </w:rPr>
          <w:instrText xml:space="preserve"> PAGEREF _Toc151733857 \h </w:instrText>
        </w:r>
        <w:r w:rsidR="002A2E44" w:rsidRPr="002A2E44">
          <w:rPr>
            <w:noProof/>
            <w:webHidden/>
            <w:sz w:val="22"/>
            <w:szCs w:val="22"/>
          </w:rPr>
        </w:r>
        <w:r w:rsidR="002A2E44" w:rsidRPr="002A2E44">
          <w:rPr>
            <w:noProof/>
            <w:webHidden/>
            <w:sz w:val="22"/>
            <w:szCs w:val="22"/>
          </w:rPr>
          <w:fldChar w:fldCharType="separate"/>
        </w:r>
        <w:r w:rsidR="002A2E44">
          <w:rPr>
            <w:noProof/>
            <w:webHidden/>
            <w:sz w:val="22"/>
            <w:szCs w:val="22"/>
          </w:rPr>
          <w:t>47</w:t>
        </w:r>
        <w:r w:rsidR="002A2E44" w:rsidRPr="002A2E44">
          <w:rPr>
            <w:noProof/>
            <w:webHidden/>
            <w:sz w:val="22"/>
            <w:szCs w:val="22"/>
          </w:rPr>
          <w:fldChar w:fldCharType="end"/>
        </w:r>
      </w:hyperlink>
    </w:p>
    <w:p w:rsidR="002A2E44" w:rsidRPr="002A2E44" w:rsidRDefault="00476EF8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1733858" w:history="1">
        <w:r w:rsidR="002A2E44" w:rsidRPr="002A2E44">
          <w:rPr>
            <w:rStyle w:val="ad"/>
            <w:b/>
          </w:rPr>
          <w:t>13</w:t>
        </w:r>
        <w:r w:rsidR="002A2E44" w:rsidRPr="002A2E44">
          <w:rPr>
            <w:rFonts w:asciiTheme="minorHAnsi" w:eastAsiaTheme="minorEastAsia" w:hAnsiTheme="minorHAnsi" w:cstheme="minorBidi"/>
            <w:bCs w:val="0"/>
          </w:rPr>
          <w:tab/>
        </w:r>
        <w:r w:rsidR="002A2E44" w:rsidRPr="002A2E44">
          <w:rPr>
            <w:rStyle w:val="ad"/>
            <w:rFonts w:eastAsia="Arial Unicode MS"/>
            <w:b/>
          </w:rPr>
          <w:t>СВЕДЕНИЯ О РЕКЛАМАЦИЯХ</w:t>
        </w:r>
        <w:r w:rsidR="002A2E44" w:rsidRPr="002A2E44">
          <w:rPr>
            <w:webHidden/>
          </w:rPr>
          <w:tab/>
        </w:r>
        <w:r w:rsidR="002A2E44" w:rsidRPr="002A2E44">
          <w:rPr>
            <w:webHidden/>
          </w:rPr>
          <w:fldChar w:fldCharType="begin"/>
        </w:r>
        <w:r w:rsidR="002A2E44" w:rsidRPr="002A2E44">
          <w:rPr>
            <w:webHidden/>
          </w:rPr>
          <w:instrText xml:space="preserve"> PAGEREF _Toc151733858 \h </w:instrText>
        </w:r>
        <w:r w:rsidR="002A2E44" w:rsidRPr="002A2E44">
          <w:rPr>
            <w:webHidden/>
          </w:rPr>
        </w:r>
        <w:r w:rsidR="002A2E44" w:rsidRPr="002A2E44">
          <w:rPr>
            <w:webHidden/>
          </w:rPr>
          <w:fldChar w:fldCharType="separate"/>
        </w:r>
        <w:r w:rsidR="002A2E44">
          <w:rPr>
            <w:webHidden/>
          </w:rPr>
          <w:t>48</w:t>
        </w:r>
        <w:r w:rsidR="002A2E44" w:rsidRPr="002A2E44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2A2E44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</w:t>
      </w:r>
      <w:r w:rsidR="00565662">
        <w:rPr>
          <w:sz w:val="22"/>
          <w:szCs w:val="22"/>
        </w:rPr>
        <w:t>ов</w:t>
      </w:r>
      <w:r w:rsidR="00F604D0">
        <w:rPr>
          <w:sz w:val="22"/>
          <w:szCs w:val="22"/>
        </w:rPr>
        <w:t xml:space="preserve"> бытов</w:t>
      </w:r>
      <w:r w:rsidR="00565662">
        <w:rPr>
          <w:sz w:val="22"/>
          <w:szCs w:val="22"/>
        </w:rPr>
        <w:t>ых (сплит-систем</w:t>
      </w:r>
      <w:r w:rsidR="00F604D0" w:rsidRPr="00F57101">
        <w:rPr>
          <w:sz w:val="22"/>
          <w:szCs w:val="22"/>
        </w:rPr>
        <w:t xml:space="preserve">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565662">
        <w:rPr>
          <w:sz w:val="22"/>
          <w:szCs w:val="22"/>
        </w:rPr>
        <w:t xml:space="preserve">модельного ряда </w:t>
      </w:r>
      <w:r w:rsidR="00FC0FB9" w:rsidRPr="00FC0FB9">
        <w:rPr>
          <w:sz w:val="22"/>
          <w:szCs w:val="22"/>
        </w:rPr>
        <w:t>KFRI_LOW/KORI_LOW</w:t>
      </w:r>
      <w:r w:rsidR="00FC0FB9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1733838"/>
      <w:r w:rsidRPr="00985AEE">
        <w:rPr>
          <w:b/>
          <w:szCs w:val="28"/>
        </w:rPr>
        <w:t>ОСНОВНЫЕ СВЕДЕНИЯ ОБ ИЗДЕЛИ</w:t>
      </w:r>
      <w:r w:rsidR="009132F2">
        <w:rPr>
          <w:b/>
          <w:szCs w:val="28"/>
        </w:rPr>
        <w:t>ЯХ</w:t>
      </w:r>
      <w:bookmarkEnd w:id="0"/>
    </w:p>
    <w:p w:rsidR="00514A8E" w:rsidRPr="00514A8E" w:rsidRDefault="009132F2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476EF8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FC0FB9" w:rsidRDefault="00FC0FB9" w:rsidP="00FC0FB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FC0FB9">
              <w:rPr>
                <w:sz w:val="22"/>
                <w:szCs w:val="22"/>
                <w:lang w:val="en-US"/>
              </w:rPr>
              <w:t xml:space="preserve">KFRI25LOW/KORI25LOW, KFRI35LOW/KORI35LOW, </w:t>
            </w:r>
            <w:r>
              <w:rPr>
                <w:sz w:val="22"/>
                <w:szCs w:val="22"/>
                <w:lang w:val="en-US"/>
              </w:rPr>
              <w:t>KFRI50LOW/KORI50</w:t>
            </w:r>
            <w:r w:rsidRPr="00FC0FB9">
              <w:rPr>
                <w:sz w:val="22"/>
                <w:szCs w:val="22"/>
                <w:lang w:val="en-US"/>
              </w:rPr>
              <w:t xml:space="preserve">LOW, </w:t>
            </w:r>
            <w:r>
              <w:rPr>
                <w:sz w:val="22"/>
                <w:szCs w:val="22"/>
                <w:lang w:val="en-US"/>
              </w:rPr>
              <w:t>KFRI70LOW/KORI70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</w:p>
        </w:tc>
      </w:tr>
      <w:tr w:rsidR="00514A8E" w:rsidRPr="00476EF8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973ABF" w:rsidRDefault="00973ABF" w:rsidP="00BA1AE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FC0FB9">
              <w:rPr>
                <w:sz w:val="22"/>
                <w:szCs w:val="22"/>
                <w:lang w:val="en-US"/>
              </w:rPr>
              <w:t xml:space="preserve">KFRI25LOW/KORI25LOW, KFRI35LOW/KORI35LOW, </w:t>
            </w:r>
            <w:r>
              <w:rPr>
                <w:sz w:val="22"/>
                <w:szCs w:val="22"/>
                <w:lang w:val="en-US"/>
              </w:rPr>
              <w:t>KFRI50LOW/KORI50</w:t>
            </w:r>
            <w:r w:rsidRPr="00FC0FB9">
              <w:rPr>
                <w:sz w:val="22"/>
                <w:szCs w:val="22"/>
                <w:lang w:val="en-US"/>
              </w:rPr>
              <w:t xml:space="preserve">LOW, </w:t>
            </w:r>
            <w:r>
              <w:rPr>
                <w:sz w:val="22"/>
                <w:szCs w:val="22"/>
                <w:lang w:val="en-US"/>
              </w:rPr>
              <w:t>KFRI70LOW/KORI70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E435CB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024FF2" w:rsidRDefault="00E435CB" w:rsidP="00024FF2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822B77" w:rsidRDefault="00E435CB" w:rsidP="000778B4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E435CB" w:rsidP="00476EF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476EF8">
              <w:rPr>
                <w:sz w:val="22"/>
                <w:szCs w:val="22"/>
              </w:rPr>
              <w:t>5</w:t>
            </w:r>
            <w:bookmarkStart w:id="1" w:name="_GoBack"/>
            <w:bookmarkEnd w:id="1"/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904325" w:rsidRDefault="00904325" w:rsidP="009043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904325" w:rsidRDefault="00904325" w:rsidP="009043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904325" w:rsidRDefault="00904325" w:rsidP="0090432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350D23" w:rsidRPr="00350D23" w:rsidRDefault="00350D23" w:rsidP="00904325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350D23" w:rsidRPr="00350D23" w:rsidRDefault="00350D23" w:rsidP="00350D23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50D23" w:rsidRPr="00CC2C20" w:rsidRDefault="00350D23" w:rsidP="00904325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</w:tc>
      </w:tr>
      <w:tr w:rsidR="00FA3DD5" w:rsidRPr="00476EF8" w:rsidTr="00113BB4">
        <w:trPr>
          <w:trHeight w:val="362"/>
        </w:trPr>
        <w:tc>
          <w:tcPr>
            <w:tcW w:w="2405" w:type="dxa"/>
            <w:vAlign w:val="center"/>
          </w:tcPr>
          <w:p w:rsidR="00FA3DD5" w:rsidRPr="00CC2C20" w:rsidRDefault="00FA3DD5" w:rsidP="00FA3D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FA3DD5" w:rsidRPr="008E1213" w:rsidRDefault="00FA3DD5" w:rsidP="00FA3DD5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FA3DD5" w:rsidRPr="00CC2C20" w:rsidTr="00113BB4">
        <w:trPr>
          <w:trHeight w:val="412"/>
        </w:trPr>
        <w:tc>
          <w:tcPr>
            <w:tcW w:w="2405" w:type="dxa"/>
            <w:vAlign w:val="center"/>
          </w:tcPr>
          <w:p w:rsidR="00FA3DD5" w:rsidRPr="00CC2C20" w:rsidRDefault="00FA3DD5" w:rsidP="00FA3D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FA3DD5" w:rsidRPr="00CC2C20" w:rsidRDefault="00FA3DD5" w:rsidP="00FA3DD5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A3DD5" w:rsidRPr="00476EF8" w:rsidTr="000B46CE">
        <w:trPr>
          <w:trHeight w:val="553"/>
        </w:trPr>
        <w:tc>
          <w:tcPr>
            <w:tcW w:w="2405" w:type="dxa"/>
            <w:vAlign w:val="center"/>
          </w:tcPr>
          <w:p w:rsidR="00FA3DD5" w:rsidRPr="00CC2C20" w:rsidRDefault="00FA3DD5" w:rsidP="00FA3D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FA3DD5" w:rsidRPr="00514A8E" w:rsidRDefault="00FA3DD5" w:rsidP="00FA3D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FA3DD5" w:rsidRPr="00CC2C20" w:rsidTr="00A322F7">
        <w:trPr>
          <w:trHeight w:val="553"/>
        </w:trPr>
        <w:tc>
          <w:tcPr>
            <w:tcW w:w="2405" w:type="dxa"/>
            <w:vAlign w:val="center"/>
          </w:tcPr>
          <w:p w:rsidR="00FA3DD5" w:rsidRPr="00CC2C20" w:rsidRDefault="00FA3DD5" w:rsidP="00FA3D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FA3DD5" w:rsidRPr="00F70C51" w:rsidRDefault="00FA3DD5" w:rsidP="00FA3DD5">
            <w:pPr>
              <w:jc w:val="center"/>
              <w:rPr>
                <w:sz w:val="22"/>
                <w:szCs w:val="22"/>
                <w:highlight w:val="yellow"/>
              </w:rPr>
            </w:pPr>
            <w:r w:rsidRPr="00F70C51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024FF2" w:rsidRPr="0054576B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54576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54576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424A38" w:rsidRDefault="00024FF2" w:rsidP="0054576B">
            <w:pPr>
              <w:pStyle w:val="21"/>
              <w:rPr>
                <w:sz w:val="22"/>
                <w:szCs w:val="22"/>
                <w:highlight w:val="yellow"/>
              </w:rPr>
            </w:pPr>
            <w:r w:rsidRPr="0054576B">
              <w:rPr>
                <w:sz w:val="22"/>
                <w:szCs w:val="22"/>
                <w:lang w:val="en-US"/>
              </w:rPr>
              <w:t>E</w:t>
            </w:r>
            <w:r w:rsidRPr="00424A38">
              <w:rPr>
                <w:sz w:val="22"/>
                <w:szCs w:val="22"/>
              </w:rPr>
              <w:t>-</w:t>
            </w:r>
            <w:r w:rsidRPr="0054576B">
              <w:rPr>
                <w:sz w:val="22"/>
                <w:szCs w:val="22"/>
                <w:lang w:val="en-US"/>
              </w:rPr>
              <w:t>mail</w:t>
            </w:r>
            <w:r w:rsidRPr="00424A38">
              <w:rPr>
                <w:sz w:val="22"/>
                <w:szCs w:val="22"/>
              </w:rPr>
              <w:t xml:space="preserve">: </w:t>
            </w:r>
            <w:hyperlink r:id="rId15" w:history="1">
              <w:r w:rsidR="0054576B"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info</w:t>
              </w:r>
              <w:r w:rsidR="0054576B" w:rsidRPr="00424A38">
                <w:rPr>
                  <w:color w:val="0000FF"/>
                  <w:sz w:val="22"/>
                  <w:szCs w:val="22"/>
                  <w:u w:val="single"/>
                </w:rPr>
                <w:t>@</w:t>
              </w:r>
              <w:proofErr w:type="spellStart"/>
              <w:r w:rsidR="0054576B"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uelements</w:t>
              </w:r>
              <w:proofErr w:type="spellEnd"/>
              <w:r w:rsidR="0054576B" w:rsidRPr="00424A38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="0054576B"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424A38">
        <w:rPr>
          <w:b/>
          <w:szCs w:val="28"/>
        </w:rPr>
        <w:br w:type="page"/>
      </w:r>
      <w:r w:rsidRPr="00424A38">
        <w:rPr>
          <w:b/>
          <w:szCs w:val="28"/>
        </w:rPr>
        <w:lastRenderedPageBreak/>
        <w:t xml:space="preserve"> </w:t>
      </w:r>
      <w:bookmarkStart w:id="2" w:name="_Toc151733839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1733840"/>
      <w:r w:rsidRPr="008E6939">
        <w:rPr>
          <w:b w:val="0"/>
          <w:sz w:val="22"/>
          <w:szCs w:val="22"/>
        </w:rPr>
        <w:t>Описание издели</w:t>
      </w:r>
      <w:r w:rsidR="009132F2">
        <w:rPr>
          <w:b w:val="0"/>
          <w:sz w:val="22"/>
          <w:szCs w:val="22"/>
        </w:rPr>
        <w:t>й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7520D" w:rsidRDefault="00A920DC" w:rsidP="00A75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9132F2">
        <w:rPr>
          <w:sz w:val="22"/>
          <w:szCs w:val="22"/>
        </w:rPr>
        <w:t>ы</w:t>
      </w:r>
      <w:r>
        <w:rPr>
          <w:sz w:val="22"/>
          <w:szCs w:val="22"/>
        </w:rPr>
        <w:t xml:space="preserve"> бытов</w:t>
      </w:r>
      <w:r w:rsidR="009132F2">
        <w:rPr>
          <w:sz w:val="22"/>
          <w:szCs w:val="22"/>
        </w:rPr>
        <w:t>ые</w:t>
      </w:r>
      <w:r>
        <w:rPr>
          <w:sz w:val="22"/>
          <w:szCs w:val="22"/>
        </w:rPr>
        <w:t xml:space="preserve">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FC0FB9" w:rsidRPr="00FC0FB9">
        <w:rPr>
          <w:sz w:val="22"/>
          <w:szCs w:val="22"/>
        </w:rPr>
        <w:t>KFRI_LOW/KORI_LOW</w:t>
      </w:r>
      <w:r w:rsidR="00FC0FB9">
        <w:rPr>
          <w:sz w:val="22"/>
          <w:szCs w:val="22"/>
        </w:rPr>
        <w:t xml:space="preserve"> </w:t>
      </w:r>
      <w:r w:rsidR="00810658">
        <w:rPr>
          <w:sz w:val="22"/>
          <w:szCs w:val="22"/>
        </w:rPr>
        <w:t xml:space="preserve">серии </w:t>
      </w:r>
      <w:r w:rsidR="00810658">
        <w:rPr>
          <w:sz w:val="22"/>
          <w:szCs w:val="22"/>
          <w:lang w:val="en-US"/>
        </w:rPr>
        <w:t>Artis</w:t>
      </w:r>
      <w:r w:rsidR="00810658" w:rsidRPr="00810658">
        <w:rPr>
          <w:sz w:val="22"/>
          <w:szCs w:val="22"/>
        </w:rPr>
        <w:t xml:space="preserve"> </w:t>
      </w:r>
      <w:r w:rsidR="00810658">
        <w:rPr>
          <w:sz w:val="22"/>
          <w:szCs w:val="22"/>
          <w:lang w:val="en-US"/>
        </w:rPr>
        <w:t>L</w:t>
      </w:r>
      <w:r w:rsidR="00500000">
        <w:rPr>
          <w:sz w:val="22"/>
          <w:szCs w:val="22"/>
          <w:lang w:val="en-US"/>
        </w:rPr>
        <w:t>OW</w:t>
      </w:r>
      <w:r w:rsidR="00810658" w:rsidRPr="00810658">
        <w:rPr>
          <w:sz w:val="22"/>
          <w:szCs w:val="22"/>
        </w:rPr>
        <w:t xml:space="preserve">-25 </w:t>
      </w:r>
      <w:r w:rsidR="009132F2">
        <w:rPr>
          <w:sz w:val="22"/>
          <w:szCs w:val="22"/>
        </w:rPr>
        <w:t>представляю</w:t>
      </w:r>
      <w:r w:rsidRPr="00BB4E9F">
        <w:rPr>
          <w:sz w:val="22"/>
          <w:szCs w:val="22"/>
        </w:rPr>
        <w:t>т собой помещенн</w:t>
      </w:r>
      <w:r w:rsidR="009132F2">
        <w:rPr>
          <w:sz w:val="22"/>
          <w:szCs w:val="22"/>
        </w:rPr>
        <w:t>ые в корпус устройства</w:t>
      </w:r>
      <w:r w:rsidRPr="00BB4E9F">
        <w:rPr>
          <w:sz w:val="22"/>
          <w:szCs w:val="22"/>
        </w:rPr>
        <w:t xml:space="preserve">, </w:t>
      </w:r>
      <w:r w:rsidRPr="00822B77">
        <w:rPr>
          <w:sz w:val="22"/>
          <w:szCs w:val="22"/>
        </w:rPr>
        <w:t>предназначенн</w:t>
      </w:r>
      <w:r w:rsidR="009132F2">
        <w:rPr>
          <w:sz w:val="22"/>
          <w:szCs w:val="22"/>
        </w:rPr>
        <w:t>ые</w:t>
      </w:r>
      <w:r w:rsidRPr="00822B77">
        <w:rPr>
          <w:sz w:val="22"/>
          <w:szCs w:val="22"/>
        </w:rPr>
        <w:t xml:space="preserve"> </w:t>
      </w:r>
      <w:r w:rsidR="006C4E81" w:rsidRPr="00822B77">
        <w:rPr>
          <w:sz w:val="22"/>
          <w:szCs w:val="22"/>
        </w:rPr>
        <w:t xml:space="preserve">для охлаждения, нагрева, фильтрации и </w:t>
      </w:r>
      <w:r w:rsidR="006C4E81" w:rsidRPr="00C767F8">
        <w:rPr>
          <w:sz w:val="22"/>
          <w:szCs w:val="22"/>
        </w:rPr>
        <w:t>очистки воздуха</w:t>
      </w:r>
      <w:r w:rsidR="00011E78" w:rsidRPr="00C767F8">
        <w:rPr>
          <w:sz w:val="22"/>
          <w:szCs w:val="22"/>
        </w:rPr>
        <w:t>, а также для обеспечения подвода кондиционированного воздуха без использования воздуховодов в замкнутое пространство</w:t>
      </w:r>
      <w:r w:rsidR="006C4E81" w:rsidRPr="00C767F8">
        <w:rPr>
          <w:sz w:val="22"/>
          <w:szCs w:val="22"/>
        </w:rPr>
        <w:t xml:space="preserve"> комнаты или зоны</w:t>
      </w:r>
      <w:r w:rsidRPr="00C767F8">
        <w:rPr>
          <w:sz w:val="22"/>
          <w:szCs w:val="22"/>
        </w:rPr>
        <w:t>.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внутри кондиционируемого помещения. Друг с другом блоки соединяются медными </w:t>
      </w:r>
      <w:hyperlink r:id="rId16" w:tooltip="Теплоизоляция" w:history="1">
        <w:r w:rsidRPr="00C767F8">
          <w:rPr>
            <w:sz w:val="22"/>
            <w:szCs w:val="22"/>
          </w:rPr>
          <w:t>теплоизолированными</w:t>
        </w:r>
      </w:hyperlink>
      <w:r w:rsidRPr="00C767F8">
        <w:rPr>
          <w:sz w:val="22"/>
          <w:szCs w:val="22"/>
        </w:rPr>
        <w:t> трубами.</w:t>
      </w:r>
      <w:r w:rsidR="00C47BE9" w:rsidRPr="00C767F8">
        <w:rPr>
          <w:sz w:val="22"/>
          <w:szCs w:val="22"/>
        </w:rPr>
        <w:t xml:space="preserve"> </w:t>
      </w:r>
      <w:r w:rsidR="00A7520D">
        <w:rPr>
          <w:sz w:val="22"/>
          <w:szCs w:val="22"/>
        </w:rPr>
        <w:t xml:space="preserve">Изделие работает по инверторной </w:t>
      </w:r>
      <w:r w:rsidR="00A7520D" w:rsidRPr="00871E9A">
        <w:rPr>
          <w:sz w:val="22"/>
          <w:szCs w:val="22"/>
        </w:rPr>
        <w:t>технологии или технологии с п</w:t>
      </w:r>
      <w:r w:rsidR="00A7520D">
        <w:rPr>
          <w:sz w:val="22"/>
          <w:szCs w:val="22"/>
        </w:rPr>
        <w:t>еременной производительностью.</w:t>
      </w:r>
      <w:r w:rsidR="00A7520D" w:rsidRPr="00871E9A">
        <w:rPr>
          <w:sz w:val="22"/>
          <w:szCs w:val="22"/>
        </w:rPr>
        <w:t xml:space="preserve"> </w:t>
      </w:r>
      <w:r w:rsidR="00A7520D">
        <w:rPr>
          <w:sz w:val="22"/>
          <w:szCs w:val="22"/>
        </w:rPr>
        <w:t>Э</w:t>
      </w:r>
      <w:r w:rsidR="00A7520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A7520D">
        <w:rPr>
          <w:sz w:val="22"/>
          <w:szCs w:val="22"/>
        </w:rPr>
        <w:t xml:space="preserve">, исходя из показаний датчика температуры. </w:t>
      </w:r>
      <w:r w:rsidR="00A7520D" w:rsidRPr="00294292">
        <w:rPr>
          <w:sz w:val="22"/>
          <w:szCs w:val="22"/>
        </w:rPr>
        <w:t>Инвертор</w:t>
      </w:r>
      <w:r w:rsidR="00A7520D">
        <w:rPr>
          <w:sz w:val="22"/>
          <w:szCs w:val="22"/>
        </w:rPr>
        <w:t xml:space="preserve"> – </w:t>
      </w:r>
      <w:r w:rsidR="00A7520D" w:rsidRPr="00294292">
        <w:rPr>
          <w:sz w:val="22"/>
          <w:szCs w:val="22"/>
        </w:rPr>
        <w:t xml:space="preserve"> это электронный узел, д</w:t>
      </w:r>
      <w:r w:rsidR="00A7520D">
        <w:rPr>
          <w:sz w:val="22"/>
          <w:szCs w:val="22"/>
        </w:rPr>
        <w:t xml:space="preserve">инамически меняющий напряжение, </w:t>
      </w:r>
      <w:r w:rsidR="00A7520D" w:rsidRPr="00294292">
        <w:rPr>
          <w:sz w:val="22"/>
          <w:szCs w:val="22"/>
        </w:rPr>
        <w:t>подаваемое на электродвигатель компрессора</w:t>
      </w:r>
      <w:r w:rsidR="00A7520D">
        <w:rPr>
          <w:sz w:val="22"/>
          <w:szCs w:val="22"/>
        </w:rPr>
        <w:t>.</w:t>
      </w:r>
    </w:p>
    <w:p w:rsidR="00FC4A68" w:rsidRDefault="00AC5DFB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67F8">
        <w:rPr>
          <w:sz w:val="22"/>
          <w:szCs w:val="22"/>
        </w:rPr>
        <w:t>Изделия обладаю</w:t>
      </w:r>
      <w:r w:rsidR="00FC4A68" w:rsidRPr="00C767F8">
        <w:rPr>
          <w:sz w:val="22"/>
          <w:szCs w:val="22"/>
        </w:rPr>
        <w:t>т низким уровнем</w:t>
      </w:r>
      <w:r w:rsidR="009D2079" w:rsidRPr="00C767F8">
        <w:rPr>
          <w:sz w:val="22"/>
          <w:szCs w:val="22"/>
        </w:rPr>
        <w:t xml:space="preserve"> шума внутреннего блока – до</w:t>
      </w:r>
      <w:r w:rsidR="00FC4A68" w:rsidRPr="00C767F8">
        <w:rPr>
          <w:sz w:val="22"/>
          <w:szCs w:val="22"/>
        </w:rPr>
        <w:t xml:space="preserve"> </w:t>
      </w:r>
      <w:r w:rsidR="005032F1" w:rsidRPr="00C767F8">
        <w:rPr>
          <w:sz w:val="22"/>
          <w:szCs w:val="22"/>
        </w:rPr>
        <w:t xml:space="preserve">23 </w:t>
      </w:r>
      <w:r w:rsidR="009D2079" w:rsidRPr="00C767F8">
        <w:rPr>
          <w:sz w:val="22"/>
          <w:szCs w:val="22"/>
        </w:rPr>
        <w:t>дБ(А)</w:t>
      </w:r>
      <w:r w:rsidR="00FC4A68" w:rsidRPr="00C767F8">
        <w:rPr>
          <w:sz w:val="22"/>
          <w:szCs w:val="22"/>
        </w:rPr>
        <w:t>.</w:t>
      </w:r>
    </w:p>
    <w:p w:rsidR="001377CE" w:rsidRPr="001377CE" w:rsidRDefault="001377CE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Работа на нагрев до -25 </w:t>
      </w:r>
      <w:proofErr w:type="spellStart"/>
      <w:r w:rsidRPr="001377CE">
        <w:rPr>
          <w:sz w:val="22"/>
          <w:szCs w:val="22"/>
          <w:vertAlign w:val="superscript"/>
        </w:rPr>
        <w:t>о</w:t>
      </w:r>
      <w:r>
        <w:rPr>
          <w:sz w:val="22"/>
          <w:szCs w:val="22"/>
        </w:rPr>
        <w:t>С</w:t>
      </w:r>
      <w:proofErr w:type="spellEnd"/>
      <w:r>
        <w:rPr>
          <w:sz w:val="22"/>
          <w:szCs w:val="22"/>
        </w:rPr>
        <w:t>.</w:t>
      </w:r>
    </w:p>
    <w:p w:rsidR="00500A8B" w:rsidRPr="00C767F8" w:rsidRDefault="00585629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67F8">
        <w:rPr>
          <w:sz w:val="22"/>
          <w:szCs w:val="22"/>
        </w:rPr>
        <w:t>Фильтры</w:t>
      </w:r>
      <w:r w:rsidR="00500A8B" w:rsidRPr="00C767F8">
        <w:rPr>
          <w:sz w:val="22"/>
          <w:szCs w:val="22"/>
        </w:rPr>
        <w:t>:</w:t>
      </w:r>
    </w:p>
    <w:p w:rsidR="00500A8B" w:rsidRPr="00C767F8" w:rsidRDefault="00500A8B" w:rsidP="00854378">
      <w:pPr>
        <w:pStyle w:val="af3"/>
        <w:numPr>
          <w:ilvl w:val="0"/>
          <w:numId w:val="17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C767F8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1F7A58" w:rsidRPr="00C767F8" w:rsidRDefault="001F7A58" w:rsidP="00854378">
      <w:pPr>
        <w:pStyle w:val="af3"/>
        <w:numPr>
          <w:ilvl w:val="0"/>
          <w:numId w:val="17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C767F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F04CE1" w:rsidRDefault="00F04CE1" w:rsidP="00F04C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04CE1">
        <w:rPr>
          <w:sz w:val="22"/>
          <w:szCs w:val="22"/>
        </w:rPr>
        <w:t>Основные функции системы</w:t>
      </w:r>
      <w:r>
        <w:rPr>
          <w:sz w:val="22"/>
          <w:szCs w:val="22"/>
        </w:rPr>
        <w:t>:</w:t>
      </w:r>
    </w:p>
    <w:p w:rsidR="00F04CE1" w:rsidRPr="00CC129B" w:rsidRDefault="00F04CE1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охлаждения</w:t>
      </w:r>
      <w:r w:rsidR="008339D6" w:rsidRPr="00CC129B">
        <w:rPr>
          <w:rFonts w:ascii="Times New Roman" w:hAnsi="Times New Roman"/>
        </w:rPr>
        <w:t>;</w:t>
      </w:r>
    </w:p>
    <w:p w:rsidR="00F04CE1" w:rsidRPr="00CC129B" w:rsidRDefault="00F04CE1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сушки</w:t>
      </w:r>
      <w:r w:rsidR="008339D6" w:rsidRPr="00CC129B">
        <w:rPr>
          <w:rFonts w:ascii="Times New Roman" w:hAnsi="Times New Roman"/>
        </w:rPr>
        <w:t>;</w:t>
      </w:r>
      <w:r w:rsidR="00E257AE" w:rsidRPr="00CC129B">
        <w:rPr>
          <w:rFonts w:ascii="Times New Roman" w:hAnsi="Times New Roman"/>
        </w:rPr>
        <w:t xml:space="preserve"> </w:t>
      </w:r>
    </w:p>
    <w:p w:rsidR="00F04CE1" w:rsidRPr="00CC129B" w:rsidRDefault="00F04CE1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нагрева</w:t>
      </w:r>
      <w:r w:rsidR="008339D6" w:rsidRPr="00CC129B">
        <w:rPr>
          <w:rFonts w:ascii="Times New Roman" w:hAnsi="Times New Roman"/>
        </w:rPr>
        <w:t>;</w:t>
      </w:r>
    </w:p>
    <w:p w:rsidR="002978B3" w:rsidRPr="00CC129B" w:rsidRDefault="008339D6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авто;</w:t>
      </w:r>
    </w:p>
    <w:p w:rsidR="00B40A4C" w:rsidRPr="00CC129B" w:rsidRDefault="00B40A4C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вентилятора</w:t>
      </w:r>
      <w:r w:rsidR="008339D6" w:rsidRPr="00CC129B">
        <w:rPr>
          <w:rFonts w:ascii="Times New Roman" w:hAnsi="Times New Roman"/>
        </w:rPr>
        <w:t>;</w:t>
      </w:r>
    </w:p>
    <w:p w:rsidR="008339D6" w:rsidRPr="00CC129B" w:rsidRDefault="008339D6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Функция таймера;</w:t>
      </w:r>
    </w:p>
    <w:p w:rsidR="00B40A4C" w:rsidRPr="00CC129B" w:rsidRDefault="00B40A4C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Функция памяти</w:t>
      </w:r>
      <w:r w:rsidR="008339D6" w:rsidRPr="00CC129B">
        <w:rPr>
          <w:rFonts w:ascii="Times New Roman" w:hAnsi="Times New Roman"/>
        </w:rPr>
        <w:t xml:space="preserve"> - </w:t>
      </w:r>
      <w:r w:rsidRPr="00CC129B">
        <w:rPr>
          <w:rFonts w:ascii="Times New Roman" w:hAnsi="Times New Roman"/>
        </w:rPr>
        <w:t>режим, поворот вверх и вниз, подсветка, установленная температура,</w:t>
      </w:r>
      <w:r w:rsidR="008339D6" w:rsidRPr="00CC129B">
        <w:rPr>
          <w:rFonts w:ascii="Times New Roman" w:hAnsi="Times New Roman"/>
        </w:rPr>
        <w:t xml:space="preserve"> </w:t>
      </w:r>
      <w:r w:rsidRPr="00CC129B">
        <w:rPr>
          <w:rFonts w:ascii="Times New Roman" w:hAnsi="Times New Roman"/>
        </w:rPr>
        <w:t>установленная скорость вра</w:t>
      </w:r>
      <w:r w:rsidR="008339D6" w:rsidRPr="00CC129B">
        <w:rPr>
          <w:rFonts w:ascii="Times New Roman" w:hAnsi="Times New Roman"/>
        </w:rPr>
        <w:t xml:space="preserve">щения вентилятора, общий таймер. </w:t>
      </w:r>
      <w:r w:rsidRPr="00CC129B">
        <w:rPr>
          <w:rFonts w:ascii="Times New Roman" w:hAnsi="Times New Roman"/>
        </w:rPr>
        <w:t>После восстановления питания устройство автоматически включится в</w:t>
      </w:r>
      <w:r w:rsidR="008339D6" w:rsidRPr="00CC129B">
        <w:rPr>
          <w:rFonts w:ascii="Times New Roman" w:hAnsi="Times New Roman"/>
        </w:rPr>
        <w:t xml:space="preserve"> </w:t>
      </w:r>
      <w:r w:rsidRPr="00CC129B">
        <w:rPr>
          <w:rFonts w:ascii="Times New Roman" w:hAnsi="Times New Roman"/>
        </w:rPr>
        <w:t>с</w:t>
      </w:r>
      <w:r w:rsidR="008339D6" w:rsidRPr="00CC129B">
        <w:rPr>
          <w:rFonts w:ascii="Times New Roman" w:hAnsi="Times New Roman"/>
        </w:rPr>
        <w:t>оответствии с содержимым памяти;</w:t>
      </w:r>
    </w:p>
    <w:p w:rsidR="00B40A4C" w:rsidRPr="00CC129B" w:rsidRDefault="00B40A4C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Функция работоспособности</w:t>
      </w:r>
      <w:r w:rsidR="008339D6" w:rsidRPr="00CC129B">
        <w:rPr>
          <w:rFonts w:ascii="Times New Roman" w:hAnsi="Times New Roman"/>
        </w:rPr>
        <w:t>;</w:t>
      </w:r>
    </w:p>
    <w:p w:rsidR="00B40A4C" w:rsidRPr="00CC129B" w:rsidRDefault="00B40A4C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управления I feel</w:t>
      </w:r>
      <w:r w:rsidR="00A34B91" w:rsidRPr="00CC129B">
        <w:rPr>
          <w:rFonts w:ascii="Times New Roman" w:hAnsi="Times New Roman"/>
        </w:rPr>
        <w:t xml:space="preserve"> </w:t>
      </w:r>
      <w:r w:rsidR="00BF78DA" w:rsidRPr="00CC129B">
        <w:rPr>
          <w:rFonts w:ascii="Times New Roman" w:hAnsi="Times New Roman"/>
        </w:rPr>
        <w:t>- контроллер будет работать в соответствии с температурой окружающей среды, отправленной пультом дистанционного управления</w:t>
      </w:r>
      <w:r w:rsidR="008339D6" w:rsidRPr="00CC129B">
        <w:rPr>
          <w:rFonts w:ascii="Times New Roman" w:hAnsi="Times New Roman"/>
        </w:rPr>
        <w:t>;</w:t>
      </w:r>
    </w:p>
    <w:p w:rsidR="00B40A4C" w:rsidRPr="00CC129B" w:rsidRDefault="008339D6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Функция рекуперации хладагента;</w:t>
      </w:r>
    </w:p>
    <w:p w:rsidR="00B40A4C" w:rsidRPr="00CC129B" w:rsidRDefault="00B40A4C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управления отображением температуры окружающей среды</w:t>
      </w:r>
    </w:p>
    <w:p w:rsidR="00F02008" w:rsidRPr="00CC129B" w:rsidRDefault="008339D6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 xml:space="preserve">Функция включения во внепиковое </w:t>
      </w:r>
      <w:r w:rsidR="00A34B91" w:rsidRPr="00CC129B">
        <w:rPr>
          <w:rFonts w:ascii="Times New Roman" w:hAnsi="Times New Roman"/>
        </w:rPr>
        <w:t>время -</w:t>
      </w:r>
      <w:r w:rsidRPr="00CC129B">
        <w:rPr>
          <w:rFonts w:ascii="Times New Roman" w:hAnsi="Times New Roman"/>
        </w:rPr>
        <w:t xml:space="preserve"> регулирует минимальное время остановки компрессора;</w:t>
      </w:r>
    </w:p>
    <w:p w:rsidR="00BF78DA" w:rsidRPr="00CC129B" w:rsidRDefault="00BF78DA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X-</w:t>
      </w:r>
      <w:proofErr w:type="spellStart"/>
      <w:r w:rsidRPr="00CC129B">
        <w:rPr>
          <w:rFonts w:ascii="Times New Roman" w:hAnsi="Times New Roman"/>
        </w:rPr>
        <w:t>fan</w:t>
      </w:r>
      <w:proofErr w:type="spellEnd"/>
      <w:r w:rsidRPr="00CC129B">
        <w:rPr>
          <w:rFonts w:ascii="Times New Roman" w:hAnsi="Times New Roman"/>
        </w:rPr>
        <w:t xml:space="preserve"> - после выключения устройства внутренний вентилятор будет продолжать работать на низкой скорости в течение 2 минут, а затем все устройство будет выключено; </w:t>
      </w:r>
    </w:p>
    <w:p w:rsidR="00BF78DA" w:rsidRPr="00CC129B" w:rsidRDefault="00BF78DA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 xml:space="preserve">Функция </w:t>
      </w:r>
      <w:proofErr w:type="spellStart"/>
      <w:r w:rsidRPr="00CC129B">
        <w:rPr>
          <w:rFonts w:ascii="Times New Roman" w:hAnsi="Times New Roman"/>
        </w:rPr>
        <w:t>Turbo</w:t>
      </w:r>
      <w:proofErr w:type="spellEnd"/>
      <w:r w:rsidRPr="00CC129B">
        <w:rPr>
          <w:rFonts w:ascii="Times New Roman" w:hAnsi="Times New Roman"/>
        </w:rPr>
        <w:t>;</w:t>
      </w:r>
    </w:p>
    <w:p w:rsidR="008339D6" w:rsidRPr="00CC129B" w:rsidRDefault="00BF78DA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Функция автоматической очистки (доступна только на некоторых моделях).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1733841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</w:t>
      </w:r>
      <w:r w:rsidRPr="003F1F02">
        <w:rPr>
          <w:sz w:val="22"/>
          <w:szCs w:val="22"/>
        </w:rPr>
        <w:lastRenderedPageBreak/>
        <w:t>хладагент, и электрическим кабелем, обеспечивающим подачу питающего напряжения и управляющих сигналов.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23752E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43475" cy="6018144"/>
            <wp:effectExtent l="0" t="0" r="0" b="190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179" cy="6025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1733842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322828">
        <w:rPr>
          <w:sz w:val="22"/>
          <w:szCs w:val="22"/>
        </w:rPr>
        <w:t xml:space="preserve"> в таблице</w:t>
      </w:r>
      <w:r w:rsidR="00F7351E">
        <w:rPr>
          <w:sz w:val="22"/>
          <w:szCs w:val="22"/>
        </w:rPr>
        <w:t xml:space="preserve">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10070" w:type="dxa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1418"/>
        <w:gridCol w:w="1274"/>
        <w:gridCol w:w="1564"/>
        <w:gridCol w:w="1556"/>
        <w:gridCol w:w="1570"/>
        <w:gridCol w:w="1559"/>
      </w:tblGrid>
      <w:tr w:rsidR="00322828" w:rsidRPr="00322828" w:rsidTr="00A34A7D">
        <w:trPr>
          <w:trHeight w:val="260"/>
          <w:jc w:val="center"/>
        </w:trPr>
        <w:tc>
          <w:tcPr>
            <w:tcW w:w="2547" w:type="dxa"/>
            <w:gridSpan w:val="2"/>
            <w:vMerge w:val="restart"/>
            <w:vAlign w:val="center"/>
          </w:tcPr>
          <w:p w:rsidR="00322828" w:rsidRPr="00322828" w:rsidRDefault="00322828" w:rsidP="00812F71">
            <w:pPr>
              <w:jc w:val="center"/>
              <w:rPr>
                <w:b/>
                <w:sz w:val="20"/>
                <w:szCs w:val="20"/>
              </w:rPr>
            </w:pPr>
            <w:r w:rsidRPr="00322828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74" w:type="dxa"/>
            <w:vMerge w:val="restart"/>
            <w:vAlign w:val="center"/>
          </w:tcPr>
          <w:p w:rsidR="00322828" w:rsidRPr="00322828" w:rsidRDefault="00322828" w:rsidP="00812F71">
            <w:pPr>
              <w:jc w:val="center"/>
              <w:rPr>
                <w:b/>
                <w:sz w:val="20"/>
                <w:szCs w:val="20"/>
              </w:rPr>
            </w:pPr>
            <w:r w:rsidRPr="00322828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6249" w:type="dxa"/>
            <w:gridSpan w:val="4"/>
            <w:vAlign w:val="center"/>
          </w:tcPr>
          <w:p w:rsidR="00322828" w:rsidRPr="00322828" w:rsidRDefault="00322828" w:rsidP="00812F71">
            <w:pPr>
              <w:jc w:val="center"/>
              <w:rPr>
                <w:b/>
                <w:sz w:val="20"/>
                <w:szCs w:val="20"/>
              </w:rPr>
            </w:pPr>
            <w:r w:rsidRPr="00322828">
              <w:rPr>
                <w:b/>
                <w:sz w:val="20"/>
                <w:szCs w:val="20"/>
              </w:rPr>
              <w:t>Значение</w:t>
            </w:r>
          </w:p>
        </w:tc>
      </w:tr>
      <w:tr w:rsidR="00322828" w:rsidRPr="00322828" w:rsidTr="00A34A7D">
        <w:trPr>
          <w:trHeight w:val="259"/>
          <w:jc w:val="center"/>
        </w:trPr>
        <w:tc>
          <w:tcPr>
            <w:tcW w:w="2547" w:type="dxa"/>
            <w:gridSpan w:val="2"/>
            <w:vMerge/>
            <w:vAlign w:val="center"/>
          </w:tcPr>
          <w:p w:rsidR="00322828" w:rsidRPr="00322828" w:rsidRDefault="00322828" w:rsidP="003556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vMerge/>
            <w:vAlign w:val="center"/>
          </w:tcPr>
          <w:p w:rsidR="00322828" w:rsidRPr="00322828" w:rsidRDefault="00322828" w:rsidP="003556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:rsidR="00322828" w:rsidRPr="00322828" w:rsidRDefault="00322828" w:rsidP="0032282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22828">
              <w:rPr>
                <w:b/>
                <w:sz w:val="20"/>
                <w:szCs w:val="20"/>
                <w:lang w:val="en-US"/>
              </w:rPr>
              <w:t>KFRI25LOW/</w:t>
            </w:r>
          </w:p>
          <w:p w:rsidR="00322828" w:rsidRPr="00322828" w:rsidRDefault="00322828" w:rsidP="0032282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22828">
              <w:rPr>
                <w:b/>
                <w:sz w:val="20"/>
                <w:szCs w:val="20"/>
                <w:lang w:val="en-US"/>
              </w:rPr>
              <w:t>KORI25LOW</w:t>
            </w:r>
          </w:p>
        </w:tc>
        <w:tc>
          <w:tcPr>
            <w:tcW w:w="1556" w:type="dxa"/>
            <w:vAlign w:val="center"/>
          </w:tcPr>
          <w:p w:rsidR="00322828" w:rsidRPr="00322828" w:rsidRDefault="00322828" w:rsidP="0035569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22828">
              <w:rPr>
                <w:b/>
                <w:sz w:val="20"/>
                <w:szCs w:val="20"/>
                <w:lang w:val="en-US"/>
              </w:rPr>
              <w:t>KFRI35LOW/</w:t>
            </w:r>
          </w:p>
          <w:p w:rsidR="00322828" w:rsidRPr="00322828" w:rsidRDefault="00322828" w:rsidP="0035569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22828">
              <w:rPr>
                <w:b/>
                <w:sz w:val="20"/>
                <w:szCs w:val="20"/>
                <w:lang w:val="en-US"/>
              </w:rPr>
              <w:t>KORI35LOW</w:t>
            </w:r>
          </w:p>
        </w:tc>
        <w:tc>
          <w:tcPr>
            <w:tcW w:w="1570" w:type="dxa"/>
            <w:vAlign w:val="center"/>
          </w:tcPr>
          <w:p w:rsidR="00322828" w:rsidRPr="00322828" w:rsidRDefault="00322828" w:rsidP="0035569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22828">
              <w:rPr>
                <w:b/>
                <w:sz w:val="20"/>
                <w:szCs w:val="20"/>
                <w:lang w:val="en-US"/>
              </w:rPr>
              <w:t>KFRI50LOW/</w:t>
            </w:r>
          </w:p>
          <w:p w:rsidR="00322828" w:rsidRPr="00322828" w:rsidRDefault="00322828" w:rsidP="0035569F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322828">
              <w:rPr>
                <w:b/>
                <w:sz w:val="20"/>
                <w:szCs w:val="20"/>
                <w:lang w:val="en-US"/>
              </w:rPr>
              <w:t>KORI50LOW</w:t>
            </w:r>
          </w:p>
        </w:tc>
        <w:tc>
          <w:tcPr>
            <w:tcW w:w="1559" w:type="dxa"/>
          </w:tcPr>
          <w:p w:rsidR="00322828" w:rsidRPr="00322828" w:rsidRDefault="00322828" w:rsidP="0035569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22828">
              <w:rPr>
                <w:b/>
                <w:sz w:val="20"/>
                <w:szCs w:val="20"/>
                <w:lang w:val="en-US"/>
              </w:rPr>
              <w:t>KFRI70LOW/KORI70LOW</w:t>
            </w:r>
          </w:p>
        </w:tc>
      </w:tr>
      <w:tr w:rsidR="00D165F4" w:rsidRPr="00322828" w:rsidTr="00A34A7D">
        <w:trPr>
          <w:trHeight w:val="382"/>
          <w:jc w:val="center"/>
        </w:trPr>
        <w:tc>
          <w:tcPr>
            <w:tcW w:w="2547" w:type="dxa"/>
            <w:gridSpan w:val="2"/>
            <w:vAlign w:val="center"/>
          </w:tcPr>
          <w:p w:rsidR="00D165F4" w:rsidRPr="00322828" w:rsidRDefault="00D165F4" w:rsidP="003556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74" w:type="dxa"/>
            <w:vAlign w:val="center"/>
          </w:tcPr>
          <w:p w:rsidR="00D165F4" w:rsidRPr="00322828" w:rsidRDefault="00D165F4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Ф/В/Гц</w:t>
            </w:r>
          </w:p>
        </w:tc>
        <w:tc>
          <w:tcPr>
            <w:tcW w:w="6249" w:type="dxa"/>
            <w:gridSpan w:val="4"/>
            <w:vAlign w:val="center"/>
          </w:tcPr>
          <w:p w:rsidR="00D165F4" w:rsidRPr="00322828" w:rsidRDefault="00D165F4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1/220-240/50</w:t>
            </w:r>
          </w:p>
        </w:tc>
      </w:tr>
      <w:tr w:rsidR="00322828" w:rsidRPr="00322828" w:rsidTr="00836F42">
        <w:trPr>
          <w:trHeight w:val="417"/>
          <w:jc w:val="center"/>
        </w:trPr>
        <w:tc>
          <w:tcPr>
            <w:tcW w:w="1129" w:type="dxa"/>
            <w:vMerge w:val="restart"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  <w:proofErr w:type="spellStart"/>
            <w:r w:rsidRPr="00322828">
              <w:rPr>
                <w:sz w:val="20"/>
                <w:szCs w:val="20"/>
              </w:rPr>
              <w:t>Произво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 w:rsidRPr="00322828">
              <w:rPr>
                <w:sz w:val="20"/>
                <w:szCs w:val="20"/>
              </w:rPr>
              <w:t>дитель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ность</w:t>
            </w:r>
          </w:p>
        </w:tc>
        <w:tc>
          <w:tcPr>
            <w:tcW w:w="1418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Охлаждение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кВт</w:t>
            </w:r>
          </w:p>
        </w:tc>
        <w:tc>
          <w:tcPr>
            <w:tcW w:w="1564" w:type="dxa"/>
            <w:vAlign w:val="center"/>
          </w:tcPr>
          <w:p w:rsidR="00322828" w:rsidRPr="00322828" w:rsidRDefault="00302460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1556" w:type="dxa"/>
            <w:vAlign w:val="center"/>
          </w:tcPr>
          <w:p w:rsidR="00322828" w:rsidRPr="00322828" w:rsidRDefault="000F594C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3,51</w:t>
            </w:r>
          </w:p>
        </w:tc>
        <w:tc>
          <w:tcPr>
            <w:tcW w:w="1570" w:type="dxa"/>
            <w:vAlign w:val="center"/>
          </w:tcPr>
          <w:p w:rsidR="00322828" w:rsidRPr="00322828" w:rsidRDefault="000D6525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5,2</w:t>
            </w:r>
          </w:p>
        </w:tc>
        <w:tc>
          <w:tcPr>
            <w:tcW w:w="1559" w:type="dxa"/>
            <w:vAlign w:val="center"/>
          </w:tcPr>
          <w:p w:rsidR="00322828" w:rsidRPr="00322828" w:rsidRDefault="006C556A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7,1</w:t>
            </w:r>
          </w:p>
        </w:tc>
      </w:tr>
      <w:tr w:rsidR="00322828" w:rsidRPr="00322828" w:rsidTr="00836F42">
        <w:trPr>
          <w:trHeight w:val="408"/>
          <w:jc w:val="center"/>
        </w:trPr>
        <w:tc>
          <w:tcPr>
            <w:tcW w:w="1129" w:type="dxa"/>
            <w:vMerge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Нагрев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кВт</w:t>
            </w:r>
          </w:p>
        </w:tc>
        <w:tc>
          <w:tcPr>
            <w:tcW w:w="1564" w:type="dxa"/>
            <w:vAlign w:val="center"/>
          </w:tcPr>
          <w:p w:rsidR="00322828" w:rsidRPr="00322828" w:rsidRDefault="00302460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556" w:type="dxa"/>
            <w:vAlign w:val="center"/>
          </w:tcPr>
          <w:p w:rsidR="00322828" w:rsidRPr="00322828" w:rsidRDefault="000F594C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1570" w:type="dxa"/>
            <w:vAlign w:val="center"/>
          </w:tcPr>
          <w:p w:rsidR="00322828" w:rsidRPr="00322828" w:rsidRDefault="000D6525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5,6</w:t>
            </w:r>
          </w:p>
        </w:tc>
        <w:tc>
          <w:tcPr>
            <w:tcW w:w="1559" w:type="dxa"/>
            <w:vAlign w:val="center"/>
          </w:tcPr>
          <w:p w:rsidR="00322828" w:rsidRPr="00322828" w:rsidRDefault="006C556A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7,8</w:t>
            </w:r>
          </w:p>
        </w:tc>
      </w:tr>
      <w:tr w:rsidR="000F594C" w:rsidRPr="00322828" w:rsidTr="00836F42">
        <w:trPr>
          <w:trHeight w:val="413"/>
          <w:jc w:val="center"/>
        </w:trPr>
        <w:tc>
          <w:tcPr>
            <w:tcW w:w="1129" w:type="dxa"/>
            <w:vMerge w:val="restart"/>
            <w:vAlign w:val="center"/>
          </w:tcPr>
          <w:p w:rsidR="000F594C" w:rsidRPr="00322828" w:rsidRDefault="000F594C" w:rsidP="0035569F">
            <w:pPr>
              <w:rPr>
                <w:sz w:val="20"/>
                <w:szCs w:val="20"/>
              </w:rPr>
            </w:pPr>
            <w:proofErr w:type="spellStart"/>
            <w:r w:rsidRPr="00322828">
              <w:rPr>
                <w:sz w:val="20"/>
                <w:szCs w:val="20"/>
              </w:rPr>
              <w:t>Коэффи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циент</w:t>
            </w:r>
            <w:proofErr w:type="spellEnd"/>
            <w:r w:rsidRPr="00322828">
              <w:rPr>
                <w:sz w:val="20"/>
                <w:szCs w:val="20"/>
              </w:rPr>
              <w:t xml:space="preserve"> </w:t>
            </w:r>
            <w:proofErr w:type="spellStart"/>
            <w:r w:rsidRPr="00322828">
              <w:rPr>
                <w:sz w:val="20"/>
                <w:szCs w:val="20"/>
              </w:rPr>
              <w:t>энергоэф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фективно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1418" w:type="dxa"/>
            <w:vAlign w:val="center"/>
          </w:tcPr>
          <w:p w:rsidR="000F594C" w:rsidRPr="00322828" w:rsidRDefault="000F594C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Охлаждение </w:t>
            </w:r>
            <w:r w:rsidRPr="00322828">
              <w:rPr>
                <w:sz w:val="20"/>
                <w:szCs w:val="20"/>
                <w:lang w:val="en-US"/>
              </w:rPr>
              <w:t>(EER)</w:t>
            </w:r>
          </w:p>
        </w:tc>
        <w:tc>
          <w:tcPr>
            <w:tcW w:w="1274" w:type="dxa"/>
            <w:vMerge w:val="restart"/>
            <w:vAlign w:val="center"/>
          </w:tcPr>
          <w:p w:rsidR="000F594C" w:rsidRPr="00322828" w:rsidRDefault="000F594C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Вт/Вт</w:t>
            </w:r>
          </w:p>
        </w:tc>
        <w:tc>
          <w:tcPr>
            <w:tcW w:w="1564" w:type="dxa"/>
            <w:vAlign w:val="center"/>
          </w:tcPr>
          <w:p w:rsidR="000F594C" w:rsidRPr="00322828" w:rsidRDefault="000F594C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3,88</w:t>
            </w:r>
          </w:p>
        </w:tc>
        <w:tc>
          <w:tcPr>
            <w:tcW w:w="1556" w:type="dxa"/>
            <w:vAlign w:val="center"/>
          </w:tcPr>
          <w:p w:rsidR="000F594C" w:rsidRPr="00322828" w:rsidRDefault="000F594C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3,65</w:t>
            </w:r>
          </w:p>
        </w:tc>
        <w:tc>
          <w:tcPr>
            <w:tcW w:w="1570" w:type="dxa"/>
            <w:vAlign w:val="center"/>
          </w:tcPr>
          <w:p w:rsidR="000F594C" w:rsidRPr="00322828" w:rsidRDefault="000D6525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</w:t>
            </w:r>
          </w:p>
        </w:tc>
        <w:tc>
          <w:tcPr>
            <w:tcW w:w="1559" w:type="dxa"/>
            <w:vAlign w:val="center"/>
          </w:tcPr>
          <w:p w:rsidR="000F594C" w:rsidRPr="006C556A" w:rsidRDefault="006C556A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</w:tr>
      <w:tr w:rsidR="000F594C" w:rsidRPr="00322828" w:rsidTr="00836F42">
        <w:trPr>
          <w:trHeight w:val="290"/>
          <w:jc w:val="center"/>
        </w:trPr>
        <w:tc>
          <w:tcPr>
            <w:tcW w:w="1129" w:type="dxa"/>
            <w:vMerge/>
            <w:vAlign w:val="center"/>
          </w:tcPr>
          <w:p w:rsidR="000F594C" w:rsidRPr="00322828" w:rsidRDefault="000F594C" w:rsidP="0035569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F594C" w:rsidRPr="00322828" w:rsidRDefault="000F594C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Нагрев </w:t>
            </w:r>
            <w:r w:rsidRPr="00322828">
              <w:rPr>
                <w:sz w:val="20"/>
                <w:szCs w:val="20"/>
                <w:lang w:val="en-US"/>
              </w:rPr>
              <w:t>(COP)</w:t>
            </w:r>
          </w:p>
        </w:tc>
        <w:tc>
          <w:tcPr>
            <w:tcW w:w="1274" w:type="dxa"/>
            <w:vMerge/>
            <w:vAlign w:val="center"/>
          </w:tcPr>
          <w:p w:rsidR="000F594C" w:rsidRPr="00322828" w:rsidRDefault="000F594C" w:rsidP="00355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4" w:type="dxa"/>
            <w:vAlign w:val="center"/>
          </w:tcPr>
          <w:p w:rsidR="000F594C" w:rsidRPr="00322828" w:rsidRDefault="000F594C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4,29</w:t>
            </w:r>
          </w:p>
        </w:tc>
        <w:tc>
          <w:tcPr>
            <w:tcW w:w="1556" w:type="dxa"/>
            <w:vAlign w:val="center"/>
          </w:tcPr>
          <w:p w:rsidR="000F594C" w:rsidRPr="00322828" w:rsidRDefault="000F594C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1570" w:type="dxa"/>
            <w:vAlign w:val="center"/>
          </w:tcPr>
          <w:p w:rsidR="000F594C" w:rsidRPr="00322828" w:rsidRDefault="000D6525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0F594C" w:rsidRPr="00322828" w:rsidRDefault="006C556A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2828" w:rsidRPr="00322828" w:rsidTr="00836F42">
        <w:trPr>
          <w:trHeight w:val="396"/>
          <w:jc w:val="center"/>
        </w:trPr>
        <w:tc>
          <w:tcPr>
            <w:tcW w:w="1129" w:type="dxa"/>
            <w:vMerge w:val="restart"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  <w:proofErr w:type="spellStart"/>
            <w:r w:rsidRPr="00322828">
              <w:rPr>
                <w:sz w:val="20"/>
                <w:szCs w:val="20"/>
              </w:rPr>
              <w:t>Потребля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емая</w:t>
            </w:r>
            <w:proofErr w:type="spellEnd"/>
            <w:r w:rsidRPr="00322828">
              <w:rPr>
                <w:sz w:val="20"/>
                <w:szCs w:val="20"/>
              </w:rPr>
              <w:t xml:space="preserve"> мощность</w:t>
            </w:r>
          </w:p>
        </w:tc>
        <w:tc>
          <w:tcPr>
            <w:tcW w:w="1418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Охлаждение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кВт</w:t>
            </w:r>
          </w:p>
        </w:tc>
        <w:tc>
          <w:tcPr>
            <w:tcW w:w="1564" w:type="dxa"/>
            <w:vAlign w:val="center"/>
          </w:tcPr>
          <w:p w:rsidR="00322828" w:rsidRPr="00322828" w:rsidRDefault="00302460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0,695</w:t>
            </w:r>
          </w:p>
        </w:tc>
        <w:tc>
          <w:tcPr>
            <w:tcW w:w="1556" w:type="dxa"/>
            <w:vAlign w:val="center"/>
          </w:tcPr>
          <w:p w:rsidR="00322828" w:rsidRPr="00322828" w:rsidRDefault="006F6BEE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0,962</w:t>
            </w:r>
          </w:p>
        </w:tc>
        <w:tc>
          <w:tcPr>
            <w:tcW w:w="1570" w:type="dxa"/>
            <w:vAlign w:val="center"/>
          </w:tcPr>
          <w:p w:rsidR="00322828" w:rsidRPr="00322828" w:rsidRDefault="000D6525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1,576</w:t>
            </w:r>
          </w:p>
        </w:tc>
        <w:tc>
          <w:tcPr>
            <w:tcW w:w="1559" w:type="dxa"/>
            <w:vAlign w:val="center"/>
          </w:tcPr>
          <w:p w:rsidR="00322828" w:rsidRPr="00322828" w:rsidRDefault="006C556A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2,03</w:t>
            </w:r>
          </w:p>
        </w:tc>
      </w:tr>
      <w:tr w:rsidR="00322828" w:rsidRPr="00322828" w:rsidTr="00836F42">
        <w:trPr>
          <w:trHeight w:val="416"/>
          <w:jc w:val="center"/>
        </w:trPr>
        <w:tc>
          <w:tcPr>
            <w:tcW w:w="1129" w:type="dxa"/>
            <w:vMerge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Нагрев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кВт</w:t>
            </w:r>
          </w:p>
        </w:tc>
        <w:tc>
          <w:tcPr>
            <w:tcW w:w="1564" w:type="dxa"/>
            <w:vAlign w:val="center"/>
          </w:tcPr>
          <w:p w:rsidR="00322828" w:rsidRPr="00322828" w:rsidRDefault="00302460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0,700</w:t>
            </w:r>
          </w:p>
        </w:tc>
        <w:tc>
          <w:tcPr>
            <w:tcW w:w="1556" w:type="dxa"/>
            <w:vAlign w:val="center"/>
          </w:tcPr>
          <w:p w:rsidR="00322828" w:rsidRPr="00322828" w:rsidRDefault="006F6BEE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0,953</w:t>
            </w:r>
          </w:p>
        </w:tc>
        <w:tc>
          <w:tcPr>
            <w:tcW w:w="1570" w:type="dxa"/>
            <w:vAlign w:val="center"/>
          </w:tcPr>
          <w:p w:rsidR="00322828" w:rsidRPr="00322828" w:rsidRDefault="000D6525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1,436</w:t>
            </w:r>
          </w:p>
        </w:tc>
        <w:tc>
          <w:tcPr>
            <w:tcW w:w="1559" w:type="dxa"/>
            <w:vAlign w:val="center"/>
          </w:tcPr>
          <w:p w:rsidR="00322828" w:rsidRPr="00322828" w:rsidRDefault="006C556A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322828" w:rsidRPr="00322828" w:rsidTr="00836F42">
        <w:trPr>
          <w:trHeight w:val="436"/>
          <w:jc w:val="center"/>
        </w:trPr>
        <w:tc>
          <w:tcPr>
            <w:tcW w:w="1129" w:type="dxa"/>
            <w:vMerge w:val="restart"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Рабочий ток</w:t>
            </w:r>
          </w:p>
        </w:tc>
        <w:tc>
          <w:tcPr>
            <w:tcW w:w="1418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Охлаждение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А</w:t>
            </w:r>
          </w:p>
        </w:tc>
        <w:tc>
          <w:tcPr>
            <w:tcW w:w="1564" w:type="dxa"/>
            <w:vAlign w:val="center"/>
          </w:tcPr>
          <w:p w:rsidR="00322828" w:rsidRPr="00322828" w:rsidRDefault="00800890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1556" w:type="dxa"/>
            <w:vAlign w:val="center"/>
          </w:tcPr>
          <w:p w:rsidR="00322828" w:rsidRPr="00322828" w:rsidRDefault="006F6BEE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4,3</w:t>
            </w:r>
          </w:p>
        </w:tc>
        <w:tc>
          <w:tcPr>
            <w:tcW w:w="1570" w:type="dxa"/>
            <w:vAlign w:val="center"/>
          </w:tcPr>
          <w:p w:rsidR="00322828" w:rsidRPr="00322828" w:rsidRDefault="006E5BED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7,1</w:t>
            </w:r>
          </w:p>
        </w:tc>
        <w:tc>
          <w:tcPr>
            <w:tcW w:w="1559" w:type="dxa"/>
            <w:vAlign w:val="center"/>
          </w:tcPr>
          <w:p w:rsidR="00322828" w:rsidRPr="00322828" w:rsidRDefault="00C67533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</w:t>
            </w:r>
          </w:p>
        </w:tc>
      </w:tr>
      <w:tr w:rsidR="00322828" w:rsidRPr="00322828" w:rsidTr="00836F42">
        <w:trPr>
          <w:trHeight w:val="401"/>
          <w:jc w:val="center"/>
        </w:trPr>
        <w:tc>
          <w:tcPr>
            <w:tcW w:w="1129" w:type="dxa"/>
            <w:vMerge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Нагрев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А</w:t>
            </w:r>
          </w:p>
        </w:tc>
        <w:tc>
          <w:tcPr>
            <w:tcW w:w="1564" w:type="dxa"/>
            <w:vAlign w:val="center"/>
          </w:tcPr>
          <w:p w:rsidR="00322828" w:rsidRPr="00322828" w:rsidRDefault="00800890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</w:t>
            </w:r>
          </w:p>
        </w:tc>
        <w:tc>
          <w:tcPr>
            <w:tcW w:w="1556" w:type="dxa"/>
            <w:vAlign w:val="center"/>
          </w:tcPr>
          <w:p w:rsidR="00322828" w:rsidRPr="00322828" w:rsidRDefault="006F6BEE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4,6</w:t>
            </w:r>
          </w:p>
        </w:tc>
        <w:tc>
          <w:tcPr>
            <w:tcW w:w="1570" w:type="dxa"/>
            <w:vAlign w:val="center"/>
          </w:tcPr>
          <w:p w:rsidR="00322828" w:rsidRPr="00322828" w:rsidRDefault="006E5BED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</w:t>
            </w:r>
          </w:p>
        </w:tc>
        <w:tc>
          <w:tcPr>
            <w:tcW w:w="1559" w:type="dxa"/>
            <w:vAlign w:val="center"/>
          </w:tcPr>
          <w:p w:rsidR="00322828" w:rsidRPr="00322828" w:rsidRDefault="00C67533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9,3</w:t>
            </w:r>
          </w:p>
        </w:tc>
      </w:tr>
      <w:tr w:rsidR="00322828" w:rsidRPr="00322828" w:rsidTr="00836F42">
        <w:trPr>
          <w:trHeight w:val="420"/>
          <w:jc w:val="center"/>
        </w:trPr>
        <w:tc>
          <w:tcPr>
            <w:tcW w:w="2547" w:type="dxa"/>
            <w:gridSpan w:val="2"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Объем рециркуляции воздуха 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</w:t>
            </w:r>
            <w:r w:rsidRPr="00322828">
              <w:rPr>
                <w:sz w:val="20"/>
                <w:szCs w:val="20"/>
                <w:vertAlign w:val="superscript"/>
              </w:rPr>
              <w:t>3</w:t>
            </w:r>
            <w:r w:rsidRPr="00322828">
              <w:rPr>
                <w:sz w:val="20"/>
                <w:szCs w:val="20"/>
              </w:rPr>
              <w:t>/ч</w:t>
            </w:r>
          </w:p>
        </w:tc>
        <w:tc>
          <w:tcPr>
            <w:tcW w:w="1564" w:type="dxa"/>
            <w:vAlign w:val="center"/>
          </w:tcPr>
          <w:p w:rsidR="00375F27" w:rsidRDefault="00375F27" w:rsidP="00375F27">
            <w:pPr>
              <w:jc w:val="center"/>
              <w:rPr>
                <w:sz w:val="20"/>
                <w:szCs w:val="20"/>
              </w:rPr>
            </w:pPr>
            <w:r w:rsidRPr="00375F27">
              <w:rPr>
                <w:sz w:val="20"/>
                <w:szCs w:val="20"/>
              </w:rPr>
              <w:t>610/570/540/</w:t>
            </w:r>
          </w:p>
          <w:p w:rsidR="00375F27" w:rsidRDefault="00375F27" w:rsidP="00375F27">
            <w:pPr>
              <w:jc w:val="center"/>
              <w:rPr>
                <w:sz w:val="20"/>
                <w:szCs w:val="20"/>
              </w:rPr>
            </w:pPr>
            <w:r w:rsidRPr="00375F27">
              <w:rPr>
                <w:sz w:val="20"/>
                <w:szCs w:val="20"/>
              </w:rPr>
              <w:t>470/440/</w:t>
            </w:r>
          </w:p>
          <w:p w:rsidR="00322828" w:rsidRPr="00322828" w:rsidRDefault="00375F27" w:rsidP="00375F27">
            <w:pPr>
              <w:jc w:val="center"/>
              <w:rPr>
                <w:color w:val="000000"/>
                <w:sz w:val="20"/>
                <w:szCs w:val="20"/>
              </w:rPr>
            </w:pPr>
            <w:r w:rsidRPr="00375F27">
              <w:rPr>
                <w:sz w:val="20"/>
                <w:szCs w:val="20"/>
              </w:rPr>
              <w:t>420/390</w:t>
            </w:r>
          </w:p>
        </w:tc>
        <w:tc>
          <w:tcPr>
            <w:tcW w:w="1556" w:type="dxa"/>
            <w:vAlign w:val="center"/>
          </w:tcPr>
          <w:p w:rsidR="006F6BEE" w:rsidRDefault="006F6BEE" w:rsidP="006F6BEE">
            <w:pPr>
              <w:jc w:val="center"/>
              <w:rPr>
                <w:sz w:val="20"/>
                <w:szCs w:val="20"/>
              </w:rPr>
            </w:pPr>
            <w:r w:rsidRPr="006F6BEE">
              <w:rPr>
                <w:sz w:val="20"/>
                <w:szCs w:val="20"/>
              </w:rPr>
              <w:t>700/650/600/</w:t>
            </w:r>
          </w:p>
          <w:p w:rsidR="006F6BEE" w:rsidRDefault="006F6BEE" w:rsidP="006F6BEE">
            <w:pPr>
              <w:jc w:val="center"/>
              <w:rPr>
                <w:sz w:val="20"/>
                <w:szCs w:val="20"/>
              </w:rPr>
            </w:pPr>
            <w:r w:rsidRPr="006F6BEE">
              <w:rPr>
                <w:sz w:val="20"/>
                <w:szCs w:val="20"/>
              </w:rPr>
              <w:t>540/480/420/</w:t>
            </w:r>
          </w:p>
          <w:p w:rsidR="00322828" w:rsidRPr="00322828" w:rsidRDefault="006F6BEE" w:rsidP="006F6BEE">
            <w:pPr>
              <w:jc w:val="center"/>
              <w:rPr>
                <w:color w:val="000000"/>
                <w:sz w:val="20"/>
                <w:szCs w:val="20"/>
              </w:rPr>
            </w:pPr>
            <w:r w:rsidRPr="006F6BEE">
              <w:rPr>
                <w:sz w:val="20"/>
                <w:szCs w:val="20"/>
              </w:rPr>
              <w:t>360/300</w:t>
            </w:r>
          </w:p>
        </w:tc>
        <w:tc>
          <w:tcPr>
            <w:tcW w:w="1570" w:type="dxa"/>
            <w:vAlign w:val="center"/>
          </w:tcPr>
          <w:p w:rsidR="008B7CED" w:rsidRDefault="008B7CED" w:rsidP="008B7CED">
            <w:pPr>
              <w:jc w:val="center"/>
              <w:rPr>
                <w:sz w:val="20"/>
                <w:szCs w:val="20"/>
              </w:rPr>
            </w:pPr>
            <w:r w:rsidRPr="008B7CED">
              <w:rPr>
                <w:sz w:val="20"/>
                <w:szCs w:val="20"/>
              </w:rPr>
              <w:t>850/750/680/</w:t>
            </w:r>
          </w:p>
          <w:p w:rsidR="008B7CED" w:rsidRDefault="008B7CED" w:rsidP="008B7CED">
            <w:pPr>
              <w:jc w:val="center"/>
              <w:rPr>
                <w:sz w:val="20"/>
                <w:szCs w:val="20"/>
              </w:rPr>
            </w:pPr>
            <w:r w:rsidRPr="008B7CED">
              <w:rPr>
                <w:sz w:val="20"/>
                <w:szCs w:val="20"/>
              </w:rPr>
              <w:t>610/570/</w:t>
            </w:r>
          </w:p>
          <w:p w:rsidR="00322828" w:rsidRPr="00322828" w:rsidRDefault="008B7CED" w:rsidP="008B7CED">
            <w:pPr>
              <w:jc w:val="center"/>
              <w:rPr>
                <w:color w:val="000000"/>
                <w:sz w:val="20"/>
                <w:szCs w:val="20"/>
              </w:rPr>
            </w:pPr>
            <w:r w:rsidRPr="008B7CED">
              <w:rPr>
                <w:sz w:val="20"/>
                <w:szCs w:val="20"/>
              </w:rPr>
              <w:t>520/460</w:t>
            </w:r>
          </w:p>
        </w:tc>
        <w:tc>
          <w:tcPr>
            <w:tcW w:w="1559" w:type="dxa"/>
            <w:vAlign w:val="center"/>
          </w:tcPr>
          <w:p w:rsidR="00A34A7D" w:rsidRDefault="00A34A7D" w:rsidP="00A34A7D">
            <w:pPr>
              <w:jc w:val="center"/>
              <w:rPr>
                <w:sz w:val="20"/>
                <w:szCs w:val="20"/>
              </w:rPr>
            </w:pPr>
            <w:r w:rsidRPr="00A34A7D">
              <w:rPr>
                <w:sz w:val="20"/>
                <w:szCs w:val="20"/>
              </w:rPr>
              <w:t>1250/1100/1000/950/900/850/</w:t>
            </w:r>
          </w:p>
          <w:p w:rsidR="00322828" w:rsidRPr="00322828" w:rsidRDefault="00A34A7D" w:rsidP="00A34A7D">
            <w:pPr>
              <w:jc w:val="center"/>
              <w:rPr>
                <w:color w:val="000000"/>
                <w:sz w:val="20"/>
                <w:szCs w:val="20"/>
              </w:rPr>
            </w:pPr>
            <w:r w:rsidRPr="00A34A7D">
              <w:rPr>
                <w:sz w:val="20"/>
                <w:szCs w:val="20"/>
              </w:rPr>
              <w:t>800/600</w:t>
            </w:r>
          </w:p>
        </w:tc>
      </w:tr>
      <w:tr w:rsidR="00322828" w:rsidRPr="00322828" w:rsidTr="00836F42">
        <w:trPr>
          <w:trHeight w:val="468"/>
          <w:jc w:val="center"/>
        </w:trPr>
        <w:tc>
          <w:tcPr>
            <w:tcW w:w="2547" w:type="dxa"/>
            <w:gridSpan w:val="2"/>
            <w:vAlign w:val="center"/>
          </w:tcPr>
          <w:p w:rsidR="00322828" w:rsidRPr="00322828" w:rsidRDefault="00322828" w:rsidP="000074B8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Уровень звукового давления внутреннего блока мин/макс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дБ(А)</w:t>
            </w:r>
          </w:p>
        </w:tc>
        <w:tc>
          <w:tcPr>
            <w:tcW w:w="1564" w:type="dxa"/>
            <w:vAlign w:val="center"/>
          </w:tcPr>
          <w:p w:rsidR="00322828" w:rsidRPr="00322828" w:rsidRDefault="00C75E63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25/38</w:t>
            </w:r>
          </w:p>
        </w:tc>
        <w:tc>
          <w:tcPr>
            <w:tcW w:w="1556" w:type="dxa"/>
            <w:vAlign w:val="center"/>
          </w:tcPr>
          <w:p w:rsidR="00322828" w:rsidRPr="00322828" w:rsidRDefault="00697510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25/42</w:t>
            </w:r>
          </w:p>
        </w:tc>
        <w:tc>
          <w:tcPr>
            <w:tcW w:w="1570" w:type="dxa"/>
            <w:vAlign w:val="center"/>
          </w:tcPr>
          <w:p w:rsidR="00322828" w:rsidRPr="00322828" w:rsidRDefault="00212766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23/48</w:t>
            </w:r>
          </w:p>
        </w:tc>
        <w:tc>
          <w:tcPr>
            <w:tcW w:w="1559" w:type="dxa"/>
            <w:vAlign w:val="center"/>
          </w:tcPr>
          <w:p w:rsidR="00322828" w:rsidRPr="00322828" w:rsidRDefault="00616228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27/50</w:t>
            </w:r>
          </w:p>
        </w:tc>
      </w:tr>
      <w:tr w:rsidR="00322828" w:rsidRPr="00322828" w:rsidTr="00836F42">
        <w:trPr>
          <w:trHeight w:val="391"/>
          <w:jc w:val="center"/>
        </w:trPr>
        <w:tc>
          <w:tcPr>
            <w:tcW w:w="2547" w:type="dxa"/>
            <w:gridSpan w:val="2"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Уровень звукового давления наружного блока 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дБ(А)</w:t>
            </w:r>
          </w:p>
        </w:tc>
        <w:tc>
          <w:tcPr>
            <w:tcW w:w="1564" w:type="dxa"/>
            <w:vAlign w:val="center"/>
          </w:tcPr>
          <w:p w:rsidR="00322828" w:rsidRPr="00322828" w:rsidRDefault="00C75E63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6" w:type="dxa"/>
            <w:vAlign w:val="center"/>
          </w:tcPr>
          <w:p w:rsidR="00322828" w:rsidRPr="00322828" w:rsidRDefault="00A16E2C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570" w:type="dxa"/>
            <w:vAlign w:val="center"/>
          </w:tcPr>
          <w:p w:rsidR="00322828" w:rsidRPr="00322828" w:rsidRDefault="00212766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1559" w:type="dxa"/>
            <w:vAlign w:val="center"/>
          </w:tcPr>
          <w:p w:rsidR="00322828" w:rsidRPr="00322828" w:rsidRDefault="00616228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</w:tr>
      <w:tr w:rsidR="00793803" w:rsidRPr="00322828" w:rsidTr="00836F42">
        <w:trPr>
          <w:trHeight w:val="331"/>
          <w:jc w:val="center"/>
        </w:trPr>
        <w:tc>
          <w:tcPr>
            <w:tcW w:w="1129" w:type="dxa"/>
            <w:vMerge w:val="restart"/>
            <w:vAlign w:val="center"/>
          </w:tcPr>
          <w:p w:rsidR="00793803" w:rsidRPr="00322828" w:rsidRDefault="00793803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Соедини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тельные трубы</w:t>
            </w:r>
          </w:p>
        </w:tc>
        <w:tc>
          <w:tcPr>
            <w:tcW w:w="1418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Жидкость</w:t>
            </w:r>
          </w:p>
        </w:tc>
        <w:tc>
          <w:tcPr>
            <w:tcW w:w="1274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 мм</w:t>
            </w:r>
          </w:p>
        </w:tc>
        <w:tc>
          <w:tcPr>
            <w:tcW w:w="3120" w:type="dxa"/>
            <w:gridSpan w:val="2"/>
            <w:vAlign w:val="center"/>
          </w:tcPr>
          <w:p w:rsidR="00793803" w:rsidRPr="00322828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6,35</w:t>
            </w:r>
          </w:p>
        </w:tc>
        <w:tc>
          <w:tcPr>
            <w:tcW w:w="1570" w:type="dxa"/>
            <w:vAlign w:val="center"/>
          </w:tcPr>
          <w:p w:rsidR="00793803" w:rsidRPr="00854B65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 w:rsidRPr="00854B65">
              <w:rPr>
                <w:color w:val="000000"/>
                <w:sz w:val="20"/>
                <w:szCs w:val="20"/>
              </w:rPr>
              <w:t>6,35</w:t>
            </w:r>
          </w:p>
        </w:tc>
        <w:tc>
          <w:tcPr>
            <w:tcW w:w="1559" w:type="dxa"/>
            <w:vAlign w:val="center"/>
          </w:tcPr>
          <w:p w:rsidR="00793803" w:rsidRPr="00793803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 w:rsidRPr="00793803">
              <w:rPr>
                <w:color w:val="000000"/>
                <w:sz w:val="20"/>
                <w:szCs w:val="20"/>
              </w:rPr>
              <w:t>6,35</w:t>
            </w:r>
          </w:p>
        </w:tc>
      </w:tr>
      <w:tr w:rsidR="00793803" w:rsidRPr="00322828" w:rsidTr="00836F42">
        <w:trPr>
          <w:trHeight w:val="273"/>
          <w:jc w:val="center"/>
        </w:trPr>
        <w:tc>
          <w:tcPr>
            <w:tcW w:w="1129" w:type="dxa"/>
            <w:vMerge/>
            <w:vAlign w:val="center"/>
          </w:tcPr>
          <w:p w:rsidR="00793803" w:rsidRPr="00322828" w:rsidRDefault="00793803" w:rsidP="0079380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93803" w:rsidRPr="00322828" w:rsidRDefault="00793803" w:rsidP="00793803">
            <w:pPr>
              <w:jc w:val="center"/>
              <w:rPr>
                <w:color w:val="FF0000"/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Газ</w:t>
            </w:r>
          </w:p>
        </w:tc>
        <w:tc>
          <w:tcPr>
            <w:tcW w:w="1274" w:type="dxa"/>
            <w:vAlign w:val="center"/>
          </w:tcPr>
          <w:p w:rsidR="00793803" w:rsidRPr="00322828" w:rsidRDefault="00793803" w:rsidP="00793803">
            <w:pPr>
              <w:jc w:val="center"/>
              <w:rPr>
                <w:color w:val="FF0000"/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мм</w:t>
            </w:r>
          </w:p>
        </w:tc>
        <w:tc>
          <w:tcPr>
            <w:tcW w:w="3120" w:type="dxa"/>
            <w:gridSpan w:val="2"/>
            <w:vAlign w:val="center"/>
          </w:tcPr>
          <w:p w:rsidR="00793803" w:rsidRPr="00322828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9,52</w:t>
            </w:r>
          </w:p>
        </w:tc>
        <w:tc>
          <w:tcPr>
            <w:tcW w:w="1570" w:type="dxa"/>
            <w:vAlign w:val="center"/>
          </w:tcPr>
          <w:p w:rsidR="00793803" w:rsidRPr="00854B65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 w:rsidRPr="00854B65">
              <w:rPr>
                <w:color w:val="000000"/>
                <w:sz w:val="20"/>
                <w:szCs w:val="20"/>
              </w:rPr>
              <w:t>12,70</w:t>
            </w:r>
          </w:p>
        </w:tc>
        <w:tc>
          <w:tcPr>
            <w:tcW w:w="1559" w:type="dxa"/>
            <w:vAlign w:val="center"/>
          </w:tcPr>
          <w:p w:rsidR="00793803" w:rsidRPr="00793803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 w:rsidRPr="00793803">
              <w:rPr>
                <w:color w:val="000000"/>
                <w:sz w:val="20"/>
                <w:szCs w:val="20"/>
              </w:rPr>
              <w:t>15,88</w:t>
            </w:r>
          </w:p>
        </w:tc>
      </w:tr>
      <w:tr w:rsidR="00793803" w:rsidRPr="00322828" w:rsidTr="00836F42">
        <w:trPr>
          <w:trHeight w:val="277"/>
          <w:jc w:val="center"/>
        </w:trPr>
        <w:tc>
          <w:tcPr>
            <w:tcW w:w="1129" w:type="dxa"/>
            <w:vMerge w:val="restart"/>
            <w:vAlign w:val="center"/>
          </w:tcPr>
          <w:p w:rsidR="00793803" w:rsidRPr="00322828" w:rsidRDefault="00793803" w:rsidP="00793803">
            <w:pPr>
              <w:rPr>
                <w:color w:val="FF0000"/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Габариты блока (</w:t>
            </w:r>
            <w:proofErr w:type="spellStart"/>
            <w:r w:rsidRPr="00322828">
              <w:rPr>
                <w:sz w:val="20"/>
                <w:szCs w:val="20"/>
              </w:rPr>
              <w:t>ДхВхШ</w:t>
            </w:r>
            <w:proofErr w:type="spellEnd"/>
            <w:r w:rsidRPr="00322828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4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мм</w:t>
            </w:r>
          </w:p>
        </w:tc>
        <w:tc>
          <w:tcPr>
            <w:tcW w:w="3120" w:type="dxa"/>
            <w:gridSpan w:val="2"/>
            <w:vAlign w:val="center"/>
          </w:tcPr>
          <w:p w:rsidR="00793803" w:rsidRPr="00322828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889х294х</w:t>
            </w:r>
            <w:r w:rsidRPr="00BD77CE">
              <w:rPr>
                <w:sz w:val="20"/>
                <w:szCs w:val="20"/>
              </w:rPr>
              <w:t>212</w:t>
            </w:r>
          </w:p>
        </w:tc>
        <w:tc>
          <w:tcPr>
            <w:tcW w:w="1570" w:type="dxa"/>
            <w:vAlign w:val="center"/>
          </w:tcPr>
          <w:p w:rsidR="00793803" w:rsidRPr="00322828" w:rsidRDefault="00793803" w:rsidP="0013552B">
            <w:pPr>
              <w:jc w:val="center"/>
              <w:rPr>
                <w:color w:val="000000"/>
                <w:sz w:val="20"/>
                <w:szCs w:val="20"/>
              </w:rPr>
            </w:pPr>
            <w:r w:rsidRPr="00212766">
              <w:rPr>
                <w:sz w:val="20"/>
                <w:szCs w:val="20"/>
              </w:rPr>
              <w:t>1013X307X221</w:t>
            </w:r>
          </w:p>
        </w:tc>
        <w:tc>
          <w:tcPr>
            <w:tcW w:w="1559" w:type="dxa"/>
            <w:vAlign w:val="center"/>
          </w:tcPr>
          <w:p w:rsidR="00793803" w:rsidRPr="00616228" w:rsidRDefault="00793803" w:rsidP="0013552B">
            <w:pPr>
              <w:jc w:val="center"/>
              <w:rPr>
                <w:sz w:val="20"/>
                <w:szCs w:val="20"/>
              </w:rPr>
            </w:pPr>
            <w:r w:rsidRPr="00616228">
              <w:rPr>
                <w:sz w:val="20"/>
                <w:szCs w:val="20"/>
              </w:rPr>
              <w:t>1122X329X247</w:t>
            </w:r>
          </w:p>
        </w:tc>
      </w:tr>
      <w:tr w:rsidR="00793803" w:rsidRPr="00322828" w:rsidTr="00836F42">
        <w:trPr>
          <w:trHeight w:val="253"/>
          <w:jc w:val="center"/>
        </w:trPr>
        <w:tc>
          <w:tcPr>
            <w:tcW w:w="1129" w:type="dxa"/>
            <w:vMerge/>
            <w:vAlign w:val="center"/>
          </w:tcPr>
          <w:p w:rsidR="00793803" w:rsidRPr="00322828" w:rsidRDefault="00793803" w:rsidP="0079380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4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мм</w:t>
            </w:r>
          </w:p>
        </w:tc>
        <w:tc>
          <w:tcPr>
            <w:tcW w:w="3120" w:type="dxa"/>
            <w:gridSpan w:val="2"/>
            <w:vAlign w:val="center"/>
          </w:tcPr>
          <w:p w:rsidR="00793803" w:rsidRPr="0007796F" w:rsidRDefault="00793803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732х555х</w:t>
            </w:r>
            <w:r w:rsidRPr="0007796F">
              <w:rPr>
                <w:sz w:val="20"/>
                <w:szCs w:val="20"/>
              </w:rPr>
              <w:t>330</w:t>
            </w:r>
          </w:p>
        </w:tc>
        <w:tc>
          <w:tcPr>
            <w:tcW w:w="1570" w:type="dxa"/>
            <w:vAlign w:val="center"/>
          </w:tcPr>
          <w:p w:rsidR="00793803" w:rsidRPr="0007796F" w:rsidRDefault="00793803" w:rsidP="00793803">
            <w:pPr>
              <w:jc w:val="center"/>
              <w:rPr>
                <w:sz w:val="20"/>
                <w:szCs w:val="20"/>
              </w:rPr>
            </w:pPr>
            <w:r w:rsidRPr="00212766">
              <w:rPr>
                <w:sz w:val="20"/>
                <w:szCs w:val="20"/>
              </w:rPr>
              <w:t>802X555X350</w:t>
            </w:r>
          </w:p>
        </w:tc>
        <w:tc>
          <w:tcPr>
            <w:tcW w:w="1559" w:type="dxa"/>
            <w:vAlign w:val="center"/>
          </w:tcPr>
          <w:p w:rsidR="00793803" w:rsidRPr="00616228" w:rsidRDefault="00793803" w:rsidP="00793803">
            <w:pPr>
              <w:jc w:val="center"/>
              <w:rPr>
                <w:sz w:val="20"/>
                <w:szCs w:val="20"/>
              </w:rPr>
            </w:pPr>
            <w:r w:rsidRPr="00616228">
              <w:rPr>
                <w:sz w:val="20"/>
                <w:szCs w:val="20"/>
              </w:rPr>
              <w:t>958X660X402</w:t>
            </w:r>
          </w:p>
        </w:tc>
      </w:tr>
      <w:tr w:rsidR="00793803" w:rsidRPr="00322828" w:rsidTr="00836F42">
        <w:trPr>
          <w:trHeight w:val="253"/>
          <w:jc w:val="center"/>
        </w:trPr>
        <w:tc>
          <w:tcPr>
            <w:tcW w:w="1129" w:type="dxa"/>
            <w:vMerge w:val="restart"/>
            <w:vAlign w:val="center"/>
          </w:tcPr>
          <w:p w:rsidR="00793803" w:rsidRPr="00322828" w:rsidRDefault="00793803" w:rsidP="00793803">
            <w:pPr>
              <w:rPr>
                <w:color w:val="FF0000"/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Габариты</w:t>
            </w:r>
            <w:r w:rsidRPr="00322828">
              <w:rPr>
                <w:sz w:val="20"/>
                <w:szCs w:val="20"/>
                <w:lang w:val="en-US"/>
              </w:rPr>
              <w:t xml:space="preserve"> </w:t>
            </w:r>
            <w:r w:rsidRPr="00322828">
              <w:rPr>
                <w:sz w:val="20"/>
                <w:szCs w:val="20"/>
              </w:rPr>
              <w:t>упаковки (</w:t>
            </w:r>
            <w:proofErr w:type="spellStart"/>
            <w:r w:rsidRPr="00322828">
              <w:rPr>
                <w:sz w:val="20"/>
                <w:szCs w:val="20"/>
              </w:rPr>
              <w:t>ДхВхШ</w:t>
            </w:r>
            <w:proofErr w:type="spellEnd"/>
            <w:r w:rsidRPr="00322828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4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мм</w:t>
            </w:r>
          </w:p>
        </w:tc>
        <w:tc>
          <w:tcPr>
            <w:tcW w:w="3120" w:type="dxa"/>
            <w:gridSpan w:val="2"/>
            <w:vAlign w:val="center"/>
          </w:tcPr>
          <w:p w:rsidR="00793803" w:rsidRPr="0007796F" w:rsidRDefault="00793803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940х365х</w:t>
            </w:r>
            <w:r w:rsidRPr="00BD77CE">
              <w:rPr>
                <w:sz w:val="20"/>
                <w:szCs w:val="20"/>
              </w:rPr>
              <w:t>284</w:t>
            </w:r>
          </w:p>
        </w:tc>
        <w:tc>
          <w:tcPr>
            <w:tcW w:w="1570" w:type="dxa"/>
            <w:vAlign w:val="center"/>
          </w:tcPr>
          <w:p w:rsidR="00793803" w:rsidRPr="0007796F" w:rsidRDefault="00793803" w:rsidP="00793803">
            <w:pPr>
              <w:jc w:val="center"/>
              <w:rPr>
                <w:sz w:val="20"/>
                <w:szCs w:val="20"/>
              </w:rPr>
            </w:pPr>
            <w:r w:rsidRPr="00212766">
              <w:rPr>
                <w:sz w:val="20"/>
                <w:szCs w:val="20"/>
              </w:rPr>
              <w:t>1060X374X297</w:t>
            </w:r>
          </w:p>
        </w:tc>
        <w:tc>
          <w:tcPr>
            <w:tcW w:w="1559" w:type="dxa"/>
            <w:vAlign w:val="center"/>
          </w:tcPr>
          <w:p w:rsidR="00793803" w:rsidRPr="00616228" w:rsidRDefault="00793803" w:rsidP="0013552B">
            <w:pPr>
              <w:jc w:val="center"/>
              <w:rPr>
                <w:sz w:val="20"/>
                <w:szCs w:val="20"/>
              </w:rPr>
            </w:pPr>
            <w:r w:rsidRPr="00616228">
              <w:rPr>
                <w:sz w:val="20"/>
                <w:szCs w:val="20"/>
              </w:rPr>
              <w:t>1177X406X332</w:t>
            </w:r>
          </w:p>
        </w:tc>
      </w:tr>
      <w:tr w:rsidR="00793803" w:rsidRPr="00322828" w:rsidTr="00836F42">
        <w:trPr>
          <w:trHeight w:val="253"/>
          <w:jc w:val="center"/>
        </w:trPr>
        <w:tc>
          <w:tcPr>
            <w:tcW w:w="1129" w:type="dxa"/>
            <w:vMerge/>
            <w:vAlign w:val="center"/>
          </w:tcPr>
          <w:p w:rsidR="00793803" w:rsidRPr="00322828" w:rsidRDefault="00793803" w:rsidP="0079380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4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мм</w:t>
            </w:r>
          </w:p>
        </w:tc>
        <w:tc>
          <w:tcPr>
            <w:tcW w:w="3120" w:type="dxa"/>
            <w:gridSpan w:val="2"/>
            <w:vAlign w:val="center"/>
          </w:tcPr>
          <w:p w:rsidR="00793803" w:rsidRPr="0007796F" w:rsidRDefault="00793803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794х376х</w:t>
            </w:r>
            <w:r w:rsidRPr="0007796F">
              <w:rPr>
                <w:sz w:val="20"/>
                <w:szCs w:val="20"/>
              </w:rPr>
              <w:t>615</w:t>
            </w:r>
          </w:p>
        </w:tc>
        <w:tc>
          <w:tcPr>
            <w:tcW w:w="1570" w:type="dxa"/>
            <w:vAlign w:val="center"/>
          </w:tcPr>
          <w:p w:rsidR="00793803" w:rsidRPr="0007796F" w:rsidRDefault="00793803" w:rsidP="00793803">
            <w:pPr>
              <w:jc w:val="center"/>
              <w:rPr>
                <w:sz w:val="20"/>
                <w:szCs w:val="20"/>
              </w:rPr>
            </w:pPr>
            <w:r w:rsidRPr="00212766">
              <w:rPr>
                <w:sz w:val="20"/>
                <w:szCs w:val="20"/>
              </w:rPr>
              <w:t>872X398X620</w:t>
            </w:r>
          </w:p>
        </w:tc>
        <w:tc>
          <w:tcPr>
            <w:tcW w:w="1559" w:type="dxa"/>
            <w:vAlign w:val="center"/>
          </w:tcPr>
          <w:p w:rsidR="00793803" w:rsidRPr="00322828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 w:rsidRPr="00616228">
              <w:rPr>
                <w:sz w:val="20"/>
                <w:szCs w:val="20"/>
              </w:rPr>
              <w:t>1032X456X737</w:t>
            </w:r>
          </w:p>
        </w:tc>
      </w:tr>
      <w:tr w:rsidR="003708B2" w:rsidRPr="00322828" w:rsidTr="00B40A4C">
        <w:trPr>
          <w:trHeight w:val="361"/>
          <w:jc w:val="center"/>
        </w:trPr>
        <w:tc>
          <w:tcPr>
            <w:tcW w:w="2547" w:type="dxa"/>
            <w:gridSpan w:val="2"/>
            <w:vAlign w:val="center"/>
          </w:tcPr>
          <w:p w:rsidR="003708B2" w:rsidRPr="00322828" w:rsidRDefault="003708B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74" w:type="dxa"/>
            <w:vAlign w:val="center"/>
          </w:tcPr>
          <w:p w:rsidR="003708B2" w:rsidRPr="00322828" w:rsidRDefault="003708B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</w:t>
            </w:r>
          </w:p>
        </w:tc>
        <w:tc>
          <w:tcPr>
            <w:tcW w:w="3120" w:type="dxa"/>
            <w:gridSpan w:val="2"/>
            <w:vAlign w:val="center"/>
          </w:tcPr>
          <w:p w:rsidR="003708B2" w:rsidRPr="00322828" w:rsidRDefault="003708B2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129" w:type="dxa"/>
            <w:gridSpan w:val="2"/>
            <w:vAlign w:val="center"/>
          </w:tcPr>
          <w:p w:rsidR="003708B2" w:rsidRPr="00322828" w:rsidRDefault="003708B2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</w:tr>
      <w:tr w:rsidR="003708B2" w:rsidRPr="00322828" w:rsidTr="00B40A4C">
        <w:trPr>
          <w:trHeight w:val="436"/>
          <w:jc w:val="center"/>
        </w:trPr>
        <w:tc>
          <w:tcPr>
            <w:tcW w:w="2547" w:type="dxa"/>
            <w:gridSpan w:val="2"/>
            <w:vAlign w:val="center"/>
          </w:tcPr>
          <w:p w:rsidR="003708B2" w:rsidRPr="00322828" w:rsidRDefault="003708B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Максимальный перепад высот</w:t>
            </w:r>
          </w:p>
        </w:tc>
        <w:tc>
          <w:tcPr>
            <w:tcW w:w="1274" w:type="dxa"/>
            <w:vAlign w:val="center"/>
          </w:tcPr>
          <w:p w:rsidR="003708B2" w:rsidRPr="00322828" w:rsidRDefault="003708B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</w:t>
            </w:r>
          </w:p>
        </w:tc>
        <w:tc>
          <w:tcPr>
            <w:tcW w:w="3120" w:type="dxa"/>
            <w:gridSpan w:val="2"/>
            <w:vAlign w:val="center"/>
          </w:tcPr>
          <w:p w:rsidR="003708B2" w:rsidRPr="00322828" w:rsidRDefault="003708B2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129" w:type="dxa"/>
            <w:gridSpan w:val="2"/>
            <w:vAlign w:val="center"/>
          </w:tcPr>
          <w:p w:rsidR="003708B2" w:rsidRPr="00322828" w:rsidRDefault="003708B2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836F42" w:rsidRPr="00322828" w:rsidTr="00B40A4C">
        <w:trPr>
          <w:trHeight w:val="237"/>
          <w:jc w:val="center"/>
        </w:trPr>
        <w:tc>
          <w:tcPr>
            <w:tcW w:w="1129" w:type="dxa"/>
            <w:vMerge w:val="restart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Хладагент </w:t>
            </w:r>
          </w:p>
        </w:tc>
        <w:tc>
          <w:tcPr>
            <w:tcW w:w="1418" w:type="dxa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тип</w:t>
            </w:r>
          </w:p>
        </w:tc>
        <w:tc>
          <w:tcPr>
            <w:tcW w:w="1274" w:type="dxa"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-</w:t>
            </w:r>
          </w:p>
        </w:tc>
        <w:tc>
          <w:tcPr>
            <w:tcW w:w="6249" w:type="dxa"/>
            <w:gridSpan w:val="4"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R</w:t>
            </w:r>
            <w:r w:rsidRPr="00322828">
              <w:rPr>
                <w:sz w:val="20"/>
                <w:szCs w:val="20"/>
                <w:lang w:val="en-US"/>
              </w:rPr>
              <w:t>32</w:t>
            </w:r>
          </w:p>
        </w:tc>
      </w:tr>
      <w:tr w:rsidR="00793803" w:rsidRPr="00322828" w:rsidTr="00836F42">
        <w:trPr>
          <w:trHeight w:val="237"/>
          <w:jc w:val="center"/>
        </w:trPr>
        <w:tc>
          <w:tcPr>
            <w:tcW w:w="1129" w:type="dxa"/>
            <w:vMerge/>
            <w:vAlign w:val="center"/>
          </w:tcPr>
          <w:p w:rsidR="00793803" w:rsidRPr="00322828" w:rsidRDefault="00793803" w:rsidP="0079380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93803" w:rsidRPr="00322828" w:rsidRDefault="00793803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вес</w:t>
            </w:r>
          </w:p>
        </w:tc>
        <w:tc>
          <w:tcPr>
            <w:tcW w:w="1274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кг</w:t>
            </w:r>
          </w:p>
        </w:tc>
        <w:tc>
          <w:tcPr>
            <w:tcW w:w="1564" w:type="dxa"/>
            <w:vAlign w:val="center"/>
          </w:tcPr>
          <w:p w:rsidR="00793803" w:rsidRPr="00322828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556" w:type="dxa"/>
            <w:vAlign w:val="center"/>
          </w:tcPr>
          <w:p w:rsidR="00793803" w:rsidRPr="00322828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0,57</w:t>
            </w:r>
          </w:p>
        </w:tc>
        <w:tc>
          <w:tcPr>
            <w:tcW w:w="1570" w:type="dxa"/>
            <w:vAlign w:val="center"/>
          </w:tcPr>
          <w:p w:rsidR="00793803" w:rsidRPr="00322828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0,82</w:t>
            </w:r>
          </w:p>
        </w:tc>
        <w:tc>
          <w:tcPr>
            <w:tcW w:w="1559" w:type="dxa"/>
            <w:vAlign w:val="center"/>
          </w:tcPr>
          <w:p w:rsidR="00793803" w:rsidRPr="00322828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</w:tr>
      <w:tr w:rsidR="00836F42" w:rsidRPr="00322828" w:rsidTr="00B40A4C">
        <w:trPr>
          <w:trHeight w:val="312"/>
          <w:jc w:val="center"/>
        </w:trPr>
        <w:tc>
          <w:tcPr>
            <w:tcW w:w="1129" w:type="dxa"/>
            <w:vMerge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состав</w:t>
            </w:r>
          </w:p>
        </w:tc>
        <w:tc>
          <w:tcPr>
            <w:tcW w:w="1274" w:type="dxa"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-</w:t>
            </w:r>
          </w:p>
        </w:tc>
        <w:tc>
          <w:tcPr>
            <w:tcW w:w="6249" w:type="dxa"/>
            <w:gridSpan w:val="4"/>
            <w:vAlign w:val="center"/>
          </w:tcPr>
          <w:p w:rsidR="00836F42" w:rsidRPr="00322828" w:rsidRDefault="00836F42" w:rsidP="00793803">
            <w:pPr>
              <w:jc w:val="center"/>
              <w:rPr>
                <w:color w:val="000000"/>
                <w:sz w:val="20"/>
                <w:szCs w:val="20"/>
              </w:rPr>
            </w:pPr>
            <w:r w:rsidRPr="00322828">
              <w:rPr>
                <w:color w:val="000000"/>
                <w:sz w:val="20"/>
                <w:szCs w:val="20"/>
              </w:rPr>
              <w:t>дифторметан (CH2F2)</w:t>
            </w:r>
          </w:p>
        </w:tc>
      </w:tr>
      <w:tr w:rsidR="00836F42" w:rsidRPr="00322828" w:rsidTr="00B40A4C">
        <w:trPr>
          <w:trHeight w:val="255"/>
          <w:jc w:val="center"/>
        </w:trPr>
        <w:tc>
          <w:tcPr>
            <w:tcW w:w="1129" w:type="dxa"/>
            <w:vMerge w:val="restart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Диапазон рабочих темпера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тур</w:t>
            </w:r>
          </w:p>
        </w:tc>
        <w:tc>
          <w:tcPr>
            <w:tcW w:w="1418" w:type="dxa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Охлаждение </w:t>
            </w:r>
          </w:p>
        </w:tc>
        <w:tc>
          <w:tcPr>
            <w:tcW w:w="1274" w:type="dxa"/>
            <w:vMerge w:val="restart"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° С</w:t>
            </w:r>
          </w:p>
        </w:tc>
        <w:tc>
          <w:tcPr>
            <w:tcW w:w="6249" w:type="dxa"/>
            <w:gridSpan w:val="4"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+15</w:t>
            </w:r>
            <w:r w:rsidRPr="00322828">
              <w:rPr>
                <w:sz w:val="20"/>
                <w:szCs w:val="20"/>
                <w:lang w:val="en-US"/>
              </w:rPr>
              <w:t>~</w:t>
            </w:r>
            <w:r>
              <w:rPr>
                <w:sz w:val="20"/>
                <w:szCs w:val="20"/>
              </w:rPr>
              <w:t>+50</w:t>
            </w:r>
          </w:p>
        </w:tc>
      </w:tr>
      <w:tr w:rsidR="00836F42" w:rsidRPr="00322828" w:rsidTr="00B40A4C">
        <w:trPr>
          <w:trHeight w:val="255"/>
          <w:jc w:val="center"/>
        </w:trPr>
        <w:tc>
          <w:tcPr>
            <w:tcW w:w="1129" w:type="dxa"/>
            <w:vMerge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Нагрев</w:t>
            </w:r>
          </w:p>
        </w:tc>
        <w:tc>
          <w:tcPr>
            <w:tcW w:w="1274" w:type="dxa"/>
            <w:vMerge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9" w:type="dxa"/>
            <w:gridSpan w:val="4"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-25</w:t>
            </w:r>
            <w:r w:rsidRPr="00322828">
              <w:rPr>
                <w:sz w:val="20"/>
                <w:szCs w:val="20"/>
                <w:lang w:val="en-US"/>
              </w:rPr>
              <w:t>~</w:t>
            </w:r>
            <w:r>
              <w:rPr>
                <w:sz w:val="20"/>
                <w:szCs w:val="20"/>
              </w:rPr>
              <w:t>+30</w:t>
            </w:r>
          </w:p>
        </w:tc>
      </w:tr>
      <w:tr w:rsidR="00793803" w:rsidRPr="00322828" w:rsidTr="00836F42">
        <w:trPr>
          <w:trHeight w:val="422"/>
          <w:jc w:val="center"/>
        </w:trPr>
        <w:tc>
          <w:tcPr>
            <w:tcW w:w="1129" w:type="dxa"/>
            <w:vMerge w:val="restart"/>
            <w:vAlign w:val="center"/>
          </w:tcPr>
          <w:p w:rsidR="00793803" w:rsidRDefault="00793803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Масса нетто/</w:t>
            </w:r>
          </w:p>
          <w:p w:rsidR="00793803" w:rsidRPr="00322828" w:rsidRDefault="00793803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брутто</w:t>
            </w:r>
          </w:p>
        </w:tc>
        <w:tc>
          <w:tcPr>
            <w:tcW w:w="1418" w:type="dxa"/>
            <w:vAlign w:val="center"/>
          </w:tcPr>
          <w:p w:rsidR="00793803" w:rsidRPr="00322828" w:rsidRDefault="00793803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4" w:type="dxa"/>
            <w:vMerge w:val="restart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кг</w:t>
            </w:r>
          </w:p>
        </w:tc>
        <w:tc>
          <w:tcPr>
            <w:tcW w:w="3120" w:type="dxa"/>
            <w:gridSpan w:val="2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11/13</w:t>
            </w:r>
          </w:p>
        </w:tc>
        <w:tc>
          <w:tcPr>
            <w:tcW w:w="1570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13,5/16</w:t>
            </w:r>
          </w:p>
        </w:tc>
        <w:tc>
          <w:tcPr>
            <w:tcW w:w="1559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16,5/19,5</w:t>
            </w:r>
          </w:p>
        </w:tc>
      </w:tr>
      <w:tr w:rsidR="00793803" w:rsidRPr="00322828" w:rsidTr="00836F42">
        <w:trPr>
          <w:trHeight w:val="414"/>
          <w:jc w:val="center"/>
        </w:trPr>
        <w:tc>
          <w:tcPr>
            <w:tcW w:w="1129" w:type="dxa"/>
            <w:vMerge/>
            <w:vAlign w:val="center"/>
          </w:tcPr>
          <w:p w:rsidR="00793803" w:rsidRPr="00322828" w:rsidRDefault="00793803" w:rsidP="0079380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93803" w:rsidRPr="00322828" w:rsidRDefault="00793803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4" w:type="dxa"/>
            <w:vMerge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  <w:gridSpan w:val="2"/>
            <w:vAlign w:val="center"/>
          </w:tcPr>
          <w:p w:rsidR="00793803" w:rsidRPr="00322828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24,5/27</w:t>
            </w:r>
          </w:p>
        </w:tc>
        <w:tc>
          <w:tcPr>
            <w:tcW w:w="1570" w:type="dxa"/>
            <w:vAlign w:val="center"/>
          </w:tcPr>
          <w:p w:rsidR="00793803" w:rsidRPr="00322828" w:rsidRDefault="0079380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30,5/33</w:t>
            </w:r>
          </w:p>
        </w:tc>
        <w:tc>
          <w:tcPr>
            <w:tcW w:w="1559" w:type="dxa"/>
            <w:vAlign w:val="center"/>
          </w:tcPr>
          <w:p w:rsidR="00793803" w:rsidRPr="00322828" w:rsidRDefault="00A31307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41,5/46</w:t>
            </w:r>
          </w:p>
        </w:tc>
      </w:tr>
    </w:tbl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1733843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2231B" w:rsidRPr="004667A9" w:rsidRDefault="0022231B" w:rsidP="0022231B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22231B" w:rsidRDefault="0022231B" w:rsidP="0022231B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22231B" w:rsidRPr="004667A9" w:rsidRDefault="0022231B" w:rsidP="0022231B">
      <w:pPr>
        <w:ind w:firstLine="709"/>
        <w:jc w:val="both"/>
        <w:rPr>
          <w:sz w:val="22"/>
          <w:szCs w:val="22"/>
        </w:rPr>
      </w:pPr>
    </w:p>
    <w:p w:rsidR="0022231B" w:rsidRDefault="0022231B" w:rsidP="0022231B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22231B" w:rsidRDefault="0022231B" w:rsidP="0022231B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22231B" w:rsidRPr="00A8571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22231B" w:rsidRPr="00A8571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22231B" w:rsidRPr="00A8571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22231B" w:rsidRPr="00A8571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22231B" w:rsidRPr="00A8571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22231B" w:rsidRDefault="0022231B" w:rsidP="0022231B">
      <w:pPr>
        <w:ind w:firstLine="709"/>
        <w:jc w:val="both"/>
        <w:rPr>
          <w:sz w:val="22"/>
          <w:szCs w:val="22"/>
        </w:rPr>
      </w:pPr>
    </w:p>
    <w:p w:rsidR="0022231B" w:rsidRPr="00F73B69" w:rsidRDefault="0022231B" w:rsidP="0022231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0602A1" w:rsidP="000602A1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F1251F1" wp14:editId="0CDE6F68">
            <wp:extent cx="6001941" cy="808709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220" cy="809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2231B" w:rsidRPr="008A4840" w:rsidRDefault="0022231B" w:rsidP="0022231B">
      <w:pPr>
        <w:jc w:val="center"/>
        <w:rPr>
          <w:rFonts w:eastAsia="Calibri"/>
          <w:sz w:val="20"/>
          <w:szCs w:val="20"/>
        </w:rPr>
      </w:pPr>
      <w:r w:rsidRPr="008A4840">
        <w:rPr>
          <w:rFonts w:eastAsia="Calibri"/>
          <w:sz w:val="20"/>
          <w:szCs w:val="20"/>
        </w:rPr>
        <w:t>Рисунок 2</w:t>
      </w: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1D186A" w:rsidP="00F325E2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1733844"/>
      <w:r w:rsidRPr="00F325E2">
        <w:rPr>
          <w:b w:val="0"/>
          <w:sz w:val="22"/>
          <w:szCs w:val="22"/>
        </w:rPr>
        <w:lastRenderedPageBreak/>
        <w:t>Чертеж изделий</w:t>
      </w:r>
      <w:bookmarkEnd w:id="7"/>
      <w:r w:rsidR="002D7B06" w:rsidRPr="00F325E2">
        <w:rPr>
          <w:b w:val="0"/>
          <w:sz w:val="22"/>
          <w:szCs w:val="22"/>
        </w:rPr>
        <w:t xml:space="preserve"> </w:t>
      </w:r>
    </w:p>
    <w:p w:rsidR="00F325E2" w:rsidRDefault="00F325E2" w:rsidP="00F325E2">
      <w:pPr>
        <w:pStyle w:val="a8"/>
        <w:ind w:left="1702"/>
        <w:jc w:val="left"/>
        <w:outlineLvl w:val="1"/>
        <w:rPr>
          <w:b w:val="0"/>
          <w:sz w:val="22"/>
          <w:szCs w:val="22"/>
        </w:rPr>
      </w:pPr>
    </w:p>
    <w:p w:rsidR="00F325E2" w:rsidRPr="00F325E2" w:rsidRDefault="00F325E2" w:rsidP="00F325E2">
      <w:pPr>
        <w:ind w:firstLine="709"/>
        <w:rPr>
          <w:sz w:val="22"/>
          <w:szCs w:val="22"/>
        </w:rPr>
      </w:pPr>
      <w:r w:rsidRPr="00F325E2">
        <w:rPr>
          <w:sz w:val="22"/>
          <w:szCs w:val="22"/>
        </w:rPr>
        <w:t>Чертеж изделий с основными габаритными размера</w:t>
      </w:r>
      <w:r w:rsidR="00346174">
        <w:rPr>
          <w:sz w:val="22"/>
          <w:szCs w:val="22"/>
        </w:rPr>
        <w:t>ми представлен на рисунках 3-6</w:t>
      </w:r>
      <w:r w:rsidRPr="00F325E2">
        <w:rPr>
          <w:sz w:val="22"/>
          <w:szCs w:val="22"/>
        </w:rPr>
        <w:t>.</w:t>
      </w:r>
    </w:p>
    <w:p w:rsidR="00F325E2" w:rsidRPr="00F325E2" w:rsidRDefault="00F325E2" w:rsidP="00F325E2">
      <w:pPr>
        <w:pStyle w:val="a8"/>
        <w:ind w:left="1702"/>
        <w:jc w:val="left"/>
        <w:outlineLvl w:val="1"/>
        <w:rPr>
          <w:b w:val="0"/>
          <w:sz w:val="22"/>
          <w:szCs w:val="22"/>
        </w:rPr>
      </w:pPr>
    </w:p>
    <w:p w:rsidR="001D186A" w:rsidRDefault="001D186A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208A7" w:rsidRDefault="00715EE7" w:rsidP="001D186A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1D186A" w:rsidRDefault="007F7FF8" w:rsidP="001D186A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4695825" cy="2792339"/>
            <wp:effectExtent l="0" t="0" r="0" b="825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932" cy="279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86A" w:rsidRPr="00766676" w:rsidRDefault="0009060C" w:rsidP="0009060C">
      <w:pPr>
        <w:pStyle w:val="a8"/>
        <w:jc w:val="left"/>
        <w:rPr>
          <w:b w:val="0"/>
          <w:sz w:val="20"/>
        </w:rPr>
      </w:pPr>
      <w:r w:rsidRPr="00766676">
        <w:rPr>
          <w:b w:val="0"/>
          <w:sz w:val="20"/>
        </w:rPr>
        <w:t>Размеры в мм.</w:t>
      </w: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1D186A" w:rsidRPr="001D186A" w:rsidRDefault="001D186A" w:rsidP="001D186A">
      <w:pPr>
        <w:spacing w:line="360" w:lineRule="auto"/>
        <w:jc w:val="center"/>
        <w:rPr>
          <w:noProof/>
          <w:sz w:val="20"/>
          <w:szCs w:val="20"/>
        </w:rPr>
      </w:pPr>
      <w:r w:rsidRPr="001D186A">
        <w:rPr>
          <w:noProof/>
          <w:sz w:val="20"/>
          <w:szCs w:val="20"/>
        </w:rPr>
        <w:t>Рисунок 3</w:t>
      </w: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715EE7" w:rsidRPr="00715EE7" w:rsidRDefault="007F7FF8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Наружные</w:t>
      </w:r>
      <w:r w:rsidR="00715EE7">
        <w:rPr>
          <w:b w:val="0"/>
          <w:sz w:val="22"/>
          <w:szCs w:val="22"/>
        </w:rPr>
        <w:t xml:space="preserve"> блок</w:t>
      </w:r>
      <w:r>
        <w:rPr>
          <w:b w:val="0"/>
          <w:sz w:val="22"/>
          <w:szCs w:val="22"/>
        </w:rPr>
        <w:t xml:space="preserve">и </w:t>
      </w:r>
      <w:r w:rsidRPr="007F7FF8">
        <w:rPr>
          <w:b w:val="0"/>
          <w:sz w:val="22"/>
          <w:szCs w:val="22"/>
        </w:rPr>
        <w:t>KORI25LOW</w:t>
      </w:r>
      <w:r>
        <w:rPr>
          <w:b w:val="0"/>
          <w:sz w:val="22"/>
          <w:szCs w:val="22"/>
        </w:rPr>
        <w:t>,</w:t>
      </w:r>
      <w:r w:rsidRPr="007F7FF8">
        <w:t xml:space="preserve"> </w:t>
      </w:r>
      <w:r>
        <w:rPr>
          <w:b w:val="0"/>
          <w:sz w:val="22"/>
          <w:szCs w:val="22"/>
        </w:rPr>
        <w:t>KORI3</w:t>
      </w:r>
      <w:r w:rsidRPr="007F7FF8">
        <w:rPr>
          <w:b w:val="0"/>
          <w:sz w:val="22"/>
          <w:szCs w:val="22"/>
        </w:rPr>
        <w:t>5LOW</w:t>
      </w:r>
      <w:r>
        <w:rPr>
          <w:b w:val="0"/>
          <w:sz w:val="22"/>
          <w:szCs w:val="22"/>
        </w:rPr>
        <w:t xml:space="preserve"> 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Default="008B5757" w:rsidP="00C551B1">
      <w:pPr>
        <w:autoSpaceDE w:val="0"/>
        <w:autoSpaceDN w:val="0"/>
        <w:adjustRightInd w:val="0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4181475" cy="3582008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234" cy="359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1B1" w:rsidRPr="00766676" w:rsidRDefault="00C551B1" w:rsidP="00C551B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766676">
        <w:rPr>
          <w:rFonts w:eastAsiaTheme="minorHAnsi"/>
          <w:sz w:val="20"/>
          <w:szCs w:val="20"/>
          <w:lang w:eastAsia="en-US"/>
        </w:rPr>
        <w:t>Размеры в мм.</w:t>
      </w:r>
    </w:p>
    <w:p w:rsidR="00C551B1" w:rsidRDefault="00C551B1" w:rsidP="00C551B1">
      <w:pPr>
        <w:spacing w:line="360" w:lineRule="auto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D10CC5" w:rsidRDefault="00D10CC5" w:rsidP="00C551B1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1D186A">
        <w:rPr>
          <w:noProof/>
          <w:sz w:val="20"/>
          <w:szCs w:val="20"/>
        </w:rPr>
        <w:t>4</w:t>
      </w:r>
    </w:p>
    <w:p w:rsidR="007F7FF8" w:rsidRPr="00715EE7" w:rsidRDefault="007F7FF8" w:rsidP="007F7FF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Наружный блок KORI50</w:t>
      </w:r>
      <w:r w:rsidRPr="007F7FF8">
        <w:rPr>
          <w:b w:val="0"/>
          <w:sz w:val="22"/>
          <w:szCs w:val="22"/>
        </w:rPr>
        <w:t>LOW</w:t>
      </w:r>
    </w:p>
    <w:p w:rsidR="008B4DF0" w:rsidRDefault="008B4DF0" w:rsidP="008B4DF0">
      <w:pPr>
        <w:spacing w:line="360" w:lineRule="auto"/>
        <w:rPr>
          <w:noProof/>
          <w:sz w:val="20"/>
          <w:szCs w:val="20"/>
        </w:rPr>
      </w:pPr>
    </w:p>
    <w:p w:rsidR="008B4DF0" w:rsidRDefault="008B4DF0" w:rsidP="00346174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333875" cy="3794948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387" cy="3798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DC6" w:rsidRPr="00766676" w:rsidRDefault="00432DC6" w:rsidP="00432DC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766676">
        <w:rPr>
          <w:rFonts w:eastAsiaTheme="minorHAnsi"/>
          <w:sz w:val="20"/>
          <w:szCs w:val="20"/>
          <w:lang w:eastAsia="en-US"/>
        </w:rPr>
        <w:t>Размеры в мм.</w:t>
      </w:r>
    </w:p>
    <w:p w:rsidR="007F7FF8" w:rsidRPr="001D186A" w:rsidRDefault="007F7FF8" w:rsidP="007F7FF8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8B4DF0" w:rsidRDefault="008B4DF0" w:rsidP="008B4DF0">
      <w:pPr>
        <w:spacing w:line="360" w:lineRule="auto"/>
        <w:rPr>
          <w:noProof/>
          <w:sz w:val="20"/>
          <w:szCs w:val="20"/>
        </w:rPr>
      </w:pPr>
    </w:p>
    <w:p w:rsidR="007F7FF8" w:rsidRPr="00715EE7" w:rsidRDefault="007F7FF8" w:rsidP="007F7FF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 KORI70</w:t>
      </w:r>
      <w:r w:rsidRPr="007F7FF8">
        <w:rPr>
          <w:b w:val="0"/>
          <w:sz w:val="22"/>
          <w:szCs w:val="22"/>
        </w:rPr>
        <w:t>LOW</w:t>
      </w:r>
    </w:p>
    <w:p w:rsidR="008B4DF0" w:rsidRDefault="008B4DF0" w:rsidP="008B4DF0">
      <w:pPr>
        <w:spacing w:line="360" w:lineRule="auto"/>
        <w:rPr>
          <w:noProof/>
          <w:sz w:val="20"/>
          <w:szCs w:val="20"/>
        </w:rPr>
      </w:pPr>
    </w:p>
    <w:p w:rsidR="00346174" w:rsidRDefault="00346174" w:rsidP="00346174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352925" cy="3443994"/>
            <wp:effectExtent l="0" t="0" r="0" b="444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141" cy="3451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DC6" w:rsidRPr="00766676" w:rsidRDefault="00432DC6" w:rsidP="00432DC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766676">
        <w:rPr>
          <w:rFonts w:eastAsiaTheme="minorHAnsi"/>
          <w:sz w:val="20"/>
          <w:szCs w:val="20"/>
          <w:lang w:eastAsia="en-US"/>
        </w:rPr>
        <w:t>Размеры в мм.</w:t>
      </w:r>
    </w:p>
    <w:p w:rsidR="007F7FF8" w:rsidRPr="001D186A" w:rsidRDefault="007F7FF8" w:rsidP="007F7FF8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505DAA" w:rsidRDefault="00505DAA" w:rsidP="00C65A04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05508893"/>
      <w:bookmarkStart w:id="9" w:name="_Toc151733845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 w:rsidR="002A2E44">
        <w:rPr>
          <w:b w:val="0"/>
          <w:sz w:val="22"/>
          <w:szCs w:val="22"/>
        </w:rPr>
        <w:t>изделий</w:t>
      </w:r>
      <w:r>
        <w:rPr>
          <w:b w:val="0"/>
          <w:sz w:val="22"/>
          <w:szCs w:val="22"/>
        </w:rPr>
        <w:t xml:space="preserve"> </w:t>
      </w:r>
      <w:r w:rsidRPr="007B771E">
        <w:rPr>
          <w:b w:val="0"/>
          <w:sz w:val="22"/>
          <w:szCs w:val="22"/>
        </w:rPr>
        <w:t>и список деталей</w:t>
      </w:r>
      <w:bookmarkEnd w:id="8"/>
      <w:bookmarkEnd w:id="9"/>
    </w:p>
    <w:p w:rsidR="00505DAA" w:rsidRDefault="00505DAA" w:rsidP="00505DAA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505DAA" w:rsidRDefault="00505DAA" w:rsidP="00505DAA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>Развернутый вид</w:t>
      </w:r>
      <w:r>
        <w:rPr>
          <w:b w:val="0"/>
          <w:sz w:val="22"/>
          <w:szCs w:val="22"/>
        </w:rPr>
        <w:t xml:space="preserve"> </w:t>
      </w:r>
      <w:r w:rsidR="006A6A0E">
        <w:rPr>
          <w:b w:val="0"/>
          <w:sz w:val="22"/>
          <w:szCs w:val="22"/>
        </w:rPr>
        <w:t xml:space="preserve">внутренних блоков </w:t>
      </w:r>
      <w:r w:rsidR="006A6A0E" w:rsidRPr="007E00ED">
        <w:rPr>
          <w:b w:val="0"/>
          <w:sz w:val="22"/>
          <w:szCs w:val="22"/>
        </w:rPr>
        <w:t>KFRI25LOW</w:t>
      </w:r>
      <w:r w:rsidR="006A6A0E">
        <w:rPr>
          <w:b w:val="0"/>
          <w:sz w:val="22"/>
          <w:szCs w:val="22"/>
        </w:rPr>
        <w:t>, KFRI3</w:t>
      </w:r>
      <w:r w:rsidR="006A6A0E" w:rsidRPr="007E00ED">
        <w:rPr>
          <w:b w:val="0"/>
          <w:sz w:val="22"/>
          <w:szCs w:val="22"/>
        </w:rPr>
        <w:t>5LOW</w:t>
      </w:r>
      <w:r w:rsidR="006A6A0E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представлен</w:t>
      </w:r>
      <w:r w:rsidRPr="00630897">
        <w:rPr>
          <w:b w:val="0"/>
          <w:sz w:val="22"/>
          <w:szCs w:val="22"/>
        </w:rPr>
        <w:t xml:space="preserve"> на рису</w:t>
      </w:r>
      <w:r w:rsidR="00791D78">
        <w:rPr>
          <w:b w:val="0"/>
          <w:sz w:val="22"/>
          <w:szCs w:val="22"/>
        </w:rPr>
        <w:t>нке 7</w:t>
      </w:r>
      <w:r w:rsidRPr="00630897">
        <w:rPr>
          <w:b w:val="0"/>
          <w:sz w:val="22"/>
          <w:szCs w:val="22"/>
        </w:rPr>
        <w:t>.</w:t>
      </w:r>
    </w:p>
    <w:p w:rsidR="00FB0490" w:rsidRDefault="00FB0490" w:rsidP="00E81A8C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B0490" w:rsidRDefault="00FB0490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B0490" w:rsidRDefault="00E476CC" w:rsidP="00C65A04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7227436" cy="5886148"/>
            <wp:effectExtent l="381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36894" cy="58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0E6" w:rsidRDefault="007300E6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Default="0030681E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Default="0030681E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Pr="00F34F19" w:rsidRDefault="00791D78" w:rsidP="00E14441">
      <w:pPr>
        <w:pStyle w:val="a8"/>
        <w:rPr>
          <w:b w:val="0"/>
          <w:sz w:val="20"/>
        </w:rPr>
      </w:pPr>
      <w:r>
        <w:rPr>
          <w:b w:val="0"/>
          <w:sz w:val="20"/>
        </w:rPr>
        <w:t>Рисунок 7</w:t>
      </w:r>
    </w:p>
    <w:p w:rsidR="0030681E" w:rsidRDefault="0030681E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Default="0030681E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Default="0030681E" w:rsidP="0030681E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С</w:t>
      </w:r>
      <w:r w:rsidRPr="007B771E">
        <w:rPr>
          <w:b w:val="0"/>
          <w:sz w:val="22"/>
          <w:szCs w:val="22"/>
        </w:rPr>
        <w:t>писок деталей</w:t>
      </w:r>
      <w:r>
        <w:rPr>
          <w:b w:val="0"/>
          <w:sz w:val="22"/>
          <w:szCs w:val="22"/>
        </w:rPr>
        <w:t xml:space="preserve"> </w:t>
      </w:r>
      <w:r w:rsidR="007E00ED">
        <w:rPr>
          <w:b w:val="0"/>
          <w:sz w:val="22"/>
          <w:szCs w:val="22"/>
        </w:rPr>
        <w:t xml:space="preserve">внутренних блоков </w:t>
      </w:r>
      <w:r w:rsidR="007E00ED" w:rsidRPr="007E00ED">
        <w:rPr>
          <w:b w:val="0"/>
          <w:sz w:val="22"/>
          <w:szCs w:val="22"/>
        </w:rPr>
        <w:t>KFRI25LOW</w:t>
      </w:r>
      <w:r w:rsidR="007E00ED">
        <w:rPr>
          <w:b w:val="0"/>
          <w:sz w:val="22"/>
          <w:szCs w:val="22"/>
        </w:rPr>
        <w:t>, KFRI3</w:t>
      </w:r>
      <w:r w:rsidR="007E00ED" w:rsidRPr="007E00ED">
        <w:rPr>
          <w:b w:val="0"/>
          <w:sz w:val="22"/>
          <w:szCs w:val="22"/>
        </w:rPr>
        <w:t>5LOW</w:t>
      </w:r>
      <w:r w:rsidR="00791D78">
        <w:rPr>
          <w:b w:val="0"/>
          <w:sz w:val="22"/>
          <w:szCs w:val="22"/>
        </w:rPr>
        <w:t xml:space="preserve"> к рисунку 7</w:t>
      </w:r>
      <w:r>
        <w:rPr>
          <w:b w:val="0"/>
          <w:sz w:val="22"/>
          <w:szCs w:val="22"/>
        </w:rPr>
        <w:t xml:space="preserve"> представлен</w:t>
      </w:r>
      <w:r w:rsidRPr="0063089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в таблице 3</w:t>
      </w:r>
      <w:r w:rsidRPr="00630897">
        <w:rPr>
          <w:b w:val="0"/>
          <w:sz w:val="22"/>
          <w:szCs w:val="22"/>
        </w:rPr>
        <w:t>.</w:t>
      </w:r>
    </w:p>
    <w:p w:rsidR="0030681E" w:rsidRDefault="0030681E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Pr="00F66B1D" w:rsidRDefault="00F66B1D" w:rsidP="00E14441">
      <w:pPr>
        <w:pStyle w:val="a8"/>
        <w:rPr>
          <w:b w:val="0"/>
          <w:sz w:val="20"/>
        </w:rPr>
      </w:pPr>
      <w:r w:rsidRPr="00F66B1D">
        <w:rPr>
          <w:b w:val="0"/>
          <w:sz w:val="20"/>
        </w:rPr>
        <w:t xml:space="preserve">Таблица 3 </w:t>
      </w:r>
    </w:p>
    <w:p w:rsidR="00F66B1D" w:rsidRDefault="00F66B1D" w:rsidP="00FB0490">
      <w:pPr>
        <w:pStyle w:val="a8"/>
        <w:outlineLvl w:val="1"/>
        <w:rPr>
          <w:b w:val="0"/>
          <w:sz w:val="22"/>
          <w:szCs w:val="22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074"/>
        <w:gridCol w:w="873"/>
        <w:gridCol w:w="3694"/>
      </w:tblGrid>
      <w:tr w:rsidR="00A45235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A45235" w:rsidRPr="00D80ED0" w:rsidRDefault="00A45235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4074" w:type="dxa"/>
            <w:vAlign w:val="center"/>
          </w:tcPr>
          <w:p w:rsidR="00A45235" w:rsidRPr="00D80ED0" w:rsidRDefault="00A45235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873" w:type="dxa"/>
            <w:vAlign w:val="center"/>
          </w:tcPr>
          <w:p w:rsidR="00A45235" w:rsidRPr="00D80ED0" w:rsidRDefault="00A45235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3694" w:type="dxa"/>
            <w:vAlign w:val="center"/>
          </w:tcPr>
          <w:p w:rsidR="00A45235" w:rsidRPr="00D80ED0" w:rsidRDefault="00A45235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</w:tr>
      <w:tr w:rsidR="001D724E" w:rsidRPr="00D80ED0" w:rsidTr="00032234">
        <w:trPr>
          <w:trHeight w:val="286"/>
          <w:jc w:val="center"/>
        </w:trPr>
        <w:tc>
          <w:tcPr>
            <w:tcW w:w="1560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4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873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694" w:type="dxa"/>
            <w:vAlign w:val="center"/>
          </w:tcPr>
          <w:p w:rsidR="001D724E" w:rsidRPr="00D80ED0" w:rsidRDefault="00006117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</w:tr>
      <w:tr w:rsidR="001D724E" w:rsidRPr="00D80ED0" w:rsidTr="00032234">
        <w:trPr>
          <w:trHeight w:val="294"/>
          <w:jc w:val="center"/>
        </w:trPr>
        <w:tc>
          <w:tcPr>
            <w:tcW w:w="1560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4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Индикаторная панель</w:t>
            </w:r>
          </w:p>
        </w:tc>
        <w:tc>
          <w:tcPr>
            <w:tcW w:w="873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694" w:type="dxa"/>
            <w:vAlign w:val="center"/>
          </w:tcPr>
          <w:p w:rsidR="001D724E" w:rsidRPr="00D80ED0" w:rsidRDefault="00C91730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Рама для настенного монтажа</w:t>
            </w:r>
          </w:p>
        </w:tc>
      </w:tr>
      <w:tr w:rsidR="001D724E" w:rsidRPr="00D80ED0" w:rsidTr="00032234">
        <w:trPr>
          <w:trHeight w:val="141"/>
          <w:jc w:val="center"/>
        </w:trPr>
        <w:tc>
          <w:tcPr>
            <w:tcW w:w="1560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74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873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694" w:type="dxa"/>
            <w:vAlign w:val="center"/>
          </w:tcPr>
          <w:p w:rsidR="001D724E" w:rsidRPr="00D80ED0" w:rsidRDefault="006D5279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Вентилятор с поперечным потоком</w:t>
            </w:r>
          </w:p>
        </w:tc>
      </w:tr>
      <w:tr w:rsidR="001D724E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74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Завинчивающаяся крышка</w:t>
            </w:r>
          </w:p>
        </w:tc>
        <w:tc>
          <w:tcPr>
            <w:tcW w:w="873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694" w:type="dxa"/>
            <w:vAlign w:val="center"/>
          </w:tcPr>
          <w:p w:rsidR="001D724E" w:rsidRPr="00D80ED0" w:rsidRDefault="006D5279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</w:tr>
      <w:tr w:rsidR="001D724E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074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 в сборе</w:t>
            </w:r>
          </w:p>
        </w:tc>
        <w:tc>
          <w:tcPr>
            <w:tcW w:w="873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694" w:type="dxa"/>
            <w:vAlign w:val="center"/>
          </w:tcPr>
          <w:p w:rsidR="001D724E" w:rsidRPr="00D80ED0" w:rsidRDefault="006D5279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Спиралевидный язычок</w:t>
            </w:r>
          </w:p>
        </w:tc>
      </w:tr>
      <w:tr w:rsidR="006D5279" w:rsidRPr="00D80ED0" w:rsidTr="00032234">
        <w:trPr>
          <w:trHeight w:val="182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9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Воздушные жалюзи (правые)</w:t>
            </w:r>
          </w:p>
        </w:tc>
      </w:tr>
      <w:tr w:rsidR="006D5279" w:rsidRPr="00D80ED0" w:rsidTr="00032234">
        <w:trPr>
          <w:trHeight w:val="494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Защитная крышка крышки электрической коробки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69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Воздушные жалюзи (левые)</w:t>
            </w:r>
          </w:p>
        </w:tc>
      </w:tr>
      <w:tr w:rsidR="006D5279" w:rsidRPr="00D80ED0" w:rsidTr="00032234">
        <w:trPr>
          <w:trHeight w:val="249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Основная плата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694" w:type="dxa"/>
            <w:vAlign w:val="center"/>
          </w:tcPr>
          <w:p w:rsidR="006D5279" w:rsidRPr="00D80ED0" w:rsidRDefault="00A9411B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Поворотный рычаг</w:t>
            </w:r>
          </w:p>
        </w:tc>
      </w:tr>
      <w:tr w:rsidR="006D5279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694" w:type="dxa"/>
            <w:vAlign w:val="center"/>
          </w:tcPr>
          <w:p w:rsidR="006D5279" w:rsidRPr="00D80ED0" w:rsidRDefault="00A9411B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</w:tr>
      <w:tr w:rsidR="006D5279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Перемычка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694" w:type="dxa"/>
            <w:vAlign w:val="center"/>
          </w:tcPr>
          <w:p w:rsidR="006D5279" w:rsidRPr="00D80ED0" w:rsidRDefault="00A9411B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Задний корпус в сборе</w:t>
            </w:r>
          </w:p>
        </w:tc>
      </w:tr>
      <w:tr w:rsidR="006D5279" w:rsidRPr="00D80ED0" w:rsidTr="00032234">
        <w:trPr>
          <w:trHeight w:val="290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Клеммная </w:t>
            </w:r>
            <w:r w:rsidR="00A27CC3">
              <w:rPr>
                <w:rFonts w:eastAsiaTheme="minorHAnsi"/>
                <w:sz w:val="22"/>
                <w:szCs w:val="22"/>
                <w:lang w:eastAsia="en-US"/>
              </w:rPr>
              <w:t>колодка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694" w:type="dxa"/>
            <w:vAlign w:val="center"/>
          </w:tcPr>
          <w:p w:rsidR="006D5279" w:rsidRPr="00D80ED0" w:rsidRDefault="00A9411B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</w:tr>
      <w:tr w:rsidR="006D5279" w:rsidRPr="00D80ED0" w:rsidTr="00032234">
        <w:trPr>
          <w:trHeight w:val="222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694" w:type="dxa"/>
            <w:vAlign w:val="center"/>
          </w:tcPr>
          <w:p w:rsidR="006D5279" w:rsidRPr="00D80ED0" w:rsidRDefault="00A9411B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</w:tr>
      <w:tr w:rsidR="00A9411B" w:rsidRPr="00D80ED0" w:rsidTr="00032234">
        <w:trPr>
          <w:trHeight w:val="396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Уплотнительная прокладка подшипника в сборе</w:t>
            </w:r>
          </w:p>
        </w:tc>
      </w:tr>
      <w:tr w:rsidR="00A9411B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Направляющая жалюзи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Опора испарителя 2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Воздушные жалюзи (автоматические)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Рычаг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694" w:type="dxa"/>
            <w:vAlign w:val="center"/>
          </w:tcPr>
          <w:p w:rsidR="00A9411B" w:rsidRPr="00D80ED0" w:rsidRDefault="004347F6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Модуль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вай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>-фай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Зажим для соединительной трубы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Генератор холодной плазмы</w:t>
            </w:r>
          </w:p>
        </w:tc>
      </w:tr>
    </w:tbl>
    <w:p w:rsidR="00FB0490" w:rsidRDefault="00FB0490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E71B89" w:rsidRDefault="00E71B8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34F19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lastRenderedPageBreak/>
        <w:t>Развернутый вид</w:t>
      </w:r>
      <w:r>
        <w:rPr>
          <w:b w:val="0"/>
          <w:sz w:val="22"/>
          <w:szCs w:val="22"/>
        </w:rPr>
        <w:t xml:space="preserve"> внутреннего блока KFRI50</w:t>
      </w:r>
      <w:r w:rsidRPr="007E00ED">
        <w:rPr>
          <w:b w:val="0"/>
          <w:sz w:val="22"/>
          <w:szCs w:val="22"/>
        </w:rPr>
        <w:t>LOW</w:t>
      </w:r>
      <w:r>
        <w:rPr>
          <w:b w:val="0"/>
          <w:sz w:val="22"/>
          <w:szCs w:val="22"/>
        </w:rPr>
        <w:t xml:space="preserve"> представлен на рисунке </w:t>
      </w:r>
      <w:r w:rsidR="00791D78">
        <w:rPr>
          <w:b w:val="0"/>
          <w:sz w:val="22"/>
          <w:szCs w:val="22"/>
        </w:rPr>
        <w:t>8</w:t>
      </w:r>
      <w:r w:rsidRPr="00630897">
        <w:rPr>
          <w:b w:val="0"/>
          <w:sz w:val="22"/>
          <w:szCs w:val="22"/>
        </w:rPr>
        <w:t>.</w:t>
      </w:r>
    </w:p>
    <w:p w:rsidR="00F34F19" w:rsidRDefault="00F34F19" w:rsidP="00F34F19">
      <w:pPr>
        <w:pStyle w:val="a8"/>
        <w:ind w:left="851"/>
        <w:jc w:val="left"/>
        <w:rPr>
          <w:b w:val="0"/>
          <w:sz w:val="22"/>
          <w:szCs w:val="22"/>
        </w:rPr>
      </w:pPr>
    </w:p>
    <w:p w:rsidR="00F34F19" w:rsidRP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Default="00F34F19" w:rsidP="00C65A04">
      <w:pPr>
        <w:pStyle w:val="a8"/>
        <w:jc w:val="left"/>
        <w:rPr>
          <w:b w:val="0"/>
          <w:sz w:val="22"/>
          <w:szCs w:val="22"/>
          <w:lang w:val="en-US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6619875" cy="6213124"/>
            <wp:effectExtent l="0" t="6032" r="3492" b="3493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25372" cy="621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Pr="00F34F19" w:rsidRDefault="00791D78" w:rsidP="00E14441">
      <w:pPr>
        <w:pStyle w:val="a8"/>
        <w:rPr>
          <w:b w:val="0"/>
          <w:sz w:val="20"/>
        </w:rPr>
      </w:pPr>
      <w:r>
        <w:rPr>
          <w:b w:val="0"/>
          <w:sz w:val="20"/>
        </w:rPr>
        <w:t>Рисунок 8</w:t>
      </w:r>
    </w:p>
    <w:p w:rsidR="00F34F19" w:rsidRPr="00D80ED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D80ED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D80ED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D80ED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D80ED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D80ED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D80ED0" w:rsidRDefault="00D80ED0" w:rsidP="00D80ED0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С</w:t>
      </w:r>
      <w:r w:rsidRPr="007B771E">
        <w:rPr>
          <w:b w:val="0"/>
          <w:sz w:val="22"/>
          <w:szCs w:val="22"/>
        </w:rPr>
        <w:t>писок деталей</w:t>
      </w:r>
      <w:r>
        <w:rPr>
          <w:b w:val="0"/>
          <w:sz w:val="22"/>
          <w:szCs w:val="22"/>
        </w:rPr>
        <w:t xml:space="preserve"> внутреннего блока KFRI50</w:t>
      </w:r>
      <w:r w:rsidRPr="007E00ED">
        <w:rPr>
          <w:b w:val="0"/>
          <w:sz w:val="22"/>
          <w:szCs w:val="22"/>
        </w:rPr>
        <w:t>LOW</w:t>
      </w:r>
      <w:r w:rsidR="00791D78">
        <w:rPr>
          <w:b w:val="0"/>
          <w:sz w:val="22"/>
          <w:szCs w:val="22"/>
        </w:rPr>
        <w:t xml:space="preserve"> к рисунку 8</w:t>
      </w:r>
      <w:r>
        <w:rPr>
          <w:b w:val="0"/>
          <w:sz w:val="22"/>
          <w:szCs w:val="22"/>
        </w:rPr>
        <w:t xml:space="preserve"> представлен</w:t>
      </w:r>
      <w:r w:rsidRPr="0063089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в таблице 4</w:t>
      </w:r>
      <w:r w:rsidRPr="00630897">
        <w:rPr>
          <w:b w:val="0"/>
          <w:sz w:val="22"/>
          <w:szCs w:val="22"/>
        </w:rPr>
        <w:t>.</w:t>
      </w:r>
    </w:p>
    <w:p w:rsidR="00D80ED0" w:rsidRDefault="00D80ED0" w:rsidP="00D80ED0">
      <w:pPr>
        <w:pStyle w:val="a8"/>
        <w:outlineLvl w:val="1"/>
        <w:rPr>
          <w:b w:val="0"/>
          <w:sz w:val="22"/>
          <w:szCs w:val="22"/>
        </w:rPr>
      </w:pPr>
    </w:p>
    <w:p w:rsidR="00D80ED0" w:rsidRPr="00F66B1D" w:rsidRDefault="00D80ED0" w:rsidP="00E14441">
      <w:pPr>
        <w:pStyle w:val="a8"/>
        <w:rPr>
          <w:b w:val="0"/>
          <w:sz w:val="20"/>
        </w:rPr>
      </w:pPr>
      <w:r>
        <w:rPr>
          <w:b w:val="0"/>
          <w:sz w:val="20"/>
        </w:rPr>
        <w:t>Таблица 4</w:t>
      </w:r>
    </w:p>
    <w:p w:rsidR="00D80ED0" w:rsidRDefault="00D80ED0" w:rsidP="00D80ED0">
      <w:pPr>
        <w:pStyle w:val="a8"/>
        <w:outlineLvl w:val="1"/>
        <w:rPr>
          <w:b w:val="0"/>
          <w:sz w:val="22"/>
          <w:szCs w:val="22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074"/>
        <w:gridCol w:w="873"/>
        <w:gridCol w:w="3694"/>
      </w:tblGrid>
      <w:tr w:rsidR="00D80ED0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D80ED0" w:rsidRPr="00D80ED0" w:rsidRDefault="00D80ED0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4074" w:type="dxa"/>
            <w:vAlign w:val="center"/>
          </w:tcPr>
          <w:p w:rsidR="00D80ED0" w:rsidRPr="00D80ED0" w:rsidRDefault="00D80ED0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873" w:type="dxa"/>
            <w:vAlign w:val="center"/>
          </w:tcPr>
          <w:p w:rsidR="00D80ED0" w:rsidRPr="00D80ED0" w:rsidRDefault="00D80ED0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3694" w:type="dxa"/>
            <w:vAlign w:val="center"/>
          </w:tcPr>
          <w:p w:rsidR="00D80ED0" w:rsidRPr="00D80ED0" w:rsidRDefault="00D80ED0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</w:tr>
      <w:tr w:rsidR="00D80ED0" w:rsidRPr="00D80ED0" w:rsidTr="00F93D72">
        <w:trPr>
          <w:trHeight w:val="286"/>
          <w:jc w:val="center"/>
        </w:trPr>
        <w:tc>
          <w:tcPr>
            <w:tcW w:w="1560" w:type="dxa"/>
            <w:vAlign w:val="center"/>
          </w:tcPr>
          <w:p w:rsidR="00D80ED0" w:rsidRPr="00D80ED0" w:rsidRDefault="00D80ED0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4" w:type="dxa"/>
            <w:vAlign w:val="center"/>
          </w:tcPr>
          <w:p w:rsidR="00D80ED0" w:rsidRPr="00D80ED0" w:rsidRDefault="00D80ED0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873" w:type="dxa"/>
            <w:vAlign w:val="center"/>
          </w:tcPr>
          <w:p w:rsidR="00D80ED0" w:rsidRPr="00D80ED0" w:rsidRDefault="00A27CC3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694" w:type="dxa"/>
            <w:vAlign w:val="center"/>
          </w:tcPr>
          <w:p w:rsidR="00D80ED0" w:rsidRPr="00D80ED0" w:rsidRDefault="001C5D1B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</w:tr>
      <w:tr w:rsidR="00D80ED0" w:rsidRPr="00D80ED0" w:rsidTr="00F93D72">
        <w:trPr>
          <w:trHeight w:val="294"/>
          <w:jc w:val="center"/>
        </w:trPr>
        <w:tc>
          <w:tcPr>
            <w:tcW w:w="1560" w:type="dxa"/>
            <w:vAlign w:val="center"/>
          </w:tcPr>
          <w:p w:rsidR="00D80ED0" w:rsidRPr="00D80ED0" w:rsidRDefault="00D80ED0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4" w:type="dxa"/>
            <w:vAlign w:val="center"/>
          </w:tcPr>
          <w:p w:rsidR="00D80ED0" w:rsidRPr="00D80ED0" w:rsidRDefault="00333E38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33E38">
              <w:rPr>
                <w:rFonts w:eastAsiaTheme="minorHAnsi"/>
                <w:sz w:val="22"/>
                <w:szCs w:val="22"/>
                <w:lang w:eastAsia="en-US"/>
              </w:rPr>
              <w:t>Передний корпус</w:t>
            </w:r>
          </w:p>
        </w:tc>
        <w:tc>
          <w:tcPr>
            <w:tcW w:w="873" w:type="dxa"/>
            <w:vAlign w:val="center"/>
          </w:tcPr>
          <w:p w:rsidR="00D80ED0" w:rsidRPr="00D80ED0" w:rsidRDefault="00A27CC3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694" w:type="dxa"/>
            <w:vAlign w:val="center"/>
          </w:tcPr>
          <w:p w:rsidR="00D80ED0" w:rsidRPr="00D80ED0" w:rsidRDefault="001C5D1B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</w:t>
            </w:r>
          </w:p>
        </w:tc>
      </w:tr>
      <w:tr w:rsidR="00A27CC3" w:rsidRPr="00D80ED0" w:rsidTr="00F93D72">
        <w:trPr>
          <w:trHeight w:val="141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69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Перемычка</w:t>
            </w:r>
          </w:p>
        </w:tc>
      </w:tr>
      <w:tr w:rsidR="00A27CC3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Спиралевидный язычок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69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27CC3">
              <w:rPr>
                <w:rFonts w:eastAsiaTheme="minorHAnsi"/>
                <w:sz w:val="22"/>
                <w:szCs w:val="22"/>
                <w:lang w:eastAsia="en-US"/>
              </w:rPr>
              <w:t xml:space="preserve">Клеммная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колодка</w:t>
            </w:r>
          </w:p>
        </w:tc>
      </w:tr>
      <w:tr w:rsidR="00A27CC3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694" w:type="dxa"/>
            <w:vAlign w:val="center"/>
          </w:tcPr>
          <w:p w:rsidR="00A27CC3" w:rsidRPr="00D80ED0" w:rsidRDefault="00EA3D50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Основная плата</w:t>
            </w:r>
          </w:p>
        </w:tc>
      </w:tr>
      <w:tr w:rsidR="00A27CC3" w:rsidRPr="00D80ED0" w:rsidTr="00F93D72">
        <w:trPr>
          <w:trHeight w:val="182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694" w:type="dxa"/>
            <w:vAlign w:val="center"/>
          </w:tcPr>
          <w:p w:rsidR="00A27CC3" w:rsidRPr="00D80ED0" w:rsidRDefault="000F4CA6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</w:tr>
      <w:tr w:rsidR="00A27CC3" w:rsidRPr="00D80ED0" w:rsidTr="00F93D72">
        <w:trPr>
          <w:trHeight w:val="494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Уплотнительная прокладка подшипника в сборе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694" w:type="dxa"/>
            <w:vAlign w:val="center"/>
          </w:tcPr>
          <w:p w:rsidR="00A27CC3" w:rsidRPr="00D80ED0" w:rsidRDefault="00A27CC3" w:rsidP="000F4CA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Шаговый двигатель </w:t>
            </w:r>
          </w:p>
        </w:tc>
      </w:tr>
      <w:tr w:rsidR="00A27CC3" w:rsidRPr="00D80ED0" w:rsidTr="00F93D72">
        <w:trPr>
          <w:trHeight w:val="249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94" w:type="dxa"/>
            <w:vAlign w:val="center"/>
          </w:tcPr>
          <w:p w:rsidR="00A27CC3" w:rsidRPr="00D80ED0" w:rsidRDefault="00A27CC3" w:rsidP="000F4CA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Поворотный рычаг </w:t>
            </w:r>
          </w:p>
        </w:tc>
      </w:tr>
      <w:tr w:rsidR="00A27CC3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Опора испарителя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694" w:type="dxa"/>
            <w:vAlign w:val="center"/>
          </w:tcPr>
          <w:p w:rsidR="00A27CC3" w:rsidRPr="00D80ED0" w:rsidRDefault="000F4CA6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Завинчивающаяся крышка</w:t>
            </w:r>
          </w:p>
        </w:tc>
      </w:tr>
      <w:tr w:rsidR="00A27CC3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69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Задний корпус в сборе</w:t>
            </w:r>
          </w:p>
        </w:tc>
      </w:tr>
      <w:tr w:rsidR="00A27CC3" w:rsidRPr="00D80ED0" w:rsidTr="00F93D72">
        <w:trPr>
          <w:trHeight w:val="290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Вентилятор с поперечным потоком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694" w:type="dxa"/>
            <w:vAlign w:val="center"/>
          </w:tcPr>
          <w:p w:rsidR="00A27CC3" w:rsidRPr="00D80ED0" w:rsidRDefault="000F4CA6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Индикаторная панель</w:t>
            </w:r>
          </w:p>
        </w:tc>
      </w:tr>
      <w:tr w:rsidR="00A27CC3" w:rsidRPr="00D80ED0" w:rsidTr="00F93D72">
        <w:trPr>
          <w:trHeight w:val="222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694" w:type="dxa"/>
            <w:vAlign w:val="center"/>
          </w:tcPr>
          <w:p w:rsidR="00A27CC3" w:rsidRPr="00D80ED0" w:rsidRDefault="000F4CA6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</w:tr>
      <w:tr w:rsidR="00A27CC3" w:rsidRPr="00D80ED0" w:rsidTr="00F93D72">
        <w:trPr>
          <w:trHeight w:val="396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47F6">
              <w:rPr>
                <w:rFonts w:eastAsiaTheme="minorHAnsi"/>
                <w:sz w:val="22"/>
                <w:szCs w:val="22"/>
                <w:lang w:eastAsia="en-US"/>
              </w:rPr>
              <w:t>Прижимная пластина двигателя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694" w:type="dxa"/>
            <w:vAlign w:val="center"/>
          </w:tcPr>
          <w:p w:rsidR="00A27CC3" w:rsidRPr="00D80ED0" w:rsidRDefault="000F4CA6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</w:tr>
      <w:tr w:rsidR="00A27CC3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Рама для настенного монтажа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694" w:type="dxa"/>
            <w:vAlign w:val="center"/>
          </w:tcPr>
          <w:p w:rsidR="00A27CC3" w:rsidRPr="00D80ED0" w:rsidRDefault="000F4CA6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</w:tr>
      <w:tr w:rsidR="00A27CC3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Зажим для соединительной трубы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69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</w:tr>
      <w:tr w:rsidR="00A27CC3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Рычаг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694" w:type="dxa"/>
            <w:vAlign w:val="center"/>
          </w:tcPr>
          <w:p w:rsidR="00A27CC3" w:rsidRPr="00D80ED0" w:rsidRDefault="000F4CA6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Модуль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вай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>-фай</w:t>
            </w:r>
          </w:p>
        </w:tc>
      </w:tr>
      <w:tr w:rsidR="00A27CC3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694" w:type="dxa"/>
            <w:vAlign w:val="center"/>
          </w:tcPr>
          <w:p w:rsidR="00A27CC3" w:rsidRPr="00D80ED0" w:rsidRDefault="000F4CA6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Генератор холодной плазмы</w:t>
            </w:r>
          </w:p>
        </w:tc>
      </w:tr>
      <w:tr w:rsidR="00A27CC3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407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873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694" w:type="dxa"/>
            <w:vAlign w:val="center"/>
          </w:tcPr>
          <w:p w:rsidR="00A27CC3" w:rsidRPr="00D80ED0" w:rsidRDefault="00A27CC3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D80ED0" w:rsidRDefault="00D80ED0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D80ED0" w:rsidRDefault="00D80ED0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D80ED0" w:rsidRDefault="00D80ED0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024393" w:rsidRDefault="00024393" w:rsidP="00024393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lastRenderedPageBreak/>
        <w:t>Развернутый вид</w:t>
      </w:r>
      <w:r>
        <w:rPr>
          <w:b w:val="0"/>
          <w:sz w:val="22"/>
          <w:szCs w:val="22"/>
        </w:rPr>
        <w:t xml:space="preserve"> внутреннего блока KFRI70</w:t>
      </w:r>
      <w:r w:rsidRPr="007E00ED">
        <w:rPr>
          <w:b w:val="0"/>
          <w:sz w:val="22"/>
          <w:szCs w:val="22"/>
        </w:rPr>
        <w:t>LOW</w:t>
      </w:r>
      <w:r>
        <w:rPr>
          <w:b w:val="0"/>
          <w:sz w:val="22"/>
          <w:szCs w:val="22"/>
        </w:rPr>
        <w:t xml:space="preserve"> представлен</w:t>
      </w:r>
      <w:r w:rsidR="00791D78">
        <w:rPr>
          <w:b w:val="0"/>
          <w:sz w:val="22"/>
          <w:szCs w:val="22"/>
        </w:rPr>
        <w:t xml:space="preserve"> на рисунке 9</w:t>
      </w:r>
      <w:r w:rsidRPr="00630897">
        <w:rPr>
          <w:b w:val="0"/>
          <w:sz w:val="22"/>
          <w:szCs w:val="22"/>
        </w:rPr>
        <w:t>.</w:t>
      </w:r>
    </w:p>
    <w:p w:rsidR="00D80ED0" w:rsidRPr="00024393" w:rsidRDefault="00D80ED0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D80ED0" w:rsidRPr="00024393" w:rsidRDefault="00670C21" w:rsidP="00C65A04">
      <w:pPr>
        <w:pStyle w:val="a8"/>
        <w:jc w:val="left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6567488" cy="6255230"/>
            <wp:effectExtent l="3810" t="0" r="8890" b="889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71343" cy="625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ED0" w:rsidRPr="00024393" w:rsidRDefault="00D80ED0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70C21" w:rsidRDefault="00670C21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70C21" w:rsidRPr="00644C40" w:rsidRDefault="00791D78" w:rsidP="00E14441">
      <w:pPr>
        <w:pStyle w:val="a8"/>
        <w:rPr>
          <w:b w:val="0"/>
          <w:sz w:val="20"/>
        </w:rPr>
      </w:pPr>
      <w:r>
        <w:rPr>
          <w:b w:val="0"/>
          <w:sz w:val="20"/>
        </w:rPr>
        <w:t>Рисунок 9</w:t>
      </w:r>
    </w:p>
    <w:p w:rsidR="00670C21" w:rsidRDefault="00670C21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70C21" w:rsidRDefault="00670C21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70C21" w:rsidRDefault="00670C21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70C21" w:rsidRDefault="00670C21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343DE" w:rsidRDefault="006343DE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343DE" w:rsidRDefault="006343DE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70C21" w:rsidRDefault="00670C21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70C21" w:rsidRDefault="00670C21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70C21" w:rsidRDefault="00670C21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70C21" w:rsidRDefault="00670C21" w:rsidP="00670C21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С</w:t>
      </w:r>
      <w:r w:rsidRPr="007B771E">
        <w:rPr>
          <w:b w:val="0"/>
          <w:sz w:val="22"/>
          <w:szCs w:val="22"/>
        </w:rPr>
        <w:t>писок деталей</w:t>
      </w:r>
      <w:r>
        <w:rPr>
          <w:b w:val="0"/>
          <w:sz w:val="22"/>
          <w:szCs w:val="22"/>
        </w:rPr>
        <w:t xml:space="preserve"> внутреннего блока KFRI70</w:t>
      </w:r>
      <w:r w:rsidRPr="007E00ED">
        <w:rPr>
          <w:b w:val="0"/>
          <w:sz w:val="22"/>
          <w:szCs w:val="22"/>
        </w:rPr>
        <w:t>LOW</w:t>
      </w:r>
      <w:r w:rsidR="00791D78">
        <w:rPr>
          <w:b w:val="0"/>
          <w:sz w:val="22"/>
          <w:szCs w:val="22"/>
        </w:rPr>
        <w:t xml:space="preserve"> к рисунку 9</w:t>
      </w:r>
      <w:r>
        <w:rPr>
          <w:b w:val="0"/>
          <w:sz w:val="22"/>
          <w:szCs w:val="22"/>
        </w:rPr>
        <w:t xml:space="preserve"> представлен</w:t>
      </w:r>
      <w:r w:rsidRPr="0063089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в таблице 5</w:t>
      </w:r>
      <w:r w:rsidRPr="00630897">
        <w:rPr>
          <w:b w:val="0"/>
          <w:sz w:val="22"/>
          <w:szCs w:val="22"/>
        </w:rPr>
        <w:t>.</w:t>
      </w:r>
    </w:p>
    <w:p w:rsidR="00670C21" w:rsidRDefault="00670C21" w:rsidP="00670C21">
      <w:pPr>
        <w:pStyle w:val="a8"/>
        <w:outlineLvl w:val="1"/>
        <w:rPr>
          <w:b w:val="0"/>
          <w:sz w:val="22"/>
          <w:szCs w:val="22"/>
        </w:rPr>
      </w:pPr>
    </w:p>
    <w:p w:rsidR="00670C21" w:rsidRPr="00F66B1D" w:rsidRDefault="00670C21" w:rsidP="00E14441">
      <w:pPr>
        <w:pStyle w:val="a8"/>
        <w:rPr>
          <w:b w:val="0"/>
          <w:sz w:val="20"/>
        </w:rPr>
      </w:pPr>
      <w:r>
        <w:rPr>
          <w:b w:val="0"/>
          <w:sz w:val="20"/>
        </w:rPr>
        <w:t>Таблица 5</w:t>
      </w:r>
    </w:p>
    <w:p w:rsidR="00670C21" w:rsidRDefault="00670C21" w:rsidP="00670C21">
      <w:pPr>
        <w:pStyle w:val="a8"/>
        <w:outlineLvl w:val="1"/>
        <w:rPr>
          <w:b w:val="0"/>
          <w:sz w:val="22"/>
          <w:szCs w:val="22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074"/>
        <w:gridCol w:w="873"/>
        <w:gridCol w:w="3694"/>
      </w:tblGrid>
      <w:tr w:rsidR="00670C21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670C21" w:rsidRPr="00D80ED0" w:rsidRDefault="00670C21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4074" w:type="dxa"/>
            <w:vAlign w:val="center"/>
          </w:tcPr>
          <w:p w:rsidR="00670C21" w:rsidRPr="00D80ED0" w:rsidRDefault="00670C21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873" w:type="dxa"/>
            <w:vAlign w:val="center"/>
          </w:tcPr>
          <w:p w:rsidR="00670C21" w:rsidRPr="00D80ED0" w:rsidRDefault="00670C21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3694" w:type="dxa"/>
            <w:vAlign w:val="center"/>
          </w:tcPr>
          <w:p w:rsidR="00670C21" w:rsidRPr="00D80ED0" w:rsidRDefault="00670C21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</w:tr>
      <w:tr w:rsidR="00063B5A" w:rsidRPr="00D80ED0" w:rsidTr="00F93D72">
        <w:trPr>
          <w:trHeight w:val="286"/>
          <w:jc w:val="center"/>
        </w:trPr>
        <w:tc>
          <w:tcPr>
            <w:tcW w:w="1560" w:type="dxa"/>
            <w:vAlign w:val="center"/>
          </w:tcPr>
          <w:p w:rsidR="00063B5A" w:rsidRPr="00D80ED0" w:rsidRDefault="00063B5A" w:rsidP="00063B5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4" w:type="dxa"/>
            <w:vAlign w:val="center"/>
          </w:tcPr>
          <w:p w:rsidR="00063B5A" w:rsidRPr="00D80ED0" w:rsidRDefault="00063B5A" w:rsidP="00063B5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873" w:type="dxa"/>
            <w:vAlign w:val="center"/>
          </w:tcPr>
          <w:p w:rsidR="00063B5A" w:rsidRPr="00D80ED0" w:rsidRDefault="00063B5A" w:rsidP="00063B5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694" w:type="dxa"/>
            <w:vAlign w:val="center"/>
          </w:tcPr>
          <w:p w:rsidR="00063B5A" w:rsidRPr="00D80ED0" w:rsidRDefault="00BA7F51" w:rsidP="00063B5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Рычаг</w:t>
            </w:r>
          </w:p>
        </w:tc>
      </w:tr>
      <w:tr w:rsidR="00063B5A" w:rsidRPr="00D80ED0" w:rsidTr="00F93D72">
        <w:trPr>
          <w:trHeight w:val="294"/>
          <w:jc w:val="center"/>
        </w:trPr>
        <w:tc>
          <w:tcPr>
            <w:tcW w:w="1560" w:type="dxa"/>
            <w:vAlign w:val="center"/>
          </w:tcPr>
          <w:p w:rsidR="00063B5A" w:rsidRPr="00D80ED0" w:rsidRDefault="00063B5A" w:rsidP="00063B5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4" w:type="dxa"/>
            <w:vAlign w:val="center"/>
          </w:tcPr>
          <w:p w:rsidR="00063B5A" w:rsidRPr="00D80ED0" w:rsidRDefault="007B2C3F" w:rsidP="007B2C3F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873" w:type="dxa"/>
            <w:vAlign w:val="center"/>
          </w:tcPr>
          <w:p w:rsidR="00063B5A" w:rsidRPr="00D80ED0" w:rsidRDefault="00063B5A" w:rsidP="00063B5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694" w:type="dxa"/>
            <w:vAlign w:val="center"/>
          </w:tcPr>
          <w:p w:rsidR="00063B5A" w:rsidRPr="00D80ED0" w:rsidRDefault="00BA7F51" w:rsidP="00063B5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</w:tr>
      <w:tr w:rsidR="00BA7F51" w:rsidRPr="00D80ED0" w:rsidTr="00F93D72">
        <w:trPr>
          <w:trHeight w:val="141"/>
          <w:jc w:val="center"/>
        </w:trPr>
        <w:tc>
          <w:tcPr>
            <w:tcW w:w="1560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7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Завинчивающаяся крышка</w:t>
            </w:r>
          </w:p>
        </w:tc>
        <w:tc>
          <w:tcPr>
            <w:tcW w:w="873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9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Воздушн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ые</w:t>
            </w:r>
            <w:r w:rsidRPr="00AD227E">
              <w:rPr>
                <w:rFonts w:eastAsiaTheme="minorHAnsi"/>
                <w:sz w:val="22"/>
                <w:szCs w:val="22"/>
                <w:lang w:eastAsia="en-US"/>
              </w:rPr>
              <w:t xml:space="preserve"> жалюзи</w:t>
            </w:r>
          </w:p>
        </w:tc>
      </w:tr>
      <w:tr w:rsidR="00BA7F51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7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Левая боковая пластина</w:t>
            </w:r>
          </w:p>
        </w:tc>
        <w:tc>
          <w:tcPr>
            <w:tcW w:w="873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69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Воздушн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ые</w:t>
            </w:r>
            <w:r w:rsidRPr="00AD227E">
              <w:rPr>
                <w:rFonts w:eastAsiaTheme="minorHAnsi"/>
                <w:sz w:val="22"/>
                <w:szCs w:val="22"/>
                <w:lang w:eastAsia="en-US"/>
              </w:rPr>
              <w:t xml:space="preserve"> жалюзи</w:t>
            </w:r>
          </w:p>
        </w:tc>
      </w:tr>
      <w:tr w:rsidR="00BA7F51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07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Декоративная полоска(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левая</w:t>
            </w: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73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69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</w:tr>
      <w:tr w:rsidR="00BA7F51" w:rsidRPr="00D80ED0" w:rsidTr="00F93D72">
        <w:trPr>
          <w:trHeight w:val="182"/>
          <w:jc w:val="center"/>
        </w:trPr>
        <w:tc>
          <w:tcPr>
            <w:tcW w:w="1560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7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33E38">
              <w:rPr>
                <w:rFonts w:eastAsiaTheme="minorHAnsi"/>
                <w:sz w:val="22"/>
                <w:szCs w:val="22"/>
                <w:lang w:eastAsia="en-US"/>
              </w:rPr>
              <w:t>Передний корпус</w:t>
            </w: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73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69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</w:tr>
      <w:tr w:rsidR="00BA7F51" w:rsidRPr="00D80ED0" w:rsidTr="00F93D72">
        <w:trPr>
          <w:trHeight w:val="494"/>
          <w:jc w:val="center"/>
        </w:trPr>
        <w:tc>
          <w:tcPr>
            <w:tcW w:w="1560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07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Поворотный рычаг </w:t>
            </w:r>
          </w:p>
        </w:tc>
        <w:tc>
          <w:tcPr>
            <w:tcW w:w="873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69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A7F51">
              <w:rPr>
                <w:rFonts w:eastAsiaTheme="minorHAnsi"/>
                <w:sz w:val="22"/>
                <w:szCs w:val="22"/>
                <w:lang w:eastAsia="en-US"/>
              </w:rPr>
              <w:t>Направляющая жалюзи</w:t>
            </w:r>
          </w:p>
        </w:tc>
      </w:tr>
      <w:tr w:rsidR="00BA7F51" w:rsidRPr="00D80ED0" w:rsidTr="00F93D72">
        <w:trPr>
          <w:trHeight w:val="249"/>
          <w:jc w:val="center"/>
        </w:trPr>
        <w:tc>
          <w:tcPr>
            <w:tcW w:w="1560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07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Воздушн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ые</w:t>
            </w:r>
            <w:r w:rsidRPr="00AD227E">
              <w:rPr>
                <w:rFonts w:eastAsiaTheme="minorHAnsi"/>
                <w:sz w:val="22"/>
                <w:szCs w:val="22"/>
                <w:lang w:eastAsia="en-US"/>
              </w:rPr>
              <w:t xml:space="preserve"> жалюзи</w:t>
            </w:r>
          </w:p>
        </w:tc>
        <w:tc>
          <w:tcPr>
            <w:tcW w:w="873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694" w:type="dxa"/>
            <w:vAlign w:val="center"/>
          </w:tcPr>
          <w:p w:rsidR="00BA7F51" w:rsidRPr="00D80ED0" w:rsidRDefault="00BA7F51" w:rsidP="00BA7F51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A7F51">
              <w:rPr>
                <w:rFonts w:eastAsiaTheme="minorHAnsi"/>
                <w:sz w:val="22"/>
                <w:szCs w:val="22"/>
                <w:lang w:eastAsia="en-US"/>
              </w:rPr>
              <w:t>Правая боковая пластина</w:t>
            </w:r>
          </w:p>
        </w:tc>
      </w:tr>
      <w:tr w:rsidR="00E65297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074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Спиралевидный язычок</w:t>
            </w:r>
          </w:p>
        </w:tc>
        <w:tc>
          <w:tcPr>
            <w:tcW w:w="873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694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Декоративная полоска(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левая</w:t>
            </w: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</w:tr>
      <w:tr w:rsidR="00E65297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074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Левая осевая втулка </w:t>
            </w:r>
          </w:p>
        </w:tc>
        <w:tc>
          <w:tcPr>
            <w:tcW w:w="873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694" w:type="dxa"/>
            <w:vAlign w:val="center"/>
          </w:tcPr>
          <w:p w:rsidR="00E65297" w:rsidRPr="00D80ED0" w:rsidRDefault="0015634E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</w:tr>
      <w:tr w:rsidR="00E65297" w:rsidRPr="00D80ED0" w:rsidTr="00F93D72">
        <w:trPr>
          <w:trHeight w:val="290"/>
          <w:jc w:val="center"/>
        </w:trPr>
        <w:tc>
          <w:tcPr>
            <w:tcW w:w="1560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074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Задний корпус в сборе </w:t>
            </w:r>
          </w:p>
        </w:tc>
        <w:tc>
          <w:tcPr>
            <w:tcW w:w="873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694" w:type="dxa"/>
            <w:vAlign w:val="center"/>
          </w:tcPr>
          <w:p w:rsidR="00E65297" w:rsidRPr="00D80ED0" w:rsidRDefault="0015634E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</w:t>
            </w:r>
          </w:p>
        </w:tc>
      </w:tr>
      <w:tr w:rsidR="00E65297" w:rsidRPr="00D80ED0" w:rsidTr="00BA7F51">
        <w:trPr>
          <w:trHeight w:val="390"/>
          <w:jc w:val="center"/>
        </w:trPr>
        <w:tc>
          <w:tcPr>
            <w:tcW w:w="1560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074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Резиновая заглушка дренажного поддона </w:t>
            </w:r>
          </w:p>
        </w:tc>
        <w:tc>
          <w:tcPr>
            <w:tcW w:w="873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694" w:type="dxa"/>
            <w:vAlign w:val="center"/>
          </w:tcPr>
          <w:p w:rsidR="00E65297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27CC3">
              <w:rPr>
                <w:rFonts w:eastAsiaTheme="minorHAnsi"/>
                <w:sz w:val="22"/>
                <w:szCs w:val="22"/>
                <w:lang w:eastAsia="en-US"/>
              </w:rPr>
              <w:t xml:space="preserve">Клеммная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колодка </w:t>
            </w:r>
          </w:p>
        </w:tc>
      </w:tr>
      <w:tr w:rsidR="00E65297" w:rsidRPr="00D80ED0" w:rsidTr="00BA7F51">
        <w:trPr>
          <w:trHeight w:val="268"/>
          <w:jc w:val="center"/>
        </w:trPr>
        <w:tc>
          <w:tcPr>
            <w:tcW w:w="1560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074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  <w:r w:rsidRPr="004347F6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73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694" w:type="dxa"/>
            <w:vAlign w:val="center"/>
          </w:tcPr>
          <w:p w:rsidR="00E65297" w:rsidRPr="00D80ED0" w:rsidRDefault="0015634E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Перемычка</w:t>
            </w:r>
          </w:p>
        </w:tc>
      </w:tr>
      <w:tr w:rsidR="00E65297" w:rsidRPr="00D80ED0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074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Уплотнительная прокладка подшипника в сборе </w:t>
            </w:r>
          </w:p>
        </w:tc>
        <w:tc>
          <w:tcPr>
            <w:tcW w:w="873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694" w:type="dxa"/>
            <w:vAlign w:val="center"/>
          </w:tcPr>
          <w:p w:rsidR="00E65297" w:rsidRPr="00D80ED0" w:rsidRDefault="0015634E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Индикаторная панель</w:t>
            </w:r>
          </w:p>
        </w:tc>
      </w:tr>
      <w:tr w:rsidR="00E65297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074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Вентилятор с поперечным потоком </w:t>
            </w:r>
          </w:p>
        </w:tc>
        <w:tc>
          <w:tcPr>
            <w:tcW w:w="873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3694" w:type="dxa"/>
            <w:vAlign w:val="center"/>
          </w:tcPr>
          <w:p w:rsidR="00E65297" w:rsidRPr="00D80ED0" w:rsidRDefault="0015634E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Основная плата</w:t>
            </w:r>
          </w:p>
        </w:tc>
      </w:tr>
      <w:tr w:rsidR="00E65297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074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Опора испарителя</w:t>
            </w:r>
          </w:p>
        </w:tc>
        <w:tc>
          <w:tcPr>
            <w:tcW w:w="873" w:type="dxa"/>
            <w:vAlign w:val="center"/>
          </w:tcPr>
          <w:p w:rsidR="00E65297" w:rsidRPr="00D80ED0" w:rsidRDefault="00E65297" w:rsidP="00E652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694" w:type="dxa"/>
            <w:vAlign w:val="center"/>
          </w:tcPr>
          <w:p w:rsidR="00E65297" w:rsidRPr="00D80ED0" w:rsidRDefault="0015634E" w:rsidP="00E652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</w:tr>
      <w:tr w:rsidR="0015634E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07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873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69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</w:tr>
      <w:tr w:rsidR="0015634E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407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Генератор холодной плазмы</w:t>
            </w:r>
          </w:p>
        </w:tc>
        <w:tc>
          <w:tcPr>
            <w:tcW w:w="873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369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  <w:r w:rsidRPr="00A27CC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5634E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407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Рама для настенного монтажа</w:t>
            </w:r>
          </w:p>
        </w:tc>
        <w:tc>
          <w:tcPr>
            <w:tcW w:w="873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369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</w:tr>
      <w:tr w:rsidR="0015634E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407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47F6">
              <w:rPr>
                <w:rFonts w:eastAsiaTheme="minorHAnsi"/>
                <w:sz w:val="22"/>
                <w:szCs w:val="22"/>
                <w:lang w:eastAsia="en-US"/>
              </w:rPr>
              <w:t>Прижимная пластина двигателя</w:t>
            </w:r>
          </w:p>
        </w:tc>
        <w:tc>
          <w:tcPr>
            <w:tcW w:w="873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369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Датчик температуры</w:t>
            </w:r>
          </w:p>
        </w:tc>
      </w:tr>
      <w:tr w:rsidR="0015634E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407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873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369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</w:tr>
      <w:tr w:rsidR="0015634E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407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Зажим для соединительной трубы</w:t>
            </w:r>
          </w:p>
        </w:tc>
        <w:tc>
          <w:tcPr>
            <w:tcW w:w="873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369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Модуль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вай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>-фай</w:t>
            </w:r>
          </w:p>
        </w:tc>
      </w:tr>
      <w:tr w:rsidR="0015634E" w:rsidRPr="00D80ED0" w:rsidTr="00F93D72">
        <w:trPr>
          <w:trHeight w:val="232"/>
          <w:jc w:val="center"/>
        </w:trPr>
        <w:tc>
          <w:tcPr>
            <w:tcW w:w="1560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407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873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694" w:type="dxa"/>
            <w:vAlign w:val="center"/>
          </w:tcPr>
          <w:p w:rsidR="0015634E" w:rsidRPr="00D80ED0" w:rsidRDefault="0015634E" w:rsidP="001563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670C21" w:rsidRDefault="00670C21" w:rsidP="00670C21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70C21" w:rsidRDefault="00670C21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2B3E64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lastRenderedPageBreak/>
        <w:t>Развернутый вид</w:t>
      </w:r>
      <w:r>
        <w:rPr>
          <w:b w:val="0"/>
          <w:sz w:val="22"/>
          <w:szCs w:val="22"/>
        </w:rPr>
        <w:t xml:space="preserve"> </w:t>
      </w:r>
      <w:r w:rsidR="002C0EDC">
        <w:rPr>
          <w:b w:val="0"/>
          <w:sz w:val="22"/>
          <w:szCs w:val="22"/>
        </w:rPr>
        <w:t>наружного</w:t>
      </w:r>
      <w:r>
        <w:rPr>
          <w:b w:val="0"/>
          <w:sz w:val="22"/>
          <w:szCs w:val="22"/>
        </w:rPr>
        <w:t xml:space="preserve"> блока K</w:t>
      </w:r>
      <w:r>
        <w:rPr>
          <w:b w:val="0"/>
          <w:sz w:val="22"/>
          <w:szCs w:val="22"/>
          <w:lang w:val="en-US"/>
        </w:rPr>
        <w:t>O</w:t>
      </w:r>
      <w:r>
        <w:rPr>
          <w:b w:val="0"/>
          <w:sz w:val="22"/>
          <w:szCs w:val="22"/>
        </w:rPr>
        <w:t>RI25</w:t>
      </w:r>
      <w:r w:rsidRPr="007E00ED">
        <w:rPr>
          <w:b w:val="0"/>
          <w:sz w:val="22"/>
          <w:szCs w:val="22"/>
        </w:rPr>
        <w:t>LOW</w:t>
      </w:r>
      <w:r w:rsidR="00791D78">
        <w:rPr>
          <w:b w:val="0"/>
          <w:sz w:val="22"/>
          <w:szCs w:val="22"/>
        </w:rPr>
        <w:t xml:space="preserve"> представлен на рисунке 10</w:t>
      </w:r>
      <w:r w:rsidRPr="00630897">
        <w:rPr>
          <w:b w:val="0"/>
          <w:sz w:val="22"/>
          <w:szCs w:val="22"/>
        </w:rPr>
        <w:t>.</w:t>
      </w: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C65A04">
      <w:pPr>
        <w:pStyle w:val="a8"/>
        <w:jc w:val="left"/>
        <w:rPr>
          <w:b w:val="0"/>
          <w:sz w:val="22"/>
          <w:szCs w:val="22"/>
        </w:rPr>
      </w:pPr>
      <w:r>
        <w:rPr>
          <w:noProof/>
        </w:rPr>
        <w:drawing>
          <wp:inline distT="0" distB="0" distL="0" distR="0" wp14:anchorId="5B87CA48" wp14:editId="42F14AE0">
            <wp:extent cx="7646670" cy="6197235"/>
            <wp:effectExtent l="952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4539" cy="620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E64" w:rsidRDefault="002B3E64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2B3E64" w:rsidRDefault="002B3E64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2B3E64" w:rsidRDefault="00791D78" w:rsidP="00E14441">
      <w:pPr>
        <w:pStyle w:val="a8"/>
        <w:rPr>
          <w:b w:val="0"/>
          <w:sz w:val="20"/>
        </w:rPr>
      </w:pPr>
      <w:r>
        <w:rPr>
          <w:b w:val="0"/>
          <w:sz w:val="20"/>
        </w:rPr>
        <w:t>Рисунок 10</w:t>
      </w:r>
    </w:p>
    <w:p w:rsidR="002B3E64" w:rsidRDefault="002B3E64" w:rsidP="002B3E64">
      <w:pPr>
        <w:pStyle w:val="a8"/>
        <w:outlineLvl w:val="1"/>
        <w:rPr>
          <w:b w:val="0"/>
          <w:sz w:val="20"/>
        </w:rPr>
      </w:pPr>
    </w:p>
    <w:p w:rsidR="002B3E64" w:rsidRDefault="002B3E64" w:rsidP="002B3E64">
      <w:pPr>
        <w:pStyle w:val="a8"/>
        <w:outlineLvl w:val="1"/>
        <w:rPr>
          <w:b w:val="0"/>
          <w:sz w:val="20"/>
        </w:rPr>
      </w:pPr>
    </w:p>
    <w:p w:rsidR="002B3E64" w:rsidRDefault="002B3E64" w:rsidP="002B3E64">
      <w:pPr>
        <w:pStyle w:val="a8"/>
        <w:outlineLvl w:val="1"/>
        <w:rPr>
          <w:b w:val="0"/>
          <w:sz w:val="20"/>
        </w:rPr>
      </w:pPr>
    </w:p>
    <w:p w:rsidR="002B3E64" w:rsidRDefault="002B3E64" w:rsidP="002B3E64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С</w:t>
      </w:r>
      <w:r w:rsidRPr="007B771E">
        <w:rPr>
          <w:b w:val="0"/>
          <w:sz w:val="22"/>
          <w:szCs w:val="22"/>
        </w:rPr>
        <w:t>писок деталей</w:t>
      </w:r>
      <w:r>
        <w:rPr>
          <w:b w:val="0"/>
          <w:sz w:val="22"/>
          <w:szCs w:val="22"/>
        </w:rPr>
        <w:t xml:space="preserve"> наружного блока K</w:t>
      </w:r>
      <w:r>
        <w:rPr>
          <w:b w:val="0"/>
          <w:sz w:val="22"/>
          <w:szCs w:val="22"/>
          <w:lang w:val="en-US"/>
        </w:rPr>
        <w:t>O</w:t>
      </w:r>
      <w:r>
        <w:rPr>
          <w:b w:val="0"/>
          <w:sz w:val="22"/>
          <w:szCs w:val="22"/>
        </w:rPr>
        <w:t>RI25</w:t>
      </w:r>
      <w:r w:rsidRPr="007E00ED">
        <w:rPr>
          <w:b w:val="0"/>
          <w:sz w:val="22"/>
          <w:szCs w:val="22"/>
        </w:rPr>
        <w:t>LOW</w:t>
      </w:r>
      <w:r w:rsidR="00791D78">
        <w:rPr>
          <w:b w:val="0"/>
          <w:sz w:val="22"/>
          <w:szCs w:val="22"/>
        </w:rPr>
        <w:t xml:space="preserve"> к рисунку 10</w:t>
      </w:r>
      <w:r>
        <w:rPr>
          <w:b w:val="0"/>
          <w:sz w:val="22"/>
          <w:szCs w:val="22"/>
        </w:rPr>
        <w:t xml:space="preserve"> представлен</w:t>
      </w:r>
      <w:r w:rsidRPr="00630897">
        <w:rPr>
          <w:b w:val="0"/>
          <w:sz w:val="22"/>
          <w:szCs w:val="22"/>
        </w:rPr>
        <w:t xml:space="preserve"> </w:t>
      </w:r>
      <w:r w:rsidR="002C0EDC">
        <w:rPr>
          <w:b w:val="0"/>
          <w:sz w:val="22"/>
          <w:szCs w:val="22"/>
        </w:rPr>
        <w:t>в таблице 6</w:t>
      </w:r>
      <w:r w:rsidRPr="00630897">
        <w:rPr>
          <w:b w:val="0"/>
          <w:sz w:val="22"/>
          <w:szCs w:val="22"/>
        </w:rPr>
        <w:t>.</w:t>
      </w:r>
    </w:p>
    <w:p w:rsidR="002B3E64" w:rsidRDefault="002B3E64" w:rsidP="002B3E64">
      <w:pPr>
        <w:pStyle w:val="a8"/>
        <w:outlineLvl w:val="1"/>
        <w:rPr>
          <w:b w:val="0"/>
          <w:sz w:val="22"/>
          <w:szCs w:val="22"/>
        </w:rPr>
      </w:pPr>
    </w:p>
    <w:p w:rsidR="002B3E64" w:rsidRPr="00F66B1D" w:rsidRDefault="002B3E64" w:rsidP="00E14441">
      <w:pPr>
        <w:pStyle w:val="a8"/>
        <w:rPr>
          <w:b w:val="0"/>
          <w:sz w:val="20"/>
        </w:rPr>
      </w:pPr>
      <w:r>
        <w:rPr>
          <w:b w:val="0"/>
          <w:sz w:val="20"/>
        </w:rPr>
        <w:t xml:space="preserve">Таблица </w:t>
      </w:r>
      <w:r w:rsidR="002C0EDC">
        <w:rPr>
          <w:b w:val="0"/>
          <w:sz w:val="20"/>
        </w:rPr>
        <w:t>6</w:t>
      </w:r>
    </w:p>
    <w:p w:rsidR="002B3E64" w:rsidRDefault="002B3E64" w:rsidP="002B3E64">
      <w:pPr>
        <w:pStyle w:val="a8"/>
        <w:outlineLvl w:val="1"/>
        <w:rPr>
          <w:b w:val="0"/>
          <w:sz w:val="22"/>
          <w:szCs w:val="22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074"/>
        <w:gridCol w:w="873"/>
        <w:gridCol w:w="3694"/>
      </w:tblGrid>
      <w:tr w:rsidR="002B3E64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2B3E64" w:rsidRPr="00675188" w:rsidRDefault="002B3E64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4074" w:type="dxa"/>
            <w:vAlign w:val="center"/>
          </w:tcPr>
          <w:p w:rsidR="002B3E64" w:rsidRPr="00675188" w:rsidRDefault="002B3E64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873" w:type="dxa"/>
            <w:vAlign w:val="center"/>
          </w:tcPr>
          <w:p w:rsidR="002B3E64" w:rsidRPr="00675188" w:rsidRDefault="002B3E64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3694" w:type="dxa"/>
            <w:vAlign w:val="center"/>
          </w:tcPr>
          <w:p w:rsidR="002B3E64" w:rsidRPr="00675188" w:rsidRDefault="002B3E64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</w:tr>
      <w:tr w:rsidR="009D5A2D" w:rsidRPr="00675188" w:rsidTr="00F93D72">
        <w:trPr>
          <w:trHeight w:val="286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Верхняя крышка в сборе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69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Опора двигателя</w:t>
            </w:r>
          </w:p>
        </w:tc>
      </w:tr>
      <w:tr w:rsidR="009D5A2D" w:rsidRPr="00675188" w:rsidTr="00F93D72">
        <w:trPr>
          <w:trHeight w:val="294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Задняя решетка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694" w:type="dxa"/>
            <w:vAlign w:val="center"/>
          </w:tcPr>
          <w:p w:rsidR="009D5A2D" w:rsidRPr="00675188" w:rsidRDefault="00E732F5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732F5">
              <w:rPr>
                <w:rFonts w:eastAsiaTheme="minorHAnsi"/>
                <w:sz w:val="22"/>
                <w:szCs w:val="22"/>
                <w:lang w:eastAsia="en-US"/>
              </w:rPr>
              <w:t>Бесщеточный двигатель постоянного тока</w:t>
            </w:r>
          </w:p>
        </w:tc>
      </w:tr>
      <w:tr w:rsidR="009D5A2D" w:rsidRPr="00675188" w:rsidTr="00F93D72">
        <w:trPr>
          <w:trHeight w:val="141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Конденсатор в сборе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694" w:type="dxa"/>
            <w:vAlign w:val="center"/>
          </w:tcPr>
          <w:p w:rsidR="009D5A2D" w:rsidRPr="00675188" w:rsidRDefault="00E732F5" w:rsidP="008F716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732F5">
              <w:rPr>
                <w:rFonts w:eastAsiaTheme="minorHAnsi"/>
                <w:sz w:val="22"/>
                <w:szCs w:val="22"/>
                <w:lang w:eastAsia="en-US"/>
              </w:rPr>
              <w:t>К</w:t>
            </w:r>
            <w:r w:rsidR="008F716A">
              <w:rPr>
                <w:rFonts w:eastAsiaTheme="minorHAnsi"/>
                <w:sz w:val="22"/>
                <w:szCs w:val="22"/>
                <w:lang w:eastAsia="en-US"/>
              </w:rPr>
              <w:t>орпус</w:t>
            </w:r>
          </w:p>
        </w:tc>
      </w:tr>
      <w:tr w:rsidR="009D5A2D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E5B46">
              <w:rPr>
                <w:rFonts w:eastAsiaTheme="minorHAnsi"/>
                <w:sz w:val="22"/>
                <w:szCs w:val="22"/>
                <w:lang w:eastAsia="en-US"/>
              </w:rPr>
              <w:t>Капиллярный узел в сборе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694" w:type="dxa"/>
            <w:vAlign w:val="center"/>
          </w:tcPr>
          <w:p w:rsidR="009D5A2D" w:rsidRPr="00675188" w:rsidRDefault="008F716A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Передняя решетка</w:t>
            </w:r>
          </w:p>
        </w:tc>
      </w:tr>
      <w:tr w:rsidR="009D5A2D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A5913">
              <w:rPr>
                <w:rFonts w:eastAsiaTheme="minorHAnsi"/>
                <w:sz w:val="22"/>
                <w:szCs w:val="22"/>
                <w:lang w:eastAsia="en-US"/>
              </w:rPr>
              <w:t>Правая боковая пластина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694" w:type="dxa"/>
            <w:vAlign w:val="center"/>
          </w:tcPr>
          <w:p w:rsidR="009D5A2D" w:rsidRPr="00675188" w:rsidRDefault="008F716A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F716A">
              <w:rPr>
                <w:rFonts w:eastAsiaTheme="minorHAnsi"/>
                <w:sz w:val="22"/>
                <w:szCs w:val="22"/>
                <w:lang w:eastAsia="en-US"/>
              </w:rPr>
              <w:t>Осевой вентилятор</w:t>
            </w:r>
          </w:p>
        </w:tc>
      </w:tr>
      <w:tr w:rsidR="009D5A2D" w:rsidRPr="00675188" w:rsidTr="00F93D72">
        <w:trPr>
          <w:trHeight w:val="182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A5913">
              <w:rPr>
                <w:rFonts w:eastAsiaTheme="minorHAnsi"/>
                <w:sz w:val="22"/>
                <w:szCs w:val="22"/>
                <w:lang w:eastAsia="en-US"/>
              </w:rPr>
              <w:t>Крышка проходного провода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694" w:type="dxa"/>
            <w:vAlign w:val="center"/>
          </w:tcPr>
          <w:p w:rsidR="009D5A2D" w:rsidRPr="00675188" w:rsidRDefault="008F716A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Левая </w:t>
            </w:r>
            <w:r w:rsidRPr="007A5913">
              <w:rPr>
                <w:rFonts w:eastAsiaTheme="minorHAnsi"/>
                <w:sz w:val="22"/>
                <w:szCs w:val="22"/>
                <w:lang w:eastAsia="en-US"/>
              </w:rPr>
              <w:t>боковая пластина</w:t>
            </w:r>
          </w:p>
        </w:tc>
      </w:tr>
      <w:tr w:rsidR="009D5A2D" w:rsidRPr="00675188" w:rsidTr="00F93D72">
        <w:trPr>
          <w:trHeight w:val="494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3359">
              <w:rPr>
                <w:rFonts w:eastAsiaTheme="minorHAnsi"/>
                <w:sz w:val="22"/>
                <w:szCs w:val="22"/>
                <w:lang w:eastAsia="en-US"/>
              </w:rPr>
              <w:t>Крышка клапана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694" w:type="dxa"/>
            <w:vAlign w:val="center"/>
          </w:tcPr>
          <w:p w:rsidR="009D5A2D" w:rsidRPr="00675188" w:rsidRDefault="008F716A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</w:tr>
      <w:tr w:rsidR="009D5A2D" w:rsidRPr="00675188" w:rsidTr="00F93D72">
        <w:trPr>
          <w:trHeight w:val="249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301F0">
              <w:rPr>
                <w:rFonts w:eastAsiaTheme="minorHAnsi"/>
                <w:sz w:val="22"/>
                <w:szCs w:val="22"/>
                <w:lang w:eastAsia="en-US"/>
              </w:rPr>
              <w:t>Запорный клапан в сборе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694" w:type="dxa"/>
            <w:vAlign w:val="center"/>
          </w:tcPr>
          <w:p w:rsidR="009D5A2D" w:rsidRPr="00675188" w:rsidRDefault="008F716A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</w:t>
            </w:r>
          </w:p>
        </w:tc>
      </w:tr>
      <w:tr w:rsidR="009D5A2D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301F0">
              <w:rPr>
                <w:rFonts w:eastAsiaTheme="minorHAnsi"/>
                <w:sz w:val="22"/>
                <w:szCs w:val="22"/>
                <w:lang w:eastAsia="en-US"/>
              </w:rPr>
              <w:t>Запорный клапан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694" w:type="dxa"/>
            <w:vAlign w:val="center"/>
          </w:tcPr>
          <w:p w:rsidR="009D5A2D" w:rsidRPr="00675188" w:rsidRDefault="00FB1954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Основная плата</w:t>
            </w:r>
          </w:p>
        </w:tc>
      </w:tr>
      <w:tr w:rsidR="009D5A2D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F08E9">
              <w:rPr>
                <w:rFonts w:eastAsiaTheme="minorHAnsi"/>
                <w:sz w:val="22"/>
                <w:szCs w:val="22"/>
                <w:lang w:eastAsia="en-US"/>
              </w:rPr>
              <w:t>Опора клапана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694" w:type="dxa"/>
            <w:vAlign w:val="center"/>
          </w:tcPr>
          <w:p w:rsidR="009D5A2D" w:rsidRPr="00675188" w:rsidRDefault="0043444A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</w:tr>
      <w:tr w:rsidR="009D5A2D" w:rsidRPr="00675188" w:rsidTr="00F93D72">
        <w:trPr>
          <w:trHeight w:val="290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Четырехходовой </w:t>
            </w:r>
            <w:r w:rsidRPr="001301F0">
              <w:rPr>
                <w:rFonts w:eastAsiaTheme="minorHAnsi"/>
                <w:sz w:val="22"/>
                <w:szCs w:val="22"/>
                <w:lang w:eastAsia="en-US"/>
              </w:rPr>
              <w:t>клапан в сборе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694" w:type="dxa"/>
            <w:vAlign w:val="center"/>
          </w:tcPr>
          <w:p w:rsidR="009D5A2D" w:rsidRPr="00675188" w:rsidRDefault="00F81F44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Индикаторная панель</w:t>
            </w:r>
          </w:p>
        </w:tc>
      </w:tr>
      <w:tr w:rsidR="009D5A2D" w:rsidRPr="00675188" w:rsidTr="00F93D72">
        <w:trPr>
          <w:trHeight w:val="222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F08E9">
              <w:rPr>
                <w:rFonts w:eastAsiaTheme="minorHAnsi"/>
                <w:sz w:val="22"/>
                <w:szCs w:val="22"/>
                <w:lang w:eastAsia="en-US"/>
              </w:rPr>
              <w:t>Компрессор и фитинги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94" w:type="dxa"/>
            <w:vAlign w:val="center"/>
          </w:tcPr>
          <w:p w:rsidR="009D5A2D" w:rsidRPr="00675188" w:rsidRDefault="00F81F44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Датчик температуры</w:t>
            </w:r>
          </w:p>
        </w:tc>
      </w:tr>
      <w:tr w:rsidR="009D5A2D" w:rsidRPr="00675188" w:rsidTr="00F93D72">
        <w:trPr>
          <w:trHeight w:val="396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C6CF3">
              <w:rPr>
                <w:rFonts w:eastAsiaTheme="minorHAnsi"/>
                <w:sz w:val="22"/>
                <w:szCs w:val="22"/>
                <w:lang w:eastAsia="en-US"/>
              </w:rPr>
              <w:t xml:space="preserve">Узел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ходовой части </w:t>
            </w:r>
            <w:r w:rsidRPr="003C6CF3">
              <w:rPr>
                <w:rFonts w:eastAsiaTheme="minorHAnsi"/>
                <w:sz w:val="22"/>
                <w:szCs w:val="22"/>
                <w:lang w:eastAsia="en-US"/>
              </w:rPr>
              <w:t>в сборе</w:t>
            </w:r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694" w:type="dxa"/>
            <w:vAlign w:val="center"/>
          </w:tcPr>
          <w:p w:rsidR="009D5A2D" w:rsidRPr="00675188" w:rsidRDefault="00F81F44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81F44">
              <w:rPr>
                <w:rFonts w:eastAsiaTheme="minorHAnsi"/>
                <w:sz w:val="22"/>
                <w:szCs w:val="22"/>
                <w:lang w:eastAsia="en-US"/>
              </w:rPr>
              <w:t>Радиатор</w:t>
            </w:r>
          </w:p>
        </w:tc>
      </w:tr>
      <w:tr w:rsidR="009D5A2D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07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Вагонка</w:t>
            </w:r>
            <w:proofErr w:type="spellEnd"/>
          </w:p>
        </w:tc>
        <w:tc>
          <w:tcPr>
            <w:tcW w:w="873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694" w:type="dxa"/>
            <w:vAlign w:val="center"/>
          </w:tcPr>
          <w:p w:rsidR="009D5A2D" w:rsidRPr="00675188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2B3E64" w:rsidRDefault="002B3E64" w:rsidP="002B3E64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2B3E64">
      <w:pPr>
        <w:pStyle w:val="a8"/>
        <w:outlineLvl w:val="1"/>
        <w:rPr>
          <w:b w:val="0"/>
          <w:sz w:val="20"/>
        </w:rPr>
      </w:pPr>
    </w:p>
    <w:p w:rsidR="002B3E64" w:rsidRDefault="002B3E64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2849EC" w:rsidRDefault="002849EC" w:rsidP="002B3E64">
      <w:pPr>
        <w:pStyle w:val="a8"/>
        <w:outlineLvl w:val="1"/>
        <w:rPr>
          <w:b w:val="0"/>
          <w:sz w:val="20"/>
        </w:rPr>
      </w:pPr>
    </w:p>
    <w:p w:rsidR="002849EC" w:rsidRDefault="002849EC" w:rsidP="002B3E64">
      <w:pPr>
        <w:pStyle w:val="a8"/>
        <w:outlineLvl w:val="1"/>
        <w:rPr>
          <w:b w:val="0"/>
          <w:sz w:val="20"/>
        </w:rPr>
      </w:pPr>
    </w:p>
    <w:p w:rsidR="002849EC" w:rsidRDefault="002849EC" w:rsidP="002B3E64">
      <w:pPr>
        <w:pStyle w:val="a8"/>
        <w:outlineLvl w:val="1"/>
        <w:rPr>
          <w:b w:val="0"/>
          <w:sz w:val="20"/>
        </w:rPr>
      </w:pPr>
    </w:p>
    <w:p w:rsidR="002849EC" w:rsidRDefault="002849EC" w:rsidP="002B3E64">
      <w:pPr>
        <w:pStyle w:val="a8"/>
        <w:outlineLvl w:val="1"/>
        <w:rPr>
          <w:b w:val="0"/>
          <w:sz w:val="20"/>
        </w:rPr>
      </w:pPr>
    </w:p>
    <w:p w:rsidR="002849EC" w:rsidRDefault="002849EC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2849EC" w:rsidRDefault="002849EC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F45B2B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lastRenderedPageBreak/>
        <w:t>Развернутый вид</w:t>
      </w:r>
      <w:r>
        <w:rPr>
          <w:b w:val="0"/>
          <w:sz w:val="22"/>
          <w:szCs w:val="22"/>
        </w:rPr>
        <w:t xml:space="preserve"> наружного блока K</w:t>
      </w:r>
      <w:r>
        <w:rPr>
          <w:b w:val="0"/>
          <w:sz w:val="22"/>
          <w:szCs w:val="22"/>
          <w:lang w:val="en-US"/>
        </w:rPr>
        <w:t>O</w:t>
      </w:r>
      <w:r>
        <w:rPr>
          <w:b w:val="0"/>
          <w:sz w:val="22"/>
          <w:szCs w:val="22"/>
        </w:rPr>
        <w:t>RI35</w:t>
      </w:r>
      <w:r w:rsidRPr="007E00ED">
        <w:rPr>
          <w:b w:val="0"/>
          <w:sz w:val="22"/>
          <w:szCs w:val="22"/>
        </w:rPr>
        <w:t>LOW</w:t>
      </w:r>
      <w:r w:rsidR="00791D78">
        <w:rPr>
          <w:b w:val="0"/>
          <w:sz w:val="22"/>
          <w:szCs w:val="22"/>
        </w:rPr>
        <w:t xml:space="preserve"> представлен на рисунке 11</w:t>
      </w:r>
      <w:r w:rsidRPr="00630897">
        <w:rPr>
          <w:b w:val="0"/>
          <w:sz w:val="22"/>
          <w:szCs w:val="22"/>
        </w:rPr>
        <w:t>.</w:t>
      </w:r>
    </w:p>
    <w:p w:rsidR="00F45B2B" w:rsidRDefault="00F45B2B" w:rsidP="00F45B2B">
      <w:pPr>
        <w:pStyle w:val="a8"/>
        <w:ind w:left="851"/>
        <w:jc w:val="left"/>
        <w:rPr>
          <w:b w:val="0"/>
          <w:sz w:val="22"/>
          <w:szCs w:val="22"/>
        </w:rPr>
      </w:pPr>
    </w:p>
    <w:p w:rsidR="00F45B2B" w:rsidRDefault="00BB1DE9" w:rsidP="00C65A04">
      <w:pPr>
        <w:pStyle w:val="a8"/>
        <w:jc w:val="left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7699995" cy="6115050"/>
            <wp:effectExtent l="0" t="7937" r="7937" b="7938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705418" cy="6119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DB2AD5" w:rsidRDefault="00791D78" w:rsidP="00DB2AD5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11</w:t>
      </w:r>
    </w:p>
    <w:p w:rsidR="002849EC" w:rsidRDefault="002849EC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2849EC" w:rsidRDefault="002849EC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2849EC" w:rsidRDefault="002849EC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AF388C" w:rsidRDefault="00AF388C" w:rsidP="00AF388C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С</w:t>
      </w:r>
      <w:r w:rsidRPr="007B771E">
        <w:rPr>
          <w:b w:val="0"/>
          <w:sz w:val="22"/>
          <w:szCs w:val="22"/>
        </w:rPr>
        <w:t>писок деталей</w:t>
      </w:r>
      <w:r>
        <w:rPr>
          <w:b w:val="0"/>
          <w:sz w:val="22"/>
          <w:szCs w:val="22"/>
        </w:rPr>
        <w:t xml:space="preserve"> наружного блока K</w:t>
      </w:r>
      <w:r>
        <w:rPr>
          <w:b w:val="0"/>
          <w:sz w:val="22"/>
          <w:szCs w:val="22"/>
          <w:lang w:val="en-US"/>
        </w:rPr>
        <w:t>O</w:t>
      </w:r>
      <w:r>
        <w:rPr>
          <w:b w:val="0"/>
          <w:sz w:val="22"/>
          <w:szCs w:val="22"/>
        </w:rPr>
        <w:t>RI35</w:t>
      </w:r>
      <w:r w:rsidRPr="007E00ED">
        <w:rPr>
          <w:b w:val="0"/>
          <w:sz w:val="22"/>
          <w:szCs w:val="22"/>
        </w:rPr>
        <w:t>LOW</w:t>
      </w:r>
      <w:r>
        <w:rPr>
          <w:b w:val="0"/>
          <w:sz w:val="22"/>
          <w:szCs w:val="22"/>
        </w:rPr>
        <w:t xml:space="preserve"> </w:t>
      </w:r>
      <w:r w:rsidR="00791D78">
        <w:rPr>
          <w:b w:val="0"/>
          <w:sz w:val="22"/>
          <w:szCs w:val="22"/>
        </w:rPr>
        <w:t>к рисунку 11</w:t>
      </w:r>
      <w:r>
        <w:rPr>
          <w:b w:val="0"/>
          <w:sz w:val="22"/>
          <w:szCs w:val="22"/>
        </w:rPr>
        <w:t xml:space="preserve"> представлен</w:t>
      </w:r>
      <w:r w:rsidRPr="00630897">
        <w:rPr>
          <w:b w:val="0"/>
          <w:sz w:val="22"/>
          <w:szCs w:val="22"/>
        </w:rPr>
        <w:t xml:space="preserve"> </w:t>
      </w:r>
      <w:r w:rsidR="00E10E1A">
        <w:rPr>
          <w:b w:val="0"/>
          <w:sz w:val="22"/>
          <w:szCs w:val="22"/>
        </w:rPr>
        <w:t>в таблице 7</w:t>
      </w:r>
      <w:r w:rsidRPr="00630897">
        <w:rPr>
          <w:b w:val="0"/>
          <w:sz w:val="22"/>
          <w:szCs w:val="22"/>
        </w:rPr>
        <w:t>.</w:t>
      </w:r>
    </w:p>
    <w:p w:rsidR="002849EC" w:rsidRDefault="002849EC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DB2AD5" w:rsidRDefault="00DB2AD5" w:rsidP="00DB2AD5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7</w:t>
      </w:r>
    </w:p>
    <w:p w:rsidR="002849EC" w:rsidRDefault="002849EC" w:rsidP="00DB2AD5">
      <w:pPr>
        <w:jc w:val="center"/>
        <w:rPr>
          <w:noProof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074"/>
        <w:gridCol w:w="873"/>
        <w:gridCol w:w="3694"/>
      </w:tblGrid>
      <w:tr w:rsidR="002849EC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</w:tr>
      <w:tr w:rsidR="002849EC" w:rsidRPr="00675188" w:rsidTr="00F93D72">
        <w:trPr>
          <w:trHeight w:val="286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Верхняя крышка в сборе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Опора двигателя</w:t>
            </w:r>
          </w:p>
        </w:tc>
      </w:tr>
      <w:tr w:rsidR="002849EC" w:rsidRPr="00675188" w:rsidTr="00F93D72">
        <w:trPr>
          <w:trHeight w:val="294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Задняя решетка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732F5">
              <w:rPr>
                <w:rFonts w:eastAsiaTheme="minorHAnsi"/>
                <w:sz w:val="22"/>
                <w:szCs w:val="22"/>
                <w:lang w:eastAsia="en-US"/>
              </w:rPr>
              <w:t>Бесщеточный двигатель постоянного тока</w:t>
            </w:r>
          </w:p>
        </w:tc>
      </w:tr>
      <w:tr w:rsidR="002849EC" w:rsidRPr="00675188" w:rsidTr="00F93D72">
        <w:trPr>
          <w:trHeight w:val="141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Конденсатор в сборе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732F5">
              <w:rPr>
                <w:rFonts w:eastAsiaTheme="minorHAnsi"/>
                <w:sz w:val="22"/>
                <w:szCs w:val="22"/>
                <w:lang w:eastAsia="en-US"/>
              </w:rPr>
              <w:t>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орпус</w:t>
            </w:r>
          </w:p>
        </w:tc>
      </w:tr>
      <w:tr w:rsidR="002849EC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A5913">
              <w:rPr>
                <w:rFonts w:eastAsiaTheme="minorHAnsi"/>
                <w:sz w:val="22"/>
                <w:szCs w:val="22"/>
                <w:lang w:eastAsia="en-US"/>
              </w:rPr>
              <w:t>Правая боковая пластина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Передняя решетка</w:t>
            </w:r>
          </w:p>
        </w:tc>
      </w:tr>
      <w:tr w:rsidR="002849EC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2849EC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849EC">
              <w:rPr>
                <w:rFonts w:eastAsiaTheme="minorHAnsi"/>
                <w:sz w:val="22"/>
                <w:szCs w:val="22"/>
                <w:lang w:eastAsia="en-US"/>
              </w:rPr>
              <w:t>Фитинг электр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онного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 xml:space="preserve"> расширительного клапана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F716A">
              <w:rPr>
                <w:rFonts w:eastAsiaTheme="minorHAnsi"/>
                <w:sz w:val="22"/>
                <w:szCs w:val="22"/>
                <w:lang w:eastAsia="en-US"/>
              </w:rPr>
              <w:t>Осевой вентилятор</w:t>
            </w:r>
          </w:p>
        </w:tc>
      </w:tr>
      <w:tr w:rsidR="002849EC" w:rsidRPr="00675188" w:rsidTr="00F93D72">
        <w:trPr>
          <w:trHeight w:val="182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2849EC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>лектр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онный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 xml:space="preserve"> расширительн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ый клапан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Левая </w:t>
            </w:r>
            <w:r w:rsidRPr="007A5913">
              <w:rPr>
                <w:rFonts w:eastAsiaTheme="minorHAnsi"/>
                <w:sz w:val="22"/>
                <w:szCs w:val="22"/>
                <w:lang w:eastAsia="en-US"/>
              </w:rPr>
              <w:t>боковая пластина</w:t>
            </w:r>
          </w:p>
        </w:tc>
      </w:tr>
      <w:tr w:rsidR="002849EC" w:rsidRPr="00675188" w:rsidTr="00F93D72">
        <w:trPr>
          <w:trHeight w:val="494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3359">
              <w:rPr>
                <w:rFonts w:eastAsiaTheme="minorHAnsi"/>
                <w:sz w:val="22"/>
                <w:szCs w:val="22"/>
                <w:lang w:eastAsia="en-US"/>
              </w:rPr>
              <w:t>Крышка клапана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</w:tr>
      <w:tr w:rsidR="002849EC" w:rsidRPr="00675188" w:rsidTr="00F93D72">
        <w:trPr>
          <w:trHeight w:val="249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301F0">
              <w:rPr>
                <w:rFonts w:eastAsiaTheme="minorHAnsi"/>
                <w:sz w:val="22"/>
                <w:szCs w:val="22"/>
                <w:lang w:eastAsia="en-US"/>
              </w:rPr>
              <w:t>Запорный клапан в сборе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</w:t>
            </w:r>
          </w:p>
        </w:tc>
      </w:tr>
      <w:tr w:rsidR="002849EC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301F0">
              <w:rPr>
                <w:rFonts w:eastAsiaTheme="minorHAnsi"/>
                <w:sz w:val="22"/>
                <w:szCs w:val="22"/>
                <w:lang w:eastAsia="en-US"/>
              </w:rPr>
              <w:t>Запорный клапан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Основная плата</w:t>
            </w:r>
          </w:p>
        </w:tc>
      </w:tr>
      <w:tr w:rsidR="002849EC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F08E9">
              <w:rPr>
                <w:rFonts w:eastAsiaTheme="minorHAnsi"/>
                <w:sz w:val="22"/>
                <w:szCs w:val="22"/>
                <w:lang w:eastAsia="en-US"/>
              </w:rPr>
              <w:t>Опора клапана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</w:tr>
      <w:tr w:rsidR="002849EC" w:rsidRPr="00675188" w:rsidTr="00F93D72">
        <w:trPr>
          <w:trHeight w:val="290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Четырехходовой </w:t>
            </w:r>
            <w:r w:rsidRPr="001301F0">
              <w:rPr>
                <w:rFonts w:eastAsiaTheme="minorHAnsi"/>
                <w:sz w:val="22"/>
                <w:szCs w:val="22"/>
                <w:lang w:eastAsia="en-US"/>
              </w:rPr>
              <w:t>клапан в сборе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Индикаторная панель</w:t>
            </w:r>
          </w:p>
        </w:tc>
      </w:tr>
      <w:tr w:rsidR="002849EC" w:rsidRPr="00675188" w:rsidTr="00F93D72">
        <w:trPr>
          <w:trHeight w:val="222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F08E9">
              <w:rPr>
                <w:rFonts w:eastAsiaTheme="minorHAnsi"/>
                <w:sz w:val="22"/>
                <w:szCs w:val="22"/>
                <w:lang w:eastAsia="en-US"/>
              </w:rPr>
              <w:t>Компрессор и фитинги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Датчик температуры</w:t>
            </w:r>
          </w:p>
        </w:tc>
      </w:tr>
      <w:tr w:rsidR="002849EC" w:rsidRPr="00675188" w:rsidTr="00F93D72">
        <w:trPr>
          <w:trHeight w:val="396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C6CF3">
              <w:rPr>
                <w:rFonts w:eastAsiaTheme="minorHAnsi"/>
                <w:sz w:val="22"/>
                <w:szCs w:val="22"/>
                <w:lang w:eastAsia="en-US"/>
              </w:rPr>
              <w:t xml:space="preserve">Узел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ходовой части </w:t>
            </w:r>
            <w:r w:rsidRPr="003C6CF3">
              <w:rPr>
                <w:rFonts w:eastAsiaTheme="minorHAnsi"/>
                <w:sz w:val="22"/>
                <w:szCs w:val="22"/>
                <w:lang w:eastAsia="en-US"/>
              </w:rPr>
              <w:t>в сборе</w:t>
            </w:r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81F44">
              <w:rPr>
                <w:rFonts w:eastAsiaTheme="minorHAnsi"/>
                <w:sz w:val="22"/>
                <w:szCs w:val="22"/>
                <w:lang w:eastAsia="en-US"/>
              </w:rPr>
              <w:t>Радиатор</w:t>
            </w:r>
          </w:p>
        </w:tc>
      </w:tr>
      <w:tr w:rsidR="002849EC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07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Вагонка</w:t>
            </w:r>
            <w:proofErr w:type="spellEnd"/>
          </w:p>
        </w:tc>
        <w:tc>
          <w:tcPr>
            <w:tcW w:w="873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694" w:type="dxa"/>
            <w:vAlign w:val="center"/>
          </w:tcPr>
          <w:p w:rsidR="002849EC" w:rsidRPr="00675188" w:rsidRDefault="002849EC" w:rsidP="00F93D7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2849EC" w:rsidRDefault="002849EC" w:rsidP="00DB2AD5">
      <w:pPr>
        <w:jc w:val="center"/>
        <w:rPr>
          <w:noProof/>
          <w:sz w:val="20"/>
          <w:szCs w:val="20"/>
        </w:rPr>
      </w:pPr>
    </w:p>
    <w:p w:rsidR="00F45B2B" w:rsidRPr="002B3E64" w:rsidRDefault="00F45B2B" w:rsidP="002B3E64">
      <w:pPr>
        <w:pStyle w:val="a8"/>
        <w:outlineLvl w:val="1"/>
        <w:rPr>
          <w:b w:val="0"/>
          <w:sz w:val="20"/>
        </w:rPr>
      </w:pPr>
    </w:p>
    <w:p w:rsidR="002B3E64" w:rsidRDefault="002B3E64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DC185A" w:rsidRDefault="00DC185A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DC185A" w:rsidRDefault="00DC185A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F4AA2" w:rsidRDefault="003F4AA2" w:rsidP="003F4AA2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lastRenderedPageBreak/>
        <w:t>Развернутый вид</w:t>
      </w:r>
      <w:r>
        <w:rPr>
          <w:b w:val="0"/>
          <w:sz w:val="22"/>
          <w:szCs w:val="22"/>
        </w:rPr>
        <w:t xml:space="preserve"> наружного блока K</w:t>
      </w:r>
      <w:r>
        <w:rPr>
          <w:b w:val="0"/>
          <w:sz w:val="22"/>
          <w:szCs w:val="22"/>
          <w:lang w:val="en-US"/>
        </w:rPr>
        <w:t>O</w:t>
      </w:r>
      <w:r>
        <w:rPr>
          <w:b w:val="0"/>
          <w:sz w:val="22"/>
          <w:szCs w:val="22"/>
        </w:rPr>
        <w:t>RI50</w:t>
      </w:r>
      <w:r w:rsidRPr="007E00ED">
        <w:rPr>
          <w:b w:val="0"/>
          <w:sz w:val="22"/>
          <w:szCs w:val="22"/>
        </w:rPr>
        <w:t>LOW</w:t>
      </w:r>
      <w:r w:rsidR="00791D78">
        <w:rPr>
          <w:b w:val="0"/>
          <w:sz w:val="22"/>
          <w:szCs w:val="22"/>
        </w:rPr>
        <w:t xml:space="preserve"> представлен на рисунке 12</w:t>
      </w:r>
      <w:r w:rsidRPr="00630897">
        <w:rPr>
          <w:b w:val="0"/>
          <w:sz w:val="22"/>
          <w:szCs w:val="22"/>
        </w:rPr>
        <w:t>.</w:t>
      </w:r>
    </w:p>
    <w:p w:rsidR="00DC185A" w:rsidRDefault="00DC185A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DC185A" w:rsidRDefault="00DC185A" w:rsidP="002A2E44">
      <w:pPr>
        <w:pStyle w:val="a8"/>
        <w:jc w:val="left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7038975" cy="6326441"/>
            <wp:effectExtent l="0" t="5397" r="4127" b="4128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42597" cy="632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AA2" w:rsidRDefault="003F4AA2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DB2AD5" w:rsidRDefault="00791D78" w:rsidP="00DB2AD5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12</w:t>
      </w:r>
    </w:p>
    <w:p w:rsidR="003F4AA2" w:rsidRDefault="003F4AA2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3F4AA2" w:rsidRDefault="003F4AA2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3F4AA2" w:rsidRDefault="003F4AA2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3F4AA2" w:rsidRDefault="003F4AA2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3F4AA2" w:rsidRDefault="003F4AA2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DC185A" w:rsidRDefault="00DC185A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65D53" w:rsidRDefault="00365D53" w:rsidP="00365D53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С</w:t>
      </w:r>
      <w:r w:rsidRPr="007B771E">
        <w:rPr>
          <w:b w:val="0"/>
          <w:sz w:val="22"/>
          <w:szCs w:val="22"/>
        </w:rPr>
        <w:t>писок деталей</w:t>
      </w:r>
      <w:r>
        <w:rPr>
          <w:b w:val="0"/>
          <w:sz w:val="22"/>
          <w:szCs w:val="22"/>
        </w:rPr>
        <w:t xml:space="preserve"> наружного блока K</w:t>
      </w:r>
      <w:r>
        <w:rPr>
          <w:b w:val="0"/>
          <w:sz w:val="22"/>
          <w:szCs w:val="22"/>
          <w:lang w:val="en-US"/>
        </w:rPr>
        <w:t>O</w:t>
      </w:r>
      <w:r>
        <w:rPr>
          <w:b w:val="0"/>
          <w:sz w:val="22"/>
          <w:szCs w:val="22"/>
        </w:rPr>
        <w:t>RI50</w:t>
      </w:r>
      <w:r w:rsidRPr="007E00ED">
        <w:rPr>
          <w:b w:val="0"/>
          <w:sz w:val="22"/>
          <w:szCs w:val="22"/>
        </w:rPr>
        <w:t>LOW</w:t>
      </w:r>
      <w:r w:rsidR="00791D78">
        <w:rPr>
          <w:b w:val="0"/>
          <w:sz w:val="22"/>
          <w:szCs w:val="22"/>
        </w:rPr>
        <w:t xml:space="preserve"> к рисунку 12</w:t>
      </w:r>
      <w:r>
        <w:rPr>
          <w:b w:val="0"/>
          <w:sz w:val="22"/>
          <w:szCs w:val="22"/>
        </w:rPr>
        <w:t xml:space="preserve"> представлен</w:t>
      </w:r>
      <w:r w:rsidRPr="0063089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в таблице 8</w:t>
      </w:r>
      <w:r w:rsidRPr="00630897">
        <w:rPr>
          <w:b w:val="0"/>
          <w:sz w:val="22"/>
          <w:szCs w:val="22"/>
        </w:rPr>
        <w:t>.</w:t>
      </w:r>
    </w:p>
    <w:p w:rsidR="00DB2AD5" w:rsidRDefault="00DB2AD5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DB2AD5" w:rsidRDefault="00DB2AD5" w:rsidP="00DB2AD5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8</w:t>
      </w:r>
    </w:p>
    <w:p w:rsidR="00E75A4B" w:rsidRDefault="00E75A4B" w:rsidP="00DB2AD5">
      <w:pPr>
        <w:jc w:val="center"/>
        <w:rPr>
          <w:noProof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074"/>
        <w:gridCol w:w="873"/>
        <w:gridCol w:w="3694"/>
      </w:tblGrid>
      <w:tr w:rsidR="00E75A4B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E75A4B" w:rsidRPr="00675188" w:rsidRDefault="00E75A4B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4074" w:type="dxa"/>
            <w:vAlign w:val="center"/>
          </w:tcPr>
          <w:p w:rsidR="00E75A4B" w:rsidRPr="00675188" w:rsidRDefault="00E75A4B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873" w:type="dxa"/>
            <w:vAlign w:val="center"/>
          </w:tcPr>
          <w:p w:rsidR="00E75A4B" w:rsidRPr="00675188" w:rsidRDefault="00E75A4B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3694" w:type="dxa"/>
            <w:vAlign w:val="center"/>
          </w:tcPr>
          <w:p w:rsidR="00E75A4B" w:rsidRPr="00675188" w:rsidRDefault="00E75A4B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</w:tr>
      <w:tr w:rsidR="00CE7E47" w:rsidRPr="00675188" w:rsidTr="00F93D72">
        <w:trPr>
          <w:trHeight w:val="286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Верхняя крышка в сборе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C6CF3">
              <w:rPr>
                <w:rFonts w:eastAsiaTheme="minorHAnsi"/>
                <w:sz w:val="22"/>
                <w:szCs w:val="22"/>
                <w:lang w:eastAsia="en-US"/>
              </w:rPr>
              <w:t xml:space="preserve">Узел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ходовой части </w:t>
            </w:r>
            <w:r w:rsidRPr="003C6CF3">
              <w:rPr>
                <w:rFonts w:eastAsiaTheme="minorHAnsi"/>
                <w:sz w:val="22"/>
                <w:szCs w:val="22"/>
                <w:lang w:eastAsia="en-US"/>
              </w:rPr>
              <w:t>в сборе</w:t>
            </w:r>
          </w:p>
        </w:tc>
      </w:tr>
      <w:tr w:rsidR="00CE7E47" w:rsidRPr="00675188" w:rsidTr="00F93D72">
        <w:trPr>
          <w:trHeight w:val="294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Конденсатор в сборе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732F5">
              <w:rPr>
                <w:rFonts w:eastAsiaTheme="minorHAnsi"/>
                <w:sz w:val="22"/>
                <w:szCs w:val="22"/>
                <w:lang w:eastAsia="en-US"/>
              </w:rPr>
              <w:t>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орпус</w:t>
            </w:r>
          </w:p>
        </w:tc>
      </w:tr>
      <w:tr w:rsidR="00CE7E47" w:rsidRPr="00675188" w:rsidTr="00F93D72">
        <w:trPr>
          <w:trHeight w:val="141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Четырехходовой </w:t>
            </w:r>
            <w:r w:rsidRPr="001301F0">
              <w:rPr>
                <w:rFonts w:eastAsiaTheme="minorHAnsi"/>
                <w:sz w:val="22"/>
                <w:szCs w:val="22"/>
                <w:lang w:eastAsia="en-US"/>
              </w:rPr>
              <w:t>клапан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Передняя решетка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D22E1">
              <w:rPr>
                <w:rFonts w:eastAsiaTheme="minorHAnsi"/>
                <w:sz w:val="22"/>
                <w:szCs w:val="22"/>
                <w:lang w:eastAsia="en-US"/>
              </w:rPr>
              <w:t>Зажим датчика температуры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F716A">
              <w:rPr>
                <w:rFonts w:eastAsiaTheme="minorHAnsi"/>
                <w:sz w:val="22"/>
                <w:szCs w:val="22"/>
                <w:lang w:eastAsia="en-US"/>
              </w:rPr>
              <w:t>Осевой вентилятор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Четырехходовой </w:t>
            </w:r>
            <w:r w:rsidRPr="001301F0">
              <w:rPr>
                <w:rFonts w:eastAsiaTheme="minorHAnsi"/>
                <w:sz w:val="22"/>
                <w:szCs w:val="22"/>
                <w:lang w:eastAsia="en-US"/>
              </w:rPr>
              <w:t>клапан в сборе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732F5">
              <w:rPr>
                <w:rFonts w:eastAsiaTheme="minorHAnsi"/>
                <w:sz w:val="22"/>
                <w:szCs w:val="22"/>
                <w:lang w:eastAsia="en-US"/>
              </w:rPr>
              <w:t>Бесщеточный двигатель постоянного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E7E47" w:rsidRPr="00675188" w:rsidTr="00F93D72">
        <w:trPr>
          <w:trHeight w:val="182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849EC">
              <w:rPr>
                <w:rFonts w:eastAsiaTheme="minorHAnsi"/>
                <w:sz w:val="22"/>
                <w:szCs w:val="22"/>
                <w:lang w:eastAsia="en-US"/>
              </w:rPr>
              <w:t>Фитинг электр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онного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 xml:space="preserve"> расширительного клапана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Опора двигателя </w:t>
            </w:r>
          </w:p>
        </w:tc>
      </w:tr>
      <w:tr w:rsidR="00CE7E47" w:rsidRPr="00675188" w:rsidTr="00F93D72">
        <w:trPr>
          <w:trHeight w:val="494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>лектр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онный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 xml:space="preserve"> расширительн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ый клапан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Левая </w:t>
            </w:r>
            <w:r w:rsidRPr="007A5913">
              <w:rPr>
                <w:rFonts w:eastAsiaTheme="minorHAnsi"/>
                <w:sz w:val="22"/>
                <w:szCs w:val="22"/>
                <w:lang w:eastAsia="en-US"/>
              </w:rPr>
              <w:t>боковая пластина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E7E47" w:rsidRPr="00675188" w:rsidTr="00F93D72">
        <w:trPr>
          <w:trHeight w:val="249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Зажим провода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Вагонка</w:t>
            </w:r>
            <w:proofErr w:type="spellEnd"/>
            <w:r w:rsidRPr="002849E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 сборе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A5913">
              <w:rPr>
                <w:rFonts w:eastAsiaTheme="minorHAnsi"/>
                <w:sz w:val="22"/>
                <w:szCs w:val="22"/>
                <w:lang w:eastAsia="en-US"/>
              </w:rPr>
              <w:t>Правая боковая пластина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Электрическая коробка в сборе 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77605">
              <w:rPr>
                <w:rFonts w:eastAsiaTheme="minorHAnsi"/>
                <w:sz w:val="22"/>
                <w:szCs w:val="22"/>
                <w:lang w:eastAsia="en-US"/>
              </w:rPr>
              <w:t>Заземляющая пластина в сборе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Электрическая коробка </w:t>
            </w:r>
          </w:p>
        </w:tc>
      </w:tr>
      <w:tr w:rsidR="00CE7E47" w:rsidRPr="00675188" w:rsidTr="00F93D72">
        <w:trPr>
          <w:trHeight w:val="290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77605">
              <w:rPr>
                <w:rFonts w:eastAsiaTheme="minorHAnsi"/>
                <w:sz w:val="22"/>
                <w:szCs w:val="22"/>
                <w:lang w:eastAsia="en-US"/>
              </w:rPr>
              <w:t>Ручка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Основная плата</w:t>
            </w:r>
            <w:r w:rsidRPr="00F81F4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E7E47" w:rsidRPr="00675188" w:rsidTr="00F93D72">
        <w:trPr>
          <w:trHeight w:val="222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3359">
              <w:rPr>
                <w:rFonts w:eastAsiaTheme="minorHAnsi"/>
                <w:sz w:val="22"/>
                <w:szCs w:val="22"/>
                <w:lang w:eastAsia="en-US"/>
              </w:rPr>
              <w:t>Крышка клапана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69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</w:tr>
      <w:tr w:rsidR="00CE7E47" w:rsidRPr="00675188" w:rsidTr="00F93D72">
        <w:trPr>
          <w:trHeight w:val="396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E7E47">
              <w:rPr>
                <w:rFonts w:eastAsiaTheme="minorHAnsi"/>
                <w:sz w:val="22"/>
                <w:szCs w:val="22"/>
                <w:lang w:eastAsia="en-US"/>
              </w:rPr>
              <w:t>Запорный клапан 1/4(N)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694" w:type="dxa"/>
            <w:vAlign w:val="center"/>
          </w:tcPr>
          <w:p w:rsidR="00CE7E47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Индикаторная панель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Запорный клапан 1/2</w:t>
            </w:r>
            <w:r w:rsidRPr="00CE7E47">
              <w:rPr>
                <w:rFonts w:eastAsiaTheme="minorHAnsi"/>
                <w:sz w:val="22"/>
                <w:szCs w:val="22"/>
                <w:lang w:eastAsia="en-US"/>
              </w:rPr>
              <w:t>(N)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694" w:type="dxa"/>
            <w:vAlign w:val="center"/>
          </w:tcPr>
          <w:p w:rsidR="00CE7E47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Датчик температуры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F08E9">
              <w:rPr>
                <w:rFonts w:eastAsiaTheme="minorHAnsi"/>
                <w:sz w:val="22"/>
                <w:szCs w:val="22"/>
                <w:lang w:eastAsia="en-US"/>
              </w:rPr>
              <w:t>Опора клапана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694" w:type="dxa"/>
            <w:vAlign w:val="center"/>
          </w:tcPr>
          <w:p w:rsidR="00CE7E47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81F44">
              <w:rPr>
                <w:rFonts w:eastAsiaTheme="minorHAnsi"/>
                <w:sz w:val="22"/>
                <w:szCs w:val="22"/>
                <w:lang w:eastAsia="en-US"/>
              </w:rPr>
              <w:t>Радиатор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074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F08E9">
              <w:rPr>
                <w:rFonts w:eastAsiaTheme="minorHAnsi"/>
                <w:sz w:val="22"/>
                <w:szCs w:val="22"/>
                <w:lang w:eastAsia="en-US"/>
              </w:rPr>
              <w:t>Компрессор и фитинги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694" w:type="dxa"/>
            <w:vAlign w:val="center"/>
          </w:tcPr>
          <w:p w:rsidR="00CE7E47" w:rsidRDefault="00CE7E4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DB2AD5" w:rsidRDefault="00DB2AD5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DC185A" w:rsidRDefault="00DC185A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107C39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lastRenderedPageBreak/>
        <w:t>Развернутый вид</w:t>
      </w:r>
      <w:r>
        <w:rPr>
          <w:b w:val="0"/>
          <w:sz w:val="22"/>
          <w:szCs w:val="22"/>
        </w:rPr>
        <w:t xml:space="preserve"> наружного блока K</w:t>
      </w:r>
      <w:r>
        <w:rPr>
          <w:b w:val="0"/>
          <w:sz w:val="22"/>
          <w:szCs w:val="22"/>
          <w:lang w:val="en-US"/>
        </w:rPr>
        <w:t>O</w:t>
      </w:r>
      <w:r>
        <w:rPr>
          <w:b w:val="0"/>
          <w:sz w:val="22"/>
          <w:szCs w:val="22"/>
        </w:rPr>
        <w:t>RI70</w:t>
      </w:r>
      <w:r w:rsidRPr="007E00ED">
        <w:rPr>
          <w:b w:val="0"/>
          <w:sz w:val="22"/>
          <w:szCs w:val="22"/>
        </w:rPr>
        <w:t>LOW</w:t>
      </w:r>
      <w:r w:rsidR="00791D78">
        <w:rPr>
          <w:b w:val="0"/>
          <w:sz w:val="22"/>
          <w:szCs w:val="22"/>
        </w:rPr>
        <w:t xml:space="preserve"> представлен на рисунке 13</w:t>
      </w:r>
      <w:r w:rsidRPr="00630897">
        <w:rPr>
          <w:b w:val="0"/>
          <w:sz w:val="22"/>
          <w:szCs w:val="22"/>
        </w:rPr>
        <w:t>.</w:t>
      </w:r>
    </w:p>
    <w:p w:rsidR="00DC185A" w:rsidRDefault="00DC185A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DC185A" w:rsidRDefault="00DC185A" w:rsidP="002A2E44">
      <w:pPr>
        <w:pStyle w:val="a8"/>
        <w:jc w:val="left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7924800" cy="6259620"/>
            <wp:effectExtent l="0" t="5398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931866" cy="6265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C39" w:rsidRDefault="00107C39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DB2AD5" w:rsidRPr="00096689" w:rsidRDefault="00791D78" w:rsidP="00DB2AD5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13</w:t>
      </w:r>
    </w:p>
    <w:p w:rsidR="00DC185A" w:rsidRDefault="00DC185A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4B4142" w:rsidRDefault="004B4142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365D53" w:rsidRDefault="00365D53" w:rsidP="00365D53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С</w:t>
      </w:r>
      <w:r w:rsidRPr="007B771E">
        <w:rPr>
          <w:b w:val="0"/>
          <w:sz w:val="22"/>
          <w:szCs w:val="22"/>
        </w:rPr>
        <w:t>писок деталей</w:t>
      </w:r>
      <w:r>
        <w:rPr>
          <w:b w:val="0"/>
          <w:sz w:val="22"/>
          <w:szCs w:val="22"/>
        </w:rPr>
        <w:t xml:space="preserve"> наружного блока K</w:t>
      </w:r>
      <w:r>
        <w:rPr>
          <w:b w:val="0"/>
          <w:sz w:val="22"/>
          <w:szCs w:val="22"/>
          <w:lang w:val="en-US"/>
        </w:rPr>
        <w:t>O</w:t>
      </w:r>
      <w:r>
        <w:rPr>
          <w:b w:val="0"/>
          <w:sz w:val="22"/>
          <w:szCs w:val="22"/>
        </w:rPr>
        <w:t>RI70</w:t>
      </w:r>
      <w:r w:rsidRPr="007E00ED">
        <w:rPr>
          <w:b w:val="0"/>
          <w:sz w:val="22"/>
          <w:szCs w:val="22"/>
        </w:rPr>
        <w:t>LOW</w:t>
      </w:r>
      <w:r w:rsidR="00791D78">
        <w:rPr>
          <w:b w:val="0"/>
          <w:sz w:val="22"/>
          <w:szCs w:val="22"/>
        </w:rPr>
        <w:t xml:space="preserve"> к рисунку 13</w:t>
      </w:r>
      <w:r>
        <w:rPr>
          <w:b w:val="0"/>
          <w:sz w:val="22"/>
          <w:szCs w:val="22"/>
        </w:rPr>
        <w:t xml:space="preserve"> представлен</w:t>
      </w:r>
      <w:r w:rsidRPr="0063089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в таблице 9</w:t>
      </w:r>
      <w:r w:rsidRPr="00630897">
        <w:rPr>
          <w:b w:val="0"/>
          <w:sz w:val="22"/>
          <w:szCs w:val="22"/>
        </w:rPr>
        <w:t>.</w:t>
      </w:r>
    </w:p>
    <w:p w:rsidR="00365D53" w:rsidRDefault="00365D53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DB2AD5" w:rsidRDefault="00DB2AD5" w:rsidP="00DB2AD5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9</w:t>
      </w:r>
    </w:p>
    <w:p w:rsidR="004B4142" w:rsidRDefault="004B4142" w:rsidP="00DB2AD5">
      <w:pPr>
        <w:jc w:val="center"/>
        <w:rPr>
          <w:noProof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074"/>
        <w:gridCol w:w="873"/>
        <w:gridCol w:w="3694"/>
      </w:tblGrid>
      <w:tr w:rsidR="004B4142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4B4142" w:rsidRPr="00675188" w:rsidRDefault="004B4142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4074" w:type="dxa"/>
            <w:vAlign w:val="center"/>
          </w:tcPr>
          <w:p w:rsidR="004B4142" w:rsidRPr="00675188" w:rsidRDefault="004B4142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873" w:type="dxa"/>
            <w:vAlign w:val="center"/>
          </w:tcPr>
          <w:p w:rsidR="004B4142" w:rsidRPr="00675188" w:rsidRDefault="004B4142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3694" w:type="dxa"/>
            <w:vAlign w:val="center"/>
          </w:tcPr>
          <w:p w:rsidR="004B4142" w:rsidRPr="00675188" w:rsidRDefault="004B4142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</w:tr>
      <w:tr w:rsidR="004B4142" w:rsidRPr="00675188" w:rsidTr="00F93D72">
        <w:trPr>
          <w:trHeight w:val="286"/>
          <w:jc w:val="center"/>
        </w:trPr>
        <w:tc>
          <w:tcPr>
            <w:tcW w:w="1560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Передняя решетка</w:t>
            </w:r>
            <w:r w:rsidRPr="0067518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73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69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Четырехходовой </w:t>
            </w:r>
            <w:r w:rsidRPr="001301F0">
              <w:rPr>
                <w:rFonts w:eastAsiaTheme="minorHAnsi"/>
                <w:sz w:val="22"/>
                <w:szCs w:val="22"/>
                <w:lang w:eastAsia="en-US"/>
              </w:rPr>
              <w:t>клапан</w:t>
            </w:r>
          </w:p>
        </w:tc>
      </w:tr>
      <w:tr w:rsidR="004B4142" w:rsidRPr="00675188" w:rsidTr="00F93D72">
        <w:trPr>
          <w:trHeight w:val="294"/>
          <w:jc w:val="center"/>
        </w:trPr>
        <w:tc>
          <w:tcPr>
            <w:tcW w:w="1560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Передняя панель</w:t>
            </w:r>
          </w:p>
        </w:tc>
        <w:tc>
          <w:tcPr>
            <w:tcW w:w="873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69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732F5">
              <w:rPr>
                <w:rFonts w:eastAsiaTheme="minorHAnsi"/>
                <w:sz w:val="22"/>
                <w:szCs w:val="22"/>
                <w:lang w:eastAsia="en-US"/>
              </w:rPr>
              <w:t>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онденсатор в сборе</w:t>
            </w:r>
          </w:p>
        </w:tc>
      </w:tr>
      <w:tr w:rsidR="004B4142" w:rsidRPr="00675188" w:rsidTr="00F93D72">
        <w:trPr>
          <w:trHeight w:val="141"/>
          <w:jc w:val="center"/>
        </w:trPr>
        <w:tc>
          <w:tcPr>
            <w:tcW w:w="1560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7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F716A">
              <w:rPr>
                <w:rFonts w:eastAsiaTheme="minorHAnsi"/>
                <w:sz w:val="22"/>
                <w:szCs w:val="22"/>
                <w:lang w:eastAsia="en-US"/>
              </w:rPr>
              <w:t>Осевой вентилятор</w:t>
            </w:r>
          </w:p>
        </w:tc>
        <w:tc>
          <w:tcPr>
            <w:tcW w:w="873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69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Вагонка</w:t>
            </w:r>
            <w:proofErr w:type="spellEnd"/>
            <w:r w:rsidRPr="002849E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 сборе</w:t>
            </w:r>
          </w:p>
        </w:tc>
      </w:tr>
      <w:tr w:rsidR="004B4142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7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C6CF3">
              <w:rPr>
                <w:rFonts w:eastAsiaTheme="minorHAnsi"/>
                <w:sz w:val="22"/>
                <w:szCs w:val="22"/>
                <w:lang w:eastAsia="en-US"/>
              </w:rPr>
              <w:t xml:space="preserve">Узел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ходовой части </w:t>
            </w:r>
            <w:r w:rsidRPr="003C6CF3">
              <w:rPr>
                <w:rFonts w:eastAsiaTheme="minorHAnsi"/>
                <w:sz w:val="22"/>
                <w:szCs w:val="22"/>
                <w:lang w:eastAsia="en-US"/>
              </w:rPr>
              <w:t>в сборе</w:t>
            </w:r>
            <w:r w:rsidRPr="002D22E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73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69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Опора двигателя</w:t>
            </w:r>
          </w:p>
        </w:tc>
      </w:tr>
      <w:tr w:rsidR="004B4142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07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F08E9">
              <w:rPr>
                <w:rFonts w:eastAsiaTheme="minorHAnsi"/>
                <w:sz w:val="22"/>
                <w:szCs w:val="22"/>
                <w:lang w:eastAsia="en-US"/>
              </w:rPr>
              <w:t>Компрессор и фитинги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73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69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732F5">
              <w:rPr>
                <w:rFonts w:eastAsiaTheme="minorHAnsi"/>
                <w:sz w:val="22"/>
                <w:szCs w:val="22"/>
                <w:lang w:eastAsia="en-US"/>
              </w:rPr>
              <w:t>Бесщеточный двигатель постоянного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B4142" w:rsidRPr="00675188" w:rsidTr="00F93D72">
        <w:trPr>
          <w:trHeight w:val="182"/>
          <w:jc w:val="center"/>
        </w:trPr>
        <w:tc>
          <w:tcPr>
            <w:tcW w:w="1560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7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>лектр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онный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 xml:space="preserve"> расширительн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ый клапан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в сборе </w:t>
            </w:r>
          </w:p>
        </w:tc>
        <w:tc>
          <w:tcPr>
            <w:tcW w:w="873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69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Верхняя крышка в сборе</w:t>
            </w:r>
          </w:p>
        </w:tc>
      </w:tr>
      <w:tr w:rsidR="004B4142" w:rsidRPr="00675188" w:rsidTr="00F93D72">
        <w:trPr>
          <w:trHeight w:val="494"/>
          <w:jc w:val="center"/>
        </w:trPr>
        <w:tc>
          <w:tcPr>
            <w:tcW w:w="1560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07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A5913">
              <w:rPr>
                <w:rFonts w:eastAsiaTheme="minorHAnsi"/>
                <w:sz w:val="22"/>
                <w:szCs w:val="22"/>
                <w:lang w:eastAsia="en-US"/>
              </w:rPr>
              <w:t>Правая боковая пластина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73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69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Левая </w:t>
            </w:r>
            <w:r w:rsidRPr="007A5913">
              <w:rPr>
                <w:rFonts w:eastAsiaTheme="minorHAnsi"/>
                <w:sz w:val="22"/>
                <w:szCs w:val="22"/>
                <w:lang w:eastAsia="en-US"/>
              </w:rPr>
              <w:t>боковая пластина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B4142" w:rsidRPr="00675188" w:rsidTr="00F93D72">
        <w:trPr>
          <w:trHeight w:val="249"/>
          <w:jc w:val="center"/>
        </w:trPr>
        <w:tc>
          <w:tcPr>
            <w:tcW w:w="1560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07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F08E9">
              <w:rPr>
                <w:rFonts w:eastAsiaTheme="minorHAnsi"/>
                <w:sz w:val="22"/>
                <w:szCs w:val="22"/>
                <w:lang w:eastAsia="en-US"/>
              </w:rPr>
              <w:t>Опора клапана</w:t>
            </w:r>
          </w:p>
        </w:tc>
        <w:tc>
          <w:tcPr>
            <w:tcW w:w="873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694" w:type="dxa"/>
            <w:vAlign w:val="center"/>
          </w:tcPr>
          <w:p w:rsidR="004B4142" w:rsidRPr="00675188" w:rsidRDefault="004B4142" w:rsidP="004B4142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B4142">
              <w:rPr>
                <w:rFonts w:eastAsiaTheme="minorHAnsi"/>
                <w:sz w:val="22"/>
                <w:szCs w:val="22"/>
                <w:lang w:eastAsia="en-US"/>
              </w:rPr>
              <w:t>Левая пограничная пластина конденсатора</w:t>
            </w:r>
          </w:p>
        </w:tc>
      </w:tr>
      <w:tr w:rsidR="00FE3918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074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E7E47">
              <w:rPr>
                <w:rFonts w:eastAsiaTheme="minorHAnsi"/>
                <w:sz w:val="22"/>
                <w:szCs w:val="22"/>
                <w:lang w:eastAsia="en-US"/>
              </w:rPr>
              <w:t>Запорный клапан 1/4(N)</w:t>
            </w:r>
          </w:p>
        </w:tc>
        <w:tc>
          <w:tcPr>
            <w:tcW w:w="873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694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Электрическая коробка в сборе </w:t>
            </w:r>
          </w:p>
        </w:tc>
      </w:tr>
      <w:tr w:rsidR="00FE3918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074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Запорный клапан 1/2</w:t>
            </w:r>
            <w:r w:rsidRPr="00CE7E47">
              <w:rPr>
                <w:rFonts w:eastAsiaTheme="minorHAnsi"/>
                <w:sz w:val="22"/>
                <w:szCs w:val="22"/>
                <w:lang w:eastAsia="en-US"/>
              </w:rPr>
              <w:t>(N)</w:t>
            </w:r>
          </w:p>
        </w:tc>
        <w:tc>
          <w:tcPr>
            <w:tcW w:w="873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694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81F44">
              <w:rPr>
                <w:rFonts w:eastAsiaTheme="minorHAnsi"/>
                <w:sz w:val="22"/>
                <w:szCs w:val="22"/>
                <w:lang w:eastAsia="en-US"/>
              </w:rPr>
              <w:t>Радиатор</w:t>
            </w:r>
          </w:p>
        </w:tc>
      </w:tr>
      <w:tr w:rsidR="00FE3918" w:rsidRPr="00675188" w:rsidTr="00F93D72">
        <w:trPr>
          <w:trHeight w:val="290"/>
          <w:jc w:val="center"/>
        </w:trPr>
        <w:tc>
          <w:tcPr>
            <w:tcW w:w="1560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074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3359">
              <w:rPr>
                <w:rFonts w:eastAsiaTheme="minorHAnsi"/>
                <w:sz w:val="22"/>
                <w:szCs w:val="22"/>
                <w:lang w:eastAsia="en-US"/>
              </w:rPr>
              <w:t>Крышка клапана</w:t>
            </w:r>
          </w:p>
        </w:tc>
        <w:tc>
          <w:tcPr>
            <w:tcW w:w="873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694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</w:t>
            </w:r>
          </w:p>
        </w:tc>
      </w:tr>
      <w:tr w:rsidR="00FE3918" w:rsidRPr="00675188" w:rsidTr="00F93D72">
        <w:trPr>
          <w:trHeight w:val="222"/>
          <w:jc w:val="center"/>
        </w:trPr>
        <w:tc>
          <w:tcPr>
            <w:tcW w:w="1560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074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77605">
              <w:rPr>
                <w:rFonts w:eastAsiaTheme="minorHAnsi"/>
                <w:sz w:val="22"/>
                <w:szCs w:val="22"/>
                <w:lang w:eastAsia="en-US"/>
              </w:rPr>
              <w:t>Ручка</w:t>
            </w:r>
            <w:r w:rsidRPr="0032335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77605">
              <w:rPr>
                <w:rFonts w:eastAsiaTheme="minorHAnsi"/>
                <w:sz w:val="22"/>
                <w:szCs w:val="22"/>
                <w:lang w:eastAsia="en-US"/>
              </w:rPr>
              <w:t>Заземляющая пластина в сборе</w:t>
            </w:r>
          </w:p>
        </w:tc>
        <w:tc>
          <w:tcPr>
            <w:tcW w:w="873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694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Основная плата</w:t>
            </w:r>
          </w:p>
        </w:tc>
      </w:tr>
      <w:tr w:rsidR="00FE3918" w:rsidRPr="00675188" w:rsidTr="00F93D72">
        <w:trPr>
          <w:trHeight w:val="396"/>
          <w:jc w:val="center"/>
        </w:trPr>
        <w:tc>
          <w:tcPr>
            <w:tcW w:w="1560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074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Индикаторная панель</w:t>
            </w:r>
          </w:p>
        </w:tc>
        <w:tc>
          <w:tcPr>
            <w:tcW w:w="873" w:type="dxa"/>
            <w:vAlign w:val="center"/>
          </w:tcPr>
          <w:p w:rsidR="00FE3918" w:rsidRPr="00675188" w:rsidRDefault="00FE3918" w:rsidP="00FE391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94" w:type="dxa"/>
            <w:vAlign w:val="center"/>
          </w:tcPr>
          <w:p w:rsidR="00FE3918" w:rsidRDefault="00FE3918" w:rsidP="00FE391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</w:tr>
    </w:tbl>
    <w:p w:rsidR="004B4142" w:rsidRDefault="004B4142" w:rsidP="00DB2AD5">
      <w:pPr>
        <w:jc w:val="center"/>
        <w:rPr>
          <w:noProof/>
          <w:sz w:val="20"/>
          <w:szCs w:val="20"/>
        </w:rPr>
      </w:pPr>
    </w:p>
    <w:p w:rsidR="00DB2AD5" w:rsidRDefault="00DB2AD5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DC185A" w:rsidRDefault="00DC185A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FE3918" w:rsidRDefault="00FE3918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2B3E64" w:rsidRPr="00024393" w:rsidRDefault="002B3E64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C47F87" w:rsidRPr="008E3C86" w:rsidRDefault="00C47F87" w:rsidP="00E81A8C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10" w:name="_Toc151733846"/>
      <w:r w:rsidRPr="008E3C86">
        <w:rPr>
          <w:b w:val="0"/>
          <w:sz w:val="22"/>
          <w:szCs w:val="22"/>
        </w:rPr>
        <w:lastRenderedPageBreak/>
        <w:t>Маркировка</w:t>
      </w:r>
      <w:bookmarkEnd w:id="10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791D78">
        <w:rPr>
          <w:noProof/>
          <w:sz w:val="22"/>
          <w:szCs w:val="22"/>
        </w:rPr>
        <w:t>14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9493D" w:rsidRPr="00362FE9" w:rsidRDefault="0029493D" w:rsidP="0029493D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29493D" w:rsidRDefault="0029493D" w:rsidP="0029493D">
      <w:pPr>
        <w:spacing w:line="360" w:lineRule="auto"/>
        <w:jc w:val="center"/>
        <w:rPr>
          <w:noProof/>
          <w:sz w:val="20"/>
          <w:szCs w:val="20"/>
        </w:rPr>
      </w:pPr>
    </w:p>
    <w:p w:rsidR="0029493D" w:rsidRDefault="0029493D" w:rsidP="0029493D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7FEE432E" wp14:editId="72942B34">
            <wp:extent cx="719329" cy="719329"/>
            <wp:effectExtent l="0" t="0" r="5080" b="508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front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94A4E85" wp14:editId="72B31C0E">
            <wp:extent cx="723900" cy="7239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C4839D3" wp14:editId="59DF2D7D">
            <wp:extent cx="719329" cy="719329"/>
            <wp:effectExtent l="0" t="0" r="5080" b="508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1E10C72" wp14:editId="11A74ACF">
            <wp:extent cx="719329" cy="719329"/>
            <wp:effectExtent l="0" t="0" r="5080" b="508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9ED8F0F" wp14:editId="09962492">
            <wp:extent cx="717550" cy="717550"/>
            <wp:effectExtent l="0" t="0" r="6350" b="6350"/>
            <wp:docPr id="111" name="Рисунок 11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93D" w:rsidRDefault="0029493D" w:rsidP="0029493D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60059AA7" wp14:editId="520AD98D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548CABF" wp14:editId="5496B0AA">
            <wp:extent cx="719455" cy="719455"/>
            <wp:effectExtent l="0" t="0" r="4445" b="444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045B33" wp14:editId="262B8D85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FE0E08F" wp14:editId="2113C576">
            <wp:extent cx="719329" cy="719329"/>
            <wp:effectExtent l="0" t="0" r="5080" b="508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E8B0EEB" wp14:editId="07C8190D">
            <wp:extent cx="719329" cy="719329"/>
            <wp:effectExtent l="0" t="0" r="5080" b="508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93D" w:rsidRPr="00656DF3" w:rsidRDefault="0029493D" w:rsidP="0029493D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29493D" w:rsidRPr="00630897" w:rsidRDefault="0029493D" w:rsidP="0029493D">
      <w:pPr>
        <w:spacing w:line="360" w:lineRule="auto"/>
        <w:jc w:val="center"/>
        <w:rPr>
          <w:noProof/>
          <w:sz w:val="20"/>
          <w:szCs w:val="20"/>
        </w:rPr>
      </w:pPr>
    </w:p>
    <w:p w:rsidR="0029493D" w:rsidRPr="00362FE9" w:rsidRDefault="0029493D" w:rsidP="0029493D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Наружный блок</w:t>
      </w:r>
    </w:p>
    <w:p w:rsidR="0029493D" w:rsidRDefault="0029493D" w:rsidP="0029493D">
      <w:pPr>
        <w:spacing w:line="360" w:lineRule="auto"/>
        <w:jc w:val="center"/>
        <w:rPr>
          <w:noProof/>
          <w:sz w:val="24"/>
        </w:rPr>
      </w:pPr>
    </w:p>
    <w:p w:rsidR="0029493D" w:rsidRDefault="0029493D" w:rsidP="0029493D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2275CCBC" wp14:editId="1C3C06F0">
            <wp:extent cx="723900" cy="72390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5E2F955" wp14:editId="2F840B0B">
            <wp:extent cx="719329" cy="719329"/>
            <wp:effectExtent l="0" t="0" r="5080" b="508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7A884AD" wp14:editId="16F6DF54">
            <wp:extent cx="719329" cy="719329"/>
            <wp:effectExtent l="0" t="0" r="5080" b="508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7E2645F" wp14:editId="63315598">
            <wp:extent cx="717550" cy="717550"/>
            <wp:effectExtent l="0" t="0" r="6350" b="6350"/>
            <wp:docPr id="123" name="Рисунок 123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93D" w:rsidRDefault="0029493D" w:rsidP="0029493D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76AD9430" wp14:editId="7C1AEBD2">
            <wp:extent cx="719329" cy="719329"/>
            <wp:effectExtent l="0" t="0" r="508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FD5D731" wp14:editId="39AD4F0A">
            <wp:extent cx="719455" cy="719455"/>
            <wp:effectExtent l="0" t="0" r="4445" b="444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BDFD1D" wp14:editId="3BA40A24">
            <wp:extent cx="717550" cy="717550"/>
            <wp:effectExtent l="0" t="0" r="6350" b="635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25E14B" wp14:editId="0B40C866">
            <wp:extent cx="724001" cy="724001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крестик 6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F54B5D7" wp14:editId="7FD0C933">
            <wp:extent cx="713271" cy="716280"/>
            <wp:effectExtent l="0" t="0" r="0" b="762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7C3B067" wp14:editId="79531118">
            <wp:extent cx="714475" cy="714475"/>
            <wp:effectExtent l="0" t="0" r="9525" b="952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стрелки с боков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2C3AFF9" wp14:editId="28428673">
            <wp:extent cx="719329" cy="719329"/>
            <wp:effectExtent l="0" t="0" r="5080" b="508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93D" w:rsidRDefault="0029493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91D78">
        <w:rPr>
          <w:noProof/>
          <w:sz w:val="20"/>
          <w:szCs w:val="20"/>
        </w:rPr>
        <w:t>14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51733847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DB2AD5">
        <w:rPr>
          <w:noProof/>
          <w:sz w:val="22"/>
          <w:szCs w:val="22"/>
        </w:rPr>
        <w:t>10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B2AD5">
        <w:rPr>
          <w:noProof/>
          <w:sz w:val="20"/>
          <w:szCs w:val="20"/>
        </w:rPr>
        <w:t>10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A8170E" w:rsidTr="007B771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A8170E" w:rsidRDefault="007335ED" w:rsidP="007B771E">
            <w:pPr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A8170E" w:rsidRDefault="007335ED" w:rsidP="007B771E">
            <w:pPr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A8170E" w:rsidTr="0039683C">
        <w:trPr>
          <w:trHeight w:val="75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A8170E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A8170E" w:rsidTr="0039683C">
        <w:trPr>
          <w:trHeight w:val="71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39683C">
        <w:trPr>
          <w:trHeight w:val="55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23100A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Беспроводной 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39683C">
        <w:trPr>
          <w:trHeight w:val="57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CA405C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CA405C">
              <w:rPr>
                <w:sz w:val="22"/>
                <w:szCs w:val="22"/>
              </w:rPr>
              <w:t>Соединительная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CA405C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CA405C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CA405C">
              <w:rPr>
                <w:sz w:val="22"/>
                <w:szCs w:val="22"/>
              </w:rPr>
              <w:t>Рама для настенного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CA405C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A405C" w:rsidRPr="00A8170E" w:rsidTr="0039683C">
        <w:trPr>
          <w:trHeight w:val="67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A405C" w:rsidRPr="00CA405C" w:rsidRDefault="00CA405C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A405C">
              <w:rPr>
                <w:sz w:val="22"/>
                <w:szCs w:val="22"/>
              </w:rPr>
              <w:t>Соединительный кабель (шнур питания)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A405C" w:rsidRPr="00A8170E" w:rsidRDefault="00CA405C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31AE6" w:rsidRPr="00A8170E" w:rsidTr="0039683C">
        <w:trPr>
          <w:trHeight w:val="67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31AE6" w:rsidRPr="00CA405C" w:rsidRDefault="00431AE6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D679AF">
              <w:rPr>
                <w:sz w:val="22"/>
                <w:szCs w:val="22"/>
              </w:rPr>
              <w:t>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31AE6" w:rsidRDefault="00431AE6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CA405C" w:rsidRDefault="00B869CE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Крепежный 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5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CA405C" w:rsidRDefault="00CA405C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A405C">
              <w:rPr>
                <w:sz w:val="22"/>
                <w:szCs w:val="22"/>
              </w:rPr>
              <w:t>Уплотнительная резинка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CA405C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CA405C" w:rsidRDefault="00CA405C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A405C">
              <w:rPr>
                <w:sz w:val="22"/>
                <w:szCs w:val="22"/>
              </w:rPr>
              <w:t>Оберточная 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CA405C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A405C">
              <w:rPr>
                <w:sz w:val="22"/>
                <w:szCs w:val="22"/>
              </w:rPr>
              <w:t>Сливная пробка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39683C">
        <w:trPr>
          <w:trHeight w:val="634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A8170E" w:rsidRDefault="007335ED" w:rsidP="007335ED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Коробка с наружным блоком:</w:t>
            </w:r>
          </w:p>
        </w:tc>
      </w:tr>
      <w:tr w:rsidR="007335ED" w:rsidRPr="00A8170E" w:rsidTr="0039683C">
        <w:trPr>
          <w:trHeight w:val="59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A8170E">
              <w:rPr>
                <w:sz w:val="22"/>
                <w:szCs w:val="22"/>
              </w:rPr>
              <w:t>Наружный блок системы кондиционирования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spacing w:before="120"/>
              <w:ind w:left="7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CA405C" w:rsidRPr="00A8170E" w:rsidTr="0039683C">
        <w:trPr>
          <w:trHeight w:val="7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A405C" w:rsidRPr="00A8170E" w:rsidRDefault="00CA405C" w:rsidP="007335E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51713">
              <w:rPr>
                <w:sz w:val="22"/>
                <w:szCs w:val="22"/>
              </w:rPr>
              <w:t>Опора наружного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A405C" w:rsidRPr="00A8170E" w:rsidRDefault="00251713" w:rsidP="007B771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A405C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A405C" w:rsidRPr="00251713" w:rsidRDefault="00CA405C" w:rsidP="007335E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51713">
              <w:rPr>
                <w:sz w:val="22"/>
                <w:szCs w:val="22"/>
              </w:rPr>
              <w:t>Крепежный 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A405C" w:rsidRPr="00A8170E" w:rsidRDefault="00251713" w:rsidP="007B771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ED58A1">
        <w:trPr>
          <w:trHeight w:val="58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CA405C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A405C">
              <w:rPr>
                <w:sz w:val="22"/>
                <w:szCs w:val="22"/>
              </w:rPr>
              <w:t>Дренажная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7B771E">
            <w:pPr>
              <w:spacing w:before="120"/>
              <w:ind w:left="7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E81A8C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End w:id="17"/>
      <w:r>
        <w:rPr>
          <w:b/>
          <w:szCs w:val="28"/>
        </w:rPr>
        <w:lastRenderedPageBreak/>
        <w:t xml:space="preserve"> </w:t>
      </w:r>
      <w:bookmarkStart w:id="23" w:name="_Toc151733848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7F4C51" w:rsidRDefault="00021FB1" w:rsidP="003B16F8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3F0D79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</w:t>
      </w:r>
      <w:r w:rsidR="003B16F8">
        <w:rPr>
          <w:sz w:val="22"/>
          <w:szCs w:val="22"/>
        </w:rPr>
        <w:t xml:space="preserve"> составляет </w:t>
      </w:r>
      <w:r w:rsidR="003F0D79">
        <w:rPr>
          <w:sz w:val="22"/>
          <w:szCs w:val="22"/>
        </w:rPr>
        <w:t>3 года</w:t>
      </w:r>
      <w:r w:rsidR="00060476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3B16F8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</w:t>
      </w:r>
      <w:r w:rsidR="007A444B">
        <w:rPr>
          <w:sz w:val="22"/>
          <w:szCs w:val="22"/>
        </w:rPr>
        <w:t xml:space="preserve"> на внешние части товара, а так</w:t>
      </w:r>
      <w:r w:rsidRPr="007F4C51">
        <w:rPr>
          <w:sz w:val="22"/>
          <w:szCs w:val="22"/>
        </w:rPr>
        <w:t>же воздействия окружающей среды, такие как град, ураган, молния и прочие явления природы;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51733849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5173385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0D13C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7275C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BF034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42AE5">
        <w:rPr>
          <w:sz w:val="22"/>
          <w:szCs w:val="22"/>
        </w:rPr>
        <w:t>KFR</w:t>
      </w:r>
      <w:r w:rsidR="008B6B6E">
        <w:rPr>
          <w:sz w:val="22"/>
          <w:szCs w:val="22"/>
          <w:lang w:val="en-US"/>
        </w:rPr>
        <w:t>I</w:t>
      </w:r>
      <w:r w:rsidR="00842AE5">
        <w:rPr>
          <w:sz w:val="22"/>
          <w:szCs w:val="22"/>
        </w:rPr>
        <w:t>_</w:t>
      </w:r>
      <w:r w:rsidR="008B6B6E">
        <w:rPr>
          <w:sz w:val="22"/>
          <w:szCs w:val="22"/>
          <w:lang w:val="en-US"/>
        </w:rPr>
        <w:t>LO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D16731" w:rsidRDefault="00810B70" w:rsidP="00FE3265">
      <w:pPr>
        <w:pStyle w:val="a8"/>
        <w:spacing w:before="60"/>
        <w:ind w:right="-1" w:firstLine="567"/>
        <w:jc w:val="both"/>
        <w:rPr>
          <w:sz w:val="22"/>
          <w:szCs w:val="22"/>
        </w:rPr>
      </w:pPr>
      <w:r w:rsidRPr="004158E2">
        <w:rPr>
          <w:b w:val="0"/>
          <w:sz w:val="22"/>
          <w:szCs w:val="22"/>
        </w:rPr>
        <w:t>Упакована</w:t>
      </w:r>
      <w:r w:rsidRPr="002D7B96">
        <w:rPr>
          <w:b w:val="0"/>
          <w:sz w:val="22"/>
          <w:szCs w:val="22"/>
          <w:lang w:val="en-US"/>
        </w:rPr>
        <w:t>:</w:t>
      </w:r>
      <w:r w:rsidRPr="002D7B96">
        <w:rPr>
          <w:b w:val="0"/>
          <w:sz w:val="24"/>
          <w:szCs w:val="24"/>
          <w:lang w:val="en-US"/>
        </w:rPr>
        <w:t xml:space="preserve">                </w:t>
      </w:r>
      <w:r w:rsidR="00E24807" w:rsidRPr="002D7B96">
        <w:rPr>
          <w:b w:val="0"/>
          <w:sz w:val="24"/>
          <w:szCs w:val="24"/>
          <w:lang w:val="en-US"/>
        </w:rPr>
        <w:t xml:space="preserve">       </w:t>
      </w:r>
      <w:r w:rsidR="00D16731">
        <w:rPr>
          <w:sz w:val="22"/>
          <w:szCs w:val="22"/>
          <w:lang w:val="en-US"/>
        </w:rPr>
        <w:t>GREE ELECTRIC APPLIANCES, INC. OF</w:t>
      </w:r>
      <w:r w:rsidR="00D16731" w:rsidRPr="00D16731">
        <w:rPr>
          <w:sz w:val="22"/>
          <w:szCs w:val="22"/>
        </w:rPr>
        <w:t xml:space="preserve"> </w:t>
      </w:r>
      <w:r w:rsidR="00D16731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A6969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B869CE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DA63A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B8B3D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25C9B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8B6B6E">
        <w:rPr>
          <w:sz w:val="22"/>
          <w:szCs w:val="22"/>
        </w:rPr>
        <w:t>KOR</w:t>
      </w:r>
      <w:r w:rsidR="008B6B6E">
        <w:rPr>
          <w:sz w:val="22"/>
          <w:szCs w:val="22"/>
          <w:lang w:val="en-US"/>
        </w:rPr>
        <w:t>I</w:t>
      </w:r>
      <w:r w:rsidR="008B6B6E">
        <w:rPr>
          <w:sz w:val="22"/>
          <w:szCs w:val="22"/>
        </w:rPr>
        <w:t>_</w:t>
      </w:r>
      <w:r w:rsidR="008B6B6E">
        <w:rPr>
          <w:sz w:val="22"/>
          <w:szCs w:val="22"/>
          <w:lang w:val="en-US"/>
        </w:rPr>
        <w:t>LO</w:t>
      </w:r>
      <w:r w:rsidR="008B6B6E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29493D" w:rsidRDefault="00812F71" w:rsidP="00812F71">
      <w:pPr>
        <w:pStyle w:val="a8"/>
        <w:spacing w:before="60"/>
        <w:ind w:right="-1" w:firstLine="567"/>
        <w:jc w:val="both"/>
        <w:rPr>
          <w:sz w:val="22"/>
          <w:szCs w:val="22"/>
        </w:rPr>
      </w:pPr>
      <w:r w:rsidRPr="004158E2">
        <w:rPr>
          <w:b w:val="0"/>
          <w:sz w:val="22"/>
          <w:szCs w:val="22"/>
        </w:rPr>
        <w:t>Упакована</w:t>
      </w:r>
      <w:r w:rsidRPr="002D7B96">
        <w:rPr>
          <w:b w:val="0"/>
          <w:sz w:val="22"/>
          <w:szCs w:val="22"/>
          <w:lang w:val="en-US"/>
        </w:rPr>
        <w:t>:</w:t>
      </w:r>
      <w:r w:rsidRPr="002D7B96">
        <w:rPr>
          <w:b w:val="0"/>
          <w:sz w:val="24"/>
          <w:szCs w:val="24"/>
          <w:lang w:val="en-US"/>
        </w:rPr>
        <w:t xml:space="preserve">                       </w:t>
      </w:r>
      <w:r w:rsidR="00AF6BDA">
        <w:rPr>
          <w:sz w:val="22"/>
          <w:szCs w:val="22"/>
          <w:lang w:val="en-US"/>
        </w:rPr>
        <w:t>GREE ELECTRIC APPLIANCES, INC. OF</w:t>
      </w:r>
      <w:r w:rsidR="00AF6BDA" w:rsidRPr="0029493D">
        <w:rPr>
          <w:sz w:val="22"/>
          <w:szCs w:val="22"/>
        </w:rPr>
        <w:t xml:space="preserve"> </w:t>
      </w:r>
      <w:r w:rsidR="00AF6BDA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873E3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1673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6" w:name="_Toc151733851"/>
      <w:r w:rsidRPr="00985AEE">
        <w:rPr>
          <w:b/>
          <w:szCs w:val="28"/>
        </w:rPr>
        <w:t>СВИДЕТЕЛЬСТВО О ПРИЕМКЕ</w:t>
      </w:r>
      <w:bookmarkEnd w:id="36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51032B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5920A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F430B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B6B6E">
        <w:rPr>
          <w:sz w:val="22"/>
          <w:szCs w:val="22"/>
        </w:rPr>
        <w:t>KFR</w:t>
      </w:r>
      <w:r w:rsidR="008B6B6E">
        <w:rPr>
          <w:sz w:val="22"/>
          <w:szCs w:val="22"/>
          <w:lang w:val="en-US"/>
        </w:rPr>
        <w:t>I</w:t>
      </w:r>
      <w:r w:rsidR="008B6B6E">
        <w:rPr>
          <w:sz w:val="22"/>
          <w:szCs w:val="22"/>
        </w:rPr>
        <w:t>_</w:t>
      </w:r>
      <w:r w:rsidR="008B6B6E">
        <w:rPr>
          <w:sz w:val="22"/>
          <w:szCs w:val="22"/>
          <w:lang w:val="en-US"/>
        </w:rPr>
        <w:t>LO</w:t>
      </w:r>
      <w:r w:rsidR="008B6B6E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B4219D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6EEB9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D19DA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8B6B6E">
        <w:rPr>
          <w:sz w:val="22"/>
          <w:szCs w:val="22"/>
        </w:rPr>
        <w:t>KOR</w:t>
      </w:r>
      <w:r w:rsidR="008B6B6E">
        <w:rPr>
          <w:sz w:val="22"/>
          <w:szCs w:val="22"/>
          <w:lang w:val="en-US"/>
        </w:rPr>
        <w:t>I</w:t>
      </w:r>
      <w:r w:rsidR="008B6B6E">
        <w:rPr>
          <w:sz w:val="22"/>
          <w:szCs w:val="22"/>
        </w:rPr>
        <w:t>_</w:t>
      </w:r>
      <w:r w:rsidR="008B6B6E">
        <w:rPr>
          <w:sz w:val="22"/>
          <w:szCs w:val="22"/>
          <w:lang w:val="en-US"/>
        </w:rPr>
        <w:t>LO</w:t>
      </w:r>
      <w:r w:rsidR="008B6B6E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</w:t>
      </w:r>
      <w:r w:rsidR="00B25118" w:rsidRPr="00FB0490"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>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7" w:name="_Toc151733852"/>
      <w:r w:rsidRPr="00985AEE">
        <w:rPr>
          <w:b/>
          <w:szCs w:val="28"/>
        </w:rPr>
        <w:t>СВЕДЕНИЯ ОБ УТИЛИЗАЦИИ</w:t>
      </w:r>
      <w:bookmarkEnd w:id="37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8" w:name="_Ref67997856"/>
      <w:bookmarkStart w:id="39" w:name="_Ref68106489"/>
      <w:bookmarkStart w:id="40" w:name="_Ref69937576"/>
      <w:bookmarkStart w:id="41" w:name="_Ref73096577"/>
      <w:bookmarkStart w:id="42" w:name="_Ref73354072"/>
      <w:bookmarkStart w:id="43" w:name="_Ref73360071"/>
      <w:bookmarkStart w:id="44" w:name="_Toc15173385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3B1EA4" w:rsidRPr="00E96FC2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3B1EA4" w:rsidRPr="00E96FC2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9903BA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5" w:name="_Toc151733854"/>
      <w:r w:rsidRPr="007F533D">
        <w:rPr>
          <w:b w:val="0"/>
          <w:sz w:val="22"/>
          <w:szCs w:val="22"/>
        </w:rPr>
        <w:t>9.1 Общие требования</w:t>
      </w:r>
      <w:bookmarkEnd w:id="4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Ref67997869"/>
      <w:bookmarkStart w:id="47" w:name="_Ref68106497"/>
      <w:bookmarkStart w:id="48" w:name="_Ref69937582"/>
      <w:bookmarkStart w:id="49" w:name="_Ref73096586"/>
      <w:bookmarkStart w:id="50" w:name="_Ref73354089"/>
      <w:bookmarkStart w:id="51" w:name="_Ref73360085"/>
      <w:bookmarkStart w:id="52" w:name="_Toc15173385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6"/>
      <w:bookmarkEnd w:id="47"/>
      <w:bookmarkEnd w:id="48"/>
      <w:bookmarkEnd w:id="49"/>
      <w:bookmarkEnd w:id="50"/>
      <w:bookmarkEnd w:id="51"/>
      <w:bookmarkEnd w:id="5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3" w:name="_Toc151733856"/>
      <w:bookmarkStart w:id="54" w:name="_Toc14172322"/>
      <w:bookmarkStart w:id="55" w:name="_Ref67997880"/>
      <w:bookmarkStart w:id="56" w:name="_Ref68106504"/>
      <w:bookmarkStart w:id="57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3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DB2AD5">
        <w:rPr>
          <w:sz w:val="22"/>
          <w:szCs w:val="22"/>
        </w:rPr>
        <w:t>в таблице 11</w:t>
      </w:r>
      <w:r w:rsidR="00011DD0">
        <w:rPr>
          <w:sz w:val="22"/>
          <w:szCs w:val="22"/>
        </w:rPr>
        <w:t>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DB2AD5" w:rsidP="00011DD0">
      <w:pPr>
        <w:pStyle w:val="21"/>
        <w:ind w:firstLine="709"/>
        <w:rPr>
          <w:sz w:val="20"/>
        </w:rPr>
      </w:pPr>
      <w:r>
        <w:rPr>
          <w:sz w:val="20"/>
        </w:rPr>
        <w:t>Таблица 11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547"/>
        <w:gridCol w:w="3544"/>
        <w:gridCol w:w="3827"/>
      </w:tblGrid>
      <w:tr w:rsidR="00841936" w:rsidRPr="00A8170E" w:rsidTr="0043397C">
        <w:trPr>
          <w:trHeight w:hRule="exact" w:val="413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841936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841936" w:rsidP="00841936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841936">
              <w:rPr>
                <w:b/>
                <w:sz w:val="22"/>
                <w:szCs w:val="22"/>
              </w:rPr>
              <w:t xml:space="preserve">Метод распознавания </w:t>
            </w:r>
          </w:p>
        </w:tc>
        <w:tc>
          <w:tcPr>
            <w:tcW w:w="3827" w:type="dxa"/>
            <w:shd w:val="clear" w:color="auto" w:fill="FFFFFF"/>
          </w:tcPr>
          <w:p w:rsidR="00841936" w:rsidRPr="00A8170E" w:rsidRDefault="00841936" w:rsidP="00766ED8">
            <w:pPr>
              <w:spacing w:line="360" w:lineRule="auto"/>
              <w:ind w:left="140"/>
              <w:jc w:val="center"/>
              <w:rPr>
                <w:rStyle w:val="26pt"/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844300" w:rsidRPr="00A8170E" w:rsidTr="00844300">
        <w:trPr>
          <w:trHeight w:val="290"/>
          <w:jc w:val="center"/>
        </w:trPr>
        <w:tc>
          <w:tcPr>
            <w:tcW w:w="9918" w:type="dxa"/>
            <w:gridSpan w:val="3"/>
            <w:shd w:val="clear" w:color="auto" w:fill="FFFFFF"/>
            <w:vAlign w:val="center"/>
          </w:tcPr>
          <w:p w:rsidR="00844300" w:rsidRPr="00F60A80" w:rsidRDefault="00844300" w:rsidP="00844300">
            <w:pPr>
              <w:jc w:val="center"/>
              <w:rPr>
                <w:sz w:val="22"/>
                <w:szCs w:val="22"/>
              </w:rPr>
            </w:pPr>
            <w:r w:rsidRPr="00844300">
              <w:rPr>
                <w:sz w:val="22"/>
                <w:szCs w:val="22"/>
              </w:rPr>
              <w:t>Кондиционер не может быть запущен</w:t>
            </w:r>
          </w:p>
        </w:tc>
      </w:tr>
      <w:tr w:rsidR="00841936" w:rsidRPr="00A8170E" w:rsidTr="0043397C">
        <w:trPr>
          <w:trHeight w:val="756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841936" w:rsidP="00454C6A">
            <w:pPr>
              <w:rPr>
                <w:sz w:val="22"/>
                <w:szCs w:val="22"/>
              </w:rPr>
            </w:pPr>
            <w:r w:rsidRPr="0084193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Нет источника питания или плохое подключение штепсельной вилки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841936" w:rsidP="00F41C03">
            <w:pPr>
              <w:rPr>
                <w:sz w:val="22"/>
                <w:szCs w:val="22"/>
              </w:rPr>
            </w:pPr>
            <w:r w:rsidRPr="00841936">
              <w:rPr>
                <w:sz w:val="22"/>
                <w:szCs w:val="22"/>
              </w:rPr>
              <w:t>После включения питания индикатор работы не горит, а звуковой сигнал не может издавать звук</w:t>
            </w:r>
          </w:p>
        </w:tc>
        <w:tc>
          <w:tcPr>
            <w:tcW w:w="3827" w:type="dxa"/>
            <w:shd w:val="clear" w:color="auto" w:fill="FFFFFF"/>
          </w:tcPr>
          <w:p w:rsidR="00F60A80" w:rsidRPr="00F60A80" w:rsidRDefault="00F60A80" w:rsidP="00F60A80">
            <w:pPr>
              <w:rPr>
                <w:sz w:val="22"/>
                <w:szCs w:val="22"/>
              </w:rPr>
            </w:pPr>
            <w:r w:rsidRPr="00F60A80">
              <w:rPr>
                <w:sz w:val="22"/>
                <w:szCs w:val="22"/>
              </w:rPr>
              <w:t>Подтвердите, связано ли это</w:t>
            </w:r>
            <w:r w:rsidR="00206A10">
              <w:rPr>
                <w:sz w:val="22"/>
                <w:szCs w:val="22"/>
              </w:rPr>
              <w:t xml:space="preserve"> с отключением питания. Если да,</w:t>
            </w:r>
            <w:r w:rsidR="00F93D72">
              <w:rPr>
                <w:sz w:val="22"/>
                <w:szCs w:val="22"/>
              </w:rPr>
              <w:t xml:space="preserve"> </w:t>
            </w:r>
            <w:r w:rsidRPr="00F60A80">
              <w:rPr>
                <w:sz w:val="22"/>
                <w:szCs w:val="22"/>
              </w:rPr>
              <w:t>дождитесь восстановления питания. Если нет, проверьте</w:t>
            </w:r>
            <w:r w:rsidR="00FB540A">
              <w:rPr>
                <w:sz w:val="22"/>
                <w:szCs w:val="22"/>
              </w:rPr>
              <w:t xml:space="preserve"> </w:t>
            </w:r>
            <w:r w:rsidRPr="00F60A80">
              <w:rPr>
                <w:sz w:val="22"/>
                <w:szCs w:val="22"/>
              </w:rPr>
              <w:t>цепь питания и убедитесь, что вилка подключена</w:t>
            </w:r>
          </w:p>
          <w:p w:rsidR="00841936" w:rsidRPr="00A8170E" w:rsidRDefault="00F60A80" w:rsidP="00F60A80">
            <w:pPr>
              <w:rPr>
                <w:sz w:val="22"/>
                <w:szCs w:val="22"/>
              </w:rPr>
            </w:pPr>
            <w:r w:rsidRPr="00F60A80">
              <w:rPr>
                <w:sz w:val="22"/>
                <w:szCs w:val="22"/>
              </w:rPr>
              <w:t>правильно</w:t>
            </w:r>
            <w:r w:rsidR="00FB540A">
              <w:rPr>
                <w:sz w:val="22"/>
                <w:szCs w:val="22"/>
              </w:rPr>
              <w:t xml:space="preserve"> </w:t>
            </w:r>
          </w:p>
        </w:tc>
      </w:tr>
      <w:tr w:rsidR="00841936" w:rsidRPr="00A8170E" w:rsidTr="00B25F5B">
        <w:trPr>
          <w:trHeight w:hRule="exact" w:val="1713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F60A80" w:rsidP="001C2F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Неправильное подключение проводов между</w:t>
            </w:r>
            <w:r w:rsidR="001C2FB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внутренним и наружным блоками или</w:t>
            </w:r>
            <w:r w:rsidR="001C2FB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плохое подключение клемм электропроводки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F60A80" w:rsidP="00454C6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При нормальном питании индикатор работы не горит после включения питания</w:t>
            </w:r>
          </w:p>
        </w:tc>
        <w:tc>
          <w:tcPr>
            <w:tcW w:w="3827" w:type="dxa"/>
            <w:shd w:val="clear" w:color="auto" w:fill="FFFFFF"/>
          </w:tcPr>
          <w:p w:rsidR="00F60A80" w:rsidRPr="00F60A80" w:rsidRDefault="00F60A80" w:rsidP="00F60A8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Проверьте цепь в соответствии с принципиальной схемой и</w:t>
            </w:r>
          </w:p>
          <w:p w:rsidR="00841936" w:rsidRPr="00A8170E" w:rsidRDefault="00F60A80" w:rsidP="00F60A8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правильно подсоедините провода. Убедитесь, что все клеммы подключены надежно</w:t>
            </w:r>
          </w:p>
        </w:tc>
      </w:tr>
      <w:tr w:rsidR="00841936" w:rsidRPr="00A8170E" w:rsidTr="00B25F5B">
        <w:trPr>
          <w:trHeight w:hRule="exact" w:val="2178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F60A80" w:rsidP="00454C6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Утечка электричества из кондиционера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945921" w:rsidRPr="00945921" w:rsidRDefault="00945921" w:rsidP="0094592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После подачи питания комнатный автоматический выключатель сразу</w:t>
            </w:r>
          </w:p>
          <w:p w:rsidR="00841936" w:rsidRPr="00A8170E" w:rsidRDefault="00945921" w:rsidP="0094592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же отключается</w:t>
            </w:r>
          </w:p>
        </w:tc>
        <w:tc>
          <w:tcPr>
            <w:tcW w:w="3827" w:type="dxa"/>
            <w:shd w:val="clear" w:color="auto" w:fill="FFFFFF"/>
          </w:tcPr>
          <w:p w:rsidR="00FB540A" w:rsidRPr="00A8170E" w:rsidRDefault="00945921" w:rsidP="00B25F5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Убедитесь, что кондиционер надежно заземлен.</w:t>
            </w:r>
            <w:r w:rsidR="00B25F5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Убедитесь, что провода кондиционера подключены</w:t>
            </w:r>
            <w:r w:rsidR="00FB540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правильно.</w:t>
            </w:r>
            <w:r w:rsidR="00B25F5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45921">
              <w:rPr>
                <w:rFonts w:eastAsiaTheme="minorHAnsi"/>
                <w:sz w:val="22"/>
                <w:szCs w:val="22"/>
                <w:lang w:eastAsia="en-US"/>
              </w:rPr>
              <w:t xml:space="preserve">Проверьте проводку внутри кондиционера. Проверьте, не поврежден ли изоляционный слой шнура питания; если да, </w:t>
            </w:r>
            <w:r w:rsidR="0043397C">
              <w:rPr>
                <w:rFonts w:eastAsiaTheme="minorHAnsi"/>
                <w:sz w:val="22"/>
                <w:szCs w:val="22"/>
                <w:lang w:eastAsia="en-US"/>
              </w:rPr>
              <w:t>вставьте шнур питания в розетку</w:t>
            </w:r>
          </w:p>
        </w:tc>
      </w:tr>
      <w:tr w:rsidR="00841936" w:rsidRPr="00A8170E" w:rsidTr="0043397C">
        <w:trPr>
          <w:trHeight w:hRule="exact" w:val="605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945921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Неправильный выбор модели воздушного выключателя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945921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После подачи питания воздушный выключатель отключается</w:t>
            </w:r>
          </w:p>
        </w:tc>
        <w:tc>
          <w:tcPr>
            <w:tcW w:w="3827" w:type="dxa"/>
            <w:shd w:val="clear" w:color="auto" w:fill="FFFFFF"/>
          </w:tcPr>
          <w:p w:rsidR="00841936" w:rsidRPr="00A8170E" w:rsidRDefault="00945921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Выберите правильный воздушный выключатель</w:t>
            </w:r>
          </w:p>
        </w:tc>
      </w:tr>
      <w:tr w:rsidR="00841936" w:rsidRPr="00A8170E" w:rsidTr="00B25F5B">
        <w:trPr>
          <w:trHeight w:val="1606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945921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Неисправность пульта дистанционного управления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945921" w:rsidRPr="00945921" w:rsidRDefault="00945921" w:rsidP="0094592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После включения питания индикатор работы горит ярко,</w:t>
            </w:r>
          </w:p>
          <w:p w:rsidR="00841936" w:rsidRPr="00A8170E" w:rsidRDefault="00945921" w:rsidP="00FB540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в то время как дисплей на пульте дистанционного управления или кнопки</w:t>
            </w:r>
            <w:r w:rsidR="00FB540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не работают</w:t>
            </w:r>
          </w:p>
        </w:tc>
        <w:tc>
          <w:tcPr>
            <w:tcW w:w="3827" w:type="dxa"/>
            <w:shd w:val="clear" w:color="auto" w:fill="FFFFFF"/>
          </w:tcPr>
          <w:p w:rsidR="00945921" w:rsidRPr="00945921" w:rsidRDefault="00945921" w:rsidP="0094592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Замените батарейки для пульта дистанционного управления</w:t>
            </w:r>
            <w:r w:rsidR="00FB540A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841936" w:rsidRPr="00A8170E" w:rsidRDefault="00945921" w:rsidP="0094592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Отремонтируйте или замените пульт дистанционного управления</w:t>
            </w:r>
          </w:p>
        </w:tc>
      </w:tr>
      <w:tr w:rsidR="00E40002" w:rsidRPr="00A8170E" w:rsidTr="00E40002">
        <w:trPr>
          <w:trHeight w:val="356"/>
          <w:jc w:val="center"/>
        </w:trPr>
        <w:tc>
          <w:tcPr>
            <w:tcW w:w="9918" w:type="dxa"/>
            <w:gridSpan w:val="3"/>
            <w:shd w:val="clear" w:color="auto" w:fill="FFFFFF"/>
            <w:vAlign w:val="center"/>
          </w:tcPr>
          <w:p w:rsidR="00E40002" w:rsidRPr="00A8170E" w:rsidRDefault="00E40002" w:rsidP="00E4000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0002">
              <w:rPr>
                <w:rFonts w:eastAsiaTheme="minorHAnsi"/>
                <w:sz w:val="22"/>
                <w:szCs w:val="22"/>
                <w:lang w:eastAsia="en-US"/>
              </w:rPr>
              <w:t>Плохое охлаждение (обогрев) кондиционера</w:t>
            </w:r>
          </w:p>
        </w:tc>
      </w:tr>
      <w:tr w:rsidR="00841936" w:rsidRPr="00A8170E" w:rsidTr="00B25F5B">
        <w:trPr>
          <w:trHeight w:val="840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F93D72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93D72">
              <w:rPr>
                <w:rFonts w:eastAsiaTheme="minorHAnsi"/>
                <w:sz w:val="22"/>
                <w:szCs w:val="22"/>
                <w:lang w:eastAsia="en-US"/>
              </w:rPr>
              <w:t>Неправильно заданная температура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F93D72" w:rsidP="00135D3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93D72">
              <w:rPr>
                <w:rFonts w:eastAsiaTheme="minorHAnsi"/>
                <w:sz w:val="22"/>
                <w:szCs w:val="22"/>
                <w:lang w:eastAsia="en-US"/>
              </w:rPr>
              <w:t>Соблюдайте заданную температуру на пульте дистанционного управления</w:t>
            </w:r>
          </w:p>
        </w:tc>
        <w:tc>
          <w:tcPr>
            <w:tcW w:w="3827" w:type="dxa"/>
            <w:shd w:val="clear" w:color="auto" w:fill="FFFFFF"/>
          </w:tcPr>
          <w:p w:rsidR="00841936" w:rsidRPr="00A8170E" w:rsidRDefault="00BD3E89" w:rsidP="00135D3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Отрегулируйте заданную температуру</w:t>
            </w:r>
          </w:p>
        </w:tc>
      </w:tr>
      <w:tr w:rsidR="00841936" w:rsidRPr="00A8170E" w:rsidTr="0043397C">
        <w:trPr>
          <w:trHeight w:val="270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BD3E89" w:rsidRPr="00BD3E89" w:rsidRDefault="00BD3E89" w:rsidP="00BD3E8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Скорость вращения</w:t>
            </w:r>
          </w:p>
          <w:p w:rsidR="00841936" w:rsidRPr="00A8170E" w:rsidRDefault="00BD3E89" w:rsidP="00BD3E8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 xml:space="preserve">двигателя вентилятора IDU установлена слишком низкой 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BD3E89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При слабом дуновении ветра</w:t>
            </w:r>
          </w:p>
        </w:tc>
        <w:tc>
          <w:tcPr>
            <w:tcW w:w="3827" w:type="dxa"/>
            <w:shd w:val="clear" w:color="auto" w:fill="FFFFFF"/>
          </w:tcPr>
          <w:p w:rsidR="00841936" w:rsidRPr="00A8170E" w:rsidRDefault="00BD3E89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Установите скорость вентилятора на высокую или среднюю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49141C" w:rsidRDefault="0049141C" w:rsidP="00A6128A">
      <w:pPr>
        <w:spacing w:after="160"/>
        <w:rPr>
          <w:sz w:val="20"/>
          <w:szCs w:val="20"/>
        </w:rPr>
      </w:pPr>
    </w:p>
    <w:p w:rsidR="0049141C" w:rsidRDefault="0049141C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11.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405"/>
        <w:gridCol w:w="3544"/>
        <w:gridCol w:w="3969"/>
      </w:tblGrid>
      <w:tr w:rsidR="0049141C" w:rsidRPr="00A8170E" w:rsidTr="00B25F5B">
        <w:trPr>
          <w:trHeight w:val="84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Засорен фильтр внутреннего блока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Проверьте фильтр, чтобы увидеть, что он заблокирован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49141C" w:rsidRPr="00A8170E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Неправильное положение установки внутреннего</w:t>
            </w:r>
          </w:p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и наружного блоков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Проверьте правильность положения установки</w:t>
            </w:r>
          </w:p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в соответствии с требованиями к установке кондиционера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Отрегулируйте положение установки и установите защиту от дождя и солнца для наружного блока</w:t>
            </w:r>
          </w:p>
        </w:tc>
      </w:tr>
      <w:tr w:rsidR="0049141C" w:rsidRPr="00BD3E89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Происходит утечка хладагента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Температура нагнетаемого воздуха во время охлаждения</w:t>
            </w:r>
            <w:r w:rsidR="0044153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выше, чем нормальная температура нагнетаемого ветра;</w:t>
            </w:r>
          </w:p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Температура нагнетаемого воздуха во время нагрева ниже, чем нормальная температура нагнетаемого ветра;</w:t>
            </w:r>
          </w:p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Давление в агрегатах намного ниже регулируемого диапазона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BD3E89" w:rsidRDefault="0049141C" w:rsidP="00B25F5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Выясните причины утечки и устраните их. Добавьте</w:t>
            </w:r>
            <w:r w:rsidR="00B25F5B">
              <w:rPr>
                <w:rFonts w:eastAsiaTheme="minorHAnsi"/>
                <w:sz w:val="22"/>
                <w:szCs w:val="22"/>
                <w:lang w:eastAsia="en-US"/>
              </w:rPr>
              <w:t xml:space="preserve"> хладагент</w:t>
            </w:r>
          </w:p>
        </w:tc>
      </w:tr>
      <w:tr w:rsidR="0049141C" w:rsidRPr="00BD3E89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33721">
              <w:rPr>
                <w:rFonts w:eastAsiaTheme="minorHAnsi"/>
                <w:sz w:val="22"/>
                <w:szCs w:val="22"/>
                <w:lang w:eastAsia="en-US"/>
              </w:rPr>
              <w:t>Неисправность 4-ходового клапана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33721">
              <w:rPr>
                <w:rFonts w:eastAsiaTheme="minorHAnsi"/>
                <w:sz w:val="22"/>
                <w:szCs w:val="22"/>
                <w:lang w:eastAsia="en-US"/>
              </w:rPr>
              <w:t>Дует холодный ветер во время обогрева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33721">
              <w:rPr>
                <w:rFonts w:eastAsiaTheme="minorHAnsi"/>
                <w:sz w:val="22"/>
                <w:szCs w:val="22"/>
                <w:lang w:eastAsia="en-US"/>
              </w:rPr>
              <w:t>Замените 4-ходовой клапан</w:t>
            </w:r>
          </w:p>
        </w:tc>
      </w:tr>
      <w:tr w:rsidR="0049141C" w:rsidRPr="00F33721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Неисправность капилляра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Температура нагнетаемого воздуха во время охлаждения</w:t>
            </w:r>
            <w:r w:rsidR="004F5D4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выше, чем нормальная температура нагнетаемого ветра;</w:t>
            </w:r>
          </w:p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Температура нагнетаемого воздуха во время нагрева ниже, чем нормальная температура нагнетаемого ветра;</w:t>
            </w:r>
          </w:p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Давление в агрегате намного ниже регулируемого диапазона. Если</w:t>
            </w:r>
          </w:p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хладагент не протекает, часть капилляра заблокирована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Замените капилляр</w:t>
            </w:r>
          </w:p>
        </w:tc>
      </w:tr>
      <w:tr w:rsidR="0049141C" w:rsidRPr="00F33721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Объем потока в клапане недостаточен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F33721" w:rsidRDefault="0049141C" w:rsidP="00D3085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Давление в клапанах значительно ниже, чем</w:t>
            </w:r>
            <w:r w:rsidR="00D3085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указано в спецификации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Полностью откройте клапан</w:t>
            </w:r>
          </w:p>
        </w:tc>
      </w:tr>
      <w:tr w:rsidR="0049141C" w:rsidRPr="00F33721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Неисправность горизонтальной жалюзи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Горизонтальные жалюзи не могут поворачиваться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Подробности приведены в пункте 3 метода технического обслуживания</w:t>
            </w:r>
          </w:p>
        </w:tc>
      </w:tr>
      <w:tr w:rsidR="0049141C" w:rsidRPr="0063442F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Неисправность двигателя вентилятора IDU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 IDU не может работать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Подробные сведения о методе технического обслуживания приведены в разделе устранение неполадок для H6</w:t>
            </w:r>
          </w:p>
        </w:tc>
      </w:tr>
      <w:tr w:rsidR="0049141C" w:rsidRPr="0063442F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Неисправность двигателя вентилятора ODU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 ODU не может работать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Подробности приведены в пункте 4 метода технического обслуживания</w:t>
            </w:r>
          </w:p>
        </w:tc>
      </w:tr>
      <w:tr w:rsidR="0049141C" w:rsidRPr="0063442F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Неисправность компрессора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Компрессор не может работать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Подробности приведены в пункте 5 метода технического обслуживания</w:t>
            </w:r>
          </w:p>
        </w:tc>
      </w:tr>
    </w:tbl>
    <w:p w:rsidR="0049141C" w:rsidRDefault="0049141C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11.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547"/>
        <w:gridCol w:w="3402"/>
        <w:gridCol w:w="3969"/>
      </w:tblGrid>
      <w:tr w:rsidR="00732EE1" w:rsidRPr="00A8170E" w:rsidTr="00732EE1">
        <w:trPr>
          <w:trHeight w:val="222"/>
          <w:jc w:val="center"/>
        </w:trPr>
        <w:tc>
          <w:tcPr>
            <w:tcW w:w="9918" w:type="dxa"/>
            <w:gridSpan w:val="3"/>
            <w:shd w:val="clear" w:color="auto" w:fill="FFFFFF"/>
            <w:vAlign w:val="center"/>
          </w:tcPr>
          <w:p w:rsidR="00732EE1" w:rsidRPr="00A8170E" w:rsidRDefault="00732EE1" w:rsidP="00732EE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Горизонтальные жалюзи не могут поворачиваться</w:t>
            </w:r>
          </w:p>
        </w:tc>
      </w:tr>
      <w:tr w:rsidR="0049141C" w:rsidRPr="00A8170E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49141C" w:rsidRPr="00A8170E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Неправильное подключение провода или плохое подключение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49141C" w:rsidRPr="00A8170E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Проверьте состояние проводки в соответствии с принципиальной схемой</w:t>
            </w:r>
          </w:p>
        </w:tc>
        <w:tc>
          <w:tcPr>
            <w:tcW w:w="3969" w:type="dxa"/>
            <w:shd w:val="clear" w:color="auto" w:fill="FFFFFF"/>
          </w:tcPr>
          <w:p w:rsidR="00732EE1" w:rsidRPr="00732EE1" w:rsidRDefault="00732EE1" w:rsidP="00732EE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Подсоедините провода в соответствии со схемой подключения, чтобы</w:t>
            </w:r>
          </w:p>
          <w:p w:rsidR="0049141C" w:rsidRPr="00A8170E" w:rsidRDefault="00732EE1" w:rsidP="00732EE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убедиться, что все клеммы надежно подсоединены</w:t>
            </w:r>
          </w:p>
        </w:tc>
      </w:tr>
      <w:tr w:rsidR="0049141C" w:rsidRPr="00BD3E89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49141C" w:rsidRPr="00BD3E89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Поврежден шаговый двигатель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49141C" w:rsidRPr="00BD3E89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Шаговый двигатель не может работать</w:t>
            </w:r>
          </w:p>
        </w:tc>
        <w:tc>
          <w:tcPr>
            <w:tcW w:w="3969" w:type="dxa"/>
            <w:shd w:val="clear" w:color="auto" w:fill="FFFFFF"/>
          </w:tcPr>
          <w:p w:rsidR="0049141C" w:rsidRPr="00BD3E89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Отремонтируйте или замените шаговый двигатель</w:t>
            </w:r>
          </w:p>
        </w:tc>
      </w:tr>
      <w:tr w:rsidR="0049141C" w:rsidRPr="00BD3E89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49141C" w:rsidRPr="00F33721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Повреждена материнская плата</w:t>
            </w:r>
          </w:p>
        </w:tc>
        <w:tc>
          <w:tcPr>
            <w:tcW w:w="3402" w:type="dxa"/>
            <w:shd w:val="clear" w:color="auto" w:fill="FFFFFF"/>
          </w:tcPr>
          <w:p w:rsidR="0049141C" w:rsidRPr="00F33721" w:rsidRDefault="00732EE1" w:rsidP="00732EE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Все остальные в норме, в то время как горизонтальные жалюзи не могут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работать</w:t>
            </w:r>
          </w:p>
        </w:tc>
        <w:tc>
          <w:tcPr>
            <w:tcW w:w="3969" w:type="dxa"/>
            <w:shd w:val="clear" w:color="auto" w:fill="FFFFFF"/>
          </w:tcPr>
          <w:p w:rsidR="0049141C" w:rsidRPr="00BD3E89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Замените основную плату на ту же модель</w:t>
            </w:r>
          </w:p>
        </w:tc>
      </w:tr>
      <w:tr w:rsidR="002E2A6C" w:rsidRPr="00F33721" w:rsidTr="002E2A6C">
        <w:trPr>
          <w:trHeight w:val="116"/>
          <w:jc w:val="center"/>
        </w:trPr>
        <w:tc>
          <w:tcPr>
            <w:tcW w:w="9918" w:type="dxa"/>
            <w:gridSpan w:val="3"/>
            <w:shd w:val="clear" w:color="auto" w:fill="FFFFFF"/>
          </w:tcPr>
          <w:p w:rsidR="002E2A6C" w:rsidRPr="00F33721" w:rsidRDefault="002E2A6C" w:rsidP="002E2A6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 ODU не может работать</w:t>
            </w:r>
          </w:p>
        </w:tc>
      </w:tr>
      <w:tr w:rsidR="0049141C" w:rsidRPr="00F33721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49141C" w:rsidRPr="00F33721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Неправильное подключение провода или плохое подключение</w:t>
            </w:r>
          </w:p>
        </w:tc>
        <w:tc>
          <w:tcPr>
            <w:tcW w:w="3402" w:type="dxa"/>
            <w:shd w:val="clear" w:color="auto" w:fill="FFFFFF"/>
          </w:tcPr>
          <w:p w:rsidR="0049141C" w:rsidRPr="00F33721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Проверьте состояние проводки в соответствии с принципиальной схемой</w:t>
            </w:r>
          </w:p>
        </w:tc>
        <w:tc>
          <w:tcPr>
            <w:tcW w:w="3969" w:type="dxa"/>
            <w:shd w:val="clear" w:color="auto" w:fill="FFFFFF"/>
          </w:tcPr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Подсоедините провода в соответствии со схемой подключения, чтобы</w:t>
            </w:r>
          </w:p>
          <w:p w:rsidR="0049141C" w:rsidRPr="00F33721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убедиться, что все клеммы надежно подсоединены</w:t>
            </w:r>
          </w:p>
        </w:tc>
      </w:tr>
      <w:tr w:rsidR="0049141C" w:rsidRPr="00F33721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49141C" w:rsidRPr="00F33721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Повреждена мощность двигателя вентилятора ODU</w:t>
            </w:r>
          </w:p>
        </w:tc>
        <w:tc>
          <w:tcPr>
            <w:tcW w:w="3402" w:type="dxa"/>
            <w:shd w:val="clear" w:color="auto" w:fill="FFFFFF"/>
          </w:tcPr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Измерьте емкость конденсатора вентилятора с помощью универсального измерителя и убедитесь, что емкость выходит</w:t>
            </w:r>
          </w:p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за пределы диапазона отклонений, указанного на заводской табличке</w:t>
            </w:r>
          </w:p>
          <w:p w:rsidR="0049141C" w:rsidRPr="00F33721" w:rsidRDefault="00D30854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конденсатора вентилятора</w:t>
            </w:r>
          </w:p>
        </w:tc>
        <w:tc>
          <w:tcPr>
            <w:tcW w:w="3969" w:type="dxa"/>
            <w:shd w:val="clear" w:color="auto" w:fill="FFFFFF"/>
          </w:tcPr>
          <w:p w:rsidR="0049141C" w:rsidRPr="00F33721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Замените мощность вентилятора</w:t>
            </w:r>
          </w:p>
        </w:tc>
      </w:tr>
      <w:tr w:rsidR="0049141C" w:rsidRPr="0063442F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Напряжение питания немного низкое или</w:t>
            </w:r>
          </w:p>
          <w:p w:rsidR="0049141C" w:rsidRPr="0063442F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высокое</w:t>
            </w:r>
          </w:p>
        </w:tc>
        <w:tc>
          <w:tcPr>
            <w:tcW w:w="3402" w:type="dxa"/>
            <w:shd w:val="clear" w:color="auto" w:fill="FFFFFF"/>
          </w:tcPr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Используйте универсальный измеритель для измерения</w:t>
            </w:r>
          </w:p>
          <w:p w:rsidR="0049141C" w:rsidRPr="0063442F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напряжения источника питания. Напряжение немного завышено или занижено</w:t>
            </w:r>
          </w:p>
        </w:tc>
        <w:tc>
          <w:tcPr>
            <w:tcW w:w="3969" w:type="dxa"/>
            <w:shd w:val="clear" w:color="auto" w:fill="FFFFFF"/>
          </w:tcPr>
          <w:p w:rsidR="0049141C" w:rsidRPr="0063442F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Предлагаем оснастить регулятором напряжения</w:t>
            </w:r>
          </w:p>
        </w:tc>
      </w:tr>
      <w:tr w:rsidR="0049141C" w:rsidRPr="0063442F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49141C" w:rsidRPr="0063442F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Поврежден двигатель наружного блока</w:t>
            </w:r>
          </w:p>
        </w:tc>
        <w:tc>
          <w:tcPr>
            <w:tcW w:w="3402" w:type="dxa"/>
            <w:shd w:val="clear" w:color="auto" w:fill="FFFFFF"/>
          </w:tcPr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Когда агрегат включен, производительность охлаждения/обогрева</w:t>
            </w:r>
          </w:p>
          <w:p w:rsidR="0049141C" w:rsidRPr="0063442F" w:rsidRDefault="002E2A6C" w:rsidP="00D3085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плохая, а компрессор ODU производит много шума</w:t>
            </w:r>
            <w:r w:rsidR="00D30854">
              <w:rPr>
                <w:rFonts w:eastAsiaTheme="minorHAnsi"/>
                <w:sz w:val="22"/>
                <w:szCs w:val="22"/>
                <w:lang w:eastAsia="en-US"/>
              </w:rPr>
              <w:t xml:space="preserve"> и тепла</w:t>
            </w:r>
          </w:p>
        </w:tc>
        <w:tc>
          <w:tcPr>
            <w:tcW w:w="3969" w:type="dxa"/>
            <w:shd w:val="clear" w:color="auto" w:fill="FFFFFF"/>
          </w:tcPr>
          <w:p w:rsidR="0049141C" w:rsidRPr="0063442F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Замените компрессорное масло и хладагент. Если состояние не улучшилось, замените компрессор новым</w:t>
            </w:r>
          </w:p>
        </w:tc>
      </w:tr>
      <w:tr w:rsidR="00774005" w:rsidRPr="0063442F" w:rsidTr="00774005">
        <w:trPr>
          <w:trHeight w:val="339"/>
          <w:jc w:val="center"/>
        </w:trPr>
        <w:tc>
          <w:tcPr>
            <w:tcW w:w="9918" w:type="dxa"/>
            <w:gridSpan w:val="3"/>
            <w:shd w:val="clear" w:color="auto" w:fill="FFFFFF"/>
          </w:tcPr>
          <w:p w:rsidR="00774005" w:rsidRPr="00774005" w:rsidRDefault="00774005" w:rsidP="0077400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74005">
              <w:rPr>
                <w:rFonts w:ascii="Arial-BoldMT" w:hAnsi="Arial-BoldMT"/>
                <w:bCs/>
                <w:color w:val="242021"/>
                <w:sz w:val="22"/>
                <w:szCs w:val="22"/>
              </w:rPr>
              <w:t>Компрессор не может работать</w:t>
            </w:r>
          </w:p>
        </w:tc>
      </w:tr>
      <w:tr w:rsidR="00774005" w:rsidRPr="0063442F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774005" w:rsidRPr="0063442F" w:rsidRDefault="006A5A09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A5A09">
              <w:rPr>
                <w:rFonts w:eastAsiaTheme="minorHAnsi"/>
                <w:sz w:val="22"/>
                <w:szCs w:val="22"/>
                <w:lang w:eastAsia="en-US"/>
              </w:rPr>
              <w:t>Неправильное подключение провода или плохое подключение</w:t>
            </w:r>
          </w:p>
        </w:tc>
        <w:tc>
          <w:tcPr>
            <w:tcW w:w="3402" w:type="dxa"/>
            <w:shd w:val="clear" w:color="auto" w:fill="FFFFFF"/>
          </w:tcPr>
          <w:p w:rsidR="00774005" w:rsidRPr="0063442F" w:rsidRDefault="006A5A09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A5A09">
              <w:rPr>
                <w:rFonts w:eastAsiaTheme="minorHAnsi"/>
                <w:sz w:val="22"/>
                <w:szCs w:val="22"/>
                <w:lang w:eastAsia="en-US"/>
              </w:rPr>
              <w:t>Проверьте состояние проводки в соответствии с принципиальной схемой</w:t>
            </w:r>
          </w:p>
        </w:tc>
        <w:tc>
          <w:tcPr>
            <w:tcW w:w="3969" w:type="dxa"/>
            <w:shd w:val="clear" w:color="auto" w:fill="FFFFFF"/>
          </w:tcPr>
          <w:p w:rsidR="000B1586" w:rsidRPr="000B1586" w:rsidRDefault="000B1586" w:rsidP="000B158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Подсоедините провода в соответствии со схемой подключения, чтобы</w:t>
            </w:r>
          </w:p>
          <w:p w:rsidR="00774005" w:rsidRPr="0063442F" w:rsidRDefault="000B1586" w:rsidP="000B158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убедиться, что все клеммы надежно подсоединены</w:t>
            </w:r>
          </w:p>
        </w:tc>
      </w:tr>
    </w:tbl>
    <w:p w:rsidR="0049141C" w:rsidRDefault="0049141C" w:rsidP="00A6128A">
      <w:pPr>
        <w:spacing w:after="160"/>
        <w:rPr>
          <w:sz w:val="20"/>
          <w:szCs w:val="20"/>
        </w:rPr>
      </w:pPr>
    </w:p>
    <w:p w:rsidR="005173D9" w:rsidRDefault="005173D9" w:rsidP="00A6128A">
      <w:pPr>
        <w:spacing w:after="160"/>
        <w:rPr>
          <w:sz w:val="20"/>
          <w:szCs w:val="20"/>
        </w:rPr>
      </w:pPr>
    </w:p>
    <w:p w:rsidR="005173D9" w:rsidRDefault="005173D9" w:rsidP="00A6128A">
      <w:pPr>
        <w:spacing w:after="160"/>
        <w:rPr>
          <w:sz w:val="20"/>
          <w:szCs w:val="20"/>
        </w:rPr>
      </w:pPr>
    </w:p>
    <w:p w:rsidR="005173D9" w:rsidRDefault="005173D9" w:rsidP="00A6128A">
      <w:pPr>
        <w:spacing w:after="160"/>
        <w:rPr>
          <w:sz w:val="20"/>
          <w:szCs w:val="20"/>
        </w:rPr>
      </w:pPr>
    </w:p>
    <w:p w:rsidR="005173D9" w:rsidRDefault="005173D9" w:rsidP="00A6128A">
      <w:pPr>
        <w:spacing w:after="160"/>
        <w:rPr>
          <w:sz w:val="20"/>
          <w:szCs w:val="20"/>
        </w:rPr>
      </w:pPr>
    </w:p>
    <w:p w:rsidR="005173D9" w:rsidRDefault="005173D9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Продолжение таблицы 11. 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256"/>
        <w:gridCol w:w="3402"/>
        <w:gridCol w:w="3260"/>
      </w:tblGrid>
      <w:tr w:rsidR="005173D9" w:rsidRPr="0063442F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63442F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Повреждена производительность компрессора</w:t>
            </w:r>
          </w:p>
        </w:tc>
        <w:tc>
          <w:tcPr>
            <w:tcW w:w="3402" w:type="dxa"/>
            <w:shd w:val="clear" w:color="auto" w:fill="FFFFFF"/>
          </w:tcPr>
          <w:p w:rsidR="005173D9" w:rsidRPr="0063442F" w:rsidRDefault="005173D9" w:rsidP="005173D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Измерьте емкость конденсатора вентилятора с помощью универсального измерителя и убедитесь, что емкость выходит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за пределы диапазона отклонений, указанного на заводской табличке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конденсатора вентилятора</w:t>
            </w:r>
          </w:p>
        </w:tc>
        <w:tc>
          <w:tcPr>
            <w:tcW w:w="3260" w:type="dxa"/>
            <w:shd w:val="clear" w:color="auto" w:fill="FFFFFF"/>
          </w:tcPr>
          <w:p w:rsidR="005173D9" w:rsidRPr="0063442F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Замените конденсатор компрессора</w:t>
            </w:r>
          </w:p>
        </w:tc>
      </w:tr>
      <w:tr w:rsidR="005173D9" w:rsidRPr="0063442F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Напряжение питания немного низкое или</w:t>
            </w:r>
          </w:p>
          <w:p w:rsidR="005173D9" w:rsidRPr="0063442F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высокое</w:t>
            </w:r>
          </w:p>
        </w:tc>
        <w:tc>
          <w:tcPr>
            <w:tcW w:w="3402" w:type="dxa"/>
            <w:shd w:val="clear" w:color="auto" w:fill="FFFFFF"/>
          </w:tcPr>
          <w:p w:rsidR="005173D9" w:rsidRPr="0063442F" w:rsidRDefault="005173D9" w:rsidP="005173D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Используйте универсальный измеритель для измерения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напряжения источника питания. Напряжение немного завышено или занижено</w:t>
            </w:r>
          </w:p>
        </w:tc>
        <w:tc>
          <w:tcPr>
            <w:tcW w:w="3260" w:type="dxa"/>
            <w:shd w:val="clear" w:color="auto" w:fill="FFFFFF"/>
          </w:tcPr>
          <w:p w:rsidR="005173D9" w:rsidRPr="0063442F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Предлагаем оснастить регулятором напряжения</w:t>
            </w:r>
          </w:p>
        </w:tc>
      </w:tr>
      <w:tr w:rsidR="005173D9" w:rsidRPr="0063442F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63442F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Перегорел змеевик компрессора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Используйте универсальный измеритель для измерения сопротивления</w:t>
            </w:r>
          </w:p>
          <w:p w:rsidR="005173D9" w:rsidRPr="0063442F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между клеммами компрессора, и оно равно 0</w:t>
            </w:r>
          </w:p>
        </w:tc>
        <w:tc>
          <w:tcPr>
            <w:tcW w:w="3260" w:type="dxa"/>
            <w:shd w:val="clear" w:color="auto" w:fill="FFFFFF"/>
          </w:tcPr>
          <w:p w:rsidR="005173D9" w:rsidRPr="0063442F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Отремонтируйте или замените компрессор</w:t>
            </w:r>
          </w:p>
        </w:tc>
      </w:tr>
      <w:tr w:rsidR="005173D9" w:rsidRPr="000B1586" w:rsidTr="009F139A">
        <w:trPr>
          <w:trHeight w:val="536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Цилиндр компрессора</w:t>
            </w:r>
          </w:p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заблокирован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Компрессор не может работать</w:t>
            </w:r>
          </w:p>
        </w:tc>
        <w:tc>
          <w:tcPr>
            <w:tcW w:w="3260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Отремонтируйте или замените компрессор</w:t>
            </w:r>
          </w:p>
        </w:tc>
      </w:tr>
      <w:tr w:rsidR="005173D9" w:rsidRPr="000B1586" w:rsidTr="00986128">
        <w:trPr>
          <w:trHeight w:val="242"/>
          <w:jc w:val="center"/>
        </w:trPr>
        <w:tc>
          <w:tcPr>
            <w:tcW w:w="9918" w:type="dxa"/>
            <w:gridSpan w:val="3"/>
            <w:shd w:val="clear" w:color="auto" w:fill="FFFFFF"/>
          </w:tcPr>
          <w:p w:rsidR="005173D9" w:rsidRPr="000B1586" w:rsidRDefault="005173D9" w:rsidP="0098612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Кондиционер протекает</w:t>
            </w:r>
          </w:p>
        </w:tc>
      </w:tr>
      <w:tr w:rsidR="005173D9" w:rsidRPr="000B1586" w:rsidTr="009F139A">
        <w:trPr>
          <w:trHeight w:val="524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Дренажная труба засорена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Утечка воды из внутреннего блока</w:t>
            </w:r>
          </w:p>
        </w:tc>
        <w:tc>
          <w:tcPr>
            <w:tcW w:w="3260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Удалите посторонние предметы внутри дренажной трубы</w:t>
            </w:r>
          </w:p>
        </w:tc>
      </w:tr>
      <w:tr w:rsidR="005173D9" w:rsidRPr="000B1586" w:rsidTr="009F139A">
        <w:trPr>
          <w:trHeight w:val="519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Сломана дренажная труба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Вода вытекает из дренажной трубы</w:t>
            </w:r>
          </w:p>
        </w:tc>
        <w:tc>
          <w:tcPr>
            <w:tcW w:w="3260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Заменить сливную трубу</w:t>
            </w:r>
          </w:p>
        </w:tc>
      </w:tr>
      <w:tr w:rsidR="005173D9" w:rsidRPr="000B1586" w:rsidTr="009F139A">
        <w:trPr>
          <w:trHeight w:val="543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Упаковка не плотная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Утечка воды из места соединения труб внутреннего блока</w:t>
            </w:r>
          </w:p>
        </w:tc>
        <w:tc>
          <w:tcPr>
            <w:tcW w:w="3260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Снова заверните его и плотно сверните</w:t>
            </w:r>
          </w:p>
        </w:tc>
      </w:tr>
      <w:tr w:rsidR="005173D9" w:rsidRPr="000B1586" w:rsidTr="00986128">
        <w:trPr>
          <w:trHeight w:val="374"/>
          <w:jc w:val="center"/>
        </w:trPr>
        <w:tc>
          <w:tcPr>
            <w:tcW w:w="9918" w:type="dxa"/>
            <w:gridSpan w:val="3"/>
            <w:shd w:val="clear" w:color="auto" w:fill="FFFFFF"/>
          </w:tcPr>
          <w:p w:rsidR="005173D9" w:rsidRPr="000B1586" w:rsidRDefault="005173D9" w:rsidP="0098612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Ненормальный звук и вибрация</w:t>
            </w:r>
          </w:p>
        </w:tc>
      </w:tr>
      <w:tr w:rsidR="005173D9" w:rsidRPr="000B1586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BB1FB9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При включении или выключении</w:t>
            </w:r>
          </w:p>
          <w:p w:rsidR="005173D9" w:rsidRPr="000B1586" w:rsidRDefault="005173D9" w:rsidP="009F139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устройства панель и другие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детали расширяются, и раздается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ненормальный звук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Раздается звук "ПАПА".</w:t>
            </w:r>
          </w:p>
        </w:tc>
        <w:tc>
          <w:tcPr>
            <w:tcW w:w="3260" w:type="dxa"/>
            <w:shd w:val="clear" w:color="auto" w:fill="FFFFFF"/>
          </w:tcPr>
          <w:p w:rsidR="005173D9" w:rsidRPr="00BB1FB9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Нормальное явление. Ненормальный звук</w:t>
            </w:r>
          </w:p>
          <w:p w:rsidR="005173D9" w:rsidRPr="000B1586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исчезнет через несколько минут</w:t>
            </w:r>
          </w:p>
        </w:tc>
      </w:tr>
      <w:tr w:rsidR="005173D9" w:rsidRPr="000B1586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BB1FB9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При включении или выключении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устройства раздается ненормальный звук</w:t>
            </w:r>
          </w:p>
          <w:p w:rsidR="005173D9" w:rsidRPr="000B1586" w:rsidRDefault="005173D9" w:rsidP="009F139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из-за потока хладагента внутри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кондиционера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Слышен звук льющейся воды</w:t>
            </w:r>
          </w:p>
        </w:tc>
        <w:tc>
          <w:tcPr>
            <w:tcW w:w="3260" w:type="dxa"/>
            <w:shd w:val="clear" w:color="auto" w:fill="FFFFFF"/>
          </w:tcPr>
          <w:p w:rsidR="005173D9" w:rsidRPr="00BB1FB9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Нормальное явление. Ненормальный звук</w:t>
            </w:r>
          </w:p>
          <w:p w:rsidR="005173D9" w:rsidRPr="000B1586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исчезнет через несколько минут</w:t>
            </w:r>
          </w:p>
        </w:tc>
      </w:tr>
      <w:tr w:rsidR="005173D9" w:rsidRPr="000B1586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9F139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Посторонние предметы внутри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внутреннего блока или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соприкасающиеся друг с другом детали внутри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внутреннего блока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Из внутреннего блока доносится ненормальный звук</w:t>
            </w:r>
          </w:p>
        </w:tc>
        <w:tc>
          <w:tcPr>
            <w:tcW w:w="3260" w:type="dxa"/>
            <w:shd w:val="clear" w:color="auto" w:fill="FFFFFF"/>
          </w:tcPr>
          <w:p w:rsidR="005173D9" w:rsidRPr="00BB1FB9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Удалите посторонние предметы. Отрегулируйте положение всех деталей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внутреннего блока, затяните винты и приклейте демпфирующую</w:t>
            </w:r>
          </w:p>
          <w:p w:rsidR="005173D9" w:rsidRPr="000B1586" w:rsidRDefault="005173D9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штукатурку между соединяемыми деталями</w:t>
            </w:r>
          </w:p>
        </w:tc>
      </w:tr>
    </w:tbl>
    <w:p w:rsidR="005173D9" w:rsidRDefault="009F139A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11.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256"/>
        <w:gridCol w:w="3402"/>
        <w:gridCol w:w="3260"/>
      </w:tblGrid>
      <w:tr w:rsidR="009F139A" w:rsidRPr="00BB1FB9" w:rsidTr="00986128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9F139A" w:rsidRPr="001A736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Посторонние предметы внутри</w:t>
            </w:r>
          </w:p>
          <w:p w:rsidR="009F139A" w:rsidRPr="001A736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наружного блока или детали</w:t>
            </w:r>
          </w:p>
          <w:p w:rsidR="009F139A" w:rsidRPr="00BB1FB9" w:rsidRDefault="009F139A" w:rsidP="00D80D2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, соприкасающиеся друг с другом внутри</w:t>
            </w:r>
            <w:r w:rsidR="00D80D2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наружного блока</w:t>
            </w:r>
          </w:p>
        </w:tc>
        <w:tc>
          <w:tcPr>
            <w:tcW w:w="3402" w:type="dxa"/>
            <w:shd w:val="clear" w:color="auto" w:fill="FFFFFF"/>
          </w:tcPr>
          <w:p w:rsidR="009F139A" w:rsidRPr="00BB1FB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Из наружного блока доносится ненормальный зв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у</w:t>
            </w: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к</w:t>
            </w:r>
          </w:p>
        </w:tc>
        <w:tc>
          <w:tcPr>
            <w:tcW w:w="3260" w:type="dxa"/>
            <w:shd w:val="clear" w:color="auto" w:fill="FFFFFF"/>
          </w:tcPr>
          <w:p w:rsidR="009F139A" w:rsidRPr="00BB1FB9" w:rsidRDefault="009F139A" w:rsidP="00D80D2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Удалите посторонние предметы. Отрегулируйте положение всех деталей</w:t>
            </w:r>
            <w:r w:rsidR="00D80D2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наружного блока, затяните винты и приклейте демпфирующую</w:t>
            </w:r>
            <w:r w:rsidR="00D80D2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штукатурку между соединяемыми деталями</w:t>
            </w:r>
          </w:p>
        </w:tc>
      </w:tr>
      <w:tr w:rsidR="009F139A" w:rsidRPr="00BB1FB9" w:rsidTr="00986128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9F139A" w:rsidRPr="00BB1FB9" w:rsidRDefault="009F139A" w:rsidP="00D80D2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Короткое замыкание внутри магнитной</w:t>
            </w:r>
            <w:r w:rsidR="00D80D2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катушки</w:t>
            </w:r>
          </w:p>
        </w:tc>
        <w:tc>
          <w:tcPr>
            <w:tcW w:w="3402" w:type="dxa"/>
            <w:shd w:val="clear" w:color="auto" w:fill="FFFFFF"/>
          </w:tcPr>
          <w:p w:rsidR="009F139A" w:rsidRPr="001A736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Во время нагрева трехходовой клапан издает ненормальный</w:t>
            </w:r>
          </w:p>
          <w:p w:rsidR="009F139A" w:rsidRPr="00BB1FB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электромагнитный звук</w:t>
            </w:r>
          </w:p>
        </w:tc>
        <w:tc>
          <w:tcPr>
            <w:tcW w:w="3260" w:type="dxa"/>
            <w:shd w:val="clear" w:color="auto" w:fill="FFFFFF"/>
          </w:tcPr>
          <w:p w:rsidR="009F139A" w:rsidRPr="00BB1FB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Заменить магнитную катушку</w:t>
            </w:r>
          </w:p>
        </w:tc>
      </w:tr>
      <w:tr w:rsidR="009F139A" w:rsidRPr="000B1586" w:rsidTr="00986128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9F139A" w:rsidRPr="000B1586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Ненормальное сотрясение компрессора</w:t>
            </w:r>
          </w:p>
        </w:tc>
        <w:tc>
          <w:tcPr>
            <w:tcW w:w="3402" w:type="dxa"/>
            <w:shd w:val="clear" w:color="auto" w:fill="FFFFFF"/>
          </w:tcPr>
          <w:p w:rsidR="009F139A" w:rsidRPr="000B1586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Наружный блок издает ненормальный звук</w:t>
            </w:r>
          </w:p>
        </w:tc>
        <w:tc>
          <w:tcPr>
            <w:tcW w:w="3260" w:type="dxa"/>
            <w:shd w:val="clear" w:color="auto" w:fill="FFFFFF"/>
          </w:tcPr>
          <w:p w:rsidR="009F139A" w:rsidRPr="000B1586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отрегулируйте опорный коврик для ног компрессора, затяните болты</w:t>
            </w:r>
          </w:p>
        </w:tc>
      </w:tr>
      <w:tr w:rsidR="009F139A" w:rsidRPr="001A7369" w:rsidTr="00986128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9F139A" w:rsidRPr="001A736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Ненормальный звук внутри</w:t>
            </w:r>
          </w:p>
          <w:p w:rsidR="009F139A" w:rsidRPr="001A736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компрессора</w:t>
            </w:r>
          </w:p>
        </w:tc>
        <w:tc>
          <w:tcPr>
            <w:tcW w:w="3402" w:type="dxa"/>
            <w:shd w:val="clear" w:color="auto" w:fill="FFFFFF"/>
          </w:tcPr>
          <w:p w:rsidR="009F139A" w:rsidRPr="001A736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Ненормальный звук внутри компрессора</w:t>
            </w:r>
          </w:p>
        </w:tc>
        <w:tc>
          <w:tcPr>
            <w:tcW w:w="3260" w:type="dxa"/>
            <w:shd w:val="clear" w:color="auto" w:fill="FFFFFF"/>
          </w:tcPr>
          <w:p w:rsidR="009F139A" w:rsidRPr="001A736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Если во время технического обслуживания добавлено слишком много хладагента,</w:t>
            </w:r>
          </w:p>
          <w:p w:rsidR="009F139A" w:rsidRPr="001A736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пожалуйста, уменьшите количество хладагента надлежащим образом. Замените</w:t>
            </w:r>
          </w:p>
          <w:p w:rsidR="009F139A" w:rsidRPr="001A7369" w:rsidRDefault="009F139A" w:rsidP="0098612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компрессор при других обстоятельствах.</w:t>
            </w:r>
          </w:p>
        </w:tc>
      </w:tr>
    </w:tbl>
    <w:p w:rsidR="009F139A" w:rsidRDefault="009F139A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1D786E" w:rsidRDefault="001D786E" w:rsidP="00A6128A">
      <w:pPr>
        <w:spacing w:after="160"/>
        <w:rPr>
          <w:sz w:val="20"/>
          <w:szCs w:val="20"/>
        </w:rPr>
      </w:pPr>
    </w:p>
    <w:p w:rsidR="00481903" w:rsidRDefault="00702EBD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51733857"/>
      <w:r w:rsidR="002A2807">
        <w:rPr>
          <w:rFonts w:eastAsia="Arial Unicode MS"/>
          <w:b/>
          <w:bCs/>
          <w:szCs w:val="28"/>
        </w:rPr>
        <w:t>ХРАНЕНИЕ</w:t>
      </w:r>
      <w:bookmarkEnd w:id="58"/>
    </w:p>
    <w:bookmarkEnd w:id="54"/>
    <w:bookmarkEnd w:id="55"/>
    <w:bookmarkEnd w:id="56"/>
    <w:bookmarkEnd w:id="57"/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E81A8C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5173385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0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43"/>
      <w:footerReference w:type="first" r:id="rId44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854" w:rsidRDefault="00D30854">
      <w:r>
        <w:separator/>
      </w:r>
    </w:p>
  </w:endnote>
  <w:endnote w:type="continuationSeparator" w:id="0">
    <w:p w:rsidR="00D30854" w:rsidRDefault="00D3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54" w:rsidRDefault="00D3085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0854" w:rsidRDefault="00D308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54" w:rsidRDefault="00D3085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30854" w:rsidRDefault="00D3085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30854" w:rsidRDefault="00D3085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30854" w:rsidRDefault="00D3085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54" w:rsidRDefault="00D3085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54" w:rsidRDefault="00D3085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238125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Pr="00227DAA" w:rsidRDefault="00D3085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</w:rPr>
                                <w:t>KFRI_LOW/KORI_LOW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Pr="00ED1531" w:rsidRDefault="00D3085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76EF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Pr="00ED1531" w:rsidRDefault="00D3085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0854" w:rsidRPr="00C67A09" w:rsidRDefault="00D1673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30854" w:rsidRDefault="00D30854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Ы БЫТОВЫЕ </w:t>
                              </w:r>
                            </w:p>
                            <w:p w:rsidR="00D30854" w:rsidRPr="00FC0FB9" w:rsidRDefault="00D30854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(СПЛИТ-СИСТЕМЫ) </w:t>
                              </w: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НАСТЕННОГО 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65662">
                                <w:rPr>
                                  <w:b/>
                                  <w:sz w:val="20"/>
                                  <w:szCs w:val="20"/>
                                </w:rPr>
                                <w:t>МОДЕЛЬНЫЙ РЯД</w:t>
                              </w:r>
                              <w:r w:rsidRPr="000E0F86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FC0FB9">
                                <w:rPr>
                                  <w:b/>
                                  <w:sz w:val="20"/>
                                  <w:szCs w:val="20"/>
                                </w:rPr>
                                <w:t>KFRI_LOW/KORI_LOW</w:t>
                              </w:r>
                            </w:p>
                            <w:p w:rsidR="00D30854" w:rsidRPr="00B465BD" w:rsidRDefault="00D30854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30854" w:rsidRPr="00613EFB" w:rsidRDefault="00D3085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.75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2kldFO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30854" w:rsidRPr="00227DAA" w:rsidRDefault="00D3085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C0FB9">
                          <w:rPr>
                            <w:b/>
                            <w:sz w:val="22"/>
                            <w:szCs w:val="22"/>
                          </w:rPr>
                          <w:t>KFRI_LOW/KORI_LOW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30854" w:rsidRPr="00ED1531" w:rsidRDefault="00D3085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76EF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30854" w:rsidRPr="00ED1531" w:rsidRDefault="00D3085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30854" w:rsidRPr="00C67A09" w:rsidRDefault="00D1673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30854" w:rsidRDefault="00D30854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КОНДИЦИОНЕР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Ы БЫТОВЫЕ </w:t>
                        </w:r>
                      </w:p>
                      <w:p w:rsidR="00D30854" w:rsidRPr="00FC0FB9" w:rsidRDefault="00D30854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(СПЛИТ-СИСТЕМЫ) </w:t>
                        </w: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НАСТЕННОГО 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565662">
                          <w:rPr>
                            <w:b/>
                            <w:sz w:val="20"/>
                            <w:szCs w:val="20"/>
                          </w:rPr>
                          <w:t>МОДЕЛЬНЫЙ РЯД</w:t>
                        </w:r>
                        <w:r w:rsidRPr="000E0F86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FC0FB9">
                          <w:rPr>
                            <w:b/>
                            <w:sz w:val="20"/>
                            <w:szCs w:val="20"/>
                          </w:rPr>
                          <w:t>KFRI_LOW/KORI_LOW</w:t>
                        </w:r>
                      </w:p>
                      <w:p w:rsidR="00D30854" w:rsidRPr="00B465BD" w:rsidRDefault="00D30854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30854" w:rsidRPr="00613EFB" w:rsidRDefault="00D3085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54" w:rsidRDefault="00D3085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Pr="00AF301F" w:rsidRDefault="00D3085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76EF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Pr="00575999" w:rsidRDefault="00D30854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</w:rPr>
                                <w:t>KFRI_LOW/KORI_LOW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30854" w:rsidRPr="00AF301F" w:rsidRDefault="00D3085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76EF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30854" w:rsidRPr="00575999" w:rsidRDefault="00D30854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C0FB9">
                          <w:rPr>
                            <w:b/>
                            <w:sz w:val="22"/>
                            <w:szCs w:val="22"/>
                          </w:rPr>
                          <w:t>KFRI_LOW/KORI_LOW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54" w:rsidRDefault="00D3085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Default="00D3085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8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Pr="00AF301F" w:rsidRDefault="00D3085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76EF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9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0854" w:rsidRPr="00FC0FB9" w:rsidRDefault="00D30854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KFRI_LOW/KORI_LOW.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30854" w:rsidRPr="00FC0FB9" w:rsidRDefault="00D30854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30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1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MKPhsqxCQAAO2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VLV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yW8vsQfoLf/AAAA//8DAFBLAQItABQABgAIAAAAIQDb4fbL7gAAAIUBAAATAAAAAAAAAAAAAAAA&#10;AAAAAABbQ29udGVudF9UeXBlc10ueG1sUEsBAi0AFAAGAAgAAAAhAFr0LFu/AAAAFQEAAAsAAAAA&#10;AAAAAAAAAAAAHwEAAF9yZWxzLy5yZWxzUEsBAi0AFAAGAAgAAAAhAAOxUtXBAAAA2wAAAA8AAAAA&#10;AAAAAAAAAAAABwIAAGRycy9kb3ducmV2LnhtbFBLBQYAAAAAAwADALcAAAD1AgAAAAA=&#10;" filled="f" stroked="f">
                  <v:textbox inset=".1mm,.6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" filled="f" stroked="f">
                  <v:textbox inset=".1mm,1.1mm,.1mm,.1mm">
                    <w:txbxContent>
                      <w:p w:rsidR="00D30854" w:rsidRDefault="00D3085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" filled="f" stroked="f">
                  <v:textbox inset=".5mm,1.3mm,.5mm,.3mm">
                    <w:txbxContent>
                      <w:p w:rsidR="00D30854" w:rsidRPr="00AF301F" w:rsidRDefault="00D3085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76EF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" filled="f" stroked="f">
                  <v:textbox inset=",4.3mm">
                    <w:txbxContent>
                      <w:p w:rsidR="00D30854" w:rsidRPr="00FC0FB9" w:rsidRDefault="00D30854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FC0FB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KFRI_LOW/KORI_LOW.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30854" w:rsidRPr="00FC0FB9" w:rsidRDefault="00D30854" w:rsidP="00116614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854" w:rsidRDefault="00D30854">
      <w:r>
        <w:separator/>
      </w:r>
    </w:p>
  </w:footnote>
  <w:footnote w:type="continuationSeparator" w:id="0">
    <w:p w:rsidR="00D30854" w:rsidRDefault="00D30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54" w:rsidRDefault="00D3085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0854" w:rsidRDefault="00D3085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452582"/>
    <w:multiLevelType w:val="hybridMultilevel"/>
    <w:tmpl w:val="586EE8F2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59175E5"/>
    <w:multiLevelType w:val="multilevel"/>
    <w:tmpl w:val="FD24D79E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95FEC"/>
    <w:multiLevelType w:val="multilevel"/>
    <w:tmpl w:val="FD24D79E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6E7F4062"/>
    <w:multiLevelType w:val="hybridMultilevel"/>
    <w:tmpl w:val="5F2EBF88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6"/>
  </w:num>
  <w:num w:numId="5">
    <w:abstractNumId w:val="12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10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5"/>
  </w:num>
  <w:num w:numId="16">
    <w:abstractNumId w:val="2"/>
  </w:num>
  <w:num w:numId="17">
    <w:abstractNumId w:val="13"/>
  </w:num>
  <w:num w:numId="18">
    <w:abstractNumId w:val="1"/>
  </w:num>
  <w:num w:numId="19">
    <w:abstractNumId w:val="14"/>
  </w:num>
  <w:num w:numId="20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276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06117"/>
    <w:rsid w:val="000074B8"/>
    <w:rsid w:val="0000751E"/>
    <w:rsid w:val="000078D7"/>
    <w:rsid w:val="000119D8"/>
    <w:rsid w:val="00011DD0"/>
    <w:rsid w:val="00011E78"/>
    <w:rsid w:val="000141FB"/>
    <w:rsid w:val="0001459B"/>
    <w:rsid w:val="00021FB1"/>
    <w:rsid w:val="00022118"/>
    <w:rsid w:val="0002226D"/>
    <w:rsid w:val="00022A11"/>
    <w:rsid w:val="00024393"/>
    <w:rsid w:val="00024FF2"/>
    <w:rsid w:val="0002589C"/>
    <w:rsid w:val="000272A7"/>
    <w:rsid w:val="0003153F"/>
    <w:rsid w:val="00032234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6FC9"/>
    <w:rsid w:val="00057BCD"/>
    <w:rsid w:val="00057CBB"/>
    <w:rsid w:val="000602A1"/>
    <w:rsid w:val="00060476"/>
    <w:rsid w:val="00060A0A"/>
    <w:rsid w:val="000614D3"/>
    <w:rsid w:val="00063B5A"/>
    <w:rsid w:val="00064EB9"/>
    <w:rsid w:val="0006705F"/>
    <w:rsid w:val="00070036"/>
    <w:rsid w:val="000710C4"/>
    <w:rsid w:val="00073A2D"/>
    <w:rsid w:val="00073C25"/>
    <w:rsid w:val="00075188"/>
    <w:rsid w:val="00077035"/>
    <w:rsid w:val="000778B4"/>
    <w:rsid w:val="0007796F"/>
    <w:rsid w:val="000779F8"/>
    <w:rsid w:val="00081206"/>
    <w:rsid w:val="00084610"/>
    <w:rsid w:val="000901F2"/>
    <w:rsid w:val="0009060C"/>
    <w:rsid w:val="0009089F"/>
    <w:rsid w:val="00092781"/>
    <w:rsid w:val="000948C2"/>
    <w:rsid w:val="0009526F"/>
    <w:rsid w:val="00096689"/>
    <w:rsid w:val="00097420"/>
    <w:rsid w:val="000975F1"/>
    <w:rsid w:val="000A10ED"/>
    <w:rsid w:val="000A2C5F"/>
    <w:rsid w:val="000A2F68"/>
    <w:rsid w:val="000A510B"/>
    <w:rsid w:val="000A5B0D"/>
    <w:rsid w:val="000A5F3E"/>
    <w:rsid w:val="000A6A59"/>
    <w:rsid w:val="000B1339"/>
    <w:rsid w:val="000B1586"/>
    <w:rsid w:val="000B2A0A"/>
    <w:rsid w:val="000B31E2"/>
    <w:rsid w:val="000B46CE"/>
    <w:rsid w:val="000B507A"/>
    <w:rsid w:val="000B52EA"/>
    <w:rsid w:val="000B64CE"/>
    <w:rsid w:val="000B7CBA"/>
    <w:rsid w:val="000C56C3"/>
    <w:rsid w:val="000C679E"/>
    <w:rsid w:val="000C74A2"/>
    <w:rsid w:val="000D0269"/>
    <w:rsid w:val="000D03FE"/>
    <w:rsid w:val="000D0BCD"/>
    <w:rsid w:val="000D1533"/>
    <w:rsid w:val="000D3915"/>
    <w:rsid w:val="000D6525"/>
    <w:rsid w:val="000D76FB"/>
    <w:rsid w:val="000E1F82"/>
    <w:rsid w:val="000E257D"/>
    <w:rsid w:val="000E345B"/>
    <w:rsid w:val="000E62F4"/>
    <w:rsid w:val="000E638C"/>
    <w:rsid w:val="000E72FA"/>
    <w:rsid w:val="000F2CFF"/>
    <w:rsid w:val="000F3214"/>
    <w:rsid w:val="000F4914"/>
    <w:rsid w:val="000F4CA6"/>
    <w:rsid w:val="000F594C"/>
    <w:rsid w:val="000F7730"/>
    <w:rsid w:val="000F77DB"/>
    <w:rsid w:val="001005B9"/>
    <w:rsid w:val="00100A3B"/>
    <w:rsid w:val="0010487B"/>
    <w:rsid w:val="00105BDB"/>
    <w:rsid w:val="00105D41"/>
    <w:rsid w:val="00107C39"/>
    <w:rsid w:val="00112F63"/>
    <w:rsid w:val="00113BB4"/>
    <w:rsid w:val="00114FC5"/>
    <w:rsid w:val="001165E7"/>
    <w:rsid w:val="00116614"/>
    <w:rsid w:val="00117ADC"/>
    <w:rsid w:val="00120116"/>
    <w:rsid w:val="0012018E"/>
    <w:rsid w:val="00121304"/>
    <w:rsid w:val="00122066"/>
    <w:rsid w:val="0012302C"/>
    <w:rsid w:val="001240DB"/>
    <w:rsid w:val="001241DA"/>
    <w:rsid w:val="00127EE8"/>
    <w:rsid w:val="001301F0"/>
    <w:rsid w:val="001329B4"/>
    <w:rsid w:val="0013335D"/>
    <w:rsid w:val="001349EE"/>
    <w:rsid w:val="00135473"/>
    <w:rsid w:val="0013552B"/>
    <w:rsid w:val="00135AED"/>
    <w:rsid w:val="00135C40"/>
    <w:rsid w:val="00135D1A"/>
    <w:rsid w:val="00135D3C"/>
    <w:rsid w:val="001377CE"/>
    <w:rsid w:val="0013780F"/>
    <w:rsid w:val="00140F7A"/>
    <w:rsid w:val="001446C2"/>
    <w:rsid w:val="00144EF2"/>
    <w:rsid w:val="00146B42"/>
    <w:rsid w:val="001505A3"/>
    <w:rsid w:val="001514C1"/>
    <w:rsid w:val="00153318"/>
    <w:rsid w:val="0015355D"/>
    <w:rsid w:val="00154549"/>
    <w:rsid w:val="00154925"/>
    <w:rsid w:val="0015634E"/>
    <w:rsid w:val="00156CA5"/>
    <w:rsid w:val="00160BF5"/>
    <w:rsid w:val="00163C45"/>
    <w:rsid w:val="00165B09"/>
    <w:rsid w:val="00165C84"/>
    <w:rsid w:val="00171036"/>
    <w:rsid w:val="00173BC8"/>
    <w:rsid w:val="00173F04"/>
    <w:rsid w:val="001776A5"/>
    <w:rsid w:val="00180D0F"/>
    <w:rsid w:val="00182988"/>
    <w:rsid w:val="001837B1"/>
    <w:rsid w:val="00185499"/>
    <w:rsid w:val="00185B60"/>
    <w:rsid w:val="0018633F"/>
    <w:rsid w:val="001903DF"/>
    <w:rsid w:val="00191971"/>
    <w:rsid w:val="00197EFF"/>
    <w:rsid w:val="001A0A60"/>
    <w:rsid w:val="001A49D4"/>
    <w:rsid w:val="001A6BBE"/>
    <w:rsid w:val="001A6C6F"/>
    <w:rsid w:val="001A7369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F25"/>
    <w:rsid w:val="001C2FB9"/>
    <w:rsid w:val="001C3EDB"/>
    <w:rsid w:val="001C5D1B"/>
    <w:rsid w:val="001D0C4B"/>
    <w:rsid w:val="001D186A"/>
    <w:rsid w:val="001D4E53"/>
    <w:rsid w:val="001D56EC"/>
    <w:rsid w:val="001D590D"/>
    <w:rsid w:val="001D724E"/>
    <w:rsid w:val="001D7427"/>
    <w:rsid w:val="001D786E"/>
    <w:rsid w:val="001E05E1"/>
    <w:rsid w:val="001E0EF6"/>
    <w:rsid w:val="001E2333"/>
    <w:rsid w:val="001E2E2E"/>
    <w:rsid w:val="001E45FC"/>
    <w:rsid w:val="001E4BED"/>
    <w:rsid w:val="001E6B40"/>
    <w:rsid w:val="001E7F0C"/>
    <w:rsid w:val="001F02FC"/>
    <w:rsid w:val="001F482C"/>
    <w:rsid w:val="001F7544"/>
    <w:rsid w:val="001F7A58"/>
    <w:rsid w:val="002020EF"/>
    <w:rsid w:val="00203929"/>
    <w:rsid w:val="002049EF"/>
    <w:rsid w:val="00206A10"/>
    <w:rsid w:val="00206F07"/>
    <w:rsid w:val="00207DE7"/>
    <w:rsid w:val="002114A6"/>
    <w:rsid w:val="00211A25"/>
    <w:rsid w:val="00212766"/>
    <w:rsid w:val="00213A01"/>
    <w:rsid w:val="002143B4"/>
    <w:rsid w:val="00216ED8"/>
    <w:rsid w:val="00217A72"/>
    <w:rsid w:val="00217CD4"/>
    <w:rsid w:val="00217ED7"/>
    <w:rsid w:val="00220DC9"/>
    <w:rsid w:val="00221521"/>
    <w:rsid w:val="002218D9"/>
    <w:rsid w:val="0022231B"/>
    <w:rsid w:val="00222D69"/>
    <w:rsid w:val="00224D56"/>
    <w:rsid w:val="00227DAA"/>
    <w:rsid w:val="0023100A"/>
    <w:rsid w:val="0023225F"/>
    <w:rsid w:val="002322B2"/>
    <w:rsid w:val="00234107"/>
    <w:rsid w:val="0023488D"/>
    <w:rsid w:val="0023535B"/>
    <w:rsid w:val="0023752E"/>
    <w:rsid w:val="00240966"/>
    <w:rsid w:val="00241232"/>
    <w:rsid w:val="00242F94"/>
    <w:rsid w:val="0024355E"/>
    <w:rsid w:val="002446F6"/>
    <w:rsid w:val="002476DA"/>
    <w:rsid w:val="00251713"/>
    <w:rsid w:val="00252338"/>
    <w:rsid w:val="00254D5F"/>
    <w:rsid w:val="00260596"/>
    <w:rsid w:val="00261275"/>
    <w:rsid w:val="00265160"/>
    <w:rsid w:val="00266678"/>
    <w:rsid w:val="0026737B"/>
    <w:rsid w:val="0027052A"/>
    <w:rsid w:val="00270DE0"/>
    <w:rsid w:val="00271ED3"/>
    <w:rsid w:val="00274713"/>
    <w:rsid w:val="002751FF"/>
    <w:rsid w:val="00277E9C"/>
    <w:rsid w:val="00282779"/>
    <w:rsid w:val="002838DE"/>
    <w:rsid w:val="00283E3D"/>
    <w:rsid w:val="002849EC"/>
    <w:rsid w:val="00285943"/>
    <w:rsid w:val="00286580"/>
    <w:rsid w:val="00287865"/>
    <w:rsid w:val="00290A2E"/>
    <w:rsid w:val="00292C7C"/>
    <w:rsid w:val="00293885"/>
    <w:rsid w:val="00293D5D"/>
    <w:rsid w:val="0029424B"/>
    <w:rsid w:val="0029493D"/>
    <w:rsid w:val="002978B3"/>
    <w:rsid w:val="00297BFA"/>
    <w:rsid w:val="002A0911"/>
    <w:rsid w:val="002A18FE"/>
    <w:rsid w:val="002A1BAD"/>
    <w:rsid w:val="002A2807"/>
    <w:rsid w:val="002A2E44"/>
    <w:rsid w:val="002B0E60"/>
    <w:rsid w:val="002B3E64"/>
    <w:rsid w:val="002B4B11"/>
    <w:rsid w:val="002B4BD3"/>
    <w:rsid w:val="002B5727"/>
    <w:rsid w:val="002C0E9D"/>
    <w:rsid w:val="002C0EDC"/>
    <w:rsid w:val="002C2364"/>
    <w:rsid w:val="002C28BD"/>
    <w:rsid w:val="002C44E0"/>
    <w:rsid w:val="002C56A5"/>
    <w:rsid w:val="002C5F0B"/>
    <w:rsid w:val="002C60C9"/>
    <w:rsid w:val="002C6855"/>
    <w:rsid w:val="002C6D07"/>
    <w:rsid w:val="002C7449"/>
    <w:rsid w:val="002D22E1"/>
    <w:rsid w:val="002D4EA9"/>
    <w:rsid w:val="002D79F3"/>
    <w:rsid w:val="002D7B06"/>
    <w:rsid w:val="002D7B96"/>
    <w:rsid w:val="002E108F"/>
    <w:rsid w:val="002E1323"/>
    <w:rsid w:val="002E2880"/>
    <w:rsid w:val="002E2A6C"/>
    <w:rsid w:val="002E2F6A"/>
    <w:rsid w:val="002E72EF"/>
    <w:rsid w:val="002E76E2"/>
    <w:rsid w:val="002F2407"/>
    <w:rsid w:val="002F54D1"/>
    <w:rsid w:val="002F79FC"/>
    <w:rsid w:val="00300082"/>
    <w:rsid w:val="00301F12"/>
    <w:rsid w:val="00302460"/>
    <w:rsid w:val="00303ED0"/>
    <w:rsid w:val="0030545B"/>
    <w:rsid w:val="00305518"/>
    <w:rsid w:val="003066A5"/>
    <w:rsid w:val="0030681E"/>
    <w:rsid w:val="00307E37"/>
    <w:rsid w:val="00311219"/>
    <w:rsid w:val="0031250C"/>
    <w:rsid w:val="00313C08"/>
    <w:rsid w:val="0031543B"/>
    <w:rsid w:val="00317395"/>
    <w:rsid w:val="00321A7F"/>
    <w:rsid w:val="00322828"/>
    <w:rsid w:val="00323359"/>
    <w:rsid w:val="0032459F"/>
    <w:rsid w:val="003256CD"/>
    <w:rsid w:val="00326079"/>
    <w:rsid w:val="00326991"/>
    <w:rsid w:val="003273D2"/>
    <w:rsid w:val="00331ECD"/>
    <w:rsid w:val="00333658"/>
    <w:rsid w:val="00333E38"/>
    <w:rsid w:val="00337C37"/>
    <w:rsid w:val="00341913"/>
    <w:rsid w:val="00341E97"/>
    <w:rsid w:val="003425C0"/>
    <w:rsid w:val="00343FCA"/>
    <w:rsid w:val="00344173"/>
    <w:rsid w:val="00346050"/>
    <w:rsid w:val="00346174"/>
    <w:rsid w:val="00347424"/>
    <w:rsid w:val="003504A0"/>
    <w:rsid w:val="00350D23"/>
    <w:rsid w:val="003519DA"/>
    <w:rsid w:val="00354A4A"/>
    <w:rsid w:val="0035569F"/>
    <w:rsid w:val="0035574E"/>
    <w:rsid w:val="00356A31"/>
    <w:rsid w:val="0036160E"/>
    <w:rsid w:val="0036188A"/>
    <w:rsid w:val="00362FE9"/>
    <w:rsid w:val="00365577"/>
    <w:rsid w:val="00365AB1"/>
    <w:rsid w:val="00365D53"/>
    <w:rsid w:val="0037068F"/>
    <w:rsid w:val="003708B2"/>
    <w:rsid w:val="00371DD6"/>
    <w:rsid w:val="00371E72"/>
    <w:rsid w:val="003725FA"/>
    <w:rsid w:val="00372A29"/>
    <w:rsid w:val="00375508"/>
    <w:rsid w:val="00375F27"/>
    <w:rsid w:val="0038349B"/>
    <w:rsid w:val="003875AD"/>
    <w:rsid w:val="003876E5"/>
    <w:rsid w:val="003913B4"/>
    <w:rsid w:val="0039232F"/>
    <w:rsid w:val="00392CEB"/>
    <w:rsid w:val="00394196"/>
    <w:rsid w:val="00395585"/>
    <w:rsid w:val="003964AD"/>
    <w:rsid w:val="0039683C"/>
    <w:rsid w:val="003A2635"/>
    <w:rsid w:val="003A5F48"/>
    <w:rsid w:val="003A78F7"/>
    <w:rsid w:val="003B16F8"/>
    <w:rsid w:val="003B1EA4"/>
    <w:rsid w:val="003B66D5"/>
    <w:rsid w:val="003B6C78"/>
    <w:rsid w:val="003B7491"/>
    <w:rsid w:val="003B7839"/>
    <w:rsid w:val="003B7D8F"/>
    <w:rsid w:val="003B7EAD"/>
    <w:rsid w:val="003C22A4"/>
    <w:rsid w:val="003C4975"/>
    <w:rsid w:val="003C59A9"/>
    <w:rsid w:val="003C6CF3"/>
    <w:rsid w:val="003D596E"/>
    <w:rsid w:val="003D7374"/>
    <w:rsid w:val="003E36E8"/>
    <w:rsid w:val="003E3AD4"/>
    <w:rsid w:val="003E401A"/>
    <w:rsid w:val="003E4A43"/>
    <w:rsid w:val="003E7842"/>
    <w:rsid w:val="003F0D79"/>
    <w:rsid w:val="003F28A1"/>
    <w:rsid w:val="003F4AA2"/>
    <w:rsid w:val="003F5058"/>
    <w:rsid w:val="003F546F"/>
    <w:rsid w:val="003F5F01"/>
    <w:rsid w:val="003F6B42"/>
    <w:rsid w:val="0040015F"/>
    <w:rsid w:val="004009B4"/>
    <w:rsid w:val="004060F5"/>
    <w:rsid w:val="00406C3A"/>
    <w:rsid w:val="004106D7"/>
    <w:rsid w:val="0041088F"/>
    <w:rsid w:val="00412A5B"/>
    <w:rsid w:val="004158E2"/>
    <w:rsid w:val="00417994"/>
    <w:rsid w:val="00424A38"/>
    <w:rsid w:val="00425D15"/>
    <w:rsid w:val="004271F2"/>
    <w:rsid w:val="00431AE6"/>
    <w:rsid w:val="00431B8B"/>
    <w:rsid w:val="00432DC6"/>
    <w:rsid w:val="0043397C"/>
    <w:rsid w:val="0043444A"/>
    <w:rsid w:val="004347F6"/>
    <w:rsid w:val="00436EFA"/>
    <w:rsid w:val="00437185"/>
    <w:rsid w:val="0044068D"/>
    <w:rsid w:val="004410B7"/>
    <w:rsid w:val="0044153C"/>
    <w:rsid w:val="00441553"/>
    <w:rsid w:val="004460D3"/>
    <w:rsid w:val="004502D6"/>
    <w:rsid w:val="0045356F"/>
    <w:rsid w:val="00454C6A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76EF8"/>
    <w:rsid w:val="00480136"/>
    <w:rsid w:val="00480A6A"/>
    <w:rsid w:val="00481903"/>
    <w:rsid w:val="0048313C"/>
    <w:rsid w:val="004831AA"/>
    <w:rsid w:val="004845B7"/>
    <w:rsid w:val="004848CC"/>
    <w:rsid w:val="0048546D"/>
    <w:rsid w:val="00486D75"/>
    <w:rsid w:val="00490EF2"/>
    <w:rsid w:val="0049141C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1AED"/>
    <w:rsid w:val="004B4142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6CB9"/>
    <w:rsid w:val="004D7C25"/>
    <w:rsid w:val="004E1270"/>
    <w:rsid w:val="004E3962"/>
    <w:rsid w:val="004E3CE1"/>
    <w:rsid w:val="004E674F"/>
    <w:rsid w:val="004E6CA2"/>
    <w:rsid w:val="004F1117"/>
    <w:rsid w:val="004F143F"/>
    <w:rsid w:val="004F4621"/>
    <w:rsid w:val="004F5D45"/>
    <w:rsid w:val="004F7164"/>
    <w:rsid w:val="004F77E1"/>
    <w:rsid w:val="00500000"/>
    <w:rsid w:val="00500799"/>
    <w:rsid w:val="00500A8B"/>
    <w:rsid w:val="00501E43"/>
    <w:rsid w:val="005032F1"/>
    <w:rsid w:val="00503F2A"/>
    <w:rsid w:val="00504178"/>
    <w:rsid w:val="00505AFE"/>
    <w:rsid w:val="00505DAA"/>
    <w:rsid w:val="00510DE6"/>
    <w:rsid w:val="0051213A"/>
    <w:rsid w:val="0051290A"/>
    <w:rsid w:val="0051295F"/>
    <w:rsid w:val="005131AA"/>
    <w:rsid w:val="00514A8E"/>
    <w:rsid w:val="005173D9"/>
    <w:rsid w:val="005223B3"/>
    <w:rsid w:val="00523A25"/>
    <w:rsid w:val="00523CFD"/>
    <w:rsid w:val="00525949"/>
    <w:rsid w:val="00531B53"/>
    <w:rsid w:val="0053404F"/>
    <w:rsid w:val="005346A2"/>
    <w:rsid w:val="00535D93"/>
    <w:rsid w:val="005411CB"/>
    <w:rsid w:val="00545744"/>
    <w:rsid w:val="0054576B"/>
    <w:rsid w:val="00546FF7"/>
    <w:rsid w:val="005479B4"/>
    <w:rsid w:val="00547C3D"/>
    <w:rsid w:val="00547E34"/>
    <w:rsid w:val="00550E05"/>
    <w:rsid w:val="00551940"/>
    <w:rsid w:val="00554566"/>
    <w:rsid w:val="0055614F"/>
    <w:rsid w:val="00557E37"/>
    <w:rsid w:val="00560943"/>
    <w:rsid w:val="0056152B"/>
    <w:rsid w:val="00561637"/>
    <w:rsid w:val="00564587"/>
    <w:rsid w:val="00565024"/>
    <w:rsid w:val="00565662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76DFF"/>
    <w:rsid w:val="00584062"/>
    <w:rsid w:val="00585629"/>
    <w:rsid w:val="00586013"/>
    <w:rsid w:val="00586464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1148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4FAE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6228"/>
    <w:rsid w:val="0061764F"/>
    <w:rsid w:val="00617E55"/>
    <w:rsid w:val="00617FE4"/>
    <w:rsid w:val="006208A7"/>
    <w:rsid w:val="006243C6"/>
    <w:rsid w:val="00630897"/>
    <w:rsid w:val="00631177"/>
    <w:rsid w:val="00632F38"/>
    <w:rsid w:val="006343DE"/>
    <w:rsid w:val="0063442F"/>
    <w:rsid w:val="006362A5"/>
    <w:rsid w:val="006416FB"/>
    <w:rsid w:val="00644C40"/>
    <w:rsid w:val="006459B6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70C21"/>
    <w:rsid w:val="006713EB"/>
    <w:rsid w:val="0067315B"/>
    <w:rsid w:val="00675188"/>
    <w:rsid w:val="00676D4D"/>
    <w:rsid w:val="0068019A"/>
    <w:rsid w:val="00683375"/>
    <w:rsid w:val="00684159"/>
    <w:rsid w:val="00684C49"/>
    <w:rsid w:val="006854A3"/>
    <w:rsid w:val="006866EC"/>
    <w:rsid w:val="00687797"/>
    <w:rsid w:val="00687F0A"/>
    <w:rsid w:val="006912CB"/>
    <w:rsid w:val="006912EC"/>
    <w:rsid w:val="006913D8"/>
    <w:rsid w:val="006927F5"/>
    <w:rsid w:val="00697510"/>
    <w:rsid w:val="00697856"/>
    <w:rsid w:val="006A1B07"/>
    <w:rsid w:val="006A4752"/>
    <w:rsid w:val="006A5A09"/>
    <w:rsid w:val="006A5D74"/>
    <w:rsid w:val="006A5F3B"/>
    <w:rsid w:val="006A6A0E"/>
    <w:rsid w:val="006B04A0"/>
    <w:rsid w:val="006B0C6E"/>
    <w:rsid w:val="006B12BE"/>
    <w:rsid w:val="006B3D80"/>
    <w:rsid w:val="006B3F2C"/>
    <w:rsid w:val="006B5688"/>
    <w:rsid w:val="006C2C4F"/>
    <w:rsid w:val="006C3B66"/>
    <w:rsid w:val="006C4E81"/>
    <w:rsid w:val="006C556A"/>
    <w:rsid w:val="006C5EF9"/>
    <w:rsid w:val="006C7DC7"/>
    <w:rsid w:val="006D114D"/>
    <w:rsid w:val="006D19F8"/>
    <w:rsid w:val="006D1C51"/>
    <w:rsid w:val="006D5279"/>
    <w:rsid w:val="006D5B96"/>
    <w:rsid w:val="006D62F4"/>
    <w:rsid w:val="006D6A03"/>
    <w:rsid w:val="006D779F"/>
    <w:rsid w:val="006D7916"/>
    <w:rsid w:val="006D7AE5"/>
    <w:rsid w:val="006D7F0B"/>
    <w:rsid w:val="006E30DA"/>
    <w:rsid w:val="006E3C0A"/>
    <w:rsid w:val="006E54B4"/>
    <w:rsid w:val="006E5BED"/>
    <w:rsid w:val="006E631E"/>
    <w:rsid w:val="006E6F2F"/>
    <w:rsid w:val="006E7E2D"/>
    <w:rsid w:val="006F061B"/>
    <w:rsid w:val="006F1F4E"/>
    <w:rsid w:val="006F27AA"/>
    <w:rsid w:val="006F2DFC"/>
    <w:rsid w:val="006F412D"/>
    <w:rsid w:val="006F6BEE"/>
    <w:rsid w:val="00700972"/>
    <w:rsid w:val="00702320"/>
    <w:rsid w:val="00702EBD"/>
    <w:rsid w:val="0070460C"/>
    <w:rsid w:val="0070650B"/>
    <w:rsid w:val="007067A0"/>
    <w:rsid w:val="007067C2"/>
    <w:rsid w:val="00706F9E"/>
    <w:rsid w:val="0071105F"/>
    <w:rsid w:val="00714DDF"/>
    <w:rsid w:val="00715EE7"/>
    <w:rsid w:val="00716533"/>
    <w:rsid w:val="00717C2D"/>
    <w:rsid w:val="00722959"/>
    <w:rsid w:val="00723C10"/>
    <w:rsid w:val="00724DF0"/>
    <w:rsid w:val="007300E6"/>
    <w:rsid w:val="0073190A"/>
    <w:rsid w:val="00731CFB"/>
    <w:rsid w:val="00732EE1"/>
    <w:rsid w:val="007335ED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25AA"/>
    <w:rsid w:val="00763CE3"/>
    <w:rsid w:val="00763D12"/>
    <w:rsid w:val="00765C79"/>
    <w:rsid w:val="00766676"/>
    <w:rsid w:val="00766ED8"/>
    <w:rsid w:val="00772D3D"/>
    <w:rsid w:val="00774005"/>
    <w:rsid w:val="00776934"/>
    <w:rsid w:val="007812B8"/>
    <w:rsid w:val="0078177F"/>
    <w:rsid w:val="007858DF"/>
    <w:rsid w:val="007859A5"/>
    <w:rsid w:val="007877E0"/>
    <w:rsid w:val="00791D78"/>
    <w:rsid w:val="00792E6E"/>
    <w:rsid w:val="00793803"/>
    <w:rsid w:val="00793F73"/>
    <w:rsid w:val="007A33EB"/>
    <w:rsid w:val="007A444B"/>
    <w:rsid w:val="007A47CB"/>
    <w:rsid w:val="007A5913"/>
    <w:rsid w:val="007A59A1"/>
    <w:rsid w:val="007A6951"/>
    <w:rsid w:val="007A6D0B"/>
    <w:rsid w:val="007B1AD2"/>
    <w:rsid w:val="007B200D"/>
    <w:rsid w:val="007B2C3F"/>
    <w:rsid w:val="007B2D49"/>
    <w:rsid w:val="007B3193"/>
    <w:rsid w:val="007B36E9"/>
    <w:rsid w:val="007B708F"/>
    <w:rsid w:val="007B771E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00ED"/>
    <w:rsid w:val="007E38E8"/>
    <w:rsid w:val="007E603F"/>
    <w:rsid w:val="007E67F1"/>
    <w:rsid w:val="007E768F"/>
    <w:rsid w:val="007E78FD"/>
    <w:rsid w:val="007F2574"/>
    <w:rsid w:val="007F4C51"/>
    <w:rsid w:val="007F533D"/>
    <w:rsid w:val="007F5AAF"/>
    <w:rsid w:val="007F7FF8"/>
    <w:rsid w:val="00800890"/>
    <w:rsid w:val="008050EF"/>
    <w:rsid w:val="008054A7"/>
    <w:rsid w:val="008063D4"/>
    <w:rsid w:val="00806BD6"/>
    <w:rsid w:val="00810658"/>
    <w:rsid w:val="00810B70"/>
    <w:rsid w:val="00812D3E"/>
    <w:rsid w:val="00812F71"/>
    <w:rsid w:val="008139E5"/>
    <w:rsid w:val="00815656"/>
    <w:rsid w:val="00820DCF"/>
    <w:rsid w:val="00820F79"/>
    <w:rsid w:val="00822B77"/>
    <w:rsid w:val="00823AC0"/>
    <w:rsid w:val="00824C32"/>
    <w:rsid w:val="00825574"/>
    <w:rsid w:val="00826B99"/>
    <w:rsid w:val="00830725"/>
    <w:rsid w:val="00831E5F"/>
    <w:rsid w:val="008324B3"/>
    <w:rsid w:val="008339D6"/>
    <w:rsid w:val="00833C57"/>
    <w:rsid w:val="008361D5"/>
    <w:rsid w:val="00836F42"/>
    <w:rsid w:val="008376AB"/>
    <w:rsid w:val="00841936"/>
    <w:rsid w:val="00842788"/>
    <w:rsid w:val="00842AE5"/>
    <w:rsid w:val="00842C8C"/>
    <w:rsid w:val="00844300"/>
    <w:rsid w:val="008448F2"/>
    <w:rsid w:val="00844C15"/>
    <w:rsid w:val="0084514E"/>
    <w:rsid w:val="008451A0"/>
    <w:rsid w:val="008466BD"/>
    <w:rsid w:val="00846C83"/>
    <w:rsid w:val="00850C58"/>
    <w:rsid w:val="00851CB0"/>
    <w:rsid w:val="0085316F"/>
    <w:rsid w:val="00853A5A"/>
    <w:rsid w:val="00854378"/>
    <w:rsid w:val="00854B65"/>
    <w:rsid w:val="008563F4"/>
    <w:rsid w:val="0085675C"/>
    <w:rsid w:val="0086249C"/>
    <w:rsid w:val="00867E51"/>
    <w:rsid w:val="008719BD"/>
    <w:rsid w:val="00872C0A"/>
    <w:rsid w:val="00875FBA"/>
    <w:rsid w:val="008760A1"/>
    <w:rsid w:val="0087664B"/>
    <w:rsid w:val="00876CCF"/>
    <w:rsid w:val="00877605"/>
    <w:rsid w:val="008821B8"/>
    <w:rsid w:val="00882C03"/>
    <w:rsid w:val="00883DA4"/>
    <w:rsid w:val="008840A7"/>
    <w:rsid w:val="00887085"/>
    <w:rsid w:val="0088749B"/>
    <w:rsid w:val="00887B27"/>
    <w:rsid w:val="008903A5"/>
    <w:rsid w:val="00894B7D"/>
    <w:rsid w:val="00897EAB"/>
    <w:rsid w:val="008A4840"/>
    <w:rsid w:val="008A504E"/>
    <w:rsid w:val="008A5FCF"/>
    <w:rsid w:val="008A6018"/>
    <w:rsid w:val="008B3181"/>
    <w:rsid w:val="008B4DF0"/>
    <w:rsid w:val="008B5757"/>
    <w:rsid w:val="008B5FF2"/>
    <w:rsid w:val="008B6B6E"/>
    <w:rsid w:val="008B74BC"/>
    <w:rsid w:val="008B7CED"/>
    <w:rsid w:val="008C0F2E"/>
    <w:rsid w:val="008C36A4"/>
    <w:rsid w:val="008C6AC7"/>
    <w:rsid w:val="008D09DC"/>
    <w:rsid w:val="008D48E6"/>
    <w:rsid w:val="008E0B73"/>
    <w:rsid w:val="008E1213"/>
    <w:rsid w:val="008E2C44"/>
    <w:rsid w:val="008E3C86"/>
    <w:rsid w:val="008E5B46"/>
    <w:rsid w:val="008E6939"/>
    <w:rsid w:val="008F027D"/>
    <w:rsid w:val="008F31F7"/>
    <w:rsid w:val="008F3B9B"/>
    <w:rsid w:val="008F4D60"/>
    <w:rsid w:val="008F5E07"/>
    <w:rsid w:val="008F716A"/>
    <w:rsid w:val="008F736E"/>
    <w:rsid w:val="009039B1"/>
    <w:rsid w:val="00904325"/>
    <w:rsid w:val="00904E98"/>
    <w:rsid w:val="0090655B"/>
    <w:rsid w:val="00911EE2"/>
    <w:rsid w:val="009132F2"/>
    <w:rsid w:val="00913F03"/>
    <w:rsid w:val="009148F2"/>
    <w:rsid w:val="00917F65"/>
    <w:rsid w:val="0092123A"/>
    <w:rsid w:val="009221B7"/>
    <w:rsid w:val="00922280"/>
    <w:rsid w:val="009231A8"/>
    <w:rsid w:val="0092688A"/>
    <w:rsid w:val="009269D5"/>
    <w:rsid w:val="0093151B"/>
    <w:rsid w:val="00933069"/>
    <w:rsid w:val="0094151F"/>
    <w:rsid w:val="00941985"/>
    <w:rsid w:val="009454F1"/>
    <w:rsid w:val="009457C2"/>
    <w:rsid w:val="00945921"/>
    <w:rsid w:val="0095302B"/>
    <w:rsid w:val="009539FD"/>
    <w:rsid w:val="0096260E"/>
    <w:rsid w:val="0096270C"/>
    <w:rsid w:val="00963B2F"/>
    <w:rsid w:val="00963F76"/>
    <w:rsid w:val="00964369"/>
    <w:rsid w:val="009666FE"/>
    <w:rsid w:val="00967D71"/>
    <w:rsid w:val="00970C97"/>
    <w:rsid w:val="00972178"/>
    <w:rsid w:val="00973ABF"/>
    <w:rsid w:val="00974663"/>
    <w:rsid w:val="00974A32"/>
    <w:rsid w:val="009753B9"/>
    <w:rsid w:val="00975CA9"/>
    <w:rsid w:val="00976364"/>
    <w:rsid w:val="0097670D"/>
    <w:rsid w:val="00980074"/>
    <w:rsid w:val="009804D9"/>
    <w:rsid w:val="00980CC9"/>
    <w:rsid w:val="00982185"/>
    <w:rsid w:val="00982FC5"/>
    <w:rsid w:val="00984D44"/>
    <w:rsid w:val="00985AEE"/>
    <w:rsid w:val="009903BA"/>
    <w:rsid w:val="00990E0E"/>
    <w:rsid w:val="00996EAA"/>
    <w:rsid w:val="009A15E8"/>
    <w:rsid w:val="009A224B"/>
    <w:rsid w:val="009A2C32"/>
    <w:rsid w:val="009A32E8"/>
    <w:rsid w:val="009A544F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A2D"/>
    <w:rsid w:val="009D5B4E"/>
    <w:rsid w:val="009D5F49"/>
    <w:rsid w:val="009D6881"/>
    <w:rsid w:val="009D6A2E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139A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1D93"/>
    <w:rsid w:val="00A13ED0"/>
    <w:rsid w:val="00A15402"/>
    <w:rsid w:val="00A16E2C"/>
    <w:rsid w:val="00A17EAC"/>
    <w:rsid w:val="00A220A4"/>
    <w:rsid w:val="00A226C8"/>
    <w:rsid w:val="00A22CCA"/>
    <w:rsid w:val="00A22D2C"/>
    <w:rsid w:val="00A2615E"/>
    <w:rsid w:val="00A267DD"/>
    <w:rsid w:val="00A27CC3"/>
    <w:rsid w:val="00A31307"/>
    <w:rsid w:val="00A322F7"/>
    <w:rsid w:val="00A323F0"/>
    <w:rsid w:val="00A34A7D"/>
    <w:rsid w:val="00A34B91"/>
    <w:rsid w:val="00A35488"/>
    <w:rsid w:val="00A3580A"/>
    <w:rsid w:val="00A35D5F"/>
    <w:rsid w:val="00A36AE9"/>
    <w:rsid w:val="00A40E51"/>
    <w:rsid w:val="00A41BA6"/>
    <w:rsid w:val="00A45235"/>
    <w:rsid w:val="00A457FC"/>
    <w:rsid w:val="00A45D7D"/>
    <w:rsid w:val="00A4601A"/>
    <w:rsid w:val="00A46647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20D"/>
    <w:rsid w:val="00A7556C"/>
    <w:rsid w:val="00A75FEB"/>
    <w:rsid w:val="00A76667"/>
    <w:rsid w:val="00A779B8"/>
    <w:rsid w:val="00A8170E"/>
    <w:rsid w:val="00A84172"/>
    <w:rsid w:val="00A8571E"/>
    <w:rsid w:val="00A9001A"/>
    <w:rsid w:val="00A90536"/>
    <w:rsid w:val="00A91A08"/>
    <w:rsid w:val="00A920DC"/>
    <w:rsid w:val="00A932F9"/>
    <w:rsid w:val="00A9411B"/>
    <w:rsid w:val="00A947BA"/>
    <w:rsid w:val="00A96B7C"/>
    <w:rsid w:val="00AA002F"/>
    <w:rsid w:val="00AA496C"/>
    <w:rsid w:val="00AB075B"/>
    <w:rsid w:val="00AB2B28"/>
    <w:rsid w:val="00AB6C28"/>
    <w:rsid w:val="00AB7C6E"/>
    <w:rsid w:val="00AC0F57"/>
    <w:rsid w:val="00AC2AAB"/>
    <w:rsid w:val="00AC57D5"/>
    <w:rsid w:val="00AC5DFB"/>
    <w:rsid w:val="00AC7F04"/>
    <w:rsid w:val="00AD0047"/>
    <w:rsid w:val="00AD127C"/>
    <w:rsid w:val="00AD1917"/>
    <w:rsid w:val="00AD1FBD"/>
    <w:rsid w:val="00AD2155"/>
    <w:rsid w:val="00AD227E"/>
    <w:rsid w:val="00AE188B"/>
    <w:rsid w:val="00AE292B"/>
    <w:rsid w:val="00AE3233"/>
    <w:rsid w:val="00AE42B2"/>
    <w:rsid w:val="00AF1F03"/>
    <w:rsid w:val="00AF301F"/>
    <w:rsid w:val="00AF388C"/>
    <w:rsid w:val="00AF4C18"/>
    <w:rsid w:val="00AF53F4"/>
    <w:rsid w:val="00AF69BE"/>
    <w:rsid w:val="00AF6BDA"/>
    <w:rsid w:val="00B0033E"/>
    <w:rsid w:val="00B02AA8"/>
    <w:rsid w:val="00B02D33"/>
    <w:rsid w:val="00B03CB6"/>
    <w:rsid w:val="00B07D1C"/>
    <w:rsid w:val="00B11377"/>
    <w:rsid w:val="00B14AF4"/>
    <w:rsid w:val="00B14F7A"/>
    <w:rsid w:val="00B163B9"/>
    <w:rsid w:val="00B20E38"/>
    <w:rsid w:val="00B2442F"/>
    <w:rsid w:val="00B24A5E"/>
    <w:rsid w:val="00B25118"/>
    <w:rsid w:val="00B25782"/>
    <w:rsid w:val="00B25F5B"/>
    <w:rsid w:val="00B263D1"/>
    <w:rsid w:val="00B32099"/>
    <w:rsid w:val="00B33A74"/>
    <w:rsid w:val="00B36A97"/>
    <w:rsid w:val="00B37132"/>
    <w:rsid w:val="00B40A4C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566CE"/>
    <w:rsid w:val="00B62790"/>
    <w:rsid w:val="00B63561"/>
    <w:rsid w:val="00B65EF5"/>
    <w:rsid w:val="00B67172"/>
    <w:rsid w:val="00B70241"/>
    <w:rsid w:val="00B7107C"/>
    <w:rsid w:val="00B711F4"/>
    <w:rsid w:val="00B713E6"/>
    <w:rsid w:val="00B71901"/>
    <w:rsid w:val="00B757EC"/>
    <w:rsid w:val="00B8277D"/>
    <w:rsid w:val="00B82D0F"/>
    <w:rsid w:val="00B853CA"/>
    <w:rsid w:val="00B868D9"/>
    <w:rsid w:val="00B869CE"/>
    <w:rsid w:val="00B91E05"/>
    <w:rsid w:val="00B930C4"/>
    <w:rsid w:val="00B933BD"/>
    <w:rsid w:val="00B9364E"/>
    <w:rsid w:val="00B96C84"/>
    <w:rsid w:val="00B97504"/>
    <w:rsid w:val="00BA1AE5"/>
    <w:rsid w:val="00BA2E70"/>
    <w:rsid w:val="00BA79AF"/>
    <w:rsid w:val="00BA7C55"/>
    <w:rsid w:val="00BA7F51"/>
    <w:rsid w:val="00BB1DE9"/>
    <w:rsid w:val="00BB1FB9"/>
    <w:rsid w:val="00BB28FA"/>
    <w:rsid w:val="00BB6DF0"/>
    <w:rsid w:val="00BC0A55"/>
    <w:rsid w:val="00BC0D71"/>
    <w:rsid w:val="00BC0DFA"/>
    <w:rsid w:val="00BC0F37"/>
    <w:rsid w:val="00BC2174"/>
    <w:rsid w:val="00BC5673"/>
    <w:rsid w:val="00BD0B4D"/>
    <w:rsid w:val="00BD1792"/>
    <w:rsid w:val="00BD1CC7"/>
    <w:rsid w:val="00BD27EB"/>
    <w:rsid w:val="00BD3E89"/>
    <w:rsid w:val="00BD55BA"/>
    <w:rsid w:val="00BD5A49"/>
    <w:rsid w:val="00BD5D52"/>
    <w:rsid w:val="00BD70BD"/>
    <w:rsid w:val="00BD77CE"/>
    <w:rsid w:val="00BE154B"/>
    <w:rsid w:val="00BE5751"/>
    <w:rsid w:val="00BF06E7"/>
    <w:rsid w:val="00BF0D75"/>
    <w:rsid w:val="00BF18EB"/>
    <w:rsid w:val="00BF4386"/>
    <w:rsid w:val="00BF6012"/>
    <w:rsid w:val="00BF78DA"/>
    <w:rsid w:val="00C00840"/>
    <w:rsid w:val="00C01FB3"/>
    <w:rsid w:val="00C02770"/>
    <w:rsid w:val="00C0328F"/>
    <w:rsid w:val="00C0335B"/>
    <w:rsid w:val="00C0352C"/>
    <w:rsid w:val="00C05CD2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4B00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1734"/>
    <w:rsid w:val="00C54BE8"/>
    <w:rsid w:val="00C551B1"/>
    <w:rsid w:val="00C61001"/>
    <w:rsid w:val="00C612CD"/>
    <w:rsid w:val="00C65A04"/>
    <w:rsid w:val="00C65D9E"/>
    <w:rsid w:val="00C66856"/>
    <w:rsid w:val="00C67533"/>
    <w:rsid w:val="00C67A09"/>
    <w:rsid w:val="00C74476"/>
    <w:rsid w:val="00C75E63"/>
    <w:rsid w:val="00C767F8"/>
    <w:rsid w:val="00C76CC9"/>
    <w:rsid w:val="00C817E2"/>
    <w:rsid w:val="00C84C98"/>
    <w:rsid w:val="00C84D07"/>
    <w:rsid w:val="00C85720"/>
    <w:rsid w:val="00C85834"/>
    <w:rsid w:val="00C87F09"/>
    <w:rsid w:val="00C91730"/>
    <w:rsid w:val="00C9260D"/>
    <w:rsid w:val="00C93200"/>
    <w:rsid w:val="00C93A01"/>
    <w:rsid w:val="00C950EB"/>
    <w:rsid w:val="00C962D6"/>
    <w:rsid w:val="00C972E3"/>
    <w:rsid w:val="00C977EE"/>
    <w:rsid w:val="00CA0A81"/>
    <w:rsid w:val="00CA0C5A"/>
    <w:rsid w:val="00CA2AFD"/>
    <w:rsid w:val="00CA405C"/>
    <w:rsid w:val="00CA4E05"/>
    <w:rsid w:val="00CA58DA"/>
    <w:rsid w:val="00CA5BD5"/>
    <w:rsid w:val="00CA63D0"/>
    <w:rsid w:val="00CA78AC"/>
    <w:rsid w:val="00CB42DC"/>
    <w:rsid w:val="00CB4E06"/>
    <w:rsid w:val="00CB5AC6"/>
    <w:rsid w:val="00CB673F"/>
    <w:rsid w:val="00CC0147"/>
    <w:rsid w:val="00CC129B"/>
    <w:rsid w:val="00CC12E7"/>
    <w:rsid w:val="00CC4652"/>
    <w:rsid w:val="00CC7DCD"/>
    <w:rsid w:val="00CD0192"/>
    <w:rsid w:val="00CD52C4"/>
    <w:rsid w:val="00CD5FBB"/>
    <w:rsid w:val="00CE0520"/>
    <w:rsid w:val="00CE0E0B"/>
    <w:rsid w:val="00CE12F5"/>
    <w:rsid w:val="00CE393C"/>
    <w:rsid w:val="00CE42F4"/>
    <w:rsid w:val="00CE5EDC"/>
    <w:rsid w:val="00CE6BD2"/>
    <w:rsid w:val="00CE7293"/>
    <w:rsid w:val="00CE7E47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165F4"/>
    <w:rsid w:val="00D16731"/>
    <w:rsid w:val="00D24F4B"/>
    <w:rsid w:val="00D25506"/>
    <w:rsid w:val="00D25861"/>
    <w:rsid w:val="00D30212"/>
    <w:rsid w:val="00D30854"/>
    <w:rsid w:val="00D30C49"/>
    <w:rsid w:val="00D357F4"/>
    <w:rsid w:val="00D42A4D"/>
    <w:rsid w:val="00D4326B"/>
    <w:rsid w:val="00D447B4"/>
    <w:rsid w:val="00D44D7E"/>
    <w:rsid w:val="00D452BA"/>
    <w:rsid w:val="00D51CBB"/>
    <w:rsid w:val="00D51E04"/>
    <w:rsid w:val="00D549B4"/>
    <w:rsid w:val="00D56275"/>
    <w:rsid w:val="00D566EE"/>
    <w:rsid w:val="00D6005C"/>
    <w:rsid w:val="00D614C4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7A80"/>
    <w:rsid w:val="00D80D2F"/>
    <w:rsid w:val="00D80ED0"/>
    <w:rsid w:val="00D84C66"/>
    <w:rsid w:val="00D94BAB"/>
    <w:rsid w:val="00D95C6C"/>
    <w:rsid w:val="00D97C02"/>
    <w:rsid w:val="00DA0F47"/>
    <w:rsid w:val="00DA14C6"/>
    <w:rsid w:val="00DA1947"/>
    <w:rsid w:val="00DA234E"/>
    <w:rsid w:val="00DA4E1F"/>
    <w:rsid w:val="00DA57DC"/>
    <w:rsid w:val="00DA640C"/>
    <w:rsid w:val="00DB1079"/>
    <w:rsid w:val="00DB19AA"/>
    <w:rsid w:val="00DB2AD5"/>
    <w:rsid w:val="00DC185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0757"/>
    <w:rsid w:val="00DE35B4"/>
    <w:rsid w:val="00DE47BD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0E1A"/>
    <w:rsid w:val="00E134AD"/>
    <w:rsid w:val="00E13C71"/>
    <w:rsid w:val="00E13F0E"/>
    <w:rsid w:val="00E13FD7"/>
    <w:rsid w:val="00E14441"/>
    <w:rsid w:val="00E15393"/>
    <w:rsid w:val="00E155CD"/>
    <w:rsid w:val="00E15C32"/>
    <w:rsid w:val="00E15EAA"/>
    <w:rsid w:val="00E22106"/>
    <w:rsid w:val="00E24807"/>
    <w:rsid w:val="00E24ED7"/>
    <w:rsid w:val="00E24F02"/>
    <w:rsid w:val="00E257AE"/>
    <w:rsid w:val="00E26323"/>
    <w:rsid w:val="00E30146"/>
    <w:rsid w:val="00E3273E"/>
    <w:rsid w:val="00E40002"/>
    <w:rsid w:val="00E4197E"/>
    <w:rsid w:val="00E435CB"/>
    <w:rsid w:val="00E458E2"/>
    <w:rsid w:val="00E476CC"/>
    <w:rsid w:val="00E4778E"/>
    <w:rsid w:val="00E50936"/>
    <w:rsid w:val="00E515AE"/>
    <w:rsid w:val="00E52CDF"/>
    <w:rsid w:val="00E54C66"/>
    <w:rsid w:val="00E56FA8"/>
    <w:rsid w:val="00E61735"/>
    <w:rsid w:val="00E61C22"/>
    <w:rsid w:val="00E646AB"/>
    <w:rsid w:val="00E64900"/>
    <w:rsid w:val="00E65297"/>
    <w:rsid w:val="00E6735A"/>
    <w:rsid w:val="00E70A7D"/>
    <w:rsid w:val="00E71B89"/>
    <w:rsid w:val="00E7262C"/>
    <w:rsid w:val="00E732F5"/>
    <w:rsid w:val="00E75A4B"/>
    <w:rsid w:val="00E774B2"/>
    <w:rsid w:val="00E778C5"/>
    <w:rsid w:val="00E81A8C"/>
    <w:rsid w:val="00E827F1"/>
    <w:rsid w:val="00E8345E"/>
    <w:rsid w:val="00E90897"/>
    <w:rsid w:val="00E91B22"/>
    <w:rsid w:val="00E9301C"/>
    <w:rsid w:val="00E93769"/>
    <w:rsid w:val="00E94716"/>
    <w:rsid w:val="00EA206C"/>
    <w:rsid w:val="00EA228B"/>
    <w:rsid w:val="00EA3D50"/>
    <w:rsid w:val="00EA518D"/>
    <w:rsid w:val="00EA538A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8A1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0DBA"/>
    <w:rsid w:val="00F012E1"/>
    <w:rsid w:val="00F02008"/>
    <w:rsid w:val="00F04CE1"/>
    <w:rsid w:val="00F07909"/>
    <w:rsid w:val="00F12672"/>
    <w:rsid w:val="00F149D2"/>
    <w:rsid w:val="00F1629E"/>
    <w:rsid w:val="00F1765E"/>
    <w:rsid w:val="00F178C8"/>
    <w:rsid w:val="00F20F84"/>
    <w:rsid w:val="00F22B2D"/>
    <w:rsid w:val="00F325E2"/>
    <w:rsid w:val="00F32CEF"/>
    <w:rsid w:val="00F33721"/>
    <w:rsid w:val="00F34F19"/>
    <w:rsid w:val="00F359D5"/>
    <w:rsid w:val="00F36FCE"/>
    <w:rsid w:val="00F4023E"/>
    <w:rsid w:val="00F41C03"/>
    <w:rsid w:val="00F45188"/>
    <w:rsid w:val="00F45B2B"/>
    <w:rsid w:val="00F46DA1"/>
    <w:rsid w:val="00F5085D"/>
    <w:rsid w:val="00F51E1D"/>
    <w:rsid w:val="00F52B82"/>
    <w:rsid w:val="00F54FDA"/>
    <w:rsid w:val="00F55F7B"/>
    <w:rsid w:val="00F56372"/>
    <w:rsid w:val="00F57CC0"/>
    <w:rsid w:val="00F604D0"/>
    <w:rsid w:val="00F60A80"/>
    <w:rsid w:val="00F62AE1"/>
    <w:rsid w:val="00F66B1D"/>
    <w:rsid w:val="00F678BE"/>
    <w:rsid w:val="00F7184D"/>
    <w:rsid w:val="00F7351E"/>
    <w:rsid w:val="00F73B69"/>
    <w:rsid w:val="00F7656C"/>
    <w:rsid w:val="00F817D9"/>
    <w:rsid w:val="00F81A57"/>
    <w:rsid w:val="00F81B60"/>
    <w:rsid w:val="00F81F44"/>
    <w:rsid w:val="00F82BDA"/>
    <w:rsid w:val="00F935FA"/>
    <w:rsid w:val="00F93913"/>
    <w:rsid w:val="00F93D72"/>
    <w:rsid w:val="00F93EE5"/>
    <w:rsid w:val="00F9665C"/>
    <w:rsid w:val="00F97CFC"/>
    <w:rsid w:val="00F97D65"/>
    <w:rsid w:val="00FA3A55"/>
    <w:rsid w:val="00FA3DD5"/>
    <w:rsid w:val="00FA64EB"/>
    <w:rsid w:val="00FB0447"/>
    <w:rsid w:val="00FB0490"/>
    <w:rsid w:val="00FB0659"/>
    <w:rsid w:val="00FB17B3"/>
    <w:rsid w:val="00FB18CA"/>
    <w:rsid w:val="00FB1954"/>
    <w:rsid w:val="00FB29DF"/>
    <w:rsid w:val="00FB43C9"/>
    <w:rsid w:val="00FB540A"/>
    <w:rsid w:val="00FB7928"/>
    <w:rsid w:val="00FC0FB9"/>
    <w:rsid w:val="00FC4A68"/>
    <w:rsid w:val="00FC59DB"/>
    <w:rsid w:val="00FC6D6C"/>
    <w:rsid w:val="00FD298C"/>
    <w:rsid w:val="00FD33F2"/>
    <w:rsid w:val="00FD5F0E"/>
    <w:rsid w:val="00FD6217"/>
    <w:rsid w:val="00FE08C8"/>
    <w:rsid w:val="00FE0D13"/>
    <w:rsid w:val="00FE1DA5"/>
    <w:rsid w:val="00FE3265"/>
    <w:rsid w:val="00FE3918"/>
    <w:rsid w:val="00FE481F"/>
    <w:rsid w:val="00FE5B34"/>
    <w:rsid w:val="00FE76B6"/>
    <w:rsid w:val="00FE7760"/>
    <w:rsid w:val="00FF08E9"/>
    <w:rsid w:val="00FF32EF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81"/>
    <o:shapelayout v:ext="edit">
      <o:idmap v:ext="edit" data="1"/>
    </o:shapelayout>
  </w:shapeDefaults>
  <w:decimalSymbol w:val=","/>
  <w:listSeparator w:val=";"/>
  <w14:docId w14:val="5F33730D"/>
  <w15:docId w15:val="{6732B187-2C11-44C1-9707-8614462B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png"/><Relationship Id="rId34" Type="http://schemas.openxmlformats.org/officeDocument/2006/relationships/image" Target="media/image20.jpeg"/><Relationship Id="rId42" Type="http://schemas.openxmlformats.org/officeDocument/2006/relationships/image" Target="media/image28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theme" Target="theme/theme1.xml"/><Relationship Id="rId20" Type="http://schemas.openxmlformats.org/officeDocument/2006/relationships/image" Target="media/image6.png"/><Relationship Id="rId4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7C61F-AE45-4F9B-8F8D-A205A7030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1CD9D094</Template>
  <TotalTime>838</TotalTime>
  <Pages>48</Pages>
  <Words>7327</Words>
  <Characters>41764</Characters>
  <Application>Microsoft Office Word</Application>
  <DocSecurity>0</DocSecurity>
  <Lines>348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213</cp:revision>
  <cp:lastPrinted>2021-03-26T08:29:00Z</cp:lastPrinted>
  <dcterms:created xsi:type="dcterms:W3CDTF">2023-11-22T12:53:00Z</dcterms:created>
  <dcterms:modified xsi:type="dcterms:W3CDTF">2025-03-07T08:17:00Z</dcterms:modified>
</cp:coreProperties>
</file>