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8719BD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28.25.12.13</w:t>
            </w:r>
            <w:r w:rsidR="00105BDB" w:rsidRPr="00105BD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949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EB0EC2" w:rsidRPr="009B5479" w:rsidTr="00B44660">
        <w:trPr>
          <w:jc w:val="center"/>
        </w:trPr>
        <w:tc>
          <w:tcPr>
            <w:tcW w:w="9498" w:type="dxa"/>
            <w:shd w:val="clear" w:color="auto" w:fill="auto"/>
          </w:tcPr>
          <w:p w:rsidR="00EB0EC2" w:rsidRPr="009B5479" w:rsidRDefault="004A2532" w:rsidP="00565662">
            <w:pPr>
              <w:jc w:val="center"/>
              <w:rPr>
                <w:b/>
                <w:szCs w:val="28"/>
              </w:rPr>
            </w:pPr>
            <w:r w:rsidRPr="000659A5">
              <w:rPr>
                <w:b/>
                <w:szCs w:val="28"/>
              </w:rPr>
              <w:t>КОНДИЦИОН</w:t>
            </w:r>
            <w:r>
              <w:rPr>
                <w:b/>
                <w:szCs w:val="28"/>
              </w:rPr>
              <w:t>ЕР</w:t>
            </w:r>
            <w:r w:rsidR="00565662">
              <w:rPr>
                <w:b/>
                <w:szCs w:val="28"/>
              </w:rPr>
              <w:t>Ы</w:t>
            </w:r>
            <w:r>
              <w:rPr>
                <w:b/>
                <w:szCs w:val="28"/>
              </w:rPr>
              <w:t xml:space="preserve"> БЫТОВ</w:t>
            </w:r>
            <w:r w:rsidR="00565662">
              <w:rPr>
                <w:b/>
                <w:szCs w:val="28"/>
              </w:rPr>
              <w:t>ЫЕ (СПЛИТ-СИСТЕМЫ</w:t>
            </w:r>
            <w:r w:rsidRPr="000659A5">
              <w:rPr>
                <w:b/>
                <w:szCs w:val="28"/>
              </w:rPr>
              <w:t xml:space="preserve">) </w:t>
            </w:r>
            <w:r>
              <w:rPr>
                <w:b/>
                <w:szCs w:val="28"/>
              </w:rPr>
              <w:t>НАСТЕН</w:t>
            </w:r>
            <w:r w:rsidRPr="000659A5">
              <w:rPr>
                <w:b/>
                <w:szCs w:val="28"/>
              </w:rPr>
              <w:t>НОГО ТИПА</w:t>
            </w:r>
            <w:r w:rsidR="00565662">
              <w:rPr>
                <w:b/>
                <w:szCs w:val="28"/>
              </w:rPr>
              <w:t xml:space="preserve">, </w:t>
            </w:r>
            <w:r w:rsidR="00565662" w:rsidRPr="000E0F86">
              <w:rPr>
                <w:b/>
                <w:szCs w:val="28"/>
              </w:rPr>
              <w:t>МОДЕЛЬНЫЙ РЯД</w:t>
            </w:r>
            <w:r w:rsidR="00565662">
              <w:rPr>
                <w:b/>
                <w:szCs w:val="28"/>
              </w:rPr>
              <w:t xml:space="preserve"> </w:t>
            </w:r>
            <w:r w:rsidR="00265160">
              <w:rPr>
                <w:b/>
                <w:szCs w:val="28"/>
              </w:rPr>
              <w:t>KFRI_</w:t>
            </w:r>
            <w:r w:rsidR="00B44660">
              <w:rPr>
                <w:b/>
                <w:szCs w:val="28"/>
                <w:lang w:val="en-US"/>
              </w:rPr>
              <w:t>X</w:t>
            </w:r>
            <w:r w:rsidR="00265160">
              <w:rPr>
                <w:b/>
                <w:szCs w:val="28"/>
              </w:rPr>
              <w:t>LOW/KORI_</w:t>
            </w:r>
            <w:r w:rsidR="00B44660">
              <w:rPr>
                <w:b/>
                <w:szCs w:val="28"/>
                <w:lang w:val="en-US"/>
              </w:rPr>
              <w:t>X</w:t>
            </w:r>
            <w:r w:rsidR="00265160" w:rsidRPr="00265160">
              <w:rPr>
                <w:b/>
                <w:szCs w:val="28"/>
              </w:rPr>
              <w:t>LOW</w:t>
            </w:r>
          </w:p>
        </w:tc>
      </w:tr>
      <w:tr w:rsidR="00EB0EC2" w:rsidTr="00B44660">
        <w:trPr>
          <w:jc w:val="center"/>
        </w:trPr>
        <w:tc>
          <w:tcPr>
            <w:tcW w:w="9498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A6791D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5"/>
      </w:tblGrid>
      <w:tr w:rsidR="00A4601A" w:rsidRPr="00C2326F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565662" w:rsidRDefault="00265160" w:rsidP="007C62B4">
            <w:pPr>
              <w:jc w:val="center"/>
              <w:rPr>
                <w:b/>
                <w:szCs w:val="28"/>
                <w:lang w:val="en-US"/>
              </w:rPr>
            </w:pPr>
            <w:r w:rsidRPr="00FC0FB9">
              <w:rPr>
                <w:b/>
                <w:szCs w:val="28"/>
                <w:lang w:val="en-US"/>
              </w:rPr>
              <w:t>KFRI_</w:t>
            </w:r>
            <w:r w:rsidR="00B44660">
              <w:rPr>
                <w:b/>
                <w:szCs w:val="28"/>
                <w:lang w:val="en-US"/>
              </w:rPr>
              <w:t>X</w:t>
            </w:r>
            <w:r w:rsidRPr="00FC0FB9">
              <w:rPr>
                <w:b/>
                <w:szCs w:val="28"/>
                <w:lang w:val="en-US"/>
              </w:rPr>
              <w:t>LOW/KORI_</w:t>
            </w:r>
            <w:r w:rsidR="00B44660">
              <w:rPr>
                <w:b/>
                <w:szCs w:val="28"/>
                <w:lang w:val="en-US"/>
              </w:rPr>
              <w:t>X</w:t>
            </w:r>
            <w:r w:rsidRPr="00FC0FB9">
              <w:rPr>
                <w:b/>
                <w:szCs w:val="28"/>
                <w:lang w:val="en-US"/>
              </w:rPr>
              <w:t>LOW</w:t>
            </w:r>
            <w:r w:rsidR="004A2532" w:rsidRPr="00565662">
              <w:rPr>
                <w:b/>
                <w:szCs w:val="28"/>
                <w:lang w:val="en-US"/>
              </w:rPr>
              <w:t>.</w:t>
            </w:r>
            <w:r w:rsidR="004A2532" w:rsidRPr="004A2532">
              <w:rPr>
                <w:b/>
                <w:szCs w:val="28"/>
              </w:rPr>
              <w:t>ПС</w:t>
            </w:r>
          </w:p>
        </w:tc>
      </w:tr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5FF57062" wp14:editId="65E54D12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350D23" w:rsidRDefault="00CD5FBB" w:rsidP="00CD5FBB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</w:t>
      </w:r>
      <w:r w:rsidR="007128AB">
        <w:rPr>
          <w:sz w:val="22"/>
          <w:szCs w:val="22"/>
        </w:rPr>
        <w:t>5</w:t>
      </w:r>
      <w:r w:rsidR="00350D23">
        <w:rPr>
          <w:sz w:val="22"/>
          <w:szCs w:val="22"/>
        </w:rPr>
        <w:br w:type="page"/>
      </w:r>
    </w:p>
    <w:p w:rsidR="00810B70" w:rsidRPr="00DB2312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DB2312">
        <w:rPr>
          <w:b/>
          <w:sz w:val="22"/>
          <w:szCs w:val="22"/>
        </w:rPr>
        <w:lastRenderedPageBreak/>
        <w:t>СОДЕРЖАНИЕ</w:t>
      </w:r>
    </w:p>
    <w:p w:rsidR="00DB2312" w:rsidRPr="00DB2312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B2312">
        <w:rPr>
          <w:sz w:val="22"/>
          <w:szCs w:val="22"/>
        </w:rPr>
        <w:fldChar w:fldCharType="begin"/>
      </w:r>
      <w:r w:rsidRPr="00DB2312">
        <w:rPr>
          <w:sz w:val="22"/>
          <w:szCs w:val="22"/>
        </w:rPr>
        <w:instrText xml:space="preserve"> TOC \o "1-3" \h \z \u </w:instrText>
      </w:r>
      <w:r w:rsidRPr="00DB2312">
        <w:rPr>
          <w:sz w:val="22"/>
          <w:szCs w:val="22"/>
        </w:rPr>
        <w:fldChar w:fldCharType="separate"/>
      </w:r>
      <w:hyperlink w:anchor="_Toc151982310" w:history="1">
        <w:r w:rsidR="00DB2312" w:rsidRPr="00DB2312">
          <w:rPr>
            <w:rStyle w:val="ad"/>
            <w:b/>
            <w:bCs/>
            <w:noProof/>
            <w:sz w:val="22"/>
            <w:szCs w:val="22"/>
          </w:rPr>
          <w:t>1</w:t>
        </w:r>
        <w:r w:rsidR="00DB2312" w:rsidRPr="00DB231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B2312" w:rsidRPr="00DB2312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DB2312" w:rsidRPr="00DB2312">
          <w:rPr>
            <w:noProof/>
            <w:webHidden/>
            <w:sz w:val="22"/>
            <w:szCs w:val="22"/>
          </w:rPr>
          <w:tab/>
        </w:r>
        <w:r w:rsidR="00DB2312" w:rsidRPr="00DB2312">
          <w:rPr>
            <w:noProof/>
            <w:webHidden/>
            <w:sz w:val="22"/>
            <w:szCs w:val="22"/>
          </w:rPr>
          <w:fldChar w:fldCharType="begin"/>
        </w:r>
        <w:r w:rsidR="00DB2312" w:rsidRPr="00DB2312">
          <w:rPr>
            <w:noProof/>
            <w:webHidden/>
            <w:sz w:val="22"/>
            <w:szCs w:val="22"/>
          </w:rPr>
          <w:instrText xml:space="preserve"> PAGEREF _Toc151982310 \h </w:instrText>
        </w:r>
        <w:r w:rsidR="00DB2312" w:rsidRPr="00DB2312">
          <w:rPr>
            <w:noProof/>
            <w:webHidden/>
            <w:sz w:val="22"/>
            <w:szCs w:val="22"/>
          </w:rPr>
        </w:r>
        <w:r w:rsidR="00DB2312" w:rsidRPr="00DB2312">
          <w:rPr>
            <w:noProof/>
            <w:webHidden/>
            <w:sz w:val="22"/>
            <w:szCs w:val="22"/>
          </w:rPr>
          <w:fldChar w:fldCharType="separate"/>
        </w:r>
        <w:r w:rsidR="00DB2312">
          <w:rPr>
            <w:noProof/>
            <w:webHidden/>
            <w:sz w:val="22"/>
            <w:szCs w:val="22"/>
          </w:rPr>
          <w:t>3</w:t>
        </w:r>
        <w:r w:rsidR="00DB2312" w:rsidRPr="00DB2312">
          <w:rPr>
            <w:noProof/>
            <w:webHidden/>
            <w:sz w:val="22"/>
            <w:szCs w:val="22"/>
          </w:rPr>
          <w:fldChar w:fldCharType="end"/>
        </w:r>
      </w:hyperlink>
    </w:p>
    <w:p w:rsidR="00DB2312" w:rsidRPr="00DB2312" w:rsidRDefault="007128A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982311" w:history="1">
        <w:r w:rsidR="00DB2312" w:rsidRPr="00DB2312">
          <w:rPr>
            <w:rStyle w:val="ad"/>
            <w:b/>
            <w:bCs/>
            <w:noProof/>
            <w:sz w:val="22"/>
            <w:szCs w:val="22"/>
          </w:rPr>
          <w:t>2</w:t>
        </w:r>
        <w:r w:rsidR="00DB2312" w:rsidRPr="00DB231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B2312" w:rsidRPr="00DB2312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DB2312" w:rsidRPr="00DB2312">
          <w:rPr>
            <w:noProof/>
            <w:webHidden/>
            <w:sz w:val="22"/>
            <w:szCs w:val="22"/>
          </w:rPr>
          <w:tab/>
        </w:r>
        <w:r w:rsidR="00DB2312" w:rsidRPr="00DB2312">
          <w:rPr>
            <w:noProof/>
            <w:webHidden/>
            <w:sz w:val="22"/>
            <w:szCs w:val="22"/>
          </w:rPr>
          <w:fldChar w:fldCharType="begin"/>
        </w:r>
        <w:r w:rsidR="00DB2312" w:rsidRPr="00DB2312">
          <w:rPr>
            <w:noProof/>
            <w:webHidden/>
            <w:sz w:val="22"/>
            <w:szCs w:val="22"/>
          </w:rPr>
          <w:instrText xml:space="preserve"> PAGEREF _Toc151982311 \h </w:instrText>
        </w:r>
        <w:r w:rsidR="00DB2312" w:rsidRPr="00DB2312">
          <w:rPr>
            <w:noProof/>
            <w:webHidden/>
            <w:sz w:val="22"/>
            <w:szCs w:val="22"/>
          </w:rPr>
        </w:r>
        <w:r w:rsidR="00DB2312" w:rsidRPr="00DB2312">
          <w:rPr>
            <w:noProof/>
            <w:webHidden/>
            <w:sz w:val="22"/>
            <w:szCs w:val="22"/>
          </w:rPr>
          <w:fldChar w:fldCharType="separate"/>
        </w:r>
        <w:r w:rsidR="00DB2312">
          <w:rPr>
            <w:noProof/>
            <w:webHidden/>
            <w:sz w:val="22"/>
            <w:szCs w:val="22"/>
          </w:rPr>
          <w:t>4</w:t>
        </w:r>
        <w:r w:rsidR="00DB2312" w:rsidRPr="00DB2312">
          <w:rPr>
            <w:noProof/>
            <w:webHidden/>
            <w:sz w:val="22"/>
            <w:szCs w:val="22"/>
          </w:rPr>
          <w:fldChar w:fldCharType="end"/>
        </w:r>
      </w:hyperlink>
    </w:p>
    <w:p w:rsidR="00DB2312" w:rsidRPr="00DB2312" w:rsidRDefault="007128A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982312" w:history="1">
        <w:r w:rsidR="00DB2312" w:rsidRPr="00DB2312">
          <w:rPr>
            <w:rStyle w:val="ad"/>
            <w:noProof/>
            <w:sz w:val="22"/>
            <w:szCs w:val="22"/>
          </w:rPr>
          <w:t>2.1</w:t>
        </w:r>
        <w:r w:rsidR="00DB2312" w:rsidRPr="00DB231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B2312" w:rsidRPr="00DB2312">
          <w:rPr>
            <w:rStyle w:val="ad"/>
            <w:noProof/>
            <w:sz w:val="22"/>
            <w:szCs w:val="22"/>
          </w:rPr>
          <w:t>Описание изделий</w:t>
        </w:r>
        <w:r w:rsidR="00DB2312" w:rsidRPr="00DB2312">
          <w:rPr>
            <w:noProof/>
            <w:webHidden/>
            <w:sz w:val="22"/>
            <w:szCs w:val="22"/>
          </w:rPr>
          <w:tab/>
        </w:r>
        <w:r w:rsidR="00DB2312" w:rsidRPr="00DB2312">
          <w:rPr>
            <w:noProof/>
            <w:webHidden/>
            <w:sz w:val="22"/>
            <w:szCs w:val="22"/>
          </w:rPr>
          <w:fldChar w:fldCharType="begin"/>
        </w:r>
        <w:r w:rsidR="00DB2312" w:rsidRPr="00DB2312">
          <w:rPr>
            <w:noProof/>
            <w:webHidden/>
            <w:sz w:val="22"/>
            <w:szCs w:val="22"/>
          </w:rPr>
          <w:instrText xml:space="preserve"> PAGEREF _Toc151982312 \h </w:instrText>
        </w:r>
        <w:r w:rsidR="00DB2312" w:rsidRPr="00DB2312">
          <w:rPr>
            <w:noProof/>
            <w:webHidden/>
            <w:sz w:val="22"/>
            <w:szCs w:val="22"/>
          </w:rPr>
        </w:r>
        <w:r w:rsidR="00DB2312" w:rsidRPr="00DB2312">
          <w:rPr>
            <w:noProof/>
            <w:webHidden/>
            <w:sz w:val="22"/>
            <w:szCs w:val="22"/>
          </w:rPr>
          <w:fldChar w:fldCharType="separate"/>
        </w:r>
        <w:r w:rsidR="00DB2312">
          <w:rPr>
            <w:noProof/>
            <w:webHidden/>
            <w:sz w:val="22"/>
            <w:szCs w:val="22"/>
          </w:rPr>
          <w:t>4</w:t>
        </w:r>
        <w:r w:rsidR="00DB2312" w:rsidRPr="00DB2312">
          <w:rPr>
            <w:noProof/>
            <w:webHidden/>
            <w:sz w:val="22"/>
            <w:szCs w:val="22"/>
          </w:rPr>
          <w:fldChar w:fldCharType="end"/>
        </w:r>
      </w:hyperlink>
    </w:p>
    <w:p w:rsidR="00DB2312" w:rsidRPr="00DB2312" w:rsidRDefault="007128A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982313" w:history="1">
        <w:r w:rsidR="00DB2312" w:rsidRPr="00DB2312">
          <w:rPr>
            <w:rStyle w:val="ad"/>
            <w:noProof/>
            <w:sz w:val="22"/>
            <w:szCs w:val="22"/>
          </w:rPr>
          <w:t>2.2</w:t>
        </w:r>
        <w:r w:rsidR="00DB2312" w:rsidRPr="00DB231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B2312" w:rsidRPr="00DB2312">
          <w:rPr>
            <w:rStyle w:val="ad"/>
            <w:noProof/>
            <w:sz w:val="22"/>
            <w:szCs w:val="22"/>
          </w:rPr>
          <w:t>Принцип работы</w:t>
        </w:r>
        <w:r w:rsidR="00DB2312" w:rsidRPr="00DB2312">
          <w:rPr>
            <w:noProof/>
            <w:webHidden/>
            <w:sz w:val="22"/>
            <w:szCs w:val="22"/>
          </w:rPr>
          <w:tab/>
        </w:r>
        <w:r w:rsidR="00DB2312" w:rsidRPr="00DB2312">
          <w:rPr>
            <w:noProof/>
            <w:webHidden/>
            <w:sz w:val="22"/>
            <w:szCs w:val="22"/>
          </w:rPr>
          <w:fldChar w:fldCharType="begin"/>
        </w:r>
        <w:r w:rsidR="00DB2312" w:rsidRPr="00DB2312">
          <w:rPr>
            <w:noProof/>
            <w:webHidden/>
            <w:sz w:val="22"/>
            <w:szCs w:val="22"/>
          </w:rPr>
          <w:instrText xml:space="preserve"> PAGEREF _Toc151982313 \h </w:instrText>
        </w:r>
        <w:r w:rsidR="00DB2312" w:rsidRPr="00DB2312">
          <w:rPr>
            <w:noProof/>
            <w:webHidden/>
            <w:sz w:val="22"/>
            <w:szCs w:val="22"/>
          </w:rPr>
        </w:r>
        <w:r w:rsidR="00DB2312" w:rsidRPr="00DB2312">
          <w:rPr>
            <w:noProof/>
            <w:webHidden/>
            <w:sz w:val="22"/>
            <w:szCs w:val="22"/>
          </w:rPr>
          <w:fldChar w:fldCharType="separate"/>
        </w:r>
        <w:r w:rsidR="00DB2312">
          <w:rPr>
            <w:noProof/>
            <w:webHidden/>
            <w:sz w:val="22"/>
            <w:szCs w:val="22"/>
          </w:rPr>
          <w:t>4</w:t>
        </w:r>
        <w:r w:rsidR="00DB2312" w:rsidRPr="00DB2312">
          <w:rPr>
            <w:noProof/>
            <w:webHidden/>
            <w:sz w:val="22"/>
            <w:szCs w:val="22"/>
          </w:rPr>
          <w:fldChar w:fldCharType="end"/>
        </w:r>
      </w:hyperlink>
    </w:p>
    <w:p w:rsidR="00DB2312" w:rsidRPr="00DB2312" w:rsidRDefault="007128A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982314" w:history="1">
        <w:r w:rsidR="00DB2312" w:rsidRPr="00DB2312">
          <w:rPr>
            <w:rStyle w:val="ad"/>
            <w:noProof/>
            <w:sz w:val="22"/>
            <w:szCs w:val="22"/>
          </w:rPr>
          <w:t>2.3</w:t>
        </w:r>
        <w:r w:rsidR="00DB2312" w:rsidRPr="00DB231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B2312" w:rsidRPr="00DB2312">
          <w:rPr>
            <w:rStyle w:val="ad"/>
            <w:noProof/>
            <w:sz w:val="22"/>
            <w:szCs w:val="22"/>
          </w:rPr>
          <w:t>Основные технические характеристики</w:t>
        </w:r>
        <w:r w:rsidR="00DB2312" w:rsidRPr="00DB2312">
          <w:rPr>
            <w:noProof/>
            <w:webHidden/>
            <w:sz w:val="22"/>
            <w:szCs w:val="22"/>
          </w:rPr>
          <w:tab/>
        </w:r>
        <w:r w:rsidR="00DB2312" w:rsidRPr="00DB2312">
          <w:rPr>
            <w:noProof/>
            <w:webHidden/>
            <w:sz w:val="22"/>
            <w:szCs w:val="22"/>
          </w:rPr>
          <w:fldChar w:fldCharType="begin"/>
        </w:r>
        <w:r w:rsidR="00DB2312" w:rsidRPr="00DB2312">
          <w:rPr>
            <w:noProof/>
            <w:webHidden/>
            <w:sz w:val="22"/>
            <w:szCs w:val="22"/>
          </w:rPr>
          <w:instrText xml:space="preserve"> PAGEREF _Toc151982314 \h </w:instrText>
        </w:r>
        <w:r w:rsidR="00DB2312" w:rsidRPr="00DB2312">
          <w:rPr>
            <w:noProof/>
            <w:webHidden/>
            <w:sz w:val="22"/>
            <w:szCs w:val="22"/>
          </w:rPr>
        </w:r>
        <w:r w:rsidR="00DB2312" w:rsidRPr="00DB2312">
          <w:rPr>
            <w:noProof/>
            <w:webHidden/>
            <w:sz w:val="22"/>
            <w:szCs w:val="22"/>
          </w:rPr>
          <w:fldChar w:fldCharType="separate"/>
        </w:r>
        <w:r w:rsidR="00DB2312">
          <w:rPr>
            <w:noProof/>
            <w:webHidden/>
            <w:sz w:val="22"/>
            <w:szCs w:val="22"/>
          </w:rPr>
          <w:t>6</w:t>
        </w:r>
        <w:r w:rsidR="00DB2312" w:rsidRPr="00DB2312">
          <w:rPr>
            <w:noProof/>
            <w:webHidden/>
            <w:sz w:val="22"/>
            <w:szCs w:val="22"/>
          </w:rPr>
          <w:fldChar w:fldCharType="end"/>
        </w:r>
      </w:hyperlink>
    </w:p>
    <w:p w:rsidR="00DB2312" w:rsidRPr="00DB2312" w:rsidRDefault="007128A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982315" w:history="1">
        <w:r w:rsidR="00DB2312" w:rsidRPr="00DB2312">
          <w:rPr>
            <w:rStyle w:val="ad"/>
            <w:noProof/>
            <w:sz w:val="22"/>
            <w:szCs w:val="22"/>
          </w:rPr>
          <w:t>2.4</w:t>
        </w:r>
        <w:r w:rsidR="00DB2312" w:rsidRPr="00DB231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B2312" w:rsidRPr="00DB2312">
          <w:rPr>
            <w:rStyle w:val="ad"/>
            <w:noProof/>
            <w:sz w:val="22"/>
            <w:szCs w:val="22"/>
          </w:rPr>
          <w:t>Требования к расположению изделия</w:t>
        </w:r>
        <w:r w:rsidR="00DB2312" w:rsidRPr="00DB2312">
          <w:rPr>
            <w:noProof/>
            <w:webHidden/>
            <w:sz w:val="22"/>
            <w:szCs w:val="22"/>
          </w:rPr>
          <w:tab/>
        </w:r>
        <w:r w:rsidR="00DB2312" w:rsidRPr="00DB2312">
          <w:rPr>
            <w:noProof/>
            <w:webHidden/>
            <w:sz w:val="22"/>
            <w:szCs w:val="22"/>
          </w:rPr>
          <w:fldChar w:fldCharType="begin"/>
        </w:r>
        <w:r w:rsidR="00DB2312" w:rsidRPr="00DB2312">
          <w:rPr>
            <w:noProof/>
            <w:webHidden/>
            <w:sz w:val="22"/>
            <w:szCs w:val="22"/>
          </w:rPr>
          <w:instrText xml:space="preserve"> PAGEREF _Toc151982315 \h </w:instrText>
        </w:r>
        <w:r w:rsidR="00DB2312" w:rsidRPr="00DB2312">
          <w:rPr>
            <w:noProof/>
            <w:webHidden/>
            <w:sz w:val="22"/>
            <w:szCs w:val="22"/>
          </w:rPr>
        </w:r>
        <w:r w:rsidR="00DB2312" w:rsidRPr="00DB2312">
          <w:rPr>
            <w:noProof/>
            <w:webHidden/>
            <w:sz w:val="22"/>
            <w:szCs w:val="22"/>
          </w:rPr>
          <w:fldChar w:fldCharType="separate"/>
        </w:r>
        <w:r w:rsidR="00DB2312">
          <w:rPr>
            <w:noProof/>
            <w:webHidden/>
            <w:sz w:val="22"/>
            <w:szCs w:val="22"/>
          </w:rPr>
          <w:t>7</w:t>
        </w:r>
        <w:r w:rsidR="00DB2312" w:rsidRPr="00DB2312">
          <w:rPr>
            <w:noProof/>
            <w:webHidden/>
            <w:sz w:val="22"/>
            <w:szCs w:val="22"/>
          </w:rPr>
          <w:fldChar w:fldCharType="end"/>
        </w:r>
      </w:hyperlink>
    </w:p>
    <w:p w:rsidR="00DB2312" w:rsidRPr="00DB2312" w:rsidRDefault="007128A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982316" w:history="1">
        <w:r w:rsidR="00DB2312" w:rsidRPr="00DB2312">
          <w:rPr>
            <w:rStyle w:val="ad"/>
            <w:noProof/>
            <w:sz w:val="22"/>
            <w:szCs w:val="22"/>
          </w:rPr>
          <w:t>2.5</w:t>
        </w:r>
        <w:r w:rsidR="00DB2312" w:rsidRPr="00DB231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B2312" w:rsidRPr="00DB2312">
          <w:rPr>
            <w:rStyle w:val="ad"/>
            <w:noProof/>
            <w:sz w:val="22"/>
            <w:szCs w:val="22"/>
          </w:rPr>
          <w:t>Чертеж изделий</w:t>
        </w:r>
        <w:r w:rsidR="00DB2312" w:rsidRPr="00DB2312">
          <w:rPr>
            <w:noProof/>
            <w:webHidden/>
            <w:sz w:val="22"/>
            <w:szCs w:val="22"/>
          </w:rPr>
          <w:tab/>
        </w:r>
        <w:r w:rsidR="00DB2312" w:rsidRPr="00DB2312">
          <w:rPr>
            <w:noProof/>
            <w:webHidden/>
            <w:sz w:val="22"/>
            <w:szCs w:val="22"/>
          </w:rPr>
          <w:fldChar w:fldCharType="begin"/>
        </w:r>
        <w:r w:rsidR="00DB2312" w:rsidRPr="00DB2312">
          <w:rPr>
            <w:noProof/>
            <w:webHidden/>
            <w:sz w:val="22"/>
            <w:szCs w:val="22"/>
          </w:rPr>
          <w:instrText xml:space="preserve"> PAGEREF _Toc151982316 \h </w:instrText>
        </w:r>
        <w:r w:rsidR="00DB2312" w:rsidRPr="00DB2312">
          <w:rPr>
            <w:noProof/>
            <w:webHidden/>
            <w:sz w:val="22"/>
            <w:szCs w:val="22"/>
          </w:rPr>
        </w:r>
        <w:r w:rsidR="00DB2312" w:rsidRPr="00DB2312">
          <w:rPr>
            <w:noProof/>
            <w:webHidden/>
            <w:sz w:val="22"/>
            <w:szCs w:val="22"/>
          </w:rPr>
          <w:fldChar w:fldCharType="separate"/>
        </w:r>
        <w:r w:rsidR="00DB2312">
          <w:rPr>
            <w:noProof/>
            <w:webHidden/>
            <w:sz w:val="22"/>
            <w:szCs w:val="22"/>
          </w:rPr>
          <w:t>9</w:t>
        </w:r>
        <w:r w:rsidR="00DB2312" w:rsidRPr="00DB2312">
          <w:rPr>
            <w:noProof/>
            <w:webHidden/>
            <w:sz w:val="22"/>
            <w:szCs w:val="22"/>
          </w:rPr>
          <w:fldChar w:fldCharType="end"/>
        </w:r>
      </w:hyperlink>
    </w:p>
    <w:p w:rsidR="00DB2312" w:rsidRPr="00DB2312" w:rsidRDefault="007128A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982317" w:history="1">
        <w:r w:rsidR="00DB2312" w:rsidRPr="00DB2312">
          <w:rPr>
            <w:rStyle w:val="ad"/>
            <w:noProof/>
            <w:sz w:val="22"/>
            <w:szCs w:val="22"/>
          </w:rPr>
          <w:t>2.6</w:t>
        </w:r>
        <w:r w:rsidR="00DB2312" w:rsidRPr="00DB231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B2312" w:rsidRPr="00DB2312">
          <w:rPr>
            <w:rStyle w:val="ad"/>
            <w:noProof/>
            <w:sz w:val="22"/>
            <w:szCs w:val="22"/>
          </w:rPr>
          <w:t>Развернутый вид изделия и список деталей</w:t>
        </w:r>
        <w:r w:rsidR="00DB2312" w:rsidRPr="00DB2312">
          <w:rPr>
            <w:noProof/>
            <w:webHidden/>
            <w:sz w:val="22"/>
            <w:szCs w:val="22"/>
          </w:rPr>
          <w:tab/>
        </w:r>
        <w:r w:rsidR="00DB2312" w:rsidRPr="00DB2312">
          <w:rPr>
            <w:noProof/>
            <w:webHidden/>
            <w:sz w:val="22"/>
            <w:szCs w:val="22"/>
          </w:rPr>
          <w:fldChar w:fldCharType="begin"/>
        </w:r>
        <w:r w:rsidR="00DB2312" w:rsidRPr="00DB2312">
          <w:rPr>
            <w:noProof/>
            <w:webHidden/>
            <w:sz w:val="22"/>
            <w:szCs w:val="22"/>
          </w:rPr>
          <w:instrText xml:space="preserve"> PAGEREF _Toc151982317 \h </w:instrText>
        </w:r>
        <w:r w:rsidR="00DB2312" w:rsidRPr="00DB2312">
          <w:rPr>
            <w:noProof/>
            <w:webHidden/>
            <w:sz w:val="22"/>
            <w:szCs w:val="22"/>
          </w:rPr>
        </w:r>
        <w:r w:rsidR="00DB2312" w:rsidRPr="00DB2312">
          <w:rPr>
            <w:noProof/>
            <w:webHidden/>
            <w:sz w:val="22"/>
            <w:szCs w:val="22"/>
          </w:rPr>
          <w:fldChar w:fldCharType="separate"/>
        </w:r>
        <w:r w:rsidR="00DB2312">
          <w:rPr>
            <w:noProof/>
            <w:webHidden/>
            <w:sz w:val="22"/>
            <w:szCs w:val="22"/>
          </w:rPr>
          <w:t>11</w:t>
        </w:r>
        <w:r w:rsidR="00DB2312" w:rsidRPr="00DB2312">
          <w:rPr>
            <w:noProof/>
            <w:webHidden/>
            <w:sz w:val="22"/>
            <w:szCs w:val="22"/>
          </w:rPr>
          <w:fldChar w:fldCharType="end"/>
        </w:r>
      </w:hyperlink>
    </w:p>
    <w:p w:rsidR="00DB2312" w:rsidRPr="00DB2312" w:rsidRDefault="007128A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982318" w:history="1">
        <w:r w:rsidR="00DB2312" w:rsidRPr="00DB2312">
          <w:rPr>
            <w:rStyle w:val="ad"/>
            <w:noProof/>
            <w:sz w:val="22"/>
            <w:szCs w:val="22"/>
          </w:rPr>
          <w:t>2.7</w:t>
        </w:r>
        <w:r w:rsidR="00DB2312" w:rsidRPr="00DB231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B2312" w:rsidRPr="00DB2312">
          <w:rPr>
            <w:rStyle w:val="ad"/>
            <w:noProof/>
            <w:sz w:val="22"/>
            <w:szCs w:val="22"/>
          </w:rPr>
          <w:t>Маркировка</w:t>
        </w:r>
        <w:r w:rsidR="00DB2312" w:rsidRPr="00DB2312">
          <w:rPr>
            <w:noProof/>
            <w:webHidden/>
            <w:sz w:val="22"/>
            <w:szCs w:val="22"/>
          </w:rPr>
          <w:tab/>
        </w:r>
        <w:r w:rsidR="00DB2312" w:rsidRPr="00DB2312">
          <w:rPr>
            <w:noProof/>
            <w:webHidden/>
            <w:sz w:val="22"/>
            <w:szCs w:val="22"/>
          </w:rPr>
          <w:fldChar w:fldCharType="begin"/>
        </w:r>
        <w:r w:rsidR="00DB2312" w:rsidRPr="00DB2312">
          <w:rPr>
            <w:noProof/>
            <w:webHidden/>
            <w:sz w:val="22"/>
            <w:szCs w:val="22"/>
          </w:rPr>
          <w:instrText xml:space="preserve"> PAGEREF _Toc151982318 \h </w:instrText>
        </w:r>
        <w:r w:rsidR="00DB2312" w:rsidRPr="00DB2312">
          <w:rPr>
            <w:noProof/>
            <w:webHidden/>
            <w:sz w:val="22"/>
            <w:szCs w:val="22"/>
          </w:rPr>
        </w:r>
        <w:r w:rsidR="00DB2312" w:rsidRPr="00DB2312">
          <w:rPr>
            <w:noProof/>
            <w:webHidden/>
            <w:sz w:val="22"/>
            <w:szCs w:val="22"/>
          </w:rPr>
          <w:fldChar w:fldCharType="separate"/>
        </w:r>
        <w:r w:rsidR="00DB2312">
          <w:rPr>
            <w:noProof/>
            <w:webHidden/>
            <w:sz w:val="22"/>
            <w:szCs w:val="22"/>
          </w:rPr>
          <w:t>19</w:t>
        </w:r>
        <w:r w:rsidR="00DB2312" w:rsidRPr="00DB2312">
          <w:rPr>
            <w:noProof/>
            <w:webHidden/>
            <w:sz w:val="22"/>
            <w:szCs w:val="22"/>
          </w:rPr>
          <w:fldChar w:fldCharType="end"/>
        </w:r>
      </w:hyperlink>
    </w:p>
    <w:p w:rsidR="00DB2312" w:rsidRPr="00DB2312" w:rsidRDefault="007128A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982319" w:history="1">
        <w:r w:rsidR="00DB2312" w:rsidRPr="00DB2312">
          <w:rPr>
            <w:rStyle w:val="ad"/>
            <w:b/>
            <w:bCs/>
            <w:noProof/>
            <w:sz w:val="22"/>
            <w:szCs w:val="22"/>
          </w:rPr>
          <w:t>3</w:t>
        </w:r>
        <w:r w:rsidR="00DB2312" w:rsidRPr="00DB231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B2312" w:rsidRPr="00DB2312">
          <w:rPr>
            <w:rStyle w:val="ad"/>
            <w:b/>
            <w:noProof/>
            <w:sz w:val="22"/>
            <w:szCs w:val="22"/>
          </w:rPr>
          <w:t>КОМПЛЕКТНОСТЬ</w:t>
        </w:r>
        <w:r w:rsidR="00DB2312" w:rsidRPr="00DB2312">
          <w:rPr>
            <w:noProof/>
            <w:webHidden/>
            <w:sz w:val="22"/>
            <w:szCs w:val="22"/>
          </w:rPr>
          <w:tab/>
        </w:r>
        <w:r w:rsidR="00DB2312" w:rsidRPr="00DB2312">
          <w:rPr>
            <w:noProof/>
            <w:webHidden/>
            <w:sz w:val="22"/>
            <w:szCs w:val="22"/>
          </w:rPr>
          <w:fldChar w:fldCharType="begin"/>
        </w:r>
        <w:r w:rsidR="00DB2312" w:rsidRPr="00DB2312">
          <w:rPr>
            <w:noProof/>
            <w:webHidden/>
            <w:sz w:val="22"/>
            <w:szCs w:val="22"/>
          </w:rPr>
          <w:instrText xml:space="preserve"> PAGEREF _Toc151982319 \h </w:instrText>
        </w:r>
        <w:r w:rsidR="00DB2312" w:rsidRPr="00DB2312">
          <w:rPr>
            <w:noProof/>
            <w:webHidden/>
            <w:sz w:val="22"/>
            <w:szCs w:val="22"/>
          </w:rPr>
        </w:r>
        <w:r w:rsidR="00DB2312" w:rsidRPr="00DB2312">
          <w:rPr>
            <w:noProof/>
            <w:webHidden/>
            <w:sz w:val="22"/>
            <w:szCs w:val="22"/>
          </w:rPr>
          <w:fldChar w:fldCharType="separate"/>
        </w:r>
        <w:r w:rsidR="00DB2312">
          <w:rPr>
            <w:noProof/>
            <w:webHidden/>
            <w:sz w:val="22"/>
            <w:szCs w:val="22"/>
          </w:rPr>
          <w:t>20</w:t>
        </w:r>
        <w:r w:rsidR="00DB2312" w:rsidRPr="00DB2312">
          <w:rPr>
            <w:noProof/>
            <w:webHidden/>
            <w:sz w:val="22"/>
            <w:szCs w:val="22"/>
          </w:rPr>
          <w:fldChar w:fldCharType="end"/>
        </w:r>
      </w:hyperlink>
    </w:p>
    <w:p w:rsidR="00DB2312" w:rsidRPr="00DB2312" w:rsidRDefault="007128A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982320" w:history="1">
        <w:r w:rsidR="00DB2312" w:rsidRPr="00DB2312">
          <w:rPr>
            <w:rStyle w:val="ad"/>
            <w:b/>
            <w:bCs/>
            <w:noProof/>
            <w:sz w:val="22"/>
            <w:szCs w:val="22"/>
          </w:rPr>
          <w:t>4</w:t>
        </w:r>
        <w:r w:rsidR="00DB2312" w:rsidRPr="00DB231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B2312" w:rsidRPr="00DB2312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DB2312" w:rsidRPr="00DB2312">
          <w:rPr>
            <w:noProof/>
            <w:webHidden/>
            <w:sz w:val="22"/>
            <w:szCs w:val="22"/>
          </w:rPr>
          <w:tab/>
        </w:r>
        <w:r w:rsidR="00DB2312" w:rsidRPr="00DB2312">
          <w:rPr>
            <w:noProof/>
            <w:webHidden/>
            <w:sz w:val="22"/>
            <w:szCs w:val="22"/>
          </w:rPr>
          <w:fldChar w:fldCharType="begin"/>
        </w:r>
        <w:r w:rsidR="00DB2312" w:rsidRPr="00DB2312">
          <w:rPr>
            <w:noProof/>
            <w:webHidden/>
            <w:sz w:val="22"/>
            <w:szCs w:val="22"/>
          </w:rPr>
          <w:instrText xml:space="preserve"> PAGEREF _Toc151982320 \h </w:instrText>
        </w:r>
        <w:r w:rsidR="00DB2312" w:rsidRPr="00DB2312">
          <w:rPr>
            <w:noProof/>
            <w:webHidden/>
            <w:sz w:val="22"/>
            <w:szCs w:val="22"/>
          </w:rPr>
        </w:r>
        <w:r w:rsidR="00DB2312" w:rsidRPr="00DB2312">
          <w:rPr>
            <w:noProof/>
            <w:webHidden/>
            <w:sz w:val="22"/>
            <w:szCs w:val="22"/>
          </w:rPr>
          <w:fldChar w:fldCharType="separate"/>
        </w:r>
        <w:r w:rsidR="00DB2312">
          <w:rPr>
            <w:noProof/>
            <w:webHidden/>
            <w:sz w:val="22"/>
            <w:szCs w:val="22"/>
          </w:rPr>
          <w:t>21</w:t>
        </w:r>
        <w:r w:rsidR="00DB2312" w:rsidRPr="00DB2312">
          <w:rPr>
            <w:noProof/>
            <w:webHidden/>
            <w:sz w:val="22"/>
            <w:szCs w:val="22"/>
          </w:rPr>
          <w:fldChar w:fldCharType="end"/>
        </w:r>
      </w:hyperlink>
    </w:p>
    <w:p w:rsidR="00DB2312" w:rsidRPr="00DB2312" w:rsidRDefault="007128A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982321" w:history="1">
        <w:r w:rsidR="00DB2312" w:rsidRPr="00DB2312">
          <w:rPr>
            <w:rStyle w:val="ad"/>
            <w:b/>
            <w:noProof/>
            <w:sz w:val="22"/>
            <w:szCs w:val="22"/>
          </w:rPr>
          <w:t>5</w:t>
        </w:r>
        <w:r w:rsidR="00DB2312" w:rsidRPr="00DB231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B2312" w:rsidRPr="00DB2312">
          <w:rPr>
            <w:rStyle w:val="ad"/>
            <w:b/>
            <w:noProof/>
            <w:sz w:val="22"/>
            <w:szCs w:val="22"/>
          </w:rPr>
          <w:t>КОНСЕРВАЦИЯ</w:t>
        </w:r>
        <w:r w:rsidR="00DB2312" w:rsidRPr="00DB2312">
          <w:rPr>
            <w:noProof/>
            <w:webHidden/>
            <w:sz w:val="22"/>
            <w:szCs w:val="22"/>
          </w:rPr>
          <w:tab/>
        </w:r>
        <w:r w:rsidR="00DB2312" w:rsidRPr="00DB2312">
          <w:rPr>
            <w:noProof/>
            <w:webHidden/>
            <w:sz w:val="22"/>
            <w:szCs w:val="22"/>
          </w:rPr>
          <w:fldChar w:fldCharType="begin"/>
        </w:r>
        <w:r w:rsidR="00DB2312" w:rsidRPr="00DB2312">
          <w:rPr>
            <w:noProof/>
            <w:webHidden/>
            <w:sz w:val="22"/>
            <w:szCs w:val="22"/>
          </w:rPr>
          <w:instrText xml:space="preserve"> PAGEREF _Toc151982321 \h </w:instrText>
        </w:r>
        <w:r w:rsidR="00DB2312" w:rsidRPr="00DB2312">
          <w:rPr>
            <w:noProof/>
            <w:webHidden/>
            <w:sz w:val="22"/>
            <w:szCs w:val="22"/>
          </w:rPr>
        </w:r>
        <w:r w:rsidR="00DB2312" w:rsidRPr="00DB2312">
          <w:rPr>
            <w:noProof/>
            <w:webHidden/>
            <w:sz w:val="22"/>
            <w:szCs w:val="22"/>
          </w:rPr>
          <w:fldChar w:fldCharType="separate"/>
        </w:r>
        <w:r w:rsidR="00DB2312">
          <w:rPr>
            <w:noProof/>
            <w:webHidden/>
            <w:sz w:val="22"/>
            <w:szCs w:val="22"/>
          </w:rPr>
          <w:t>22</w:t>
        </w:r>
        <w:r w:rsidR="00DB2312" w:rsidRPr="00DB2312">
          <w:rPr>
            <w:noProof/>
            <w:webHidden/>
            <w:sz w:val="22"/>
            <w:szCs w:val="22"/>
          </w:rPr>
          <w:fldChar w:fldCharType="end"/>
        </w:r>
      </w:hyperlink>
    </w:p>
    <w:p w:rsidR="00DB2312" w:rsidRPr="00DB2312" w:rsidRDefault="007128A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982322" w:history="1">
        <w:r w:rsidR="00DB2312" w:rsidRPr="00DB2312">
          <w:rPr>
            <w:rStyle w:val="ad"/>
            <w:b/>
            <w:noProof/>
            <w:sz w:val="22"/>
            <w:szCs w:val="22"/>
          </w:rPr>
          <w:t>6</w:t>
        </w:r>
        <w:r w:rsidR="00DB2312" w:rsidRPr="00DB231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B2312" w:rsidRPr="00DB2312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DB2312" w:rsidRPr="00DB2312">
          <w:rPr>
            <w:noProof/>
            <w:webHidden/>
            <w:sz w:val="22"/>
            <w:szCs w:val="22"/>
          </w:rPr>
          <w:tab/>
        </w:r>
        <w:r w:rsidR="00DB2312" w:rsidRPr="00DB2312">
          <w:rPr>
            <w:noProof/>
            <w:webHidden/>
            <w:sz w:val="22"/>
            <w:szCs w:val="22"/>
          </w:rPr>
          <w:fldChar w:fldCharType="begin"/>
        </w:r>
        <w:r w:rsidR="00DB2312" w:rsidRPr="00DB2312">
          <w:rPr>
            <w:noProof/>
            <w:webHidden/>
            <w:sz w:val="22"/>
            <w:szCs w:val="22"/>
          </w:rPr>
          <w:instrText xml:space="preserve"> PAGEREF _Toc151982322 \h </w:instrText>
        </w:r>
        <w:r w:rsidR="00DB2312" w:rsidRPr="00DB2312">
          <w:rPr>
            <w:noProof/>
            <w:webHidden/>
            <w:sz w:val="22"/>
            <w:szCs w:val="22"/>
          </w:rPr>
        </w:r>
        <w:r w:rsidR="00DB2312" w:rsidRPr="00DB2312">
          <w:rPr>
            <w:noProof/>
            <w:webHidden/>
            <w:sz w:val="22"/>
            <w:szCs w:val="22"/>
          </w:rPr>
          <w:fldChar w:fldCharType="separate"/>
        </w:r>
        <w:r w:rsidR="00DB2312">
          <w:rPr>
            <w:noProof/>
            <w:webHidden/>
            <w:sz w:val="22"/>
            <w:szCs w:val="22"/>
          </w:rPr>
          <w:t>23</w:t>
        </w:r>
        <w:r w:rsidR="00DB2312" w:rsidRPr="00DB2312">
          <w:rPr>
            <w:noProof/>
            <w:webHidden/>
            <w:sz w:val="22"/>
            <w:szCs w:val="22"/>
          </w:rPr>
          <w:fldChar w:fldCharType="end"/>
        </w:r>
      </w:hyperlink>
    </w:p>
    <w:p w:rsidR="00DB2312" w:rsidRPr="00DB2312" w:rsidRDefault="007128A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982323" w:history="1">
        <w:r w:rsidR="00DB2312" w:rsidRPr="00DB2312">
          <w:rPr>
            <w:rStyle w:val="ad"/>
            <w:b/>
            <w:bCs/>
            <w:noProof/>
            <w:sz w:val="22"/>
            <w:szCs w:val="22"/>
          </w:rPr>
          <w:t>7</w:t>
        </w:r>
        <w:r w:rsidR="00DB2312" w:rsidRPr="00DB231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B2312" w:rsidRPr="00DB2312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DB2312" w:rsidRPr="00DB2312">
          <w:rPr>
            <w:noProof/>
            <w:webHidden/>
            <w:sz w:val="22"/>
            <w:szCs w:val="22"/>
          </w:rPr>
          <w:tab/>
        </w:r>
        <w:r w:rsidR="00DB2312" w:rsidRPr="00DB2312">
          <w:rPr>
            <w:noProof/>
            <w:webHidden/>
            <w:sz w:val="22"/>
            <w:szCs w:val="22"/>
          </w:rPr>
          <w:fldChar w:fldCharType="begin"/>
        </w:r>
        <w:r w:rsidR="00DB2312" w:rsidRPr="00DB2312">
          <w:rPr>
            <w:noProof/>
            <w:webHidden/>
            <w:sz w:val="22"/>
            <w:szCs w:val="22"/>
          </w:rPr>
          <w:instrText xml:space="preserve"> PAGEREF _Toc151982323 \h </w:instrText>
        </w:r>
        <w:r w:rsidR="00DB2312" w:rsidRPr="00DB2312">
          <w:rPr>
            <w:noProof/>
            <w:webHidden/>
            <w:sz w:val="22"/>
            <w:szCs w:val="22"/>
          </w:rPr>
        </w:r>
        <w:r w:rsidR="00DB2312" w:rsidRPr="00DB2312">
          <w:rPr>
            <w:noProof/>
            <w:webHidden/>
            <w:sz w:val="22"/>
            <w:szCs w:val="22"/>
          </w:rPr>
          <w:fldChar w:fldCharType="separate"/>
        </w:r>
        <w:r w:rsidR="00DB2312">
          <w:rPr>
            <w:noProof/>
            <w:webHidden/>
            <w:sz w:val="22"/>
            <w:szCs w:val="22"/>
          </w:rPr>
          <w:t>25</w:t>
        </w:r>
        <w:r w:rsidR="00DB2312" w:rsidRPr="00DB2312">
          <w:rPr>
            <w:noProof/>
            <w:webHidden/>
            <w:sz w:val="22"/>
            <w:szCs w:val="22"/>
          </w:rPr>
          <w:fldChar w:fldCharType="end"/>
        </w:r>
      </w:hyperlink>
    </w:p>
    <w:p w:rsidR="00DB2312" w:rsidRPr="00DB2312" w:rsidRDefault="007128A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982324" w:history="1">
        <w:r w:rsidR="00DB2312" w:rsidRPr="00DB2312">
          <w:rPr>
            <w:rStyle w:val="ad"/>
            <w:b/>
            <w:bCs/>
            <w:noProof/>
            <w:sz w:val="22"/>
            <w:szCs w:val="22"/>
          </w:rPr>
          <w:t>8</w:t>
        </w:r>
        <w:r w:rsidR="00DB2312" w:rsidRPr="00DB231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B2312" w:rsidRPr="00DB2312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DB2312" w:rsidRPr="00DB2312">
          <w:rPr>
            <w:noProof/>
            <w:webHidden/>
            <w:sz w:val="22"/>
            <w:szCs w:val="22"/>
          </w:rPr>
          <w:tab/>
        </w:r>
        <w:r w:rsidR="00DB2312" w:rsidRPr="00DB2312">
          <w:rPr>
            <w:noProof/>
            <w:webHidden/>
            <w:sz w:val="22"/>
            <w:szCs w:val="22"/>
          </w:rPr>
          <w:fldChar w:fldCharType="begin"/>
        </w:r>
        <w:r w:rsidR="00DB2312" w:rsidRPr="00DB2312">
          <w:rPr>
            <w:noProof/>
            <w:webHidden/>
            <w:sz w:val="22"/>
            <w:szCs w:val="22"/>
          </w:rPr>
          <w:instrText xml:space="preserve"> PAGEREF _Toc151982324 \h </w:instrText>
        </w:r>
        <w:r w:rsidR="00DB2312" w:rsidRPr="00DB2312">
          <w:rPr>
            <w:noProof/>
            <w:webHidden/>
            <w:sz w:val="22"/>
            <w:szCs w:val="22"/>
          </w:rPr>
        </w:r>
        <w:r w:rsidR="00DB2312" w:rsidRPr="00DB2312">
          <w:rPr>
            <w:noProof/>
            <w:webHidden/>
            <w:sz w:val="22"/>
            <w:szCs w:val="22"/>
          </w:rPr>
          <w:fldChar w:fldCharType="separate"/>
        </w:r>
        <w:r w:rsidR="00DB2312">
          <w:rPr>
            <w:noProof/>
            <w:webHidden/>
            <w:sz w:val="22"/>
            <w:szCs w:val="22"/>
          </w:rPr>
          <w:t>27</w:t>
        </w:r>
        <w:r w:rsidR="00DB2312" w:rsidRPr="00DB2312">
          <w:rPr>
            <w:noProof/>
            <w:webHidden/>
            <w:sz w:val="22"/>
            <w:szCs w:val="22"/>
          </w:rPr>
          <w:fldChar w:fldCharType="end"/>
        </w:r>
      </w:hyperlink>
    </w:p>
    <w:p w:rsidR="00DB2312" w:rsidRPr="00DB2312" w:rsidRDefault="007128A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982325" w:history="1">
        <w:r w:rsidR="00DB2312" w:rsidRPr="00DB2312">
          <w:rPr>
            <w:rStyle w:val="ad"/>
            <w:b/>
            <w:bCs/>
            <w:noProof/>
            <w:sz w:val="22"/>
            <w:szCs w:val="22"/>
          </w:rPr>
          <w:t>9</w:t>
        </w:r>
        <w:r w:rsidR="00DB2312" w:rsidRPr="00DB231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B2312" w:rsidRPr="00DB2312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DB2312" w:rsidRPr="00DB2312">
          <w:rPr>
            <w:noProof/>
            <w:webHidden/>
            <w:sz w:val="22"/>
            <w:szCs w:val="22"/>
          </w:rPr>
          <w:tab/>
        </w:r>
        <w:r w:rsidR="00DB2312" w:rsidRPr="00DB2312">
          <w:rPr>
            <w:noProof/>
            <w:webHidden/>
            <w:sz w:val="22"/>
            <w:szCs w:val="22"/>
          </w:rPr>
          <w:fldChar w:fldCharType="begin"/>
        </w:r>
        <w:r w:rsidR="00DB2312" w:rsidRPr="00DB2312">
          <w:rPr>
            <w:noProof/>
            <w:webHidden/>
            <w:sz w:val="22"/>
            <w:szCs w:val="22"/>
          </w:rPr>
          <w:instrText xml:space="preserve"> PAGEREF _Toc151982325 \h </w:instrText>
        </w:r>
        <w:r w:rsidR="00DB2312" w:rsidRPr="00DB2312">
          <w:rPr>
            <w:noProof/>
            <w:webHidden/>
            <w:sz w:val="22"/>
            <w:szCs w:val="22"/>
          </w:rPr>
        </w:r>
        <w:r w:rsidR="00DB2312" w:rsidRPr="00DB2312">
          <w:rPr>
            <w:noProof/>
            <w:webHidden/>
            <w:sz w:val="22"/>
            <w:szCs w:val="22"/>
          </w:rPr>
          <w:fldChar w:fldCharType="separate"/>
        </w:r>
        <w:r w:rsidR="00DB2312">
          <w:rPr>
            <w:noProof/>
            <w:webHidden/>
            <w:sz w:val="22"/>
            <w:szCs w:val="22"/>
          </w:rPr>
          <w:t>27</w:t>
        </w:r>
        <w:r w:rsidR="00DB2312" w:rsidRPr="00DB2312">
          <w:rPr>
            <w:noProof/>
            <w:webHidden/>
            <w:sz w:val="22"/>
            <w:szCs w:val="22"/>
          </w:rPr>
          <w:fldChar w:fldCharType="end"/>
        </w:r>
      </w:hyperlink>
    </w:p>
    <w:p w:rsidR="00DB2312" w:rsidRPr="00DB2312" w:rsidRDefault="007128A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982326" w:history="1">
        <w:r w:rsidR="00DB2312" w:rsidRPr="00DB2312">
          <w:rPr>
            <w:rStyle w:val="ad"/>
            <w:noProof/>
            <w:sz w:val="22"/>
            <w:szCs w:val="22"/>
          </w:rPr>
          <w:t>9.1 Общие требования</w:t>
        </w:r>
        <w:r w:rsidR="00DB2312" w:rsidRPr="00DB2312">
          <w:rPr>
            <w:noProof/>
            <w:webHidden/>
            <w:sz w:val="22"/>
            <w:szCs w:val="22"/>
          </w:rPr>
          <w:tab/>
        </w:r>
        <w:r w:rsidR="00DB2312" w:rsidRPr="00DB2312">
          <w:rPr>
            <w:noProof/>
            <w:webHidden/>
            <w:sz w:val="22"/>
            <w:szCs w:val="22"/>
          </w:rPr>
          <w:fldChar w:fldCharType="begin"/>
        </w:r>
        <w:r w:rsidR="00DB2312" w:rsidRPr="00DB2312">
          <w:rPr>
            <w:noProof/>
            <w:webHidden/>
            <w:sz w:val="22"/>
            <w:szCs w:val="22"/>
          </w:rPr>
          <w:instrText xml:space="preserve"> PAGEREF _Toc151982326 \h </w:instrText>
        </w:r>
        <w:r w:rsidR="00DB2312" w:rsidRPr="00DB2312">
          <w:rPr>
            <w:noProof/>
            <w:webHidden/>
            <w:sz w:val="22"/>
            <w:szCs w:val="22"/>
          </w:rPr>
        </w:r>
        <w:r w:rsidR="00DB2312" w:rsidRPr="00DB2312">
          <w:rPr>
            <w:noProof/>
            <w:webHidden/>
            <w:sz w:val="22"/>
            <w:szCs w:val="22"/>
          </w:rPr>
          <w:fldChar w:fldCharType="separate"/>
        </w:r>
        <w:r w:rsidR="00DB2312">
          <w:rPr>
            <w:noProof/>
            <w:webHidden/>
            <w:sz w:val="22"/>
            <w:szCs w:val="22"/>
          </w:rPr>
          <w:t>30</w:t>
        </w:r>
        <w:r w:rsidR="00DB2312" w:rsidRPr="00DB2312">
          <w:rPr>
            <w:noProof/>
            <w:webHidden/>
            <w:sz w:val="22"/>
            <w:szCs w:val="22"/>
          </w:rPr>
          <w:fldChar w:fldCharType="end"/>
        </w:r>
      </w:hyperlink>
    </w:p>
    <w:p w:rsidR="00DB2312" w:rsidRPr="00DB2312" w:rsidRDefault="007128A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982327" w:history="1">
        <w:r w:rsidR="00DB2312" w:rsidRPr="00DB2312">
          <w:rPr>
            <w:rStyle w:val="ad"/>
            <w:b/>
            <w:bCs/>
            <w:noProof/>
            <w:sz w:val="22"/>
            <w:szCs w:val="22"/>
          </w:rPr>
          <w:t>10</w:t>
        </w:r>
        <w:r w:rsidR="00DB2312" w:rsidRPr="00DB231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B2312" w:rsidRPr="00DB2312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DB2312" w:rsidRPr="00DB2312">
          <w:rPr>
            <w:noProof/>
            <w:webHidden/>
            <w:sz w:val="22"/>
            <w:szCs w:val="22"/>
          </w:rPr>
          <w:tab/>
        </w:r>
        <w:r w:rsidR="00DB2312" w:rsidRPr="00DB2312">
          <w:rPr>
            <w:noProof/>
            <w:webHidden/>
            <w:sz w:val="22"/>
            <w:szCs w:val="22"/>
          </w:rPr>
          <w:fldChar w:fldCharType="begin"/>
        </w:r>
        <w:r w:rsidR="00DB2312" w:rsidRPr="00DB2312">
          <w:rPr>
            <w:noProof/>
            <w:webHidden/>
            <w:sz w:val="22"/>
            <w:szCs w:val="22"/>
          </w:rPr>
          <w:instrText xml:space="preserve"> PAGEREF _Toc151982327 \h </w:instrText>
        </w:r>
        <w:r w:rsidR="00DB2312" w:rsidRPr="00DB2312">
          <w:rPr>
            <w:noProof/>
            <w:webHidden/>
            <w:sz w:val="22"/>
            <w:szCs w:val="22"/>
          </w:rPr>
        </w:r>
        <w:r w:rsidR="00DB2312" w:rsidRPr="00DB2312">
          <w:rPr>
            <w:noProof/>
            <w:webHidden/>
            <w:sz w:val="22"/>
            <w:szCs w:val="22"/>
          </w:rPr>
          <w:fldChar w:fldCharType="separate"/>
        </w:r>
        <w:r w:rsidR="00DB2312">
          <w:rPr>
            <w:noProof/>
            <w:webHidden/>
            <w:sz w:val="22"/>
            <w:szCs w:val="22"/>
          </w:rPr>
          <w:t>31</w:t>
        </w:r>
        <w:r w:rsidR="00DB2312" w:rsidRPr="00DB2312">
          <w:rPr>
            <w:noProof/>
            <w:webHidden/>
            <w:sz w:val="22"/>
            <w:szCs w:val="22"/>
          </w:rPr>
          <w:fldChar w:fldCharType="end"/>
        </w:r>
      </w:hyperlink>
    </w:p>
    <w:p w:rsidR="00DB2312" w:rsidRPr="00DB2312" w:rsidRDefault="007128A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982328" w:history="1">
        <w:r w:rsidR="00DB2312" w:rsidRPr="00DB2312">
          <w:rPr>
            <w:rStyle w:val="ad"/>
            <w:b/>
            <w:bCs/>
            <w:noProof/>
            <w:sz w:val="22"/>
            <w:szCs w:val="22"/>
          </w:rPr>
          <w:t>11</w:t>
        </w:r>
        <w:r w:rsidR="00DB2312" w:rsidRPr="00DB231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B2312" w:rsidRPr="00DB2312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DB2312" w:rsidRPr="00DB2312">
          <w:rPr>
            <w:noProof/>
            <w:webHidden/>
            <w:sz w:val="22"/>
            <w:szCs w:val="22"/>
          </w:rPr>
          <w:tab/>
        </w:r>
        <w:r w:rsidR="00DB2312" w:rsidRPr="00DB2312">
          <w:rPr>
            <w:noProof/>
            <w:webHidden/>
            <w:sz w:val="22"/>
            <w:szCs w:val="22"/>
          </w:rPr>
          <w:fldChar w:fldCharType="begin"/>
        </w:r>
        <w:r w:rsidR="00DB2312" w:rsidRPr="00DB2312">
          <w:rPr>
            <w:noProof/>
            <w:webHidden/>
            <w:sz w:val="22"/>
            <w:szCs w:val="22"/>
          </w:rPr>
          <w:instrText xml:space="preserve"> PAGEREF _Toc151982328 \h </w:instrText>
        </w:r>
        <w:r w:rsidR="00DB2312" w:rsidRPr="00DB2312">
          <w:rPr>
            <w:noProof/>
            <w:webHidden/>
            <w:sz w:val="22"/>
            <w:szCs w:val="22"/>
          </w:rPr>
        </w:r>
        <w:r w:rsidR="00DB2312" w:rsidRPr="00DB2312">
          <w:rPr>
            <w:noProof/>
            <w:webHidden/>
            <w:sz w:val="22"/>
            <w:szCs w:val="22"/>
          </w:rPr>
          <w:fldChar w:fldCharType="separate"/>
        </w:r>
        <w:r w:rsidR="00DB2312">
          <w:rPr>
            <w:noProof/>
            <w:webHidden/>
            <w:sz w:val="22"/>
            <w:szCs w:val="22"/>
          </w:rPr>
          <w:t>36</w:t>
        </w:r>
        <w:r w:rsidR="00DB2312" w:rsidRPr="00DB2312">
          <w:rPr>
            <w:noProof/>
            <w:webHidden/>
            <w:sz w:val="22"/>
            <w:szCs w:val="22"/>
          </w:rPr>
          <w:fldChar w:fldCharType="end"/>
        </w:r>
      </w:hyperlink>
    </w:p>
    <w:p w:rsidR="00DB2312" w:rsidRPr="00DB2312" w:rsidRDefault="007128A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1982329" w:history="1">
        <w:r w:rsidR="00DB2312" w:rsidRPr="00DB2312">
          <w:rPr>
            <w:rStyle w:val="ad"/>
            <w:b/>
            <w:bCs/>
            <w:noProof/>
            <w:sz w:val="22"/>
            <w:szCs w:val="22"/>
          </w:rPr>
          <w:t>12</w:t>
        </w:r>
        <w:r w:rsidR="00DB2312" w:rsidRPr="00DB231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B2312" w:rsidRPr="00DB2312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DB2312" w:rsidRPr="00DB2312">
          <w:rPr>
            <w:noProof/>
            <w:webHidden/>
            <w:sz w:val="22"/>
            <w:szCs w:val="22"/>
          </w:rPr>
          <w:tab/>
        </w:r>
        <w:r w:rsidR="00DB2312" w:rsidRPr="00DB2312">
          <w:rPr>
            <w:noProof/>
            <w:webHidden/>
            <w:sz w:val="22"/>
            <w:szCs w:val="22"/>
          </w:rPr>
          <w:fldChar w:fldCharType="begin"/>
        </w:r>
        <w:r w:rsidR="00DB2312" w:rsidRPr="00DB2312">
          <w:rPr>
            <w:noProof/>
            <w:webHidden/>
            <w:sz w:val="22"/>
            <w:szCs w:val="22"/>
          </w:rPr>
          <w:instrText xml:space="preserve"> PAGEREF _Toc151982329 \h </w:instrText>
        </w:r>
        <w:r w:rsidR="00DB2312" w:rsidRPr="00DB2312">
          <w:rPr>
            <w:noProof/>
            <w:webHidden/>
            <w:sz w:val="22"/>
            <w:szCs w:val="22"/>
          </w:rPr>
        </w:r>
        <w:r w:rsidR="00DB2312" w:rsidRPr="00DB2312">
          <w:rPr>
            <w:noProof/>
            <w:webHidden/>
            <w:sz w:val="22"/>
            <w:szCs w:val="22"/>
          </w:rPr>
          <w:fldChar w:fldCharType="separate"/>
        </w:r>
        <w:r w:rsidR="00DB2312">
          <w:rPr>
            <w:noProof/>
            <w:webHidden/>
            <w:sz w:val="22"/>
            <w:szCs w:val="22"/>
          </w:rPr>
          <w:t>41</w:t>
        </w:r>
        <w:r w:rsidR="00DB2312" w:rsidRPr="00DB2312">
          <w:rPr>
            <w:noProof/>
            <w:webHidden/>
            <w:sz w:val="22"/>
            <w:szCs w:val="22"/>
          </w:rPr>
          <w:fldChar w:fldCharType="end"/>
        </w:r>
      </w:hyperlink>
    </w:p>
    <w:p w:rsidR="00DB2312" w:rsidRPr="00DB2312" w:rsidRDefault="007128AB">
      <w:pPr>
        <w:pStyle w:val="12"/>
        <w:rPr>
          <w:rFonts w:asciiTheme="minorHAnsi" w:eastAsiaTheme="minorEastAsia" w:hAnsiTheme="minorHAnsi" w:cstheme="minorBidi"/>
          <w:bCs w:val="0"/>
        </w:rPr>
      </w:pPr>
      <w:hyperlink w:anchor="_Toc151982330" w:history="1">
        <w:r w:rsidR="00DB2312" w:rsidRPr="00DB2312">
          <w:rPr>
            <w:rStyle w:val="ad"/>
            <w:b/>
          </w:rPr>
          <w:t>13</w:t>
        </w:r>
        <w:r w:rsidR="00DB2312" w:rsidRPr="00DB2312">
          <w:rPr>
            <w:rFonts w:asciiTheme="minorHAnsi" w:eastAsiaTheme="minorEastAsia" w:hAnsiTheme="minorHAnsi" w:cstheme="minorBidi"/>
            <w:bCs w:val="0"/>
          </w:rPr>
          <w:tab/>
        </w:r>
        <w:r w:rsidR="00DB2312" w:rsidRPr="00DB2312">
          <w:rPr>
            <w:rStyle w:val="ad"/>
            <w:rFonts w:eastAsia="Arial Unicode MS"/>
            <w:b/>
          </w:rPr>
          <w:t>СВЕДЕНИЯ О РЕКЛАМАЦИЯХ</w:t>
        </w:r>
        <w:r w:rsidR="00DB2312" w:rsidRPr="00DB2312">
          <w:rPr>
            <w:webHidden/>
          </w:rPr>
          <w:tab/>
        </w:r>
        <w:r w:rsidR="00DB2312" w:rsidRPr="00DB2312">
          <w:rPr>
            <w:webHidden/>
          </w:rPr>
          <w:fldChar w:fldCharType="begin"/>
        </w:r>
        <w:r w:rsidR="00DB2312" w:rsidRPr="00DB2312">
          <w:rPr>
            <w:webHidden/>
          </w:rPr>
          <w:instrText xml:space="preserve"> PAGEREF _Toc151982330 \h </w:instrText>
        </w:r>
        <w:r w:rsidR="00DB2312" w:rsidRPr="00DB2312">
          <w:rPr>
            <w:webHidden/>
          </w:rPr>
        </w:r>
        <w:r w:rsidR="00DB2312" w:rsidRPr="00DB2312">
          <w:rPr>
            <w:webHidden/>
          </w:rPr>
          <w:fldChar w:fldCharType="separate"/>
        </w:r>
        <w:r w:rsidR="00DB2312">
          <w:rPr>
            <w:webHidden/>
          </w:rPr>
          <w:t>42</w:t>
        </w:r>
        <w:r w:rsidR="00DB2312" w:rsidRPr="00DB2312">
          <w:rPr>
            <w:webHidden/>
          </w:rPr>
          <w:fldChar w:fldCharType="end"/>
        </w:r>
      </w:hyperlink>
    </w:p>
    <w:p w:rsidR="00810B70" w:rsidRPr="00C42C85" w:rsidRDefault="00810B70" w:rsidP="008E6939">
      <w:pPr>
        <w:tabs>
          <w:tab w:val="left" w:pos="567"/>
          <w:tab w:val="right" w:leader="dot" w:pos="9913"/>
        </w:tabs>
        <w:spacing w:line="360" w:lineRule="auto"/>
        <w:ind w:left="284" w:firstLine="284"/>
        <w:rPr>
          <w:sz w:val="22"/>
          <w:szCs w:val="22"/>
        </w:rPr>
      </w:pPr>
      <w:r w:rsidRPr="00DB2312">
        <w:rPr>
          <w:sz w:val="22"/>
          <w:szCs w:val="22"/>
        </w:rPr>
        <w:fldChar w:fldCharType="end"/>
      </w:r>
    </w:p>
    <w:p w:rsidR="00810B70" w:rsidRPr="0040015F" w:rsidRDefault="0040015F" w:rsidP="0040015F">
      <w:pPr>
        <w:tabs>
          <w:tab w:val="left" w:pos="6345"/>
        </w:tabs>
        <w:sectPr w:rsidR="00810B70" w:rsidRPr="0040015F" w:rsidSect="00A6791D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9D2A59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техническими данными и устройством</w:t>
      </w:r>
      <w:r w:rsidR="00D42A4D">
        <w:rPr>
          <w:sz w:val="22"/>
          <w:szCs w:val="22"/>
        </w:rPr>
        <w:t xml:space="preserve"> </w:t>
      </w:r>
      <w:r w:rsidR="00F604D0">
        <w:rPr>
          <w:sz w:val="22"/>
          <w:szCs w:val="22"/>
        </w:rPr>
        <w:t>кондиционер</w:t>
      </w:r>
      <w:r w:rsidR="00565662">
        <w:rPr>
          <w:sz w:val="22"/>
          <w:szCs w:val="22"/>
        </w:rPr>
        <w:t>ов</w:t>
      </w:r>
      <w:r w:rsidR="00F604D0">
        <w:rPr>
          <w:sz w:val="22"/>
          <w:szCs w:val="22"/>
        </w:rPr>
        <w:t xml:space="preserve"> бытов</w:t>
      </w:r>
      <w:r w:rsidR="00565662">
        <w:rPr>
          <w:sz w:val="22"/>
          <w:szCs w:val="22"/>
        </w:rPr>
        <w:t>ых (сплит-систем</w:t>
      </w:r>
      <w:r w:rsidR="00F604D0" w:rsidRPr="00F57101">
        <w:rPr>
          <w:sz w:val="22"/>
          <w:szCs w:val="22"/>
        </w:rPr>
        <w:t xml:space="preserve">) </w:t>
      </w:r>
      <w:r w:rsidR="00F604D0">
        <w:rPr>
          <w:sz w:val="22"/>
          <w:szCs w:val="22"/>
        </w:rPr>
        <w:t>настенн</w:t>
      </w:r>
      <w:r w:rsidR="00F604D0" w:rsidRPr="00F57101">
        <w:rPr>
          <w:sz w:val="22"/>
          <w:szCs w:val="22"/>
        </w:rPr>
        <w:t>о</w:t>
      </w:r>
      <w:r w:rsidR="00F604D0">
        <w:rPr>
          <w:sz w:val="22"/>
          <w:szCs w:val="22"/>
        </w:rPr>
        <w:t>го</w:t>
      </w:r>
      <w:r w:rsidR="00F604D0" w:rsidRPr="00F57101">
        <w:rPr>
          <w:sz w:val="22"/>
          <w:szCs w:val="22"/>
        </w:rPr>
        <w:t xml:space="preserve"> типа </w:t>
      </w:r>
      <w:r w:rsidR="00565662">
        <w:rPr>
          <w:sz w:val="22"/>
          <w:szCs w:val="22"/>
        </w:rPr>
        <w:t xml:space="preserve">модельного ряда </w:t>
      </w:r>
      <w:r w:rsidR="00FC0FB9" w:rsidRPr="00FC0FB9">
        <w:rPr>
          <w:sz w:val="22"/>
          <w:szCs w:val="22"/>
        </w:rPr>
        <w:t>KFRI_</w:t>
      </w:r>
      <w:r w:rsidR="00B31AF4">
        <w:rPr>
          <w:sz w:val="22"/>
          <w:szCs w:val="22"/>
          <w:lang w:val="en-US"/>
        </w:rPr>
        <w:t>X</w:t>
      </w:r>
      <w:r w:rsidR="00FC0FB9" w:rsidRPr="00FC0FB9">
        <w:rPr>
          <w:sz w:val="22"/>
          <w:szCs w:val="22"/>
        </w:rPr>
        <w:t>LOW/KORI_</w:t>
      </w:r>
      <w:r w:rsidR="00B31AF4">
        <w:rPr>
          <w:sz w:val="22"/>
          <w:szCs w:val="22"/>
          <w:lang w:val="en-US"/>
        </w:rPr>
        <w:t>X</w:t>
      </w:r>
      <w:r w:rsidR="00FC0FB9" w:rsidRPr="00FC0FB9">
        <w:rPr>
          <w:sz w:val="22"/>
          <w:szCs w:val="22"/>
        </w:rPr>
        <w:t>LOW</w:t>
      </w:r>
      <w:r w:rsidR="00FC0FB9">
        <w:rPr>
          <w:sz w:val="22"/>
          <w:szCs w:val="22"/>
        </w:rPr>
        <w:t xml:space="preserve"> </w:t>
      </w:r>
      <w:r w:rsidR="00792E6E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51982310"/>
      <w:r w:rsidRPr="00985AEE">
        <w:rPr>
          <w:b/>
          <w:szCs w:val="28"/>
        </w:rPr>
        <w:t>ОСНОВНЫЕ СВЕДЕНИЯ ОБ ИЗДЕЛИ</w:t>
      </w:r>
      <w:r w:rsidR="009132F2">
        <w:rPr>
          <w:b/>
          <w:szCs w:val="28"/>
        </w:rPr>
        <w:t>ЯХ</w:t>
      </w:r>
      <w:bookmarkEnd w:id="0"/>
    </w:p>
    <w:p w:rsidR="00514A8E" w:rsidRPr="00514A8E" w:rsidRDefault="009132F2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514A8E" w:rsidRPr="00514A8E">
        <w:rPr>
          <w:sz w:val="22"/>
          <w:szCs w:val="22"/>
        </w:rPr>
        <w:t xml:space="preserve">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p w:rsidR="009D2A59" w:rsidRPr="00514A8E" w:rsidRDefault="009D2A59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1"/>
      </w:tblGrid>
      <w:tr w:rsidR="00514A8E" w:rsidRPr="00CC2C20" w:rsidTr="00113BB4">
        <w:trPr>
          <w:trHeight w:val="47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514A8E" w:rsidRPr="00CC2C20" w:rsidRDefault="006B3D80" w:rsidP="006B3D8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Кондиционер бытовой</w:t>
            </w:r>
            <w:r w:rsidRPr="00F571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настенн</w:t>
            </w:r>
            <w:r w:rsidRPr="00F57101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</w:t>
            </w:r>
            <w:r w:rsidRPr="00F57101">
              <w:rPr>
                <w:sz w:val="22"/>
                <w:szCs w:val="22"/>
              </w:rPr>
              <w:t xml:space="preserve"> типа </w:t>
            </w:r>
          </w:p>
        </w:tc>
      </w:tr>
      <w:tr w:rsidR="00514A8E" w:rsidRPr="00B31AF4" w:rsidTr="00113BB4">
        <w:trPr>
          <w:trHeight w:val="52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514A8E" w:rsidRPr="00B31AF4" w:rsidRDefault="00FC0FB9" w:rsidP="00FC0FB9">
            <w:pPr>
              <w:jc w:val="center"/>
              <w:rPr>
                <w:sz w:val="22"/>
                <w:szCs w:val="22"/>
                <w:highlight w:val="yellow"/>
              </w:rPr>
            </w:pPr>
            <w:r w:rsidRPr="00FC0FB9">
              <w:rPr>
                <w:sz w:val="22"/>
                <w:szCs w:val="22"/>
                <w:lang w:val="en-US"/>
              </w:rPr>
              <w:t>KFRI</w:t>
            </w:r>
            <w:r w:rsidRPr="00B31AF4">
              <w:rPr>
                <w:sz w:val="22"/>
                <w:szCs w:val="22"/>
              </w:rPr>
              <w:t>25</w:t>
            </w:r>
            <w:r w:rsidR="00B31AF4">
              <w:rPr>
                <w:sz w:val="22"/>
                <w:szCs w:val="22"/>
                <w:lang w:val="en-US"/>
              </w:rPr>
              <w:t>X</w:t>
            </w:r>
            <w:r w:rsidRPr="00FC0FB9">
              <w:rPr>
                <w:sz w:val="22"/>
                <w:szCs w:val="22"/>
                <w:lang w:val="en-US"/>
              </w:rPr>
              <w:t>LOW</w:t>
            </w:r>
            <w:r w:rsidRPr="00B31AF4">
              <w:rPr>
                <w:sz w:val="22"/>
                <w:szCs w:val="22"/>
              </w:rPr>
              <w:t>/</w:t>
            </w:r>
            <w:r w:rsidRPr="00FC0FB9">
              <w:rPr>
                <w:sz w:val="22"/>
                <w:szCs w:val="22"/>
                <w:lang w:val="en-US"/>
              </w:rPr>
              <w:t>KORI</w:t>
            </w:r>
            <w:r w:rsidRPr="00B31AF4">
              <w:rPr>
                <w:sz w:val="22"/>
                <w:szCs w:val="22"/>
              </w:rPr>
              <w:t>25</w:t>
            </w:r>
            <w:r w:rsidR="00B31AF4">
              <w:rPr>
                <w:sz w:val="22"/>
                <w:szCs w:val="22"/>
                <w:lang w:val="en-US"/>
              </w:rPr>
              <w:t>X</w:t>
            </w:r>
            <w:r w:rsidRPr="00FC0FB9">
              <w:rPr>
                <w:sz w:val="22"/>
                <w:szCs w:val="22"/>
                <w:lang w:val="en-US"/>
              </w:rPr>
              <w:t>LOW</w:t>
            </w:r>
            <w:r w:rsidRPr="00B31AF4">
              <w:rPr>
                <w:sz w:val="22"/>
                <w:szCs w:val="22"/>
              </w:rPr>
              <w:t xml:space="preserve">, </w:t>
            </w:r>
            <w:r w:rsidRPr="00FC0FB9">
              <w:rPr>
                <w:sz w:val="22"/>
                <w:szCs w:val="22"/>
                <w:lang w:val="en-US"/>
              </w:rPr>
              <w:t>KFRI</w:t>
            </w:r>
            <w:r w:rsidRPr="00B31AF4">
              <w:rPr>
                <w:sz w:val="22"/>
                <w:szCs w:val="22"/>
              </w:rPr>
              <w:t>35</w:t>
            </w:r>
            <w:r w:rsidR="00B31AF4">
              <w:rPr>
                <w:sz w:val="22"/>
                <w:szCs w:val="22"/>
                <w:lang w:val="en-US"/>
              </w:rPr>
              <w:t>X</w:t>
            </w:r>
            <w:r w:rsidRPr="00FC0FB9">
              <w:rPr>
                <w:sz w:val="22"/>
                <w:szCs w:val="22"/>
                <w:lang w:val="en-US"/>
              </w:rPr>
              <w:t>LOW</w:t>
            </w:r>
            <w:r w:rsidRPr="00B31AF4">
              <w:rPr>
                <w:sz w:val="22"/>
                <w:szCs w:val="22"/>
              </w:rPr>
              <w:t>/</w:t>
            </w:r>
            <w:r w:rsidRPr="00FC0FB9">
              <w:rPr>
                <w:sz w:val="22"/>
                <w:szCs w:val="22"/>
                <w:lang w:val="en-US"/>
              </w:rPr>
              <w:t>KORI</w:t>
            </w:r>
            <w:r w:rsidRPr="00B31AF4">
              <w:rPr>
                <w:sz w:val="22"/>
                <w:szCs w:val="22"/>
              </w:rPr>
              <w:t>35</w:t>
            </w:r>
            <w:r w:rsidR="00B31AF4">
              <w:rPr>
                <w:sz w:val="22"/>
                <w:szCs w:val="22"/>
                <w:lang w:val="en-US"/>
              </w:rPr>
              <w:t>X</w:t>
            </w:r>
            <w:r w:rsidRPr="00FC0FB9">
              <w:rPr>
                <w:sz w:val="22"/>
                <w:szCs w:val="22"/>
                <w:lang w:val="en-US"/>
              </w:rPr>
              <w:t>LOW</w:t>
            </w:r>
            <w:r w:rsidRPr="00B31AF4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KFRI</w:t>
            </w:r>
            <w:r w:rsidRPr="00B31AF4">
              <w:rPr>
                <w:sz w:val="22"/>
                <w:szCs w:val="22"/>
              </w:rPr>
              <w:t>50</w:t>
            </w:r>
            <w:r w:rsidR="00B31AF4">
              <w:rPr>
                <w:sz w:val="22"/>
                <w:szCs w:val="22"/>
                <w:lang w:val="en-US"/>
              </w:rPr>
              <w:t>X</w:t>
            </w:r>
            <w:r>
              <w:rPr>
                <w:sz w:val="22"/>
                <w:szCs w:val="22"/>
                <w:lang w:val="en-US"/>
              </w:rPr>
              <w:t>LOW</w:t>
            </w:r>
            <w:r w:rsidRPr="00B31AF4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KORI</w:t>
            </w:r>
            <w:r w:rsidRPr="00B31AF4">
              <w:rPr>
                <w:sz w:val="22"/>
                <w:szCs w:val="22"/>
              </w:rPr>
              <w:t>50</w:t>
            </w:r>
            <w:r w:rsidR="00B31AF4">
              <w:rPr>
                <w:sz w:val="22"/>
                <w:szCs w:val="22"/>
                <w:lang w:val="en-US"/>
              </w:rPr>
              <w:t>X</w:t>
            </w:r>
            <w:r w:rsidRPr="00FC0FB9">
              <w:rPr>
                <w:sz w:val="22"/>
                <w:szCs w:val="22"/>
                <w:lang w:val="en-US"/>
              </w:rPr>
              <w:t>LOW</w:t>
            </w:r>
            <w:r w:rsidRPr="00B31AF4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KFRI</w:t>
            </w:r>
            <w:r w:rsidRPr="00B31AF4">
              <w:rPr>
                <w:sz w:val="22"/>
                <w:szCs w:val="22"/>
              </w:rPr>
              <w:t>70</w:t>
            </w:r>
            <w:r w:rsidR="00B31AF4">
              <w:rPr>
                <w:sz w:val="22"/>
                <w:szCs w:val="22"/>
                <w:lang w:val="en-US"/>
              </w:rPr>
              <w:t>X</w:t>
            </w:r>
            <w:r>
              <w:rPr>
                <w:sz w:val="22"/>
                <w:szCs w:val="22"/>
                <w:lang w:val="en-US"/>
              </w:rPr>
              <w:t>LOW</w:t>
            </w:r>
            <w:r w:rsidRPr="00B31AF4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KORI</w:t>
            </w:r>
            <w:r w:rsidRPr="00B31AF4">
              <w:rPr>
                <w:sz w:val="22"/>
                <w:szCs w:val="22"/>
              </w:rPr>
              <w:t>70</w:t>
            </w:r>
            <w:r w:rsidR="00B31AF4">
              <w:rPr>
                <w:sz w:val="22"/>
                <w:szCs w:val="22"/>
                <w:lang w:val="en-US"/>
              </w:rPr>
              <w:t>X</w:t>
            </w:r>
            <w:r w:rsidRPr="00FC0FB9">
              <w:rPr>
                <w:sz w:val="22"/>
                <w:szCs w:val="22"/>
                <w:lang w:val="en-US"/>
              </w:rPr>
              <w:t>LOW</w:t>
            </w:r>
          </w:p>
        </w:tc>
      </w:tr>
      <w:tr w:rsidR="00514A8E" w:rsidRPr="00B31AF4" w:rsidTr="00113BB4">
        <w:trPr>
          <w:trHeight w:val="404"/>
        </w:trPr>
        <w:tc>
          <w:tcPr>
            <w:tcW w:w="2405" w:type="dxa"/>
            <w:vAlign w:val="center"/>
          </w:tcPr>
          <w:p w:rsidR="00514A8E" w:rsidRPr="00CA105D" w:rsidRDefault="00514A8E" w:rsidP="007229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514A8E" w:rsidRPr="00B31AF4" w:rsidRDefault="00973ABF" w:rsidP="00BA1AE5">
            <w:pPr>
              <w:jc w:val="center"/>
              <w:rPr>
                <w:sz w:val="22"/>
                <w:szCs w:val="22"/>
                <w:highlight w:val="yellow"/>
              </w:rPr>
            </w:pPr>
            <w:r w:rsidRPr="00FC0FB9">
              <w:rPr>
                <w:sz w:val="22"/>
                <w:szCs w:val="22"/>
                <w:lang w:val="en-US"/>
              </w:rPr>
              <w:t>KFRI</w:t>
            </w:r>
            <w:r w:rsidRPr="00B31AF4">
              <w:rPr>
                <w:sz w:val="22"/>
                <w:szCs w:val="22"/>
              </w:rPr>
              <w:t>25</w:t>
            </w:r>
            <w:r w:rsidR="00B31AF4">
              <w:rPr>
                <w:sz w:val="22"/>
                <w:szCs w:val="22"/>
                <w:lang w:val="en-US"/>
              </w:rPr>
              <w:t>X</w:t>
            </w:r>
            <w:r w:rsidRPr="00FC0FB9">
              <w:rPr>
                <w:sz w:val="22"/>
                <w:szCs w:val="22"/>
                <w:lang w:val="en-US"/>
              </w:rPr>
              <w:t>LOW</w:t>
            </w:r>
            <w:r w:rsidRPr="00B31AF4">
              <w:rPr>
                <w:sz w:val="22"/>
                <w:szCs w:val="22"/>
              </w:rPr>
              <w:t>/</w:t>
            </w:r>
            <w:r w:rsidRPr="00FC0FB9">
              <w:rPr>
                <w:sz w:val="22"/>
                <w:szCs w:val="22"/>
                <w:lang w:val="en-US"/>
              </w:rPr>
              <w:t>KORI</w:t>
            </w:r>
            <w:r w:rsidRPr="00B31AF4">
              <w:rPr>
                <w:sz w:val="22"/>
                <w:szCs w:val="22"/>
              </w:rPr>
              <w:t>25</w:t>
            </w:r>
            <w:r w:rsidR="00B31AF4">
              <w:rPr>
                <w:sz w:val="22"/>
                <w:szCs w:val="22"/>
                <w:lang w:val="en-US"/>
              </w:rPr>
              <w:t>X</w:t>
            </w:r>
            <w:r w:rsidRPr="00FC0FB9">
              <w:rPr>
                <w:sz w:val="22"/>
                <w:szCs w:val="22"/>
                <w:lang w:val="en-US"/>
              </w:rPr>
              <w:t>LOW</w:t>
            </w:r>
            <w:r w:rsidRPr="00B31AF4">
              <w:rPr>
                <w:sz w:val="22"/>
                <w:szCs w:val="22"/>
              </w:rPr>
              <w:t xml:space="preserve">, </w:t>
            </w:r>
            <w:r w:rsidRPr="00FC0FB9">
              <w:rPr>
                <w:sz w:val="22"/>
                <w:szCs w:val="22"/>
                <w:lang w:val="en-US"/>
              </w:rPr>
              <w:t>KFRI</w:t>
            </w:r>
            <w:r w:rsidRPr="00B31AF4">
              <w:rPr>
                <w:sz w:val="22"/>
                <w:szCs w:val="22"/>
              </w:rPr>
              <w:t>35</w:t>
            </w:r>
            <w:r w:rsidR="00B31AF4">
              <w:rPr>
                <w:sz w:val="22"/>
                <w:szCs w:val="22"/>
                <w:lang w:val="en-US"/>
              </w:rPr>
              <w:t>X</w:t>
            </w:r>
            <w:r w:rsidRPr="00FC0FB9">
              <w:rPr>
                <w:sz w:val="22"/>
                <w:szCs w:val="22"/>
                <w:lang w:val="en-US"/>
              </w:rPr>
              <w:t>LOW</w:t>
            </w:r>
            <w:r w:rsidRPr="00B31AF4">
              <w:rPr>
                <w:sz w:val="22"/>
                <w:szCs w:val="22"/>
              </w:rPr>
              <w:t>/</w:t>
            </w:r>
            <w:r w:rsidRPr="00FC0FB9">
              <w:rPr>
                <w:sz w:val="22"/>
                <w:szCs w:val="22"/>
                <w:lang w:val="en-US"/>
              </w:rPr>
              <w:t>KORI</w:t>
            </w:r>
            <w:r w:rsidRPr="00B31AF4">
              <w:rPr>
                <w:sz w:val="22"/>
                <w:szCs w:val="22"/>
              </w:rPr>
              <w:t>35</w:t>
            </w:r>
            <w:r w:rsidR="00B31AF4">
              <w:rPr>
                <w:sz w:val="22"/>
                <w:szCs w:val="22"/>
                <w:lang w:val="en-US"/>
              </w:rPr>
              <w:t>X</w:t>
            </w:r>
            <w:r w:rsidRPr="00FC0FB9">
              <w:rPr>
                <w:sz w:val="22"/>
                <w:szCs w:val="22"/>
                <w:lang w:val="en-US"/>
              </w:rPr>
              <w:t>LOW</w:t>
            </w:r>
            <w:r w:rsidRPr="00B31AF4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KFRI</w:t>
            </w:r>
            <w:r w:rsidRPr="00B31AF4">
              <w:rPr>
                <w:sz w:val="22"/>
                <w:szCs w:val="22"/>
              </w:rPr>
              <w:t>50</w:t>
            </w:r>
            <w:r w:rsidR="00B31AF4">
              <w:rPr>
                <w:sz w:val="22"/>
                <w:szCs w:val="22"/>
                <w:lang w:val="en-US"/>
              </w:rPr>
              <w:t>X</w:t>
            </w:r>
            <w:r>
              <w:rPr>
                <w:sz w:val="22"/>
                <w:szCs w:val="22"/>
                <w:lang w:val="en-US"/>
              </w:rPr>
              <w:t>LOW</w:t>
            </w:r>
            <w:r w:rsidRPr="00B31AF4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KORI</w:t>
            </w:r>
            <w:r w:rsidRPr="00B31AF4">
              <w:rPr>
                <w:sz w:val="22"/>
                <w:szCs w:val="22"/>
              </w:rPr>
              <w:t>50</w:t>
            </w:r>
            <w:r w:rsidR="00B31AF4">
              <w:rPr>
                <w:sz w:val="22"/>
                <w:szCs w:val="22"/>
                <w:lang w:val="en-US"/>
              </w:rPr>
              <w:t>X</w:t>
            </w:r>
            <w:r w:rsidRPr="00FC0FB9">
              <w:rPr>
                <w:sz w:val="22"/>
                <w:szCs w:val="22"/>
                <w:lang w:val="en-US"/>
              </w:rPr>
              <w:t>LOW</w:t>
            </w:r>
            <w:r w:rsidRPr="00B31AF4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KFRI</w:t>
            </w:r>
            <w:r w:rsidRPr="00B31AF4">
              <w:rPr>
                <w:sz w:val="22"/>
                <w:szCs w:val="22"/>
              </w:rPr>
              <w:t>70</w:t>
            </w:r>
            <w:r w:rsidR="00B31AF4">
              <w:rPr>
                <w:sz w:val="22"/>
                <w:szCs w:val="22"/>
                <w:lang w:val="en-US"/>
              </w:rPr>
              <w:t>X</w:t>
            </w:r>
            <w:r>
              <w:rPr>
                <w:sz w:val="22"/>
                <w:szCs w:val="22"/>
                <w:lang w:val="en-US"/>
              </w:rPr>
              <w:t>LOW</w:t>
            </w:r>
            <w:r w:rsidRPr="00B31AF4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KORI</w:t>
            </w:r>
            <w:r w:rsidRPr="00B31AF4">
              <w:rPr>
                <w:sz w:val="22"/>
                <w:szCs w:val="22"/>
              </w:rPr>
              <w:t>70</w:t>
            </w:r>
            <w:r w:rsidR="00B31AF4">
              <w:rPr>
                <w:sz w:val="22"/>
                <w:szCs w:val="22"/>
                <w:lang w:val="en-US"/>
              </w:rPr>
              <w:t>X</w:t>
            </w:r>
            <w:r w:rsidRPr="00FC0FB9">
              <w:rPr>
                <w:sz w:val="22"/>
                <w:szCs w:val="22"/>
                <w:lang w:val="en-US"/>
              </w:rPr>
              <w:t>LOW</w:t>
            </w:r>
          </w:p>
        </w:tc>
      </w:tr>
      <w:tr w:rsidR="00024FF2" w:rsidRPr="00CC2C20" w:rsidTr="00113BB4">
        <w:trPr>
          <w:trHeight w:val="404"/>
        </w:trPr>
        <w:tc>
          <w:tcPr>
            <w:tcW w:w="2405" w:type="dxa"/>
            <w:vAlign w:val="center"/>
          </w:tcPr>
          <w:p w:rsidR="00024FF2" w:rsidRPr="00CC2C20" w:rsidRDefault="00E435CB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71" w:type="dxa"/>
            <w:vAlign w:val="center"/>
          </w:tcPr>
          <w:p w:rsidR="00024FF2" w:rsidRDefault="00E435CB" w:rsidP="00024FF2">
            <w:pPr>
              <w:jc w:val="center"/>
              <w:rPr>
                <w:sz w:val="22"/>
                <w:szCs w:val="22"/>
              </w:rPr>
            </w:pPr>
            <w:r w:rsidRPr="00822B77">
              <w:rPr>
                <w:sz w:val="22"/>
                <w:szCs w:val="22"/>
              </w:rPr>
              <w:t>Предназначен для охлаждения, нагрева, фильтрации и очистки воздуха в замкнутом пространстве помещения или зоны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DD1200" w:rsidRPr="00822B77" w:rsidRDefault="00E435CB" w:rsidP="000778B4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DD1200" w:rsidRPr="006E6F2F" w:rsidRDefault="00DD1200" w:rsidP="00DD1200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024FF2" w:rsidRPr="00CC2C20" w:rsidTr="00113BB4">
        <w:trPr>
          <w:trHeight w:val="344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371" w:type="dxa"/>
            <w:vAlign w:val="center"/>
          </w:tcPr>
          <w:p w:rsidR="00024FF2" w:rsidRPr="00CC2C20" w:rsidRDefault="00E435CB" w:rsidP="007128AB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7128AB">
              <w:rPr>
                <w:sz w:val="22"/>
                <w:szCs w:val="22"/>
              </w:rPr>
              <w:t>5</w:t>
            </w:r>
            <w:bookmarkStart w:id="1" w:name="_GoBack"/>
            <w:bookmarkEnd w:id="1"/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9039B1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024FF2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024FF2" w:rsidRPr="00CC2C20" w:rsidRDefault="009039B1" w:rsidP="00024F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024FF2" w:rsidRPr="00CC2C20" w:rsidTr="00A322F7">
        <w:trPr>
          <w:trHeight w:val="492"/>
        </w:trPr>
        <w:tc>
          <w:tcPr>
            <w:tcW w:w="2405" w:type="dxa"/>
            <w:vAlign w:val="center"/>
          </w:tcPr>
          <w:p w:rsidR="00024FF2" w:rsidRPr="00CC2C20" w:rsidRDefault="00504178" w:rsidP="00024FF2">
            <w:pPr>
              <w:jc w:val="center"/>
              <w:rPr>
                <w:b/>
                <w:sz w:val="22"/>
                <w:szCs w:val="22"/>
              </w:rPr>
            </w:pPr>
            <w:r w:rsidRPr="00504178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1" w:type="dxa"/>
            <w:vAlign w:val="center"/>
          </w:tcPr>
          <w:p w:rsidR="00904325" w:rsidRDefault="00904325" w:rsidP="0090432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26AA6">
              <w:rPr>
                <w:sz w:val="22"/>
                <w:szCs w:val="22"/>
              </w:rPr>
              <w:t xml:space="preserve">Оборудование подлежит подтверждению </w:t>
            </w:r>
          </w:p>
          <w:p w:rsidR="00904325" w:rsidRDefault="00904325" w:rsidP="0090432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26AA6">
              <w:rPr>
                <w:sz w:val="22"/>
                <w:szCs w:val="22"/>
              </w:rPr>
              <w:t>соответствия в форме декларирования</w:t>
            </w:r>
          </w:p>
          <w:p w:rsidR="00904325" w:rsidRDefault="00904325" w:rsidP="00904325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требованиям технических регламентов Таможенного союза</w:t>
            </w:r>
            <w:r w:rsidRPr="00350D23">
              <w:rPr>
                <w:sz w:val="22"/>
                <w:szCs w:val="22"/>
              </w:rPr>
              <w:t xml:space="preserve"> </w:t>
            </w:r>
          </w:p>
          <w:p w:rsidR="00350D23" w:rsidRPr="00350D23" w:rsidRDefault="00350D23" w:rsidP="00904325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350D23" w:rsidRPr="00350D23" w:rsidRDefault="00350D23" w:rsidP="00350D23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350D23" w:rsidRPr="00CC2C20" w:rsidRDefault="00350D23" w:rsidP="00904325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</w:tc>
      </w:tr>
      <w:tr w:rsidR="00FA3DD5" w:rsidRPr="007128AB" w:rsidTr="00113BB4">
        <w:trPr>
          <w:trHeight w:val="362"/>
        </w:trPr>
        <w:tc>
          <w:tcPr>
            <w:tcW w:w="2405" w:type="dxa"/>
            <w:vAlign w:val="center"/>
          </w:tcPr>
          <w:p w:rsidR="00FA3DD5" w:rsidRPr="00CC2C20" w:rsidRDefault="00FA3DD5" w:rsidP="00FA3D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vAlign w:val="center"/>
          </w:tcPr>
          <w:p w:rsidR="00FA3DD5" w:rsidRPr="008E1213" w:rsidRDefault="00FA3DD5" w:rsidP="00FA3DD5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FA3DD5" w:rsidRPr="00CC2C20" w:rsidTr="00113BB4">
        <w:trPr>
          <w:trHeight w:val="412"/>
        </w:trPr>
        <w:tc>
          <w:tcPr>
            <w:tcW w:w="2405" w:type="dxa"/>
            <w:vAlign w:val="center"/>
          </w:tcPr>
          <w:p w:rsidR="00FA3DD5" w:rsidRPr="00CC2C20" w:rsidRDefault="00FA3DD5" w:rsidP="00FA3D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vAlign w:val="center"/>
          </w:tcPr>
          <w:p w:rsidR="00FA3DD5" w:rsidRPr="00CC2C20" w:rsidRDefault="00FA3DD5" w:rsidP="00FA3DD5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FA3DD5" w:rsidRPr="007128AB" w:rsidTr="000B46CE">
        <w:trPr>
          <w:trHeight w:val="553"/>
        </w:trPr>
        <w:tc>
          <w:tcPr>
            <w:tcW w:w="2405" w:type="dxa"/>
            <w:vAlign w:val="center"/>
          </w:tcPr>
          <w:p w:rsidR="00FA3DD5" w:rsidRPr="00CC2C20" w:rsidRDefault="00FA3DD5" w:rsidP="00FA3D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FA3DD5" w:rsidRPr="00514A8E" w:rsidRDefault="00FA3DD5" w:rsidP="00FA3DD5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FA3DD5" w:rsidRPr="00CC2C20" w:rsidTr="00A322F7">
        <w:trPr>
          <w:trHeight w:val="553"/>
        </w:trPr>
        <w:tc>
          <w:tcPr>
            <w:tcW w:w="2405" w:type="dxa"/>
            <w:vAlign w:val="center"/>
          </w:tcPr>
          <w:p w:rsidR="00FA3DD5" w:rsidRPr="00CC2C20" w:rsidRDefault="00FA3DD5" w:rsidP="00FA3D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vAlign w:val="center"/>
          </w:tcPr>
          <w:p w:rsidR="00FA3DD5" w:rsidRPr="00F70C51" w:rsidRDefault="00FA3DD5" w:rsidP="00FA3DD5">
            <w:pPr>
              <w:jc w:val="center"/>
              <w:rPr>
                <w:sz w:val="22"/>
                <w:szCs w:val="22"/>
                <w:highlight w:val="yellow"/>
              </w:rPr>
            </w:pPr>
            <w:r w:rsidRPr="00F70C51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024FF2" w:rsidRPr="0054576B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5C3415" w:rsidRDefault="00024FF2" w:rsidP="0054576B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024FF2" w:rsidRPr="006E3C0A" w:rsidRDefault="00024FF2" w:rsidP="0054576B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024FF2" w:rsidRPr="006E3C0A" w:rsidRDefault="00024FF2" w:rsidP="0054576B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 w:rsidR="00D6005C">
              <w:rPr>
                <w:sz w:val="22"/>
                <w:szCs w:val="22"/>
              </w:rPr>
              <w:t xml:space="preserve"> </w:t>
            </w:r>
            <w:r w:rsidR="00D6005C" w:rsidRPr="00D6005C">
              <w:rPr>
                <w:sz w:val="22"/>
                <w:szCs w:val="22"/>
              </w:rPr>
              <w:t>7813443770</w:t>
            </w:r>
            <w:r w:rsidR="00D6005C"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024FF2" w:rsidRPr="006E3C0A" w:rsidRDefault="00024FF2" w:rsidP="0054576B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024FF2" w:rsidRPr="006E3C0A" w:rsidRDefault="00A91A08" w:rsidP="0054576B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</w:t>
            </w:r>
            <w:r w:rsidR="00024FF2" w:rsidRPr="006E3C0A">
              <w:rPr>
                <w:sz w:val="22"/>
                <w:szCs w:val="22"/>
              </w:rPr>
              <w:t>Санкт-Петербург, ул. Большая Разночинная, 32</w:t>
            </w:r>
          </w:p>
          <w:p w:rsidR="00024FF2" w:rsidRPr="003F28A1" w:rsidRDefault="00024FF2" w:rsidP="0054576B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024FF2" w:rsidRPr="00424A38" w:rsidRDefault="00024FF2" w:rsidP="0054576B">
            <w:pPr>
              <w:pStyle w:val="21"/>
              <w:rPr>
                <w:sz w:val="22"/>
                <w:szCs w:val="22"/>
                <w:highlight w:val="yellow"/>
              </w:rPr>
            </w:pPr>
            <w:r w:rsidRPr="0054576B">
              <w:rPr>
                <w:sz w:val="22"/>
                <w:szCs w:val="22"/>
                <w:lang w:val="en-US"/>
              </w:rPr>
              <w:t>E</w:t>
            </w:r>
            <w:r w:rsidRPr="00424A38">
              <w:rPr>
                <w:sz w:val="22"/>
                <w:szCs w:val="22"/>
              </w:rPr>
              <w:t>-</w:t>
            </w:r>
            <w:r w:rsidRPr="0054576B">
              <w:rPr>
                <w:sz w:val="22"/>
                <w:szCs w:val="22"/>
                <w:lang w:val="en-US"/>
              </w:rPr>
              <w:t>mail</w:t>
            </w:r>
            <w:r w:rsidRPr="00424A38">
              <w:rPr>
                <w:sz w:val="22"/>
                <w:szCs w:val="22"/>
              </w:rPr>
              <w:t xml:space="preserve">: </w:t>
            </w:r>
            <w:hyperlink r:id="rId15" w:history="1">
              <w:r w:rsidR="0054576B" w:rsidRPr="0054576B">
                <w:rPr>
                  <w:color w:val="0000FF"/>
                  <w:sz w:val="22"/>
                  <w:szCs w:val="22"/>
                  <w:u w:val="single"/>
                  <w:lang w:val="en-US"/>
                </w:rPr>
                <w:t>info</w:t>
              </w:r>
              <w:r w:rsidR="0054576B" w:rsidRPr="00424A38">
                <w:rPr>
                  <w:color w:val="0000FF"/>
                  <w:sz w:val="22"/>
                  <w:szCs w:val="22"/>
                  <w:u w:val="single"/>
                </w:rPr>
                <w:t>@</w:t>
              </w:r>
              <w:proofErr w:type="spellStart"/>
              <w:r w:rsidR="0054576B" w:rsidRPr="0054576B">
                <w:rPr>
                  <w:color w:val="0000FF"/>
                  <w:sz w:val="22"/>
                  <w:szCs w:val="22"/>
                  <w:u w:val="single"/>
                  <w:lang w:val="en-US"/>
                </w:rPr>
                <w:t>uelements</w:t>
              </w:r>
              <w:proofErr w:type="spellEnd"/>
              <w:r w:rsidR="0054576B" w:rsidRPr="00424A38">
                <w:rPr>
                  <w:color w:val="0000FF"/>
                  <w:sz w:val="22"/>
                  <w:szCs w:val="22"/>
                  <w:u w:val="single"/>
                </w:rPr>
                <w:t>.</w:t>
              </w:r>
              <w:r w:rsidR="0054576B" w:rsidRPr="0054576B">
                <w:rPr>
                  <w:color w:val="0000FF"/>
                  <w:sz w:val="22"/>
                  <w:szCs w:val="22"/>
                  <w:u w:val="single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424A38">
        <w:rPr>
          <w:b/>
          <w:szCs w:val="28"/>
        </w:rPr>
        <w:br w:type="page"/>
      </w:r>
      <w:r w:rsidRPr="00424A38">
        <w:rPr>
          <w:b/>
          <w:szCs w:val="28"/>
        </w:rPr>
        <w:lastRenderedPageBreak/>
        <w:t xml:space="preserve"> </w:t>
      </w:r>
      <w:bookmarkStart w:id="2" w:name="_Toc151982311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8E6939" w:rsidRDefault="009B1EC5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3" w:name="_Toc151982312"/>
      <w:r w:rsidRPr="008E6939">
        <w:rPr>
          <w:b w:val="0"/>
          <w:sz w:val="22"/>
          <w:szCs w:val="22"/>
        </w:rPr>
        <w:t>Описание издели</w:t>
      </w:r>
      <w:r w:rsidR="009132F2">
        <w:rPr>
          <w:b w:val="0"/>
          <w:sz w:val="22"/>
          <w:szCs w:val="22"/>
        </w:rPr>
        <w:t>й</w:t>
      </w:r>
      <w:bookmarkEnd w:id="3"/>
    </w:p>
    <w:p w:rsidR="007D7EF1" w:rsidRPr="00676D4D" w:rsidRDefault="007D7EF1" w:rsidP="007D7EF1">
      <w:pPr>
        <w:pStyle w:val="a8"/>
        <w:ind w:left="9239"/>
        <w:jc w:val="left"/>
        <w:rPr>
          <w:b w:val="0"/>
          <w:sz w:val="22"/>
          <w:szCs w:val="22"/>
        </w:rPr>
      </w:pPr>
    </w:p>
    <w:p w:rsidR="00281F81" w:rsidRDefault="00A920DC" w:rsidP="00281F8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Кондиционер</w:t>
      </w:r>
      <w:r w:rsidR="009132F2">
        <w:rPr>
          <w:sz w:val="22"/>
          <w:szCs w:val="22"/>
        </w:rPr>
        <w:t>ы</w:t>
      </w:r>
      <w:r>
        <w:rPr>
          <w:sz w:val="22"/>
          <w:szCs w:val="22"/>
        </w:rPr>
        <w:t xml:space="preserve"> бытов</w:t>
      </w:r>
      <w:r w:rsidR="009132F2">
        <w:rPr>
          <w:sz w:val="22"/>
          <w:szCs w:val="22"/>
        </w:rPr>
        <w:t>ые</w:t>
      </w:r>
      <w:r>
        <w:rPr>
          <w:sz w:val="22"/>
          <w:szCs w:val="22"/>
        </w:rPr>
        <w:t xml:space="preserve"> (сплит-</w:t>
      </w:r>
      <w:r w:rsidR="00FC4A68" w:rsidRPr="0068019A">
        <w:rPr>
          <w:sz w:val="22"/>
          <w:szCs w:val="22"/>
        </w:rPr>
        <w:t>системы</w:t>
      </w:r>
      <w:r w:rsidR="00FC4A68">
        <w:rPr>
          <w:sz w:val="22"/>
          <w:szCs w:val="22"/>
        </w:rPr>
        <w:t>)</w:t>
      </w:r>
      <w:r w:rsidR="00FC4A68" w:rsidRPr="0068019A">
        <w:rPr>
          <w:sz w:val="22"/>
          <w:szCs w:val="22"/>
        </w:rPr>
        <w:t xml:space="preserve"> </w:t>
      </w:r>
      <w:r w:rsidR="00FC4A68">
        <w:rPr>
          <w:sz w:val="22"/>
          <w:szCs w:val="22"/>
        </w:rPr>
        <w:t>настенного</w:t>
      </w:r>
      <w:r w:rsidRPr="0068019A">
        <w:rPr>
          <w:sz w:val="22"/>
          <w:szCs w:val="22"/>
        </w:rPr>
        <w:t xml:space="preserve"> </w:t>
      </w:r>
      <w:r>
        <w:rPr>
          <w:sz w:val="22"/>
          <w:szCs w:val="22"/>
        </w:rPr>
        <w:t>типа</w:t>
      </w:r>
      <w:r w:rsidRPr="00EA518D">
        <w:rPr>
          <w:sz w:val="22"/>
          <w:szCs w:val="22"/>
        </w:rPr>
        <w:t xml:space="preserve"> </w:t>
      </w:r>
      <w:r w:rsidR="00FC0FB9" w:rsidRPr="00FC0FB9">
        <w:rPr>
          <w:sz w:val="22"/>
          <w:szCs w:val="22"/>
        </w:rPr>
        <w:t>KFRI_</w:t>
      </w:r>
      <w:r w:rsidR="00B44660">
        <w:rPr>
          <w:sz w:val="22"/>
          <w:szCs w:val="22"/>
          <w:lang w:val="en-US"/>
        </w:rPr>
        <w:t>X</w:t>
      </w:r>
      <w:r w:rsidR="00FC0FB9" w:rsidRPr="00FC0FB9">
        <w:rPr>
          <w:sz w:val="22"/>
          <w:szCs w:val="22"/>
        </w:rPr>
        <w:t>LOW/KORI_</w:t>
      </w:r>
      <w:r w:rsidR="00B44660">
        <w:rPr>
          <w:sz w:val="22"/>
          <w:szCs w:val="22"/>
          <w:lang w:val="en-US"/>
        </w:rPr>
        <w:t>X</w:t>
      </w:r>
      <w:r w:rsidR="00FC0FB9" w:rsidRPr="00FC0FB9">
        <w:rPr>
          <w:sz w:val="22"/>
          <w:szCs w:val="22"/>
        </w:rPr>
        <w:t>LOW</w:t>
      </w:r>
      <w:r w:rsidR="00FC0FB9">
        <w:rPr>
          <w:sz w:val="22"/>
          <w:szCs w:val="22"/>
        </w:rPr>
        <w:t xml:space="preserve"> </w:t>
      </w:r>
      <w:r w:rsidR="00810658">
        <w:rPr>
          <w:sz w:val="22"/>
          <w:szCs w:val="22"/>
        </w:rPr>
        <w:t xml:space="preserve">серии </w:t>
      </w:r>
      <w:r w:rsidR="00810658">
        <w:rPr>
          <w:sz w:val="22"/>
          <w:szCs w:val="22"/>
          <w:lang w:val="en-US"/>
        </w:rPr>
        <w:t>Artis</w:t>
      </w:r>
      <w:r w:rsidR="00810658" w:rsidRPr="00810658">
        <w:rPr>
          <w:sz w:val="22"/>
          <w:szCs w:val="22"/>
        </w:rPr>
        <w:t xml:space="preserve"> </w:t>
      </w:r>
      <w:r w:rsidR="00810658">
        <w:rPr>
          <w:sz w:val="22"/>
          <w:szCs w:val="22"/>
          <w:lang w:val="en-US"/>
        </w:rPr>
        <w:t>L</w:t>
      </w:r>
      <w:r w:rsidR="00500000">
        <w:rPr>
          <w:sz w:val="22"/>
          <w:szCs w:val="22"/>
          <w:lang w:val="en-US"/>
        </w:rPr>
        <w:t>OW</w:t>
      </w:r>
      <w:r w:rsidR="00B44660">
        <w:rPr>
          <w:sz w:val="22"/>
          <w:szCs w:val="22"/>
        </w:rPr>
        <w:t>-30</w:t>
      </w:r>
      <w:r w:rsidR="00810658" w:rsidRPr="00810658">
        <w:rPr>
          <w:sz w:val="22"/>
          <w:szCs w:val="22"/>
        </w:rPr>
        <w:t xml:space="preserve"> </w:t>
      </w:r>
      <w:r w:rsidR="009132F2">
        <w:rPr>
          <w:sz w:val="22"/>
          <w:szCs w:val="22"/>
        </w:rPr>
        <w:t>представляю</w:t>
      </w:r>
      <w:r w:rsidRPr="00BB4E9F">
        <w:rPr>
          <w:sz w:val="22"/>
          <w:szCs w:val="22"/>
        </w:rPr>
        <w:t>т собой помещенн</w:t>
      </w:r>
      <w:r w:rsidR="009132F2">
        <w:rPr>
          <w:sz w:val="22"/>
          <w:szCs w:val="22"/>
        </w:rPr>
        <w:t>ые в корпус устройства</w:t>
      </w:r>
      <w:r w:rsidRPr="00BB4E9F">
        <w:rPr>
          <w:sz w:val="22"/>
          <w:szCs w:val="22"/>
        </w:rPr>
        <w:t xml:space="preserve">, </w:t>
      </w:r>
      <w:r w:rsidRPr="00822B77">
        <w:rPr>
          <w:sz w:val="22"/>
          <w:szCs w:val="22"/>
        </w:rPr>
        <w:t>предназначенн</w:t>
      </w:r>
      <w:r w:rsidR="009132F2">
        <w:rPr>
          <w:sz w:val="22"/>
          <w:szCs w:val="22"/>
        </w:rPr>
        <w:t>ые</w:t>
      </w:r>
      <w:r w:rsidRPr="00822B77">
        <w:rPr>
          <w:sz w:val="22"/>
          <w:szCs w:val="22"/>
        </w:rPr>
        <w:t xml:space="preserve"> </w:t>
      </w:r>
      <w:r w:rsidR="006C4E81" w:rsidRPr="00822B77">
        <w:rPr>
          <w:sz w:val="22"/>
          <w:szCs w:val="22"/>
        </w:rPr>
        <w:t xml:space="preserve">для охлаждения, нагрева, фильтрации и </w:t>
      </w:r>
      <w:r w:rsidR="006C4E81" w:rsidRPr="00C767F8">
        <w:rPr>
          <w:sz w:val="22"/>
          <w:szCs w:val="22"/>
        </w:rPr>
        <w:t>очистки воздуха</w:t>
      </w:r>
      <w:r w:rsidR="00011E78" w:rsidRPr="00C767F8">
        <w:rPr>
          <w:sz w:val="22"/>
          <w:szCs w:val="22"/>
        </w:rPr>
        <w:t>, а также для обеспечения подвода кондиционированного воздуха без использования воздуховодов в замкнутое пространство</w:t>
      </w:r>
      <w:r w:rsidR="006C4E81" w:rsidRPr="00C767F8">
        <w:rPr>
          <w:sz w:val="22"/>
          <w:szCs w:val="22"/>
        </w:rPr>
        <w:t xml:space="preserve"> комнаты или зоны</w:t>
      </w:r>
      <w:r w:rsidRPr="00C767F8">
        <w:rPr>
          <w:sz w:val="22"/>
          <w:szCs w:val="22"/>
        </w:rPr>
        <w:t>. Оборудование состоит из двух отдельных блоков, которые предназначены для работы совместно: внешнего (компрессорно-конденсаторного) и внутреннего (испарительного). Внешний блок монтируется вне кондиционируемого помещения. Внутренний блок монтируется внутри кондиционируемого помещения. Друг с другом блоки соединяются медными </w:t>
      </w:r>
      <w:hyperlink r:id="rId16" w:tooltip="Теплоизоляция" w:history="1">
        <w:r w:rsidRPr="00C767F8">
          <w:rPr>
            <w:sz w:val="22"/>
            <w:szCs w:val="22"/>
          </w:rPr>
          <w:t>теплоизолированными</w:t>
        </w:r>
      </w:hyperlink>
      <w:r w:rsidRPr="00C767F8">
        <w:rPr>
          <w:sz w:val="22"/>
          <w:szCs w:val="22"/>
        </w:rPr>
        <w:t> трубами.</w:t>
      </w:r>
      <w:r w:rsidR="00C47BE9" w:rsidRPr="00C767F8">
        <w:rPr>
          <w:sz w:val="22"/>
          <w:szCs w:val="22"/>
        </w:rPr>
        <w:t xml:space="preserve"> </w:t>
      </w:r>
      <w:r w:rsidR="00281F81">
        <w:rPr>
          <w:sz w:val="22"/>
          <w:szCs w:val="22"/>
        </w:rPr>
        <w:t xml:space="preserve">Изделие работает по инверторной </w:t>
      </w:r>
      <w:r w:rsidR="00281F81" w:rsidRPr="00871E9A">
        <w:rPr>
          <w:sz w:val="22"/>
          <w:szCs w:val="22"/>
        </w:rPr>
        <w:t>технологии или технологии с п</w:t>
      </w:r>
      <w:r w:rsidR="00281F81">
        <w:rPr>
          <w:sz w:val="22"/>
          <w:szCs w:val="22"/>
        </w:rPr>
        <w:t>еременной производительностью.</w:t>
      </w:r>
      <w:r w:rsidR="00281F81" w:rsidRPr="00871E9A">
        <w:rPr>
          <w:sz w:val="22"/>
          <w:szCs w:val="22"/>
        </w:rPr>
        <w:t xml:space="preserve"> </w:t>
      </w:r>
      <w:r w:rsidR="00281F81">
        <w:rPr>
          <w:sz w:val="22"/>
          <w:szCs w:val="22"/>
        </w:rPr>
        <w:t>Э</w:t>
      </w:r>
      <w:r w:rsidR="00281F81" w:rsidRPr="00294292">
        <w:rPr>
          <w:sz w:val="22"/>
          <w:szCs w:val="22"/>
        </w:rPr>
        <w:t>лектродвигатель компрессора изменяет частоту вращения и регулирует мощность с помощью инвертора</w:t>
      </w:r>
      <w:r w:rsidR="00281F81">
        <w:rPr>
          <w:sz w:val="22"/>
          <w:szCs w:val="22"/>
        </w:rPr>
        <w:t xml:space="preserve">, исходя из показаний датчика температуры. </w:t>
      </w:r>
      <w:r w:rsidR="00281F81" w:rsidRPr="00294292">
        <w:rPr>
          <w:sz w:val="22"/>
          <w:szCs w:val="22"/>
        </w:rPr>
        <w:t>Инвертор</w:t>
      </w:r>
      <w:r w:rsidR="00281F81">
        <w:rPr>
          <w:sz w:val="22"/>
          <w:szCs w:val="22"/>
        </w:rPr>
        <w:t xml:space="preserve"> – </w:t>
      </w:r>
      <w:r w:rsidR="00281F81" w:rsidRPr="00294292">
        <w:rPr>
          <w:sz w:val="22"/>
          <w:szCs w:val="22"/>
        </w:rPr>
        <w:t xml:space="preserve"> это электронный узел, д</w:t>
      </w:r>
      <w:r w:rsidR="00281F81">
        <w:rPr>
          <w:sz w:val="22"/>
          <w:szCs w:val="22"/>
        </w:rPr>
        <w:t xml:space="preserve">инамически меняющий напряжение, </w:t>
      </w:r>
      <w:r w:rsidR="00281F81" w:rsidRPr="00294292">
        <w:rPr>
          <w:sz w:val="22"/>
          <w:szCs w:val="22"/>
        </w:rPr>
        <w:t>подаваемое на электродвигатель компрессора</w:t>
      </w:r>
      <w:r w:rsidR="00281F81">
        <w:rPr>
          <w:sz w:val="22"/>
          <w:szCs w:val="22"/>
        </w:rPr>
        <w:t>.</w:t>
      </w:r>
    </w:p>
    <w:p w:rsidR="00FC4A68" w:rsidRDefault="00AC5DFB" w:rsidP="00BD70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767F8">
        <w:rPr>
          <w:sz w:val="22"/>
          <w:szCs w:val="22"/>
        </w:rPr>
        <w:t>Изделия обладаю</w:t>
      </w:r>
      <w:r w:rsidR="00FC4A68" w:rsidRPr="00C767F8">
        <w:rPr>
          <w:sz w:val="22"/>
          <w:szCs w:val="22"/>
        </w:rPr>
        <w:t>т низким уровнем</w:t>
      </w:r>
      <w:r w:rsidR="009D2079" w:rsidRPr="00C767F8">
        <w:rPr>
          <w:sz w:val="22"/>
          <w:szCs w:val="22"/>
        </w:rPr>
        <w:t xml:space="preserve"> шума внутреннего блока – до</w:t>
      </w:r>
      <w:r w:rsidR="00FC4A68" w:rsidRPr="00C767F8">
        <w:rPr>
          <w:sz w:val="22"/>
          <w:szCs w:val="22"/>
        </w:rPr>
        <w:t xml:space="preserve"> </w:t>
      </w:r>
      <w:r w:rsidR="003F3F12">
        <w:rPr>
          <w:sz w:val="22"/>
          <w:szCs w:val="22"/>
        </w:rPr>
        <w:t>21</w:t>
      </w:r>
      <w:r w:rsidR="005032F1" w:rsidRPr="00C767F8">
        <w:rPr>
          <w:sz w:val="22"/>
          <w:szCs w:val="22"/>
        </w:rPr>
        <w:t xml:space="preserve"> </w:t>
      </w:r>
      <w:r w:rsidR="009D2079" w:rsidRPr="00C767F8">
        <w:rPr>
          <w:sz w:val="22"/>
          <w:szCs w:val="22"/>
        </w:rPr>
        <w:t>дБ(А)</w:t>
      </w:r>
      <w:r w:rsidR="00FC4A68" w:rsidRPr="00C767F8">
        <w:rPr>
          <w:sz w:val="22"/>
          <w:szCs w:val="22"/>
        </w:rPr>
        <w:t>.</w:t>
      </w:r>
    </w:p>
    <w:p w:rsidR="001377CE" w:rsidRPr="001377CE" w:rsidRDefault="008448A8" w:rsidP="00BD70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Работа на нагрев до -30</w:t>
      </w:r>
      <w:r w:rsidR="001377CE">
        <w:rPr>
          <w:sz w:val="22"/>
          <w:szCs w:val="22"/>
        </w:rPr>
        <w:t xml:space="preserve"> </w:t>
      </w:r>
      <w:proofErr w:type="spellStart"/>
      <w:r w:rsidR="001377CE" w:rsidRPr="001377CE">
        <w:rPr>
          <w:sz w:val="22"/>
          <w:szCs w:val="22"/>
          <w:vertAlign w:val="superscript"/>
        </w:rPr>
        <w:t>о</w:t>
      </w:r>
      <w:r w:rsidR="001377CE">
        <w:rPr>
          <w:sz w:val="22"/>
          <w:szCs w:val="22"/>
        </w:rPr>
        <w:t>С</w:t>
      </w:r>
      <w:proofErr w:type="spellEnd"/>
      <w:r w:rsidR="001377CE">
        <w:rPr>
          <w:sz w:val="22"/>
          <w:szCs w:val="22"/>
        </w:rPr>
        <w:t>.</w:t>
      </w:r>
    </w:p>
    <w:p w:rsidR="00500A8B" w:rsidRPr="00C767F8" w:rsidRDefault="00585629" w:rsidP="00BD70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767F8">
        <w:rPr>
          <w:sz w:val="22"/>
          <w:szCs w:val="22"/>
        </w:rPr>
        <w:t>Фильтры</w:t>
      </w:r>
      <w:r w:rsidR="00500A8B" w:rsidRPr="00C767F8">
        <w:rPr>
          <w:sz w:val="22"/>
          <w:szCs w:val="22"/>
        </w:rPr>
        <w:t>:</w:t>
      </w:r>
    </w:p>
    <w:p w:rsidR="00500A8B" w:rsidRPr="00C767F8" w:rsidRDefault="00500A8B" w:rsidP="00854378">
      <w:pPr>
        <w:pStyle w:val="af3"/>
        <w:numPr>
          <w:ilvl w:val="0"/>
          <w:numId w:val="17"/>
        </w:numPr>
        <w:tabs>
          <w:tab w:val="left" w:pos="720"/>
          <w:tab w:val="left" w:pos="851"/>
          <w:tab w:val="left" w:pos="1134"/>
          <w:tab w:val="left" w:pos="1843"/>
        </w:tabs>
        <w:suppressAutoHyphens/>
        <w:spacing w:line="240" w:lineRule="auto"/>
        <w:ind w:hanging="353"/>
        <w:jc w:val="both"/>
        <w:rPr>
          <w:rFonts w:ascii="Times New Roman" w:hAnsi="Times New Roman"/>
        </w:rPr>
      </w:pPr>
      <w:r w:rsidRPr="00C767F8">
        <w:rPr>
          <w:rFonts w:ascii="Times New Roman" w:hAnsi="Times New Roman"/>
        </w:rPr>
        <w:t xml:space="preserve">Воздушный фильтр грубой очистки – полипропиленовое волокно; </w:t>
      </w:r>
    </w:p>
    <w:p w:rsidR="001F7A58" w:rsidRPr="00C767F8" w:rsidRDefault="001F7A58" w:rsidP="00854378">
      <w:pPr>
        <w:pStyle w:val="af3"/>
        <w:numPr>
          <w:ilvl w:val="0"/>
          <w:numId w:val="17"/>
        </w:numPr>
        <w:tabs>
          <w:tab w:val="left" w:pos="720"/>
          <w:tab w:val="left" w:pos="851"/>
          <w:tab w:val="left" w:pos="1134"/>
          <w:tab w:val="left" w:pos="1843"/>
        </w:tabs>
        <w:suppressAutoHyphens/>
        <w:spacing w:line="240" w:lineRule="auto"/>
        <w:ind w:hanging="353"/>
        <w:jc w:val="both"/>
        <w:rPr>
          <w:rFonts w:ascii="Times New Roman" w:hAnsi="Times New Roman"/>
        </w:rPr>
      </w:pPr>
      <w:r w:rsidRPr="00C767F8">
        <w:rPr>
          <w:rFonts w:ascii="Times New Roman" w:hAnsi="Times New Roman"/>
        </w:rPr>
        <w:t>Воздушный фильтр тонкой очистки, состоит из трех компонентов: электростатическое волокно (полипропилен, полиэстер, углерод), полипропилен, активированный уголь.</w:t>
      </w:r>
    </w:p>
    <w:p w:rsidR="00F04CE1" w:rsidRDefault="00F04CE1" w:rsidP="00F04CE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04CE1">
        <w:rPr>
          <w:sz w:val="22"/>
          <w:szCs w:val="22"/>
        </w:rPr>
        <w:t>Основные функции системы</w:t>
      </w:r>
      <w:r>
        <w:rPr>
          <w:sz w:val="22"/>
          <w:szCs w:val="22"/>
        </w:rPr>
        <w:t>:</w:t>
      </w:r>
    </w:p>
    <w:p w:rsidR="00F04CE1" w:rsidRPr="00CC129B" w:rsidRDefault="00F04CE1" w:rsidP="00CC129B">
      <w:pPr>
        <w:pStyle w:val="af3"/>
        <w:numPr>
          <w:ilvl w:val="0"/>
          <w:numId w:val="1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CC129B">
        <w:rPr>
          <w:rFonts w:ascii="Times New Roman" w:hAnsi="Times New Roman"/>
        </w:rPr>
        <w:t>Режим охлаждения</w:t>
      </w:r>
      <w:r w:rsidR="008339D6" w:rsidRPr="00CC129B">
        <w:rPr>
          <w:rFonts w:ascii="Times New Roman" w:hAnsi="Times New Roman"/>
        </w:rPr>
        <w:t>;</w:t>
      </w:r>
    </w:p>
    <w:p w:rsidR="00F04CE1" w:rsidRPr="00CC129B" w:rsidRDefault="00F04CE1" w:rsidP="00CC129B">
      <w:pPr>
        <w:pStyle w:val="af3"/>
        <w:numPr>
          <w:ilvl w:val="0"/>
          <w:numId w:val="1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CC129B">
        <w:rPr>
          <w:rFonts w:ascii="Times New Roman" w:hAnsi="Times New Roman"/>
        </w:rPr>
        <w:t>Режим сушки</w:t>
      </w:r>
      <w:r w:rsidR="008339D6" w:rsidRPr="00CC129B">
        <w:rPr>
          <w:rFonts w:ascii="Times New Roman" w:hAnsi="Times New Roman"/>
        </w:rPr>
        <w:t>;</w:t>
      </w:r>
      <w:r w:rsidR="00E257AE" w:rsidRPr="00CC129B">
        <w:rPr>
          <w:rFonts w:ascii="Times New Roman" w:hAnsi="Times New Roman"/>
        </w:rPr>
        <w:t xml:space="preserve"> </w:t>
      </w:r>
    </w:p>
    <w:p w:rsidR="00F04CE1" w:rsidRPr="00CC129B" w:rsidRDefault="00F04CE1" w:rsidP="00CC129B">
      <w:pPr>
        <w:pStyle w:val="af3"/>
        <w:numPr>
          <w:ilvl w:val="0"/>
          <w:numId w:val="1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CC129B">
        <w:rPr>
          <w:rFonts w:ascii="Times New Roman" w:hAnsi="Times New Roman"/>
        </w:rPr>
        <w:t>Режим нагрева</w:t>
      </w:r>
      <w:r w:rsidR="008339D6" w:rsidRPr="00CC129B">
        <w:rPr>
          <w:rFonts w:ascii="Times New Roman" w:hAnsi="Times New Roman"/>
        </w:rPr>
        <w:t>;</w:t>
      </w:r>
    </w:p>
    <w:p w:rsidR="002978B3" w:rsidRPr="00CC129B" w:rsidRDefault="008339D6" w:rsidP="00CC129B">
      <w:pPr>
        <w:pStyle w:val="af3"/>
        <w:numPr>
          <w:ilvl w:val="0"/>
          <w:numId w:val="1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CC129B">
        <w:rPr>
          <w:rFonts w:ascii="Times New Roman" w:hAnsi="Times New Roman"/>
        </w:rPr>
        <w:t>Режим авто;</w:t>
      </w:r>
    </w:p>
    <w:p w:rsidR="00B40A4C" w:rsidRPr="00CC129B" w:rsidRDefault="00B40A4C" w:rsidP="00CC129B">
      <w:pPr>
        <w:pStyle w:val="af3"/>
        <w:numPr>
          <w:ilvl w:val="0"/>
          <w:numId w:val="1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CC129B">
        <w:rPr>
          <w:rFonts w:ascii="Times New Roman" w:hAnsi="Times New Roman"/>
        </w:rPr>
        <w:t>Режим вентилятора</w:t>
      </w:r>
      <w:r w:rsidR="008339D6" w:rsidRPr="00CC129B">
        <w:rPr>
          <w:rFonts w:ascii="Times New Roman" w:hAnsi="Times New Roman"/>
        </w:rPr>
        <w:t>;</w:t>
      </w:r>
    </w:p>
    <w:p w:rsidR="008339D6" w:rsidRPr="00CC129B" w:rsidRDefault="008339D6" w:rsidP="00CC129B">
      <w:pPr>
        <w:pStyle w:val="af3"/>
        <w:numPr>
          <w:ilvl w:val="0"/>
          <w:numId w:val="1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CC129B">
        <w:rPr>
          <w:rFonts w:ascii="Times New Roman" w:hAnsi="Times New Roman"/>
        </w:rPr>
        <w:t>Функция таймера;</w:t>
      </w:r>
    </w:p>
    <w:p w:rsidR="00B40A4C" w:rsidRPr="00CC129B" w:rsidRDefault="00B40A4C" w:rsidP="00CC129B">
      <w:pPr>
        <w:pStyle w:val="af3"/>
        <w:numPr>
          <w:ilvl w:val="0"/>
          <w:numId w:val="1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CC129B">
        <w:rPr>
          <w:rFonts w:ascii="Times New Roman" w:hAnsi="Times New Roman"/>
        </w:rPr>
        <w:t>Функция памяти</w:t>
      </w:r>
      <w:r w:rsidR="008339D6" w:rsidRPr="00CC129B">
        <w:rPr>
          <w:rFonts w:ascii="Times New Roman" w:hAnsi="Times New Roman"/>
        </w:rPr>
        <w:t xml:space="preserve"> - </w:t>
      </w:r>
      <w:r w:rsidRPr="00CC129B">
        <w:rPr>
          <w:rFonts w:ascii="Times New Roman" w:hAnsi="Times New Roman"/>
        </w:rPr>
        <w:t>режим, поворот вверх и вниз, подсветка, установленная температура,</w:t>
      </w:r>
      <w:r w:rsidR="008339D6" w:rsidRPr="00CC129B">
        <w:rPr>
          <w:rFonts w:ascii="Times New Roman" w:hAnsi="Times New Roman"/>
        </w:rPr>
        <w:t xml:space="preserve"> </w:t>
      </w:r>
      <w:r w:rsidRPr="00CC129B">
        <w:rPr>
          <w:rFonts w:ascii="Times New Roman" w:hAnsi="Times New Roman"/>
        </w:rPr>
        <w:t>установленная скорость вра</w:t>
      </w:r>
      <w:r w:rsidR="008339D6" w:rsidRPr="00CC129B">
        <w:rPr>
          <w:rFonts w:ascii="Times New Roman" w:hAnsi="Times New Roman"/>
        </w:rPr>
        <w:t xml:space="preserve">щения вентилятора, общий таймер. </w:t>
      </w:r>
      <w:r w:rsidRPr="00CC129B">
        <w:rPr>
          <w:rFonts w:ascii="Times New Roman" w:hAnsi="Times New Roman"/>
        </w:rPr>
        <w:t>После восстановления питания устройство автоматически включится в</w:t>
      </w:r>
      <w:r w:rsidR="008339D6" w:rsidRPr="00CC129B">
        <w:rPr>
          <w:rFonts w:ascii="Times New Roman" w:hAnsi="Times New Roman"/>
        </w:rPr>
        <w:t xml:space="preserve"> </w:t>
      </w:r>
      <w:r w:rsidRPr="00CC129B">
        <w:rPr>
          <w:rFonts w:ascii="Times New Roman" w:hAnsi="Times New Roman"/>
        </w:rPr>
        <w:t>с</w:t>
      </w:r>
      <w:r w:rsidR="008339D6" w:rsidRPr="00CC129B">
        <w:rPr>
          <w:rFonts w:ascii="Times New Roman" w:hAnsi="Times New Roman"/>
        </w:rPr>
        <w:t>оответствии с содержимым памяти;</w:t>
      </w:r>
    </w:p>
    <w:p w:rsidR="00B40A4C" w:rsidRPr="00CC129B" w:rsidRDefault="00B40A4C" w:rsidP="00CC129B">
      <w:pPr>
        <w:pStyle w:val="af3"/>
        <w:numPr>
          <w:ilvl w:val="0"/>
          <w:numId w:val="1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CC129B">
        <w:rPr>
          <w:rFonts w:ascii="Times New Roman" w:hAnsi="Times New Roman"/>
        </w:rPr>
        <w:t>Функция работоспособности</w:t>
      </w:r>
      <w:r w:rsidR="008339D6" w:rsidRPr="00CC129B">
        <w:rPr>
          <w:rFonts w:ascii="Times New Roman" w:hAnsi="Times New Roman"/>
        </w:rPr>
        <w:t>;</w:t>
      </w:r>
    </w:p>
    <w:p w:rsidR="00B40A4C" w:rsidRPr="00CC129B" w:rsidRDefault="00B40A4C" w:rsidP="00CC129B">
      <w:pPr>
        <w:pStyle w:val="af3"/>
        <w:numPr>
          <w:ilvl w:val="0"/>
          <w:numId w:val="1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CC129B">
        <w:rPr>
          <w:rFonts w:ascii="Times New Roman" w:hAnsi="Times New Roman"/>
        </w:rPr>
        <w:t>Режим управления I feel</w:t>
      </w:r>
      <w:r w:rsidR="00A34B91" w:rsidRPr="00CC129B">
        <w:rPr>
          <w:rFonts w:ascii="Times New Roman" w:hAnsi="Times New Roman"/>
        </w:rPr>
        <w:t xml:space="preserve"> </w:t>
      </w:r>
      <w:r w:rsidR="00BF78DA" w:rsidRPr="00CC129B">
        <w:rPr>
          <w:rFonts w:ascii="Times New Roman" w:hAnsi="Times New Roman"/>
        </w:rPr>
        <w:t>- контроллер будет работать в соответствии с температурой окружающей среды, отправленной пультом дистанционного управления</w:t>
      </w:r>
      <w:r w:rsidR="008339D6" w:rsidRPr="00CC129B">
        <w:rPr>
          <w:rFonts w:ascii="Times New Roman" w:hAnsi="Times New Roman"/>
        </w:rPr>
        <w:t>;</w:t>
      </w:r>
    </w:p>
    <w:p w:rsidR="00B40A4C" w:rsidRPr="00CC129B" w:rsidRDefault="008339D6" w:rsidP="00CC129B">
      <w:pPr>
        <w:pStyle w:val="af3"/>
        <w:numPr>
          <w:ilvl w:val="0"/>
          <w:numId w:val="1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CC129B">
        <w:rPr>
          <w:rFonts w:ascii="Times New Roman" w:hAnsi="Times New Roman"/>
        </w:rPr>
        <w:t>Функция рекуперации хладагента;</w:t>
      </w:r>
    </w:p>
    <w:p w:rsidR="00B40A4C" w:rsidRPr="00CC129B" w:rsidRDefault="00B40A4C" w:rsidP="00CC129B">
      <w:pPr>
        <w:pStyle w:val="af3"/>
        <w:numPr>
          <w:ilvl w:val="0"/>
          <w:numId w:val="1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CC129B">
        <w:rPr>
          <w:rFonts w:ascii="Times New Roman" w:hAnsi="Times New Roman"/>
        </w:rPr>
        <w:t>Режим управления отображением температуры окружающей среды</w:t>
      </w:r>
    </w:p>
    <w:p w:rsidR="00F02008" w:rsidRPr="00CC129B" w:rsidRDefault="008339D6" w:rsidP="00CC129B">
      <w:pPr>
        <w:pStyle w:val="af3"/>
        <w:numPr>
          <w:ilvl w:val="0"/>
          <w:numId w:val="1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CC129B">
        <w:rPr>
          <w:rFonts w:ascii="Times New Roman" w:hAnsi="Times New Roman"/>
        </w:rPr>
        <w:t xml:space="preserve">Функция включения во внепиковое </w:t>
      </w:r>
      <w:r w:rsidR="00A34B91" w:rsidRPr="00CC129B">
        <w:rPr>
          <w:rFonts w:ascii="Times New Roman" w:hAnsi="Times New Roman"/>
        </w:rPr>
        <w:t>время -</w:t>
      </w:r>
      <w:r w:rsidRPr="00CC129B">
        <w:rPr>
          <w:rFonts w:ascii="Times New Roman" w:hAnsi="Times New Roman"/>
        </w:rPr>
        <w:t xml:space="preserve"> регулирует минимальное время остановки компрессора;</w:t>
      </w:r>
    </w:p>
    <w:p w:rsidR="00BF78DA" w:rsidRPr="00CC129B" w:rsidRDefault="00BF78DA" w:rsidP="00CC129B">
      <w:pPr>
        <w:pStyle w:val="af3"/>
        <w:numPr>
          <w:ilvl w:val="0"/>
          <w:numId w:val="1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CC129B">
        <w:rPr>
          <w:rFonts w:ascii="Times New Roman" w:hAnsi="Times New Roman"/>
        </w:rPr>
        <w:t>Режим X-</w:t>
      </w:r>
      <w:proofErr w:type="spellStart"/>
      <w:r w:rsidRPr="00CC129B">
        <w:rPr>
          <w:rFonts w:ascii="Times New Roman" w:hAnsi="Times New Roman"/>
        </w:rPr>
        <w:t>fan</w:t>
      </w:r>
      <w:proofErr w:type="spellEnd"/>
      <w:r w:rsidRPr="00CC129B">
        <w:rPr>
          <w:rFonts w:ascii="Times New Roman" w:hAnsi="Times New Roman"/>
        </w:rPr>
        <w:t xml:space="preserve"> - после выключения устройства внутренний вентилятор будет продолжать работать на низкой скорости в течение 2 минут, а затем все устройство будет выключено; </w:t>
      </w:r>
    </w:p>
    <w:p w:rsidR="00BF78DA" w:rsidRPr="00CC129B" w:rsidRDefault="00BF78DA" w:rsidP="00CC129B">
      <w:pPr>
        <w:pStyle w:val="af3"/>
        <w:numPr>
          <w:ilvl w:val="0"/>
          <w:numId w:val="1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CC129B">
        <w:rPr>
          <w:rFonts w:ascii="Times New Roman" w:hAnsi="Times New Roman"/>
        </w:rPr>
        <w:t xml:space="preserve">Функция </w:t>
      </w:r>
      <w:proofErr w:type="spellStart"/>
      <w:r w:rsidRPr="00CC129B">
        <w:rPr>
          <w:rFonts w:ascii="Times New Roman" w:hAnsi="Times New Roman"/>
        </w:rPr>
        <w:t>Turbo</w:t>
      </w:r>
      <w:proofErr w:type="spellEnd"/>
      <w:r w:rsidRPr="00CC129B">
        <w:rPr>
          <w:rFonts w:ascii="Times New Roman" w:hAnsi="Times New Roman"/>
        </w:rPr>
        <w:t>;</w:t>
      </w:r>
    </w:p>
    <w:p w:rsidR="008339D6" w:rsidRPr="00CC129B" w:rsidRDefault="00BF78DA" w:rsidP="00CC129B">
      <w:pPr>
        <w:pStyle w:val="af3"/>
        <w:numPr>
          <w:ilvl w:val="0"/>
          <w:numId w:val="1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CC129B">
        <w:rPr>
          <w:rFonts w:ascii="Times New Roman" w:hAnsi="Times New Roman"/>
        </w:rPr>
        <w:t>Функция автоматической очистки (доступна только на некоторых моделях).</w:t>
      </w:r>
    </w:p>
    <w:p w:rsidR="0075444E" w:rsidRDefault="0075444E" w:rsidP="00064EB9">
      <w:pPr>
        <w:pStyle w:val="a8"/>
        <w:jc w:val="left"/>
        <w:rPr>
          <w:b w:val="0"/>
          <w:sz w:val="22"/>
          <w:szCs w:val="22"/>
        </w:rPr>
      </w:pPr>
    </w:p>
    <w:p w:rsidR="008F31F7" w:rsidRDefault="008F31F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4" w:name="_Toc151982313"/>
      <w:r w:rsidRPr="007D7EF1">
        <w:rPr>
          <w:b w:val="0"/>
          <w:sz w:val="22"/>
          <w:szCs w:val="22"/>
        </w:rPr>
        <w:t>Принцип работы</w:t>
      </w:r>
      <w:bookmarkEnd w:id="4"/>
    </w:p>
    <w:p w:rsidR="000C56C3" w:rsidRPr="007D7EF1" w:rsidRDefault="000C56C3" w:rsidP="000C56C3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</w:t>
      </w:r>
      <w:r w:rsidRPr="003F1F02">
        <w:rPr>
          <w:sz w:val="22"/>
          <w:szCs w:val="22"/>
        </w:rPr>
        <w:lastRenderedPageBreak/>
        <w:t>хладагент, и электрическим кабелем, обеспечивающим подачу питающего напряжения и управляющих сигналов.</w:t>
      </w: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678BE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>
        <w:rPr>
          <w:sz w:val="22"/>
          <w:szCs w:val="22"/>
        </w:rPr>
        <w:t xml:space="preserve"> </w:t>
      </w:r>
      <w:r w:rsidR="005E5B72">
        <w:rPr>
          <w:sz w:val="22"/>
          <w:szCs w:val="22"/>
        </w:rPr>
        <w:t>на рисунке</w:t>
      </w:r>
      <w:r w:rsidR="009E38F8">
        <w:rPr>
          <w:sz w:val="22"/>
          <w:szCs w:val="22"/>
        </w:rPr>
        <w:t xml:space="preserve"> </w:t>
      </w:r>
      <w:r w:rsidR="00A920DC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DF242B" w:rsidRPr="006E30DA" w:rsidRDefault="00EA024C" w:rsidP="007D089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840444" cy="6029325"/>
            <wp:effectExtent l="0" t="0" r="0" b="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3084" cy="604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ACD" w:rsidRDefault="00A920D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676D4D" w:rsidRPr="007D7EF1" w:rsidRDefault="00810B70" w:rsidP="007A6D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5" w:name="_Toc151982314"/>
      <w:r w:rsidRPr="007D7EF1">
        <w:rPr>
          <w:b w:val="0"/>
          <w:sz w:val="22"/>
          <w:szCs w:val="22"/>
        </w:rPr>
        <w:lastRenderedPageBreak/>
        <w:t xml:space="preserve">Основные </w:t>
      </w:r>
      <w:r w:rsidR="00FA64EB" w:rsidRPr="007D7EF1">
        <w:rPr>
          <w:b w:val="0"/>
          <w:sz w:val="22"/>
          <w:szCs w:val="22"/>
        </w:rPr>
        <w:t>технические характеристики</w:t>
      </w:r>
      <w:bookmarkEnd w:id="5"/>
      <w:r w:rsidR="00FA64EB" w:rsidRPr="007D7EF1">
        <w:rPr>
          <w:b w:val="0"/>
          <w:sz w:val="22"/>
          <w:szCs w:val="22"/>
        </w:rPr>
        <w:t xml:space="preserve"> </w:t>
      </w:r>
    </w:p>
    <w:p w:rsidR="008E6939" w:rsidRDefault="008E6939" w:rsidP="007A6D0B">
      <w:pPr>
        <w:ind w:firstLine="709"/>
        <w:jc w:val="both"/>
        <w:rPr>
          <w:sz w:val="22"/>
          <w:szCs w:val="22"/>
        </w:rPr>
      </w:pPr>
    </w:p>
    <w:p w:rsidR="00035695" w:rsidRDefault="00676D4D" w:rsidP="00146B42">
      <w:pPr>
        <w:ind w:firstLine="851"/>
        <w:jc w:val="both"/>
        <w:rPr>
          <w:sz w:val="22"/>
          <w:szCs w:val="22"/>
        </w:rPr>
      </w:pPr>
      <w:r w:rsidRPr="00676D4D">
        <w:rPr>
          <w:sz w:val="22"/>
          <w:szCs w:val="22"/>
        </w:rPr>
        <w:t xml:space="preserve">Основные технические характеристики </w:t>
      </w:r>
      <w:r w:rsidR="00146B42">
        <w:rPr>
          <w:sz w:val="22"/>
          <w:szCs w:val="22"/>
        </w:rPr>
        <w:t>изделия</w:t>
      </w:r>
      <w:r w:rsidR="00826B99">
        <w:rPr>
          <w:sz w:val="22"/>
          <w:szCs w:val="22"/>
        </w:rPr>
        <w:t xml:space="preserve"> </w:t>
      </w:r>
      <w:r w:rsidR="00FA64EB" w:rsidRPr="003F28A1">
        <w:rPr>
          <w:sz w:val="22"/>
          <w:szCs w:val="22"/>
        </w:rPr>
        <w:t>приведены</w:t>
      </w:r>
      <w:r w:rsidR="00322828">
        <w:rPr>
          <w:sz w:val="22"/>
          <w:szCs w:val="22"/>
        </w:rPr>
        <w:t xml:space="preserve"> в таблице</w:t>
      </w:r>
      <w:r w:rsidR="00F7351E">
        <w:rPr>
          <w:sz w:val="22"/>
          <w:szCs w:val="22"/>
        </w:rPr>
        <w:t xml:space="preserve"> 2</w:t>
      </w:r>
      <w:r w:rsidR="00826B99">
        <w:rPr>
          <w:sz w:val="22"/>
          <w:szCs w:val="22"/>
        </w:rPr>
        <w:t>.</w:t>
      </w:r>
    </w:p>
    <w:p w:rsidR="00146B42" w:rsidRPr="00217CD4" w:rsidRDefault="00146B42" w:rsidP="00146B42">
      <w:pPr>
        <w:ind w:firstLine="851"/>
        <w:jc w:val="both"/>
        <w:rPr>
          <w:rFonts w:eastAsia="SimSun"/>
          <w:b/>
          <w:bCs/>
          <w:sz w:val="14"/>
          <w:szCs w:val="14"/>
        </w:rPr>
      </w:pPr>
    </w:p>
    <w:p w:rsidR="00810B70" w:rsidRDefault="00F7351E" w:rsidP="007A6D0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779F" w:rsidRPr="007A6D0B" w:rsidRDefault="006D779F" w:rsidP="002446F6">
      <w:pPr>
        <w:jc w:val="center"/>
        <w:rPr>
          <w:noProof/>
          <w:sz w:val="16"/>
          <w:szCs w:val="16"/>
        </w:rPr>
      </w:pPr>
    </w:p>
    <w:tbl>
      <w:tblPr>
        <w:tblStyle w:val="af0"/>
        <w:tblW w:w="10070" w:type="dxa"/>
        <w:jc w:val="center"/>
        <w:tblLayout w:type="fixed"/>
        <w:tblLook w:val="0000" w:firstRow="0" w:lastRow="0" w:firstColumn="0" w:lastColumn="0" w:noHBand="0" w:noVBand="0"/>
      </w:tblPr>
      <w:tblGrid>
        <w:gridCol w:w="1130"/>
        <w:gridCol w:w="1417"/>
        <w:gridCol w:w="1274"/>
        <w:gridCol w:w="1563"/>
        <w:gridCol w:w="1559"/>
        <w:gridCol w:w="1569"/>
        <w:gridCol w:w="1558"/>
      </w:tblGrid>
      <w:tr w:rsidR="00322828" w:rsidRPr="00322828" w:rsidTr="00A34A7D">
        <w:trPr>
          <w:trHeight w:val="260"/>
          <w:jc w:val="center"/>
        </w:trPr>
        <w:tc>
          <w:tcPr>
            <w:tcW w:w="2547" w:type="dxa"/>
            <w:gridSpan w:val="2"/>
            <w:vMerge w:val="restart"/>
            <w:vAlign w:val="center"/>
          </w:tcPr>
          <w:p w:rsidR="00322828" w:rsidRPr="00322828" w:rsidRDefault="00322828" w:rsidP="00812F71">
            <w:pPr>
              <w:jc w:val="center"/>
              <w:rPr>
                <w:b/>
                <w:sz w:val="20"/>
                <w:szCs w:val="20"/>
              </w:rPr>
            </w:pPr>
            <w:r w:rsidRPr="00322828">
              <w:rPr>
                <w:b/>
                <w:sz w:val="20"/>
                <w:szCs w:val="20"/>
              </w:rPr>
              <w:t>Характеристики</w:t>
            </w:r>
          </w:p>
        </w:tc>
        <w:tc>
          <w:tcPr>
            <w:tcW w:w="1274" w:type="dxa"/>
            <w:vMerge w:val="restart"/>
            <w:vAlign w:val="center"/>
          </w:tcPr>
          <w:p w:rsidR="00322828" w:rsidRPr="00322828" w:rsidRDefault="00322828" w:rsidP="00812F71">
            <w:pPr>
              <w:jc w:val="center"/>
              <w:rPr>
                <w:b/>
                <w:sz w:val="20"/>
                <w:szCs w:val="20"/>
              </w:rPr>
            </w:pPr>
            <w:r w:rsidRPr="00322828">
              <w:rPr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6249" w:type="dxa"/>
            <w:gridSpan w:val="4"/>
            <w:vAlign w:val="center"/>
          </w:tcPr>
          <w:p w:rsidR="00322828" w:rsidRPr="00322828" w:rsidRDefault="00322828" w:rsidP="00812F71">
            <w:pPr>
              <w:jc w:val="center"/>
              <w:rPr>
                <w:b/>
                <w:sz w:val="20"/>
                <w:szCs w:val="20"/>
              </w:rPr>
            </w:pPr>
            <w:r w:rsidRPr="00322828">
              <w:rPr>
                <w:b/>
                <w:sz w:val="20"/>
                <w:szCs w:val="20"/>
              </w:rPr>
              <w:t>Значение</w:t>
            </w:r>
          </w:p>
        </w:tc>
      </w:tr>
      <w:tr w:rsidR="00322828" w:rsidRPr="00322828" w:rsidTr="00A87CBD">
        <w:trPr>
          <w:trHeight w:val="259"/>
          <w:jc w:val="center"/>
        </w:trPr>
        <w:tc>
          <w:tcPr>
            <w:tcW w:w="2547" w:type="dxa"/>
            <w:gridSpan w:val="2"/>
            <w:vMerge/>
            <w:vAlign w:val="center"/>
          </w:tcPr>
          <w:p w:rsidR="00322828" w:rsidRPr="00322828" w:rsidRDefault="00322828" w:rsidP="0035569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vMerge/>
            <w:vAlign w:val="center"/>
          </w:tcPr>
          <w:p w:rsidR="00322828" w:rsidRPr="00322828" w:rsidRDefault="00322828" w:rsidP="0035569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3" w:type="dxa"/>
            <w:vAlign w:val="center"/>
          </w:tcPr>
          <w:p w:rsidR="00322828" w:rsidRPr="006808F6" w:rsidRDefault="00322828" w:rsidP="00322828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6808F6">
              <w:rPr>
                <w:b/>
                <w:sz w:val="18"/>
                <w:szCs w:val="18"/>
                <w:lang w:val="en-US"/>
              </w:rPr>
              <w:t>KFRI25</w:t>
            </w:r>
            <w:r w:rsidR="00F24DF8" w:rsidRPr="006808F6">
              <w:rPr>
                <w:b/>
                <w:sz w:val="18"/>
                <w:szCs w:val="18"/>
                <w:lang w:val="en-US"/>
              </w:rPr>
              <w:t>X</w:t>
            </w:r>
            <w:r w:rsidRPr="006808F6">
              <w:rPr>
                <w:b/>
                <w:sz w:val="18"/>
                <w:szCs w:val="18"/>
                <w:lang w:val="en-US"/>
              </w:rPr>
              <w:t>LOW/</w:t>
            </w:r>
          </w:p>
          <w:p w:rsidR="00322828" w:rsidRPr="006808F6" w:rsidRDefault="00322828" w:rsidP="00322828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6808F6">
              <w:rPr>
                <w:b/>
                <w:sz w:val="18"/>
                <w:szCs w:val="18"/>
                <w:lang w:val="en-US"/>
              </w:rPr>
              <w:t>KORI25</w:t>
            </w:r>
            <w:r w:rsidR="00F24DF8" w:rsidRPr="006808F6">
              <w:rPr>
                <w:b/>
                <w:sz w:val="18"/>
                <w:szCs w:val="18"/>
                <w:lang w:val="en-US"/>
              </w:rPr>
              <w:t>X</w:t>
            </w:r>
            <w:r w:rsidRPr="006808F6">
              <w:rPr>
                <w:b/>
                <w:sz w:val="18"/>
                <w:szCs w:val="18"/>
                <w:lang w:val="en-US"/>
              </w:rPr>
              <w:t>LOW</w:t>
            </w:r>
          </w:p>
        </w:tc>
        <w:tc>
          <w:tcPr>
            <w:tcW w:w="1559" w:type="dxa"/>
            <w:vAlign w:val="center"/>
          </w:tcPr>
          <w:p w:rsidR="00322828" w:rsidRPr="006808F6" w:rsidRDefault="00322828" w:rsidP="0035569F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6808F6">
              <w:rPr>
                <w:b/>
                <w:sz w:val="18"/>
                <w:szCs w:val="18"/>
                <w:lang w:val="en-US"/>
              </w:rPr>
              <w:t>KFRI35</w:t>
            </w:r>
            <w:r w:rsidR="00F24DF8" w:rsidRPr="006808F6">
              <w:rPr>
                <w:b/>
                <w:sz w:val="18"/>
                <w:szCs w:val="18"/>
                <w:lang w:val="en-US"/>
              </w:rPr>
              <w:t>X</w:t>
            </w:r>
            <w:r w:rsidRPr="006808F6">
              <w:rPr>
                <w:b/>
                <w:sz w:val="18"/>
                <w:szCs w:val="18"/>
                <w:lang w:val="en-US"/>
              </w:rPr>
              <w:t>LOW/</w:t>
            </w:r>
          </w:p>
          <w:p w:rsidR="00322828" w:rsidRPr="006808F6" w:rsidRDefault="00322828" w:rsidP="0035569F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6808F6">
              <w:rPr>
                <w:b/>
                <w:sz w:val="18"/>
                <w:szCs w:val="18"/>
                <w:lang w:val="en-US"/>
              </w:rPr>
              <w:t>KORI35</w:t>
            </w:r>
            <w:r w:rsidR="00F24DF8" w:rsidRPr="006808F6">
              <w:rPr>
                <w:b/>
                <w:sz w:val="18"/>
                <w:szCs w:val="18"/>
                <w:lang w:val="en-US"/>
              </w:rPr>
              <w:t>X</w:t>
            </w:r>
            <w:r w:rsidRPr="006808F6">
              <w:rPr>
                <w:b/>
                <w:sz w:val="18"/>
                <w:szCs w:val="18"/>
                <w:lang w:val="en-US"/>
              </w:rPr>
              <w:t>LOW</w:t>
            </w:r>
          </w:p>
        </w:tc>
        <w:tc>
          <w:tcPr>
            <w:tcW w:w="1569" w:type="dxa"/>
            <w:vAlign w:val="center"/>
          </w:tcPr>
          <w:p w:rsidR="00322828" w:rsidRPr="006808F6" w:rsidRDefault="00322828" w:rsidP="0035569F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6808F6">
              <w:rPr>
                <w:b/>
                <w:sz w:val="18"/>
                <w:szCs w:val="18"/>
                <w:lang w:val="en-US"/>
              </w:rPr>
              <w:t>KFRI50</w:t>
            </w:r>
            <w:r w:rsidR="00F24DF8" w:rsidRPr="006808F6">
              <w:rPr>
                <w:b/>
                <w:sz w:val="18"/>
                <w:szCs w:val="18"/>
                <w:lang w:val="en-US"/>
              </w:rPr>
              <w:t>X</w:t>
            </w:r>
            <w:r w:rsidRPr="006808F6">
              <w:rPr>
                <w:b/>
                <w:sz w:val="18"/>
                <w:szCs w:val="18"/>
                <w:lang w:val="en-US"/>
              </w:rPr>
              <w:t>LOW/</w:t>
            </w:r>
          </w:p>
          <w:p w:rsidR="00322828" w:rsidRPr="006808F6" w:rsidRDefault="00322828" w:rsidP="0035569F">
            <w:pPr>
              <w:jc w:val="center"/>
              <w:rPr>
                <w:b/>
                <w:color w:val="000000"/>
                <w:sz w:val="18"/>
                <w:szCs w:val="18"/>
                <w:lang w:val="en-US"/>
              </w:rPr>
            </w:pPr>
            <w:r w:rsidRPr="006808F6">
              <w:rPr>
                <w:b/>
                <w:sz w:val="18"/>
                <w:szCs w:val="18"/>
                <w:lang w:val="en-US"/>
              </w:rPr>
              <w:t>KORI50</w:t>
            </w:r>
            <w:r w:rsidR="00F24DF8" w:rsidRPr="006808F6">
              <w:rPr>
                <w:b/>
                <w:sz w:val="18"/>
                <w:szCs w:val="18"/>
                <w:lang w:val="en-US"/>
              </w:rPr>
              <w:t>X</w:t>
            </w:r>
            <w:r w:rsidRPr="006808F6">
              <w:rPr>
                <w:b/>
                <w:sz w:val="18"/>
                <w:szCs w:val="18"/>
                <w:lang w:val="en-US"/>
              </w:rPr>
              <w:t>LOW</w:t>
            </w:r>
          </w:p>
        </w:tc>
        <w:tc>
          <w:tcPr>
            <w:tcW w:w="1558" w:type="dxa"/>
          </w:tcPr>
          <w:p w:rsidR="00322828" w:rsidRPr="006808F6" w:rsidRDefault="00322828" w:rsidP="0035569F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6808F6">
              <w:rPr>
                <w:b/>
                <w:sz w:val="18"/>
                <w:szCs w:val="18"/>
                <w:lang w:val="en-US"/>
              </w:rPr>
              <w:t>KFRI70</w:t>
            </w:r>
            <w:r w:rsidR="00F24DF8" w:rsidRPr="006808F6">
              <w:rPr>
                <w:b/>
                <w:sz w:val="18"/>
                <w:szCs w:val="18"/>
                <w:lang w:val="en-US"/>
              </w:rPr>
              <w:t>X</w:t>
            </w:r>
            <w:r w:rsidRPr="006808F6">
              <w:rPr>
                <w:b/>
                <w:sz w:val="18"/>
                <w:szCs w:val="18"/>
                <w:lang w:val="en-US"/>
              </w:rPr>
              <w:t>LOW/KORI70</w:t>
            </w:r>
            <w:r w:rsidR="00F24DF8" w:rsidRPr="006808F6">
              <w:rPr>
                <w:b/>
                <w:sz w:val="18"/>
                <w:szCs w:val="18"/>
                <w:lang w:val="en-US"/>
              </w:rPr>
              <w:t>X</w:t>
            </w:r>
            <w:r w:rsidRPr="006808F6">
              <w:rPr>
                <w:b/>
                <w:sz w:val="18"/>
                <w:szCs w:val="18"/>
                <w:lang w:val="en-US"/>
              </w:rPr>
              <w:t>LOW</w:t>
            </w:r>
          </w:p>
        </w:tc>
      </w:tr>
      <w:tr w:rsidR="00D165F4" w:rsidRPr="00322828" w:rsidTr="00A34A7D">
        <w:trPr>
          <w:trHeight w:val="382"/>
          <w:jc w:val="center"/>
        </w:trPr>
        <w:tc>
          <w:tcPr>
            <w:tcW w:w="2547" w:type="dxa"/>
            <w:gridSpan w:val="2"/>
            <w:vAlign w:val="center"/>
          </w:tcPr>
          <w:p w:rsidR="00D165F4" w:rsidRPr="00322828" w:rsidRDefault="00D165F4" w:rsidP="003556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Электропитание</w:t>
            </w:r>
          </w:p>
        </w:tc>
        <w:tc>
          <w:tcPr>
            <w:tcW w:w="1274" w:type="dxa"/>
            <w:vAlign w:val="center"/>
          </w:tcPr>
          <w:p w:rsidR="00D165F4" w:rsidRPr="00322828" w:rsidRDefault="00D165F4" w:rsidP="0035569F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Ф/В/Гц</w:t>
            </w:r>
          </w:p>
        </w:tc>
        <w:tc>
          <w:tcPr>
            <w:tcW w:w="6249" w:type="dxa"/>
            <w:gridSpan w:val="4"/>
            <w:vAlign w:val="center"/>
          </w:tcPr>
          <w:p w:rsidR="00D165F4" w:rsidRPr="00322828" w:rsidRDefault="00D165F4" w:rsidP="0035569F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1/220-240/50</w:t>
            </w:r>
          </w:p>
        </w:tc>
      </w:tr>
      <w:tr w:rsidR="00322828" w:rsidRPr="00322828" w:rsidTr="00A87CBD">
        <w:trPr>
          <w:trHeight w:val="417"/>
          <w:jc w:val="center"/>
        </w:trPr>
        <w:tc>
          <w:tcPr>
            <w:tcW w:w="1130" w:type="dxa"/>
            <w:vMerge w:val="restart"/>
            <w:vAlign w:val="center"/>
          </w:tcPr>
          <w:p w:rsidR="00322828" w:rsidRPr="00322828" w:rsidRDefault="00322828" w:rsidP="0035569F">
            <w:pPr>
              <w:rPr>
                <w:sz w:val="20"/>
                <w:szCs w:val="20"/>
              </w:rPr>
            </w:pPr>
            <w:proofErr w:type="spellStart"/>
            <w:r w:rsidRPr="00322828">
              <w:rPr>
                <w:sz w:val="20"/>
                <w:szCs w:val="20"/>
              </w:rPr>
              <w:t>Произво</w:t>
            </w:r>
            <w:proofErr w:type="spellEnd"/>
            <w:r>
              <w:rPr>
                <w:sz w:val="20"/>
                <w:szCs w:val="20"/>
              </w:rPr>
              <w:t>-</w:t>
            </w:r>
            <w:proofErr w:type="spellStart"/>
            <w:r w:rsidRPr="00322828">
              <w:rPr>
                <w:sz w:val="20"/>
                <w:szCs w:val="20"/>
              </w:rPr>
              <w:t>дитель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322828">
              <w:rPr>
                <w:sz w:val="20"/>
                <w:szCs w:val="20"/>
              </w:rPr>
              <w:t>ность</w:t>
            </w:r>
          </w:p>
        </w:tc>
        <w:tc>
          <w:tcPr>
            <w:tcW w:w="1417" w:type="dxa"/>
            <w:vAlign w:val="center"/>
          </w:tcPr>
          <w:p w:rsidR="00322828" w:rsidRPr="00322828" w:rsidRDefault="00322828" w:rsidP="0035569F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Охлаждение</w:t>
            </w:r>
          </w:p>
        </w:tc>
        <w:tc>
          <w:tcPr>
            <w:tcW w:w="1274" w:type="dxa"/>
            <w:vAlign w:val="center"/>
          </w:tcPr>
          <w:p w:rsidR="00322828" w:rsidRPr="00322828" w:rsidRDefault="00322828" w:rsidP="0035569F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кВт</w:t>
            </w:r>
          </w:p>
        </w:tc>
        <w:tc>
          <w:tcPr>
            <w:tcW w:w="1563" w:type="dxa"/>
            <w:vAlign w:val="center"/>
          </w:tcPr>
          <w:p w:rsidR="00322828" w:rsidRPr="00322828" w:rsidRDefault="00302460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2,7</w:t>
            </w:r>
          </w:p>
        </w:tc>
        <w:tc>
          <w:tcPr>
            <w:tcW w:w="1559" w:type="dxa"/>
            <w:vAlign w:val="center"/>
          </w:tcPr>
          <w:p w:rsidR="00322828" w:rsidRPr="00322828" w:rsidRDefault="008B6C98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3,53</w:t>
            </w:r>
          </w:p>
        </w:tc>
        <w:tc>
          <w:tcPr>
            <w:tcW w:w="1569" w:type="dxa"/>
            <w:vAlign w:val="center"/>
          </w:tcPr>
          <w:p w:rsidR="00322828" w:rsidRPr="00322828" w:rsidRDefault="000D6525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5,2</w:t>
            </w:r>
          </w:p>
        </w:tc>
        <w:tc>
          <w:tcPr>
            <w:tcW w:w="1558" w:type="dxa"/>
            <w:vAlign w:val="center"/>
          </w:tcPr>
          <w:p w:rsidR="00322828" w:rsidRPr="00322828" w:rsidRDefault="001F0E01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7,034</w:t>
            </w:r>
          </w:p>
        </w:tc>
      </w:tr>
      <w:tr w:rsidR="00322828" w:rsidRPr="00322828" w:rsidTr="00A87CBD">
        <w:trPr>
          <w:trHeight w:val="408"/>
          <w:jc w:val="center"/>
        </w:trPr>
        <w:tc>
          <w:tcPr>
            <w:tcW w:w="1130" w:type="dxa"/>
            <w:vMerge/>
            <w:vAlign w:val="center"/>
          </w:tcPr>
          <w:p w:rsidR="00322828" w:rsidRPr="00322828" w:rsidRDefault="00322828" w:rsidP="0035569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322828" w:rsidRPr="00322828" w:rsidRDefault="00322828" w:rsidP="0035569F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Нагрев</w:t>
            </w:r>
          </w:p>
        </w:tc>
        <w:tc>
          <w:tcPr>
            <w:tcW w:w="1274" w:type="dxa"/>
            <w:vAlign w:val="center"/>
          </w:tcPr>
          <w:p w:rsidR="00322828" w:rsidRPr="00322828" w:rsidRDefault="00322828" w:rsidP="0035569F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кВт</w:t>
            </w:r>
          </w:p>
        </w:tc>
        <w:tc>
          <w:tcPr>
            <w:tcW w:w="1563" w:type="dxa"/>
            <w:vAlign w:val="center"/>
          </w:tcPr>
          <w:p w:rsidR="00322828" w:rsidRPr="00322828" w:rsidRDefault="00B612AA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</w:t>
            </w:r>
          </w:p>
        </w:tc>
        <w:tc>
          <w:tcPr>
            <w:tcW w:w="1559" w:type="dxa"/>
            <w:vAlign w:val="center"/>
          </w:tcPr>
          <w:p w:rsidR="00322828" w:rsidRPr="00322828" w:rsidRDefault="008B6C98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4,2</w:t>
            </w:r>
          </w:p>
        </w:tc>
        <w:tc>
          <w:tcPr>
            <w:tcW w:w="1569" w:type="dxa"/>
            <w:vAlign w:val="center"/>
          </w:tcPr>
          <w:p w:rsidR="00322828" w:rsidRPr="00322828" w:rsidRDefault="00634151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6,2</w:t>
            </w:r>
          </w:p>
        </w:tc>
        <w:tc>
          <w:tcPr>
            <w:tcW w:w="1558" w:type="dxa"/>
            <w:vAlign w:val="center"/>
          </w:tcPr>
          <w:p w:rsidR="00322828" w:rsidRPr="00322828" w:rsidRDefault="001F0E01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7,034</w:t>
            </w:r>
          </w:p>
        </w:tc>
      </w:tr>
      <w:tr w:rsidR="000F594C" w:rsidRPr="00322828" w:rsidTr="00A87CBD">
        <w:trPr>
          <w:trHeight w:val="413"/>
          <w:jc w:val="center"/>
        </w:trPr>
        <w:tc>
          <w:tcPr>
            <w:tcW w:w="1130" w:type="dxa"/>
            <w:vMerge w:val="restart"/>
            <w:vAlign w:val="center"/>
          </w:tcPr>
          <w:p w:rsidR="000F594C" w:rsidRPr="00322828" w:rsidRDefault="000F594C" w:rsidP="0035569F">
            <w:pPr>
              <w:rPr>
                <w:sz w:val="20"/>
                <w:szCs w:val="20"/>
              </w:rPr>
            </w:pPr>
            <w:proofErr w:type="spellStart"/>
            <w:r w:rsidRPr="00322828">
              <w:rPr>
                <w:sz w:val="20"/>
                <w:szCs w:val="20"/>
              </w:rPr>
              <w:t>Коэффи</w:t>
            </w:r>
            <w:r>
              <w:rPr>
                <w:sz w:val="20"/>
                <w:szCs w:val="20"/>
              </w:rPr>
              <w:t>-</w:t>
            </w:r>
            <w:r w:rsidRPr="00322828">
              <w:rPr>
                <w:sz w:val="20"/>
                <w:szCs w:val="20"/>
              </w:rPr>
              <w:t>циент</w:t>
            </w:r>
            <w:proofErr w:type="spellEnd"/>
            <w:r w:rsidRPr="00322828">
              <w:rPr>
                <w:sz w:val="20"/>
                <w:szCs w:val="20"/>
              </w:rPr>
              <w:t xml:space="preserve"> </w:t>
            </w:r>
            <w:proofErr w:type="spellStart"/>
            <w:r w:rsidRPr="00322828">
              <w:rPr>
                <w:sz w:val="20"/>
                <w:szCs w:val="20"/>
              </w:rPr>
              <w:t>энергоэф</w:t>
            </w:r>
            <w:r>
              <w:rPr>
                <w:sz w:val="20"/>
                <w:szCs w:val="20"/>
              </w:rPr>
              <w:t>-</w:t>
            </w:r>
            <w:r w:rsidRPr="00322828">
              <w:rPr>
                <w:sz w:val="20"/>
                <w:szCs w:val="20"/>
              </w:rPr>
              <w:t>фективно</w:t>
            </w:r>
            <w:r>
              <w:rPr>
                <w:sz w:val="20"/>
                <w:szCs w:val="20"/>
              </w:rPr>
              <w:t>-</w:t>
            </w:r>
            <w:r w:rsidRPr="00322828">
              <w:rPr>
                <w:sz w:val="20"/>
                <w:szCs w:val="20"/>
              </w:rPr>
              <w:t>сти</w:t>
            </w:r>
            <w:proofErr w:type="spellEnd"/>
          </w:p>
        </w:tc>
        <w:tc>
          <w:tcPr>
            <w:tcW w:w="1417" w:type="dxa"/>
            <w:vAlign w:val="center"/>
          </w:tcPr>
          <w:p w:rsidR="000F594C" w:rsidRPr="00322828" w:rsidRDefault="000F594C" w:rsidP="0035569F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 xml:space="preserve">Охлаждение </w:t>
            </w:r>
            <w:r w:rsidRPr="00322828">
              <w:rPr>
                <w:sz w:val="20"/>
                <w:szCs w:val="20"/>
                <w:lang w:val="en-US"/>
              </w:rPr>
              <w:t>(EER)</w:t>
            </w:r>
          </w:p>
        </w:tc>
        <w:tc>
          <w:tcPr>
            <w:tcW w:w="1274" w:type="dxa"/>
            <w:vMerge w:val="restart"/>
            <w:vAlign w:val="center"/>
          </w:tcPr>
          <w:p w:rsidR="000F594C" w:rsidRPr="00322828" w:rsidRDefault="000F594C" w:rsidP="0035569F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Вт/Вт</w:t>
            </w:r>
          </w:p>
        </w:tc>
        <w:tc>
          <w:tcPr>
            <w:tcW w:w="1563" w:type="dxa"/>
            <w:vAlign w:val="center"/>
          </w:tcPr>
          <w:p w:rsidR="000F594C" w:rsidRPr="00B612AA" w:rsidRDefault="00B612AA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4,66</w:t>
            </w:r>
          </w:p>
        </w:tc>
        <w:tc>
          <w:tcPr>
            <w:tcW w:w="1559" w:type="dxa"/>
            <w:vAlign w:val="center"/>
          </w:tcPr>
          <w:p w:rsidR="000F594C" w:rsidRPr="00322828" w:rsidRDefault="008B6C98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4,2</w:t>
            </w:r>
          </w:p>
        </w:tc>
        <w:tc>
          <w:tcPr>
            <w:tcW w:w="1569" w:type="dxa"/>
            <w:vAlign w:val="center"/>
          </w:tcPr>
          <w:p w:rsidR="000F594C" w:rsidRPr="00322828" w:rsidRDefault="00634151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4,49</w:t>
            </w:r>
          </w:p>
        </w:tc>
        <w:tc>
          <w:tcPr>
            <w:tcW w:w="1558" w:type="dxa"/>
            <w:vAlign w:val="center"/>
          </w:tcPr>
          <w:p w:rsidR="000F594C" w:rsidRPr="006C556A" w:rsidRDefault="00360762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3,8</w:t>
            </w:r>
          </w:p>
        </w:tc>
      </w:tr>
      <w:tr w:rsidR="000F594C" w:rsidRPr="00322828" w:rsidTr="00A87CBD">
        <w:trPr>
          <w:trHeight w:val="290"/>
          <w:jc w:val="center"/>
        </w:trPr>
        <w:tc>
          <w:tcPr>
            <w:tcW w:w="1130" w:type="dxa"/>
            <w:vMerge/>
            <w:vAlign w:val="center"/>
          </w:tcPr>
          <w:p w:rsidR="000F594C" w:rsidRPr="00322828" w:rsidRDefault="000F594C" w:rsidP="0035569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0F594C" w:rsidRPr="00322828" w:rsidRDefault="000F594C" w:rsidP="0035569F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 xml:space="preserve">Нагрев </w:t>
            </w:r>
            <w:r w:rsidRPr="00322828">
              <w:rPr>
                <w:sz w:val="20"/>
                <w:szCs w:val="20"/>
                <w:lang w:val="en-US"/>
              </w:rPr>
              <w:t>(COP)</w:t>
            </w:r>
          </w:p>
        </w:tc>
        <w:tc>
          <w:tcPr>
            <w:tcW w:w="1274" w:type="dxa"/>
            <w:vMerge/>
            <w:vAlign w:val="center"/>
          </w:tcPr>
          <w:p w:rsidR="000F594C" w:rsidRPr="00322828" w:rsidRDefault="000F594C" w:rsidP="003556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3" w:type="dxa"/>
            <w:vAlign w:val="center"/>
          </w:tcPr>
          <w:p w:rsidR="000F594C" w:rsidRPr="00322828" w:rsidRDefault="00B612AA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4,38</w:t>
            </w:r>
          </w:p>
        </w:tc>
        <w:tc>
          <w:tcPr>
            <w:tcW w:w="1559" w:type="dxa"/>
            <w:vAlign w:val="center"/>
          </w:tcPr>
          <w:p w:rsidR="000F594C" w:rsidRPr="00322828" w:rsidRDefault="008B6C98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4,2</w:t>
            </w:r>
          </w:p>
        </w:tc>
        <w:tc>
          <w:tcPr>
            <w:tcW w:w="1569" w:type="dxa"/>
            <w:vAlign w:val="center"/>
          </w:tcPr>
          <w:p w:rsidR="000F594C" w:rsidRPr="00322828" w:rsidRDefault="00634151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4,22</w:t>
            </w:r>
          </w:p>
        </w:tc>
        <w:tc>
          <w:tcPr>
            <w:tcW w:w="1558" w:type="dxa"/>
            <w:vAlign w:val="center"/>
          </w:tcPr>
          <w:p w:rsidR="000F594C" w:rsidRPr="00322828" w:rsidRDefault="00360762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4,0</w:t>
            </w:r>
          </w:p>
        </w:tc>
      </w:tr>
      <w:tr w:rsidR="00322828" w:rsidRPr="00322828" w:rsidTr="00A87CBD">
        <w:trPr>
          <w:trHeight w:val="396"/>
          <w:jc w:val="center"/>
        </w:trPr>
        <w:tc>
          <w:tcPr>
            <w:tcW w:w="1130" w:type="dxa"/>
            <w:vMerge w:val="restart"/>
            <w:vAlign w:val="center"/>
          </w:tcPr>
          <w:p w:rsidR="00322828" w:rsidRPr="00322828" w:rsidRDefault="00322828" w:rsidP="0035569F">
            <w:pPr>
              <w:rPr>
                <w:sz w:val="20"/>
                <w:szCs w:val="20"/>
              </w:rPr>
            </w:pPr>
            <w:proofErr w:type="spellStart"/>
            <w:r w:rsidRPr="00322828">
              <w:rPr>
                <w:sz w:val="20"/>
                <w:szCs w:val="20"/>
              </w:rPr>
              <w:t>Потребля</w:t>
            </w:r>
            <w:r>
              <w:rPr>
                <w:sz w:val="20"/>
                <w:szCs w:val="20"/>
              </w:rPr>
              <w:t>-</w:t>
            </w:r>
            <w:r w:rsidRPr="00322828">
              <w:rPr>
                <w:sz w:val="20"/>
                <w:szCs w:val="20"/>
              </w:rPr>
              <w:t>емая</w:t>
            </w:r>
            <w:proofErr w:type="spellEnd"/>
            <w:r w:rsidRPr="00322828">
              <w:rPr>
                <w:sz w:val="20"/>
                <w:szCs w:val="20"/>
              </w:rPr>
              <w:t xml:space="preserve"> мощность</w:t>
            </w:r>
          </w:p>
        </w:tc>
        <w:tc>
          <w:tcPr>
            <w:tcW w:w="1417" w:type="dxa"/>
            <w:vAlign w:val="center"/>
          </w:tcPr>
          <w:p w:rsidR="00322828" w:rsidRPr="00322828" w:rsidRDefault="00322828" w:rsidP="0035569F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Охлаждение</w:t>
            </w:r>
          </w:p>
        </w:tc>
        <w:tc>
          <w:tcPr>
            <w:tcW w:w="1274" w:type="dxa"/>
            <w:vAlign w:val="center"/>
          </w:tcPr>
          <w:p w:rsidR="00322828" w:rsidRPr="00322828" w:rsidRDefault="00322828" w:rsidP="0035569F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кВт</w:t>
            </w:r>
          </w:p>
        </w:tc>
        <w:tc>
          <w:tcPr>
            <w:tcW w:w="1563" w:type="dxa"/>
            <w:vAlign w:val="center"/>
          </w:tcPr>
          <w:p w:rsidR="00322828" w:rsidRPr="00B612AA" w:rsidRDefault="00302460" w:rsidP="00B612AA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B612AA">
              <w:rPr>
                <w:color w:val="000000"/>
                <w:sz w:val="20"/>
                <w:szCs w:val="20"/>
                <w:lang w:val="en-US"/>
              </w:rPr>
              <w:t>580</w:t>
            </w:r>
          </w:p>
        </w:tc>
        <w:tc>
          <w:tcPr>
            <w:tcW w:w="1559" w:type="dxa"/>
            <w:vAlign w:val="center"/>
          </w:tcPr>
          <w:p w:rsidR="00322828" w:rsidRPr="00322828" w:rsidRDefault="006F6BEE" w:rsidP="004F0F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4F0F6F">
              <w:rPr>
                <w:color w:val="000000"/>
                <w:sz w:val="20"/>
                <w:szCs w:val="20"/>
              </w:rPr>
              <w:t>840</w:t>
            </w:r>
          </w:p>
        </w:tc>
        <w:tc>
          <w:tcPr>
            <w:tcW w:w="1569" w:type="dxa"/>
            <w:vAlign w:val="center"/>
          </w:tcPr>
          <w:p w:rsidR="00322828" w:rsidRPr="00322828" w:rsidRDefault="000D6525" w:rsidP="006341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634151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558" w:type="dxa"/>
            <w:vAlign w:val="center"/>
          </w:tcPr>
          <w:p w:rsidR="00322828" w:rsidRPr="00322828" w:rsidRDefault="00C92AE6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1,85</w:t>
            </w:r>
          </w:p>
        </w:tc>
      </w:tr>
      <w:tr w:rsidR="00322828" w:rsidRPr="00322828" w:rsidTr="00A87CBD">
        <w:trPr>
          <w:trHeight w:val="416"/>
          <w:jc w:val="center"/>
        </w:trPr>
        <w:tc>
          <w:tcPr>
            <w:tcW w:w="1130" w:type="dxa"/>
            <w:vMerge/>
            <w:vAlign w:val="center"/>
          </w:tcPr>
          <w:p w:rsidR="00322828" w:rsidRPr="00322828" w:rsidRDefault="00322828" w:rsidP="0035569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322828" w:rsidRPr="00322828" w:rsidRDefault="00322828" w:rsidP="0035569F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Нагрев</w:t>
            </w:r>
          </w:p>
        </w:tc>
        <w:tc>
          <w:tcPr>
            <w:tcW w:w="1274" w:type="dxa"/>
            <w:vAlign w:val="center"/>
          </w:tcPr>
          <w:p w:rsidR="00322828" w:rsidRPr="00322828" w:rsidRDefault="00322828" w:rsidP="0035569F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кВт</w:t>
            </w:r>
          </w:p>
        </w:tc>
        <w:tc>
          <w:tcPr>
            <w:tcW w:w="1563" w:type="dxa"/>
            <w:vAlign w:val="center"/>
          </w:tcPr>
          <w:p w:rsidR="00322828" w:rsidRPr="00322828" w:rsidRDefault="00B612AA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</w:t>
            </w:r>
            <w:r w:rsidR="00302460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559" w:type="dxa"/>
            <w:vAlign w:val="center"/>
          </w:tcPr>
          <w:p w:rsidR="00322828" w:rsidRPr="00322828" w:rsidRDefault="004F0F6F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</w:p>
        </w:tc>
        <w:tc>
          <w:tcPr>
            <w:tcW w:w="1569" w:type="dxa"/>
            <w:vAlign w:val="center"/>
          </w:tcPr>
          <w:p w:rsidR="00322828" w:rsidRPr="00322828" w:rsidRDefault="000D6525" w:rsidP="006341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1,4</w:t>
            </w:r>
            <w:r w:rsidR="00634151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558" w:type="dxa"/>
            <w:vAlign w:val="center"/>
          </w:tcPr>
          <w:p w:rsidR="00322828" w:rsidRPr="00322828" w:rsidRDefault="00C92AE6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1,75</w:t>
            </w:r>
          </w:p>
        </w:tc>
      </w:tr>
      <w:tr w:rsidR="00322828" w:rsidRPr="00322828" w:rsidTr="00A87CBD">
        <w:trPr>
          <w:trHeight w:val="436"/>
          <w:jc w:val="center"/>
        </w:trPr>
        <w:tc>
          <w:tcPr>
            <w:tcW w:w="1130" w:type="dxa"/>
            <w:vMerge w:val="restart"/>
            <w:vAlign w:val="center"/>
          </w:tcPr>
          <w:p w:rsidR="00322828" w:rsidRPr="00322828" w:rsidRDefault="00322828" w:rsidP="0035569F">
            <w:pPr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Рабочий ток</w:t>
            </w:r>
          </w:p>
        </w:tc>
        <w:tc>
          <w:tcPr>
            <w:tcW w:w="1417" w:type="dxa"/>
            <w:vAlign w:val="center"/>
          </w:tcPr>
          <w:p w:rsidR="00322828" w:rsidRPr="00322828" w:rsidRDefault="00322828" w:rsidP="0035569F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Охлаждение</w:t>
            </w:r>
          </w:p>
        </w:tc>
        <w:tc>
          <w:tcPr>
            <w:tcW w:w="1274" w:type="dxa"/>
            <w:vAlign w:val="center"/>
          </w:tcPr>
          <w:p w:rsidR="00322828" w:rsidRPr="00322828" w:rsidRDefault="00322828" w:rsidP="0035569F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А</w:t>
            </w:r>
          </w:p>
        </w:tc>
        <w:tc>
          <w:tcPr>
            <w:tcW w:w="1563" w:type="dxa"/>
            <w:vAlign w:val="center"/>
          </w:tcPr>
          <w:p w:rsidR="00322828" w:rsidRPr="00322828" w:rsidRDefault="00E17B07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3,66</w:t>
            </w:r>
          </w:p>
        </w:tc>
        <w:tc>
          <w:tcPr>
            <w:tcW w:w="1559" w:type="dxa"/>
            <w:vAlign w:val="center"/>
          </w:tcPr>
          <w:p w:rsidR="00322828" w:rsidRPr="00322828" w:rsidRDefault="004F0F6F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5,6</w:t>
            </w:r>
          </w:p>
        </w:tc>
        <w:tc>
          <w:tcPr>
            <w:tcW w:w="1569" w:type="dxa"/>
            <w:vAlign w:val="center"/>
          </w:tcPr>
          <w:p w:rsidR="00322828" w:rsidRPr="00322828" w:rsidRDefault="00A44822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5,9</w:t>
            </w:r>
          </w:p>
        </w:tc>
        <w:tc>
          <w:tcPr>
            <w:tcW w:w="1558" w:type="dxa"/>
            <w:vAlign w:val="center"/>
          </w:tcPr>
          <w:p w:rsidR="00322828" w:rsidRPr="00322828" w:rsidRDefault="00B92842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11,0</w:t>
            </w:r>
          </w:p>
        </w:tc>
      </w:tr>
      <w:tr w:rsidR="00322828" w:rsidRPr="00322828" w:rsidTr="00A87CBD">
        <w:trPr>
          <w:trHeight w:val="401"/>
          <w:jc w:val="center"/>
        </w:trPr>
        <w:tc>
          <w:tcPr>
            <w:tcW w:w="1130" w:type="dxa"/>
            <w:vMerge/>
            <w:vAlign w:val="center"/>
          </w:tcPr>
          <w:p w:rsidR="00322828" w:rsidRPr="00322828" w:rsidRDefault="00322828" w:rsidP="0035569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322828" w:rsidRPr="00322828" w:rsidRDefault="00322828" w:rsidP="0035569F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Нагрев</w:t>
            </w:r>
          </w:p>
        </w:tc>
        <w:tc>
          <w:tcPr>
            <w:tcW w:w="1274" w:type="dxa"/>
            <w:vAlign w:val="center"/>
          </w:tcPr>
          <w:p w:rsidR="00322828" w:rsidRPr="00322828" w:rsidRDefault="00322828" w:rsidP="0035569F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А</w:t>
            </w:r>
          </w:p>
        </w:tc>
        <w:tc>
          <w:tcPr>
            <w:tcW w:w="1563" w:type="dxa"/>
            <w:vAlign w:val="center"/>
          </w:tcPr>
          <w:p w:rsidR="00322828" w:rsidRPr="00322828" w:rsidRDefault="00E17B07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4,90</w:t>
            </w:r>
          </w:p>
        </w:tc>
        <w:tc>
          <w:tcPr>
            <w:tcW w:w="1559" w:type="dxa"/>
            <w:vAlign w:val="center"/>
          </w:tcPr>
          <w:p w:rsidR="00322828" w:rsidRPr="00322828" w:rsidRDefault="004F0F6F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6,6</w:t>
            </w:r>
          </w:p>
        </w:tc>
        <w:tc>
          <w:tcPr>
            <w:tcW w:w="1569" w:type="dxa"/>
            <w:vAlign w:val="center"/>
          </w:tcPr>
          <w:p w:rsidR="00322828" w:rsidRPr="00322828" w:rsidRDefault="00A44822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5,9</w:t>
            </w:r>
          </w:p>
        </w:tc>
        <w:tc>
          <w:tcPr>
            <w:tcW w:w="1558" w:type="dxa"/>
            <w:vAlign w:val="center"/>
          </w:tcPr>
          <w:p w:rsidR="00322828" w:rsidRPr="00322828" w:rsidRDefault="00B92842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10,76</w:t>
            </w:r>
          </w:p>
        </w:tc>
      </w:tr>
      <w:tr w:rsidR="00322828" w:rsidRPr="00322828" w:rsidTr="00A87CBD">
        <w:trPr>
          <w:trHeight w:val="420"/>
          <w:jc w:val="center"/>
        </w:trPr>
        <w:tc>
          <w:tcPr>
            <w:tcW w:w="2547" w:type="dxa"/>
            <w:gridSpan w:val="2"/>
            <w:vAlign w:val="center"/>
          </w:tcPr>
          <w:p w:rsidR="00322828" w:rsidRPr="00322828" w:rsidRDefault="00322828" w:rsidP="0035569F">
            <w:pPr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 xml:space="preserve">Объем рециркуляции воздуха </w:t>
            </w:r>
          </w:p>
        </w:tc>
        <w:tc>
          <w:tcPr>
            <w:tcW w:w="1274" w:type="dxa"/>
            <w:vAlign w:val="center"/>
          </w:tcPr>
          <w:p w:rsidR="00322828" w:rsidRPr="00322828" w:rsidRDefault="00322828" w:rsidP="0035569F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м</w:t>
            </w:r>
            <w:r w:rsidRPr="00322828">
              <w:rPr>
                <w:sz w:val="20"/>
                <w:szCs w:val="20"/>
                <w:vertAlign w:val="superscript"/>
              </w:rPr>
              <w:t>3</w:t>
            </w:r>
            <w:r w:rsidRPr="00322828">
              <w:rPr>
                <w:sz w:val="20"/>
                <w:szCs w:val="20"/>
              </w:rPr>
              <w:t>/ч</w:t>
            </w:r>
          </w:p>
        </w:tc>
        <w:tc>
          <w:tcPr>
            <w:tcW w:w="1563" w:type="dxa"/>
            <w:vAlign w:val="center"/>
          </w:tcPr>
          <w:p w:rsidR="00573175" w:rsidRDefault="00E36CEA" w:rsidP="00E36CEA">
            <w:pPr>
              <w:jc w:val="center"/>
              <w:rPr>
                <w:sz w:val="20"/>
                <w:szCs w:val="20"/>
              </w:rPr>
            </w:pPr>
            <w:r w:rsidRPr="00E36CEA">
              <w:rPr>
                <w:sz w:val="20"/>
                <w:szCs w:val="20"/>
              </w:rPr>
              <w:t>680/550/500/</w:t>
            </w:r>
          </w:p>
          <w:p w:rsidR="00573175" w:rsidRDefault="00E36CEA" w:rsidP="00E36CEA">
            <w:pPr>
              <w:jc w:val="center"/>
              <w:rPr>
                <w:sz w:val="20"/>
                <w:szCs w:val="20"/>
              </w:rPr>
            </w:pPr>
            <w:r w:rsidRPr="00E36CEA">
              <w:rPr>
                <w:sz w:val="20"/>
                <w:szCs w:val="20"/>
              </w:rPr>
              <w:t>460/430/400/</w:t>
            </w:r>
          </w:p>
          <w:p w:rsidR="00322828" w:rsidRPr="00322828" w:rsidRDefault="00E36CEA" w:rsidP="00E36CEA">
            <w:pPr>
              <w:jc w:val="center"/>
              <w:rPr>
                <w:color w:val="000000"/>
                <w:sz w:val="20"/>
                <w:szCs w:val="20"/>
              </w:rPr>
            </w:pPr>
            <w:r w:rsidRPr="00E36CEA">
              <w:rPr>
                <w:sz w:val="20"/>
                <w:szCs w:val="20"/>
              </w:rPr>
              <w:t>320</w:t>
            </w:r>
          </w:p>
        </w:tc>
        <w:tc>
          <w:tcPr>
            <w:tcW w:w="1559" w:type="dxa"/>
            <w:vAlign w:val="center"/>
          </w:tcPr>
          <w:p w:rsidR="00322828" w:rsidRPr="00322828" w:rsidRDefault="003F3F12" w:rsidP="006F6BEE">
            <w:pPr>
              <w:jc w:val="center"/>
              <w:rPr>
                <w:color w:val="000000"/>
                <w:sz w:val="20"/>
                <w:szCs w:val="20"/>
              </w:rPr>
            </w:pPr>
            <w:r w:rsidRPr="003F3F12">
              <w:rPr>
                <w:sz w:val="20"/>
                <w:szCs w:val="20"/>
              </w:rPr>
              <w:t>680/620/560/490/450/420/390</w:t>
            </w:r>
          </w:p>
        </w:tc>
        <w:tc>
          <w:tcPr>
            <w:tcW w:w="1569" w:type="dxa"/>
            <w:vAlign w:val="center"/>
          </w:tcPr>
          <w:p w:rsidR="00A44822" w:rsidRDefault="00A44822" w:rsidP="00A44822">
            <w:pPr>
              <w:jc w:val="center"/>
              <w:rPr>
                <w:sz w:val="20"/>
                <w:szCs w:val="20"/>
              </w:rPr>
            </w:pPr>
            <w:r w:rsidRPr="00A44822">
              <w:rPr>
                <w:sz w:val="20"/>
                <w:szCs w:val="20"/>
              </w:rPr>
              <w:t>1200/1150/1050/950/850/780/</w:t>
            </w:r>
          </w:p>
          <w:p w:rsidR="00322828" w:rsidRPr="00322828" w:rsidRDefault="00A44822" w:rsidP="00A44822">
            <w:pPr>
              <w:jc w:val="center"/>
              <w:rPr>
                <w:color w:val="000000"/>
                <w:sz w:val="20"/>
                <w:szCs w:val="20"/>
              </w:rPr>
            </w:pPr>
            <w:r w:rsidRPr="00A44822">
              <w:rPr>
                <w:sz w:val="20"/>
                <w:szCs w:val="20"/>
              </w:rPr>
              <w:t>600/500</w:t>
            </w:r>
          </w:p>
        </w:tc>
        <w:tc>
          <w:tcPr>
            <w:tcW w:w="1558" w:type="dxa"/>
            <w:vAlign w:val="center"/>
          </w:tcPr>
          <w:p w:rsidR="00E21C95" w:rsidRDefault="00E21C95" w:rsidP="00E21C95">
            <w:pPr>
              <w:jc w:val="center"/>
              <w:rPr>
                <w:sz w:val="20"/>
                <w:szCs w:val="20"/>
              </w:rPr>
            </w:pPr>
            <w:r w:rsidRPr="00E21C95">
              <w:rPr>
                <w:sz w:val="20"/>
                <w:szCs w:val="20"/>
              </w:rPr>
              <w:t>1200/1050/950/900/850/800/</w:t>
            </w:r>
          </w:p>
          <w:p w:rsidR="00322828" w:rsidRPr="00322828" w:rsidRDefault="00E21C95" w:rsidP="00E21C95">
            <w:pPr>
              <w:jc w:val="center"/>
              <w:rPr>
                <w:color w:val="000000"/>
                <w:sz w:val="20"/>
                <w:szCs w:val="20"/>
              </w:rPr>
            </w:pPr>
            <w:r w:rsidRPr="00E21C95">
              <w:rPr>
                <w:sz w:val="20"/>
                <w:szCs w:val="20"/>
              </w:rPr>
              <w:t>750/550</w:t>
            </w:r>
          </w:p>
        </w:tc>
      </w:tr>
      <w:tr w:rsidR="00322828" w:rsidRPr="00322828" w:rsidTr="00A87CBD">
        <w:trPr>
          <w:trHeight w:val="468"/>
          <w:jc w:val="center"/>
        </w:trPr>
        <w:tc>
          <w:tcPr>
            <w:tcW w:w="2547" w:type="dxa"/>
            <w:gridSpan w:val="2"/>
            <w:vAlign w:val="center"/>
          </w:tcPr>
          <w:p w:rsidR="00322828" w:rsidRPr="00322828" w:rsidRDefault="00322828" w:rsidP="000074B8">
            <w:pPr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Уровень звукового давления внутреннего блока мин/макс</w:t>
            </w:r>
          </w:p>
        </w:tc>
        <w:tc>
          <w:tcPr>
            <w:tcW w:w="1274" w:type="dxa"/>
            <w:vAlign w:val="center"/>
          </w:tcPr>
          <w:p w:rsidR="00322828" w:rsidRPr="00322828" w:rsidRDefault="00322828" w:rsidP="0035569F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дБ(А)</w:t>
            </w:r>
          </w:p>
        </w:tc>
        <w:tc>
          <w:tcPr>
            <w:tcW w:w="1563" w:type="dxa"/>
            <w:vAlign w:val="center"/>
          </w:tcPr>
          <w:p w:rsidR="00322828" w:rsidRPr="00322828" w:rsidRDefault="00573175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21/41</w:t>
            </w:r>
          </w:p>
        </w:tc>
        <w:tc>
          <w:tcPr>
            <w:tcW w:w="1559" w:type="dxa"/>
            <w:vAlign w:val="center"/>
          </w:tcPr>
          <w:p w:rsidR="00322828" w:rsidRPr="00322828" w:rsidRDefault="003F3F12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="00697510">
              <w:rPr>
                <w:color w:val="000000"/>
                <w:sz w:val="20"/>
                <w:szCs w:val="20"/>
              </w:rPr>
              <w:t>/42</w:t>
            </w:r>
          </w:p>
        </w:tc>
        <w:tc>
          <w:tcPr>
            <w:tcW w:w="1569" w:type="dxa"/>
            <w:vAlign w:val="center"/>
          </w:tcPr>
          <w:p w:rsidR="00322828" w:rsidRPr="00322828" w:rsidRDefault="00691DC7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28/47</w:t>
            </w:r>
          </w:p>
        </w:tc>
        <w:tc>
          <w:tcPr>
            <w:tcW w:w="1558" w:type="dxa"/>
            <w:vAlign w:val="center"/>
          </w:tcPr>
          <w:p w:rsidR="00322828" w:rsidRPr="00322828" w:rsidRDefault="00616228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27/50</w:t>
            </w:r>
          </w:p>
        </w:tc>
      </w:tr>
      <w:tr w:rsidR="00322828" w:rsidRPr="00322828" w:rsidTr="00A87CBD">
        <w:trPr>
          <w:trHeight w:val="391"/>
          <w:jc w:val="center"/>
        </w:trPr>
        <w:tc>
          <w:tcPr>
            <w:tcW w:w="2547" w:type="dxa"/>
            <w:gridSpan w:val="2"/>
            <w:vAlign w:val="center"/>
          </w:tcPr>
          <w:p w:rsidR="00322828" w:rsidRPr="00322828" w:rsidRDefault="00322828" w:rsidP="0035569F">
            <w:pPr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 xml:space="preserve">Уровень звукового давления наружного блока </w:t>
            </w:r>
          </w:p>
        </w:tc>
        <w:tc>
          <w:tcPr>
            <w:tcW w:w="1274" w:type="dxa"/>
            <w:vAlign w:val="center"/>
          </w:tcPr>
          <w:p w:rsidR="00322828" w:rsidRPr="00322828" w:rsidRDefault="00322828" w:rsidP="0035569F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дБ(А)</w:t>
            </w:r>
          </w:p>
        </w:tc>
        <w:tc>
          <w:tcPr>
            <w:tcW w:w="1563" w:type="dxa"/>
            <w:vAlign w:val="center"/>
          </w:tcPr>
          <w:p w:rsidR="00322828" w:rsidRPr="00322828" w:rsidRDefault="001143CD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1559" w:type="dxa"/>
            <w:vAlign w:val="center"/>
          </w:tcPr>
          <w:p w:rsidR="00322828" w:rsidRPr="00322828" w:rsidRDefault="00D92FC3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1569" w:type="dxa"/>
            <w:vAlign w:val="center"/>
          </w:tcPr>
          <w:p w:rsidR="00322828" w:rsidRPr="00322828" w:rsidRDefault="00212766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1558" w:type="dxa"/>
            <w:vAlign w:val="center"/>
          </w:tcPr>
          <w:p w:rsidR="00322828" w:rsidRPr="00322828" w:rsidRDefault="00616228" w:rsidP="00355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</w:p>
        </w:tc>
      </w:tr>
      <w:tr w:rsidR="001F6215" w:rsidRPr="00322828" w:rsidTr="006850C2">
        <w:trPr>
          <w:trHeight w:val="331"/>
          <w:jc w:val="center"/>
        </w:trPr>
        <w:tc>
          <w:tcPr>
            <w:tcW w:w="1130" w:type="dxa"/>
            <w:vMerge w:val="restart"/>
            <w:vAlign w:val="center"/>
          </w:tcPr>
          <w:p w:rsidR="001F6215" w:rsidRPr="00322828" w:rsidRDefault="001F6215" w:rsidP="00793803">
            <w:pPr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Соедини</w:t>
            </w:r>
            <w:r>
              <w:rPr>
                <w:sz w:val="20"/>
                <w:szCs w:val="20"/>
              </w:rPr>
              <w:t>-</w:t>
            </w:r>
            <w:r w:rsidRPr="00322828">
              <w:rPr>
                <w:sz w:val="20"/>
                <w:szCs w:val="20"/>
              </w:rPr>
              <w:t>тельные трубы</w:t>
            </w:r>
          </w:p>
        </w:tc>
        <w:tc>
          <w:tcPr>
            <w:tcW w:w="1417" w:type="dxa"/>
            <w:vAlign w:val="center"/>
          </w:tcPr>
          <w:p w:rsidR="001F6215" w:rsidRPr="00322828" w:rsidRDefault="001F6215" w:rsidP="00793803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Жидкость</w:t>
            </w:r>
          </w:p>
        </w:tc>
        <w:tc>
          <w:tcPr>
            <w:tcW w:w="1274" w:type="dxa"/>
            <w:vAlign w:val="center"/>
          </w:tcPr>
          <w:p w:rsidR="001F6215" w:rsidRPr="00322828" w:rsidRDefault="001F6215" w:rsidP="00793803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 xml:space="preserve"> мм</w:t>
            </w:r>
          </w:p>
        </w:tc>
        <w:tc>
          <w:tcPr>
            <w:tcW w:w="3122" w:type="dxa"/>
            <w:gridSpan w:val="2"/>
            <w:vAlign w:val="center"/>
          </w:tcPr>
          <w:p w:rsidR="001F6215" w:rsidRPr="00322828" w:rsidRDefault="001F6215" w:rsidP="007938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6,35</w:t>
            </w:r>
          </w:p>
        </w:tc>
        <w:tc>
          <w:tcPr>
            <w:tcW w:w="3127" w:type="dxa"/>
            <w:gridSpan w:val="2"/>
            <w:vAlign w:val="center"/>
          </w:tcPr>
          <w:p w:rsidR="001F6215" w:rsidRPr="00793803" w:rsidRDefault="001F6215" w:rsidP="00793803">
            <w:pPr>
              <w:jc w:val="center"/>
              <w:rPr>
                <w:color w:val="000000"/>
                <w:sz w:val="20"/>
                <w:szCs w:val="20"/>
              </w:rPr>
            </w:pPr>
            <w:r w:rsidRPr="00793803">
              <w:rPr>
                <w:color w:val="000000"/>
                <w:sz w:val="20"/>
                <w:szCs w:val="20"/>
              </w:rPr>
              <w:t>6,35</w:t>
            </w:r>
          </w:p>
        </w:tc>
      </w:tr>
      <w:tr w:rsidR="001F6215" w:rsidRPr="00322828" w:rsidTr="006F669F">
        <w:trPr>
          <w:trHeight w:val="273"/>
          <w:jc w:val="center"/>
        </w:trPr>
        <w:tc>
          <w:tcPr>
            <w:tcW w:w="1130" w:type="dxa"/>
            <w:vMerge/>
            <w:vAlign w:val="center"/>
          </w:tcPr>
          <w:p w:rsidR="001F6215" w:rsidRPr="00322828" w:rsidRDefault="001F6215" w:rsidP="00793803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1F6215" w:rsidRPr="00322828" w:rsidRDefault="001F6215" w:rsidP="00793803">
            <w:pPr>
              <w:jc w:val="center"/>
              <w:rPr>
                <w:color w:val="FF0000"/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Газ</w:t>
            </w:r>
          </w:p>
        </w:tc>
        <w:tc>
          <w:tcPr>
            <w:tcW w:w="1274" w:type="dxa"/>
            <w:vAlign w:val="center"/>
          </w:tcPr>
          <w:p w:rsidR="001F6215" w:rsidRPr="00322828" w:rsidRDefault="001F6215" w:rsidP="00793803">
            <w:pPr>
              <w:jc w:val="center"/>
              <w:rPr>
                <w:color w:val="FF0000"/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мм</w:t>
            </w:r>
          </w:p>
        </w:tc>
        <w:tc>
          <w:tcPr>
            <w:tcW w:w="3122" w:type="dxa"/>
            <w:gridSpan w:val="2"/>
            <w:vAlign w:val="center"/>
          </w:tcPr>
          <w:p w:rsidR="001F6215" w:rsidRPr="00322828" w:rsidRDefault="001F6215" w:rsidP="007938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9,52</w:t>
            </w:r>
          </w:p>
        </w:tc>
        <w:tc>
          <w:tcPr>
            <w:tcW w:w="3127" w:type="dxa"/>
            <w:gridSpan w:val="2"/>
            <w:vAlign w:val="center"/>
          </w:tcPr>
          <w:p w:rsidR="001F6215" w:rsidRPr="00793803" w:rsidRDefault="001F6215" w:rsidP="00793803">
            <w:pPr>
              <w:jc w:val="center"/>
              <w:rPr>
                <w:color w:val="000000"/>
                <w:sz w:val="20"/>
                <w:szCs w:val="20"/>
              </w:rPr>
            </w:pPr>
            <w:r w:rsidRPr="00793803">
              <w:rPr>
                <w:color w:val="000000"/>
                <w:sz w:val="20"/>
                <w:szCs w:val="20"/>
              </w:rPr>
              <w:t>15,88</w:t>
            </w:r>
          </w:p>
        </w:tc>
      </w:tr>
      <w:tr w:rsidR="00A87CBD" w:rsidRPr="00322828" w:rsidTr="00A87CBD">
        <w:trPr>
          <w:trHeight w:val="277"/>
          <w:jc w:val="center"/>
        </w:trPr>
        <w:tc>
          <w:tcPr>
            <w:tcW w:w="1130" w:type="dxa"/>
            <w:vMerge w:val="restart"/>
            <w:vAlign w:val="center"/>
          </w:tcPr>
          <w:p w:rsidR="00A87CBD" w:rsidRPr="00322828" w:rsidRDefault="00A87CBD" w:rsidP="00793803">
            <w:pPr>
              <w:rPr>
                <w:color w:val="FF0000"/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Габариты блока (</w:t>
            </w:r>
            <w:proofErr w:type="spellStart"/>
            <w:r w:rsidRPr="00322828">
              <w:rPr>
                <w:sz w:val="20"/>
                <w:szCs w:val="20"/>
              </w:rPr>
              <w:t>ДхВхШ</w:t>
            </w:r>
            <w:proofErr w:type="spellEnd"/>
            <w:r w:rsidRPr="00322828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:rsidR="00A87CBD" w:rsidRPr="00322828" w:rsidRDefault="00A87CBD" w:rsidP="00793803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74" w:type="dxa"/>
            <w:vAlign w:val="center"/>
          </w:tcPr>
          <w:p w:rsidR="00A87CBD" w:rsidRPr="00322828" w:rsidRDefault="00A87CBD" w:rsidP="00793803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мм</w:t>
            </w:r>
          </w:p>
        </w:tc>
        <w:tc>
          <w:tcPr>
            <w:tcW w:w="3122" w:type="dxa"/>
            <w:gridSpan w:val="2"/>
            <w:vAlign w:val="center"/>
          </w:tcPr>
          <w:p w:rsidR="00A87CBD" w:rsidRPr="00322828" w:rsidRDefault="00A87CBD" w:rsidP="007938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889х294х</w:t>
            </w:r>
            <w:r w:rsidRPr="00BD77CE">
              <w:rPr>
                <w:sz w:val="20"/>
                <w:szCs w:val="20"/>
              </w:rPr>
              <w:t>212</w:t>
            </w:r>
          </w:p>
        </w:tc>
        <w:tc>
          <w:tcPr>
            <w:tcW w:w="3127" w:type="dxa"/>
            <w:gridSpan w:val="2"/>
            <w:vAlign w:val="center"/>
          </w:tcPr>
          <w:p w:rsidR="00A87CBD" w:rsidRPr="00616228" w:rsidRDefault="00A87CBD" w:rsidP="00A75745">
            <w:pPr>
              <w:jc w:val="center"/>
              <w:rPr>
                <w:sz w:val="20"/>
                <w:szCs w:val="20"/>
              </w:rPr>
            </w:pPr>
            <w:r w:rsidRPr="00D743AB">
              <w:rPr>
                <w:sz w:val="20"/>
                <w:szCs w:val="20"/>
              </w:rPr>
              <w:t>1122X329X247</w:t>
            </w:r>
          </w:p>
        </w:tc>
      </w:tr>
      <w:tr w:rsidR="00A87CBD" w:rsidRPr="00322828" w:rsidTr="005B13EF">
        <w:trPr>
          <w:trHeight w:val="253"/>
          <w:jc w:val="center"/>
        </w:trPr>
        <w:tc>
          <w:tcPr>
            <w:tcW w:w="1130" w:type="dxa"/>
            <w:vMerge/>
            <w:vAlign w:val="center"/>
          </w:tcPr>
          <w:p w:rsidR="00A87CBD" w:rsidRPr="00322828" w:rsidRDefault="00A87CBD" w:rsidP="00793803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87CBD" w:rsidRPr="00322828" w:rsidRDefault="00A87CBD" w:rsidP="00793803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74" w:type="dxa"/>
            <w:vAlign w:val="center"/>
          </w:tcPr>
          <w:p w:rsidR="00A87CBD" w:rsidRPr="00322828" w:rsidRDefault="00A87CBD" w:rsidP="00793803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мм</w:t>
            </w:r>
          </w:p>
        </w:tc>
        <w:tc>
          <w:tcPr>
            <w:tcW w:w="3122" w:type="dxa"/>
            <w:gridSpan w:val="2"/>
            <w:vAlign w:val="center"/>
          </w:tcPr>
          <w:p w:rsidR="00A87CBD" w:rsidRPr="0007796F" w:rsidRDefault="00A87CBD" w:rsidP="001143CD">
            <w:pPr>
              <w:jc w:val="center"/>
              <w:rPr>
                <w:sz w:val="20"/>
                <w:szCs w:val="20"/>
              </w:rPr>
            </w:pPr>
            <w:r w:rsidRPr="001143CD">
              <w:rPr>
                <w:sz w:val="20"/>
                <w:szCs w:val="20"/>
              </w:rPr>
              <w:t>899X596X378</w:t>
            </w:r>
          </w:p>
        </w:tc>
        <w:tc>
          <w:tcPr>
            <w:tcW w:w="3127" w:type="dxa"/>
            <w:gridSpan w:val="2"/>
            <w:vAlign w:val="center"/>
          </w:tcPr>
          <w:p w:rsidR="00A87CBD" w:rsidRPr="00616228" w:rsidRDefault="00A87CBD" w:rsidP="00793803">
            <w:pPr>
              <w:jc w:val="center"/>
              <w:rPr>
                <w:sz w:val="20"/>
                <w:szCs w:val="20"/>
              </w:rPr>
            </w:pPr>
            <w:r w:rsidRPr="00D743AB">
              <w:rPr>
                <w:sz w:val="20"/>
                <w:szCs w:val="20"/>
              </w:rPr>
              <w:t>1000X790X427</w:t>
            </w:r>
          </w:p>
        </w:tc>
      </w:tr>
      <w:tr w:rsidR="00A87CBD" w:rsidRPr="00322828" w:rsidTr="001848A9">
        <w:trPr>
          <w:trHeight w:val="253"/>
          <w:jc w:val="center"/>
        </w:trPr>
        <w:tc>
          <w:tcPr>
            <w:tcW w:w="1130" w:type="dxa"/>
            <w:vMerge w:val="restart"/>
            <w:vAlign w:val="center"/>
          </w:tcPr>
          <w:p w:rsidR="00A87CBD" w:rsidRPr="00322828" w:rsidRDefault="00A87CBD" w:rsidP="00793803">
            <w:pPr>
              <w:rPr>
                <w:color w:val="FF0000"/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Габариты</w:t>
            </w:r>
            <w:r w:rsidRPr="00322828">
              <w:rPr>
                <w:sz w:val="20"/>
                <w:szCs w:val="20"/>
                <w:lang w:val="en-US"/>
              </w:rPr>
              <w:t xml:space="preserve"> </w:t>
            </w:r>
            <w:r w:rsidRPr="00322828">
              <w:rPr>
                <w:sz w:val="20"/>
                <w:szCs w:val="20"/>
              </w:rPr>
              <w:t>упаковки (</w:t>
            </w:r>
            <w:proofErr w:type="spellStart"/>
            <w:r w:rsidRPr="00322828">
              <w:rPr>
                <w:sz w:val="20"/>
                <w:szCs w:val="20"/>
              </w:rPr>
              <w:t>ДхВхШ</w:t>
            </w:r>
            <w:proofErr w:type="spellEnd"/>
            <w:r w:rsidRPr="00322828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:rsidR="00A87CBD" w:rsidRPr="00322828" w:rsidRDefault="00A87CBD" w:rsidP="00793803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74" w:type="dxa"/>
            <w:vAlign w:val="center"/>
          </w:tcPr>
          <w:p w:rsidR="00A87CBD" w:rsidRPr="00322828" w:rsidRDefault="00A87CBD" w:rsidP="00793803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мм</w:t>
            </w:r>
          </w:p>
        </w:tc>
        <w:tc>
          <w:tcPr>
            <w:tcW w:w="3122" w:type="dxa"/>
            <w:gridSpan w:val="2"/>
            <w:vAlign w:val="center"/>
          </w:tcPr>
          <w:p w:rsidR="00A87CBD" w:rsidRPr="0007796F" w:rsidRDefault="00A87CBD" w:rsidP="007938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940х365х</w:t>
            </w:r>
            <w:r w:rsidRPr="00BD77CE">
              <w:rPr>
                <w:sz w:val="20"/>
                <w:szCs w:val="20"/>
              </w:rPr>
              <w:t>284</w:t>
            </w:r>
          </w:p>
        </w:tc>
        <w:tc>
          <w:tcPr>
            <w:tcW w:w="3127" w:type="dxa"/>
            <w:gridSpan w:val="2"/>
            <w:vAlign w:val="center"/>
          </w:tcPr>
          <w:p w:rsidR="00A87CBD" w:rsidRPr="00616228" w:rsidRDefault="00A87CBD" w:rsidP="00A75745">
            <w:pPr>
              <w:jc w:val="center"/>
              <w:rPr>
                <w:sz w:val="20"/>
                <w:szCs w:val="20"/>
              </w:rPr>
            </w:pPr>
            <w:r w:rsidRPr="00D743AB">
              <w:rPr>
                <w:sz w:val="20"/>
                <w:szCs w:val="20"/>
              </w:rPr>
              <w:t>1193X410X350</w:t>
            </w:r>
          </w:p>
        </w:tc>
      </w:tr>
      <w:tr w:rsidR="00A87CBD" w:rsidRPr="00322828" w:rsidTr="00611911">
        <w:trPr>
          <w:trHeight w:val="253"/>
          <w:jc w:val="center"/>
        </w:trPr>
        <w:tc>
          <w:tcPr>
            <w:tcW w:w="1130" w:type="dxa"/>
            <w:vMerge/>
            <w:vAlign w:val="center"/>
          </w:tcPr>
          <w:p w:rsidR="00A87CBD" w:rsidRPr="00322828" w:rsidRDefault="00A87CBD" w:rsidP="00793803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87CBD" w:rsidRPr="00322828" w:rsidRDefault="00A87CBD" w:rsidP="00793803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74" w:type="dxa"/>
            <w:vAlign w:val="center"/>
          </w:tcPr>
          <w:p w:rsidR="00A87CBD" w:rsidRPr="00322828" w:rsidRDefault="00A87CBD" w:rsidP="00793803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мм</w:t>
            </w:r>
          </w:p>
        </w:tc>
        <w:tc>
          <w:tcPr>
            <w:tcW w:w="3122" w:type="dxa"/>
            <w:gridSpan w:val="2"/>
            <w:vAlign w:val="center"/>
          </w:tcPr>
          <w:p w:rsidR="00A87CBD" w:rsidRPr="0007796F" w:rsidRDefault="00A87CBD" w:rsidP="001143CD">
            <w:pPr>
              <w:jc w:val="center"/>
              <w:rPr>
                <w:sz w:val="20"/>
                <w:szCs w:val="20"/>
              </w:rPr>
            </w:pPr>
            <w:r w:rsidRPr="001143CD">
              <w:rPr>
                <w:sz w:val="20"/>
                <w:szCs w:val="20"/>
              </w:rPr>
              <w:t>948X420X645</w:t>
            </w:r>
          </w:p>
        </w:tc>
        <w:tc>
          <w:tcPr>
            <w:tcW w:w="3127" w:type="dxa"/>
            <w:gridSpan w:val="2"/>
            <w:vAlign w:val="center"/>
          </w:tcPr>
          <w:p w:rsidR="00A87CBD" w:rsidRPr="00322828" w:rsidRDefault="00A87CBD" w:rsidP="00793803">
            <w:pPr>
              <w:jc w:val="center"/>
              <w:rPr>
                <w:color w:val="000000"/>
                <w:sz w:val="20"/>
                <w:szCs w:val="20"/>
              </w:rPr>
            </w:pPr>
            <w:r w:rsidRPr="00D743AB">
              <w:rPr>
                <w:sz w:val="20"/>
                <w:szCs w:val="20"/>
              </w:rPr>
              <w:t>1083X488X855</w:t>
            </w:r>
          </w:p>
        </w:tc>
      </w:tr>
      <w:tr w:rsidR="003708B2" w:rsidRPr="00322828" w:rsidTr="00A87CBD">
        <w:trPr>
          <w:trHeight w:val="361"/>
          <w:jc w:val="center"/>
        </w:trPr>
        <w:tc>
          <w:tcPr>
            <w:tcW w:w="2547" w:type="dxa"/>
            <w:gridSpan w:val="2"/>
            <w:vAlign w:val="center"/>
          </w:tcPr>
          <w:p w:rsidR="003708B2" w:rsidRPr="00322828" w:rsidRDefault="003708B2" w:rsidP="00793803">
            <w:pPr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Максимальная длина трубопровода</w:t>
            </w:r>
          </w:p>
        </w:tc>
        <w:tc>
          <w:tcPr>
            <w:tcW w:w="1274" w:type="dxa"/>
            <w:vAlign w:val="center"/>
          </w:tcPr>
          <w:p w:rsidR="003708B2" w:rsidRPr="00322828" w:rsidRDefault="003708B2" w:rsidP="00793803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м</w:t>
            </w:r>
          </w:p>
        </w:tc>
        <w:tc>
          <w:tcPr>
            <w:tcW w:w="3122" w:type="dxa"/>
            <w:gridSpan w:val="2"/>
            <w:vAlign w:val="center"/>
          </w:tcPr>
          <w:p w:rsidR="003708B2" w:rsidRPr="00322828" w:rsidRDefault="003708B2" w:rsidP="007938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127" w:type="dxa"/>
            <w:gridSpan w:val="2"/>
            <w:vAlign w:val="center"/>
          </w:tcPr>
          <w:p w:rsidR="003708B2" w:rsidRPr="00322828" w:rsidRDefault="00C77E5A" w:rsidP="007938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</w:tr>
      <w:tr w:rsidR="003708B2" w:rsidRPr="00322828" w:rsidTr="00A87CBD">
        <w:trPr>
          <w:trHeight w:val="436"/>
          <w:jc w:val="center"/>
        </w:trPr>
        <w:tc>
          <w:tcPr>
            <w:tcW w:w="2547" w:type="dxa"/>
            <w:gridSpan w:val="2"/>
            <w:vAlign w:val="center"/>
          </w:tcPr>
          <w:p w:rsidR="003708B2" w:rsidRPr="00322828" w:rsidRDefault="003708B2" w:rsidP="00793803">
            <w:pPr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Максимальный перепад высот</w:t>
            </w:r>
          </w:p>
        </w:tc>
        <w:tc>
          <w:tcPr>
            <w:tcW w:w="1274" w:type="dxa"/>
            <w:vAlign w:val="center"/>
          </w:tcPr>
          <w:p w:rsidR="003708B2" w:rsidRPr="00322828" w:rsidRDefault="003708B2" w:rsidP="00793803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м</w:t>
            </w:r>
          </w:p>
        </w:tc>
        <w:tc>
          <w:tcPr>
            <w:tcW w:w="3122" w:type="dxa"/>
            <w:gridSpan w:val="2"/>
            <w:vAlign w:val="center"/>
          </w:tcPr>
          <w:p w:rsidR="003708B2" w:rsidRPr="00322828" w:rsidRDefault="003708B2" w:rsidP="007938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127" w:type="dxa"/>
            <w:gridSpan w:val="2"/>
            <w:vAlign w:val="center"/>
          </w:tcPr>
          <w:p w:rsidR="003708B2" w:rsidRPr="00322828" w:rsidRDefault="00C77E5A" w:rsidP="007938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</w:tr>
      <w:tr w:rsidR="00836F42" w:rsidRPr="00322828" w:rsidTr="00A87CBD">
        <w:trPr>
          <w:trHeight w:val="253"/>
          <w:jc w:val="center"/>
        </w:trPr>
        <w:tc>
          <w:tcPr>
            <w:tcW w:w="1130" w:type="dxa"/>
            <w:vMerge w:val="restart"/>
            <w:vAlign w:val="center"/>
          </w:tcPr>
          <w:p w:rsidR="00836F42" w:rsidRPr="00322828" w:rsidRDefault="00836F42" w:rsidP="00793803">
            <w:pPr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 xml:space="preserve">Хладагент </w:t>
            </w:r>
          </w:p>
        </w:tc>
        <w:tc>
          <w:tcPr>
            <w:tcW w:w="1417" w:type="dxa"/>
            <w:vAlign w:val="center"/>
          </w:tcPr>
          <w:p w:rsidR="00836F42" w:rsidRPr="00322828" w:rsidRDefault="00836F42" w:rsidP="00793803">
            <w:pPr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тип</w:t>
            </w:r>
          </w:p>
        </w:tc>
        <w:tc>
          <w:tcPr>
            <w:tcW w:w="1274" w:type="dxa"/>
            <w:vAlign w:val="center"/>
          </w:tcPr>
          <w:p w:rsidR="00836F42" w:rsidRPr="00322828" w:rsidRDefault="00836F42" w:rsidP="00793803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-</w:t>
            </w:r>
          </w:p>
        </w:tc>
        <w:tc>
          <w:tcPr>
            <w:tcW w:w="6249" w:type="dxa"/>
            <w:gridSpan w:val="4"/>
            <w:vAlign w:val="center"/>
          </w:tcPr>
          <w:p w:rsidR="00836F42" w:rsidRPr="00322828" w:rsidRDefault="00836F42" w:rsidP="00793803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R</w:t>
            </w:r>
            <w:r w:rsidRPr="00322828">
              <w:rPr>
                <w:sz w:val="20"/>
                <w:szCs w:val="20"/>
                <w:lang w:val="en-US"/>
              </w:rPr>
              <w:t>32</w:t>
            </w:r>
          </w:p>
        </w:tc>
      </w:tr>
      <w:tr w:rsidR="00793803" w:rsidRPr="00322828" w:rsidTr="00A87CBD">
        <w:trPr>
          <w:trHeight w:val="237"/>
          <w:jc w:val="center"/>
        </w:trPr>
        <w:tc>
          <w:tcPr>
            <w:tcW w:w="1130" w:type="dxa"/>
            <w:vMerge/>
            <w:vAlign w:val="center"/>
          </w:tcPr>
          <w:p w:rsidR="00793803" w:rsidRPr="00322828" w:rsidRDefault="00793803" w:rsidP="00793803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93803" w:rsidRPr="00322828" w:rsidRDefault="00793803" w:rsidP="00793803">
            <w:pPr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вес</w:t>
            </w:r>
          </w:p>
        </w:tc>
        <w:tc>
          <w:tcPr>
            <w:tcW w:w="1274" w:type="dxa"/>
            <w:vAlign w:val="center"/>
          </w:tcPr>
          <w:p w:rsidR="00793803" w:rsidRPr="00322828" w:rsidRDefault="00793803" w:rsidP="00793803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кг</w:t>
            </w:r>
          </w:p>
        </w:tc>
        <w:tc>
          <w:tcPr>
            <w:tcW w:w="1563" w:type="dxa"/>
            <w:vAlign w:val="center"/>
          </w:tcPr>
          <w:p w:rsidR="00793803" w:rsidRPr="00322828" w:rsidRDefault="003D01F1" w:rsidP="007938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0,87</w:t>
            </w:r>
          </w:p>
        </w:tc>
        <w:tc>
          <w:tcPr>
            <w:tcW w:w="1559" w:type="dxa"/>
            <w:vAlign w:val="center"/>
          </w:tcPr>
          <w:p w:rsidR="00793803" w:rsidRPr="00322828" w:rsidRDefault="00D92FC3" w:rsidP="007938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0,95</w:t>
            </w:r>
          </w:p>
        </w:tc>
        <w:tc>
          <w:tcPr>
            <w:tcW w:w="1569" w:type="dxa"/>
            <w:vAlign w:val="center"/>
          </w:tcPr>
          <w:p w:rsidR="00793803" w:rsidRPr="00322828" w:rsidRDefault="00C77E5A" w:rsidP="007938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558" w:type="dxa"/>
            <w:vAlign w:val="center"/>
          </w:tcPr>
          <w:p w:rsidR="00793803" w:rsidRPr="00322828" w:rsidRDefault="00A87CBD" w:rsidP="007938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</w:tr>
      <w:tr w:rsidR="00836F42" w:rsidRPr="00322828" w:rsidTr="00A87CBD">
        <w:trPr>
          <w:trHeight w:val="312"/>
          <w:jc w:val="center"/>
        </w:trPr>
        <w:tc>
          <w:tcPr>
            <w:tcW w:w="1130" w:type="dxa"/>
            <w:vMerge/>
            <w:vAlign w:val="center"/>
          </w:tcPr>
          <w:p w:rsidR="00836F42" w:rsidRPr="00322828" w:rsidRDefault="00836F42" w:rsidP="00793803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836F42" w:rsidRPr="00322828" w:rsidRDefault="00836F42" w:rsidP="00793803">
            <w:pPr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состав</w:t>
            </w:r>
          </w:p>
        </w:tc>
        <w:tc>
          <w:tcPr>
            <w:tcW w:w="1274" w:type="dxa"/>
            <w:vAlign w:val="center"/>
          </w:tcPr>
          <w:p w:rsidR="00836F42" w:rsidRPr="00322828" w:rsidRDefault="00836F42" w:rsidP="00793803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-</w:t>
            </w:r>
          </w:p>
        </w:tc>
        <w:tc>
          <w:tcPr>
            <w:tcW w:w="6249" w:type="dxa"/>
            <w:gridSpan w:val="4"/>
            <w:vAlign w:val="center"/>
          </w:tcPr>
          <w:p w:rsidR="00836F42" w:rsidRPr="00322828" w:rsidRDefault="00836F42" w:rsidP="00793803">
            <w:pPr>
              <w:jc w:val="center"/>
              <w:rPr>
                <w:color w:val="000000"/>
                <w:sz w:val="20"/>
                <w:szCs w:val="20"/>
              </w:rPr>
            </w:pPr>
            <w:r w:rsidRPr="00322828">
              <w:rPr>
                <w:color w:val="000000"/>
                <w:sz w:val="20"/>
                <w:szCs w:val="20"/>
              </w:rPr>
              <w:t>дифторметан (CH2F2)</w:t>
            </w:r>
          </w:p>
        </w:tc>
      </w:tr>
      <w:tr w:rsidR="00836F42" w:rsidRPr="00322828" w:rsidTr="00A87CBD">
        <w:trPr>
          <w:trHeight w:val="255"/>
          <w:jc w:val="center"/>
        </w:trPr>
        <w:tc>
          <w:tcPr>
            <w:tcW w:w="1130" w:type="dxa"/>
            <w:vMerge w:val="restart"/>
            <w:vAlign w:val="center"/>
          </w:tcPr>
          <w:p w:rsidR="00836F42" w:rsidRPr="00322828" w:rsidRDefault="00836F42" w:rsidP="00793803">
            <w:pPr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Диапазон рабочих темпера</w:t>
            </w:r>
            <w:r>
              <w:rPr>
                <w:sz w:val="20"/>
                <w:szCs w:val="20"/>
              </w:rPr>
              <w:t>-</w:t>
            </w:r>
            <w:r w:rsidRPr="00322828">
              <w:rPr>
                <w:sz w:val="20"/>
                <w:szCs w:val="20"/>
              </w:rPr>
              <w:t>тур</w:t>
            </w:r>
          </w:p>
        </w:tc>
        <w:tc>
          <w:tcPr>
            <w:tcW w:w="1417" w:type="dxa"/>
            <w:vAlign w:val="center"/>
          </w:tcPr>
          <w:p w:rsidR="00836F42" w:rsidRPr="00322828" w:rsidRDefault="00836F42" w:rsidP="00793803">
            <w:pPr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 xml:space="preserve">Охлаждение </w:t>
            </w:r>
          </w:p>
        </w:tc>
        <w:tc>
          <w:tcPr>
            <w:tcW w:w="1274" w:type="dxa"/>
            <w:vMerge w:val="restart"/>
            <w:vAlign w:val="center"/>
          </w:tcPr>
          <w:p w:rsidR="00836F42" w:rsidRPr="00322828" w:rsidRDefault="00836F42" w:rsidP="00793803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° С</w:t>
            </w:r>
          </w:p>
        </w:tc>
        <w:tc>
          <w:tcPr>
            <w:tcW w:w="6249" w:type="dxa"/>
            <w:gridSpan w:val="4"/>
            <w:vAlign w:val="center"/>
          </w:tcPr>
          <w:p w:rsidR="00836F42" w:rsidRPr="00322828" w:rsidRDefault="001143CD" w:rsidP="007938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+18</w:t>
            </w:r>
            <w:r w:rsidR="00836F42" w:rsidRPr="00322828">
              <w:rPr>
                <w:sz w:val="20"/>
                <w:szCs w:val="20"/>
                <w:lang w:val="en-US"/>
              </w:rPr>
              <w:t>~</w:t>
            </w:r>
            <w:r>
              <w:rPr>
                <w:sz w:val="20"/>
                <w:szCs w:val="20"/>
              </w:rPr>
              <w:t>+52</w:t>
            </w:r>
          </w:p>
        </w:tc>
      </w:tr>
      <w:tr w:rsidR="00836F42" w:rsidRPr="00322828" w:rsidTr="00A87CBD">
        <w:trPr>
          <w:trHeight w:val="255"/>
          <w:jc w:val="center"/>
        </w:trPr>
        <w:tc>
          <w:tcPr>
            <w:tcW w:w="1130" w:type="dxa"/>
            <w:vMerge/>
            <w:vAlign w:val="center"/>
          </w:tcPr>
          <w:p w:rsidR="00836F42" w:rsidRPr="00322828" w:rsidRDefault="00836F42" w:rsidP="00793803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836F42" w:rsidRPr="00322828" w:rsidRDefault="00836F42" w:rsidP="00793803">
            <w:pPr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Нагрев</w:t>
            </w:r>
          </w:p>
        </w:tc>
        <w:tc>
          <w:tcPr>
            <w:tcW w:w="1274" w:type="dxa"/>
            <w:vMerge/>
            <w:vAlign w:val="center"/>
          </w:tcPr>
          <w:p w:rsidR="00836F42" w:rsidRPr="00322828" w:rsidRDefault="00836F42" w:rsidP="007938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9" w:type="dxa"/>
            <w:gridSpan w:val="4"/>
            <w:vAlign w:val="center"/>
          </w:tcPr>
          <w:p w:rsidR="00836F42" w:rsidRPr="00322828" w:rsidRDefault="00485324" w:rsidP="007938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-30</w:t>
            </w:r>
            <w:r w:rsidR="00836F42" w:rsidRPr="00322828">
              <w:rPr>
                <w:sz w:val="20"/>
                <w:szCs w:val="20"/>
                <w:lang w:val="en-US"/>
              </w:rPr>
              <w:t>~</w:t>
            </w:r>
            <w:r w:rsidR="001143CD">
              <w:rPr>
                <w:sz w:val="20"/>
                <w:szCs w:val="20"/>
              </w:rPr>
              <w:t>+24</w:t>
            </w:r>
          </w:p>
        </w:tc>
      </w:tr>
      <w:tr w:rsidR="0014259B" w:rsidRPr="00322828" w:rsidTr="00865336">
        <w:trPr>
          <w:trHeight w:val="422"/>
          <w:jc w:val="center"/>
        </w:trPr>
        <w:tc>
          <w:tcPr>
            <w:tcW w:w="1130" w:type="dxa"/>
            <w:vMerge w:val="restart"/>
            <w:vAlign w:val="center"/>
          </w:tcPr>
          <w:p w:rsidR="0014259B" w:rsidRDefault="0014259B" w:rsidP="00793803">
            <w:pPr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Масса нетто/</w:t>
            </w:r>
          </w:p>
          <w:p w:rsidR="0014259B" w:rsidRPr="00322828" w:rsidRDefault="0014259B" w:rsidP="00793803">
            <w:pPr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брутто</w:t>
            </w:r>
          </w:p>
        </w:tc>
        <w:tc>
          <w:tcPr>
            <w:tcW w:w="1417" w:type="dxa"/>
            <w:vAlign w:val="center"/>
          </w:tcPr>
          <w:p w:rsidR="0014259B" w:rsidRPr="00322828" w:rsidRDefault="0014259B" w:rsidP="00793803">
            <w:pPr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74" w:type="dxa"/>
            <w:vMerge w:val="restart"/>
            <w:vAlign w:val="center"/>
          </w:tcPr>
          <w:p w:rsidR="0014259B" w:rsidRPr="00322828" w:rsidRDefault="0014259B" w:rsidP="00793803">
            <w:pPr>
              <w:jc w:val="center"/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кг</w:t>
            </w:r>
          </w:p>
        </w:tc>
        <w:tc>
          <w:tcPr>
            <w:tcW w:w="3122" w:type="dxa"/>
            <w:gridSpan w:val="2"/>
            <w:vAlign w:val="center"/>
          </w:tcPr>
          <w:p w:rsidR="0014259B" w:rsidRPr="00322828" w:rsidRDefault="0014259B" w:rsidP="007938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11/13</w:t>
            </w:r>
          </w:p>
        </w:tc>
        <w:tc>
          <w:tcPr>
            <w:tcW w:w="3127" w:type="dxa"/>
            <w:gridSpan w:val="2"/>
            <w:vAlign w:val="center"/>
          </w:tcPr>
          <w:p w:rsidR="0014259B" w:rsidRPr="00322828" w:rsidRDefault="0014259B" w:rsidP="007938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16,5/20</w:t>
            </w:r>
          </w:p>
        </w:tc>
      </w:tr>
      <w:tr w:rsidR="00D92FC3" w:rsidRPr="00322828" w:rsidTr="00A87CBD">
        <w:trPr>
          <w:trHeight w:val="414"/>
          <w:jc w:val="center"/>
        </w:trPr>
        <w:tc>
          <w:tcPr>
            <w:tcW w:w="1130" w:type="dxa"/>
            <w:vMerge/>
            <w:vAlign w:val="center"/>
          </w:tcPr>
          <w:p w:rsidR="00D92FC3" w:rsidRPr="00322828" w:rsidRDefault="00D92FC3" w:rsidP="00793803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92FC3" w:rsidRPr="00322828" w:rsidRDefault="00D92FC3" w:rsidP="00793803">
            <w:pPr>
              <w:rPr>
                <w:sz w:val="20"/>
                <w:szCs w:val="20"/>
              </w:rPr>
            </w:pPr>
            <w:r w:rsidRPr="00322828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74" w:type="dxa"/>
            <w:vMerge/>
            <w:vAlign w:val="center"/>
          </w:tcPr>
          <w:p w:rsidR="00D92FC3" w:rsidRPr="00322828" w:rsidRDefault="00D92FC3" w:rsidP="007938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3" w:type="dxa"/>
            <w:vAlign w:val="center"/>
          </w:tcPr>
          <w:p w:rsidR="00D92FC3" w:rsidRPr="00322828" w:rsidRDefault="00D92FC3" w:rsidP="007938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42/45</w:t>
            </w:r>
          </w:p>
        </w:tc>
        <w:tc>
          <w:tcPr>
            <w:tcW w:w="1559" w:type="dxa"/>
            <w:vAlign w:val="center"/>
          </w:tcPr>
          <w:p w:rsidR="00D92FC3" w:rsidRPr="00322828" w:rsidRDefault="00D92FC3" w:rsidP="007938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44,5/47,5</w:t>
            </w:r>
          </w:p>
        </w:tc>
        <w:tc>
          <w:tcPr>
            <w:tcW w:w="1569" w:type="dxa"/>
            <w:vAlign w:val="center"/>
          </w:tcPr>
          <w:p w:rsidR="00D92FC3" w:rsidRPr="00322828" w:rsidRDefault="00C77E5A" w:rsidP="007938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61/66</w:t>
            </w:r>
          </w:p>
        </w:tc>
        <w:tc>
          <w:tcPr>
            <w:tcW w:w="1558" w:type="dxa"/>
            <w:vAlign w:val="center"/>
          </w:tcPr>
          <w:p w:rsidR="00D92FC3" w:rsidRPr="00322828" w:rsidRDefault="00AD57A7" w:rsidP="007938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65/70</w:t>
            </w:r>
          </w:p>
        </w:tc>
      </w:tr>
    </w:tbl>
    <w:p w:rsidR="000E638C" w:rsidRDefault="000E638C" w:rsidP="009A77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6" w:name="_Toc151982315"/>
      <w:r w:rsidRPr="007D7EF1">
        <w:rPr>
          <w:b w:val="0"/>
          <w:sz w:val="22"/>
          <w:szCs w:val="22"/>
        </w:rPr>
        <w:lastRenderedPageBreak/>
        <w:t>Тр</w:t>
      </w:r>
      <w:r w:rsidR="00AE3233" w:rsidRPr="007D7EF1">
        <w:rPr>
          <w:b w:val="0"/>
          <w:sz w:val="22"/>
          <w:szCs w:val="22"/>
        </w:rPr>
        <w:t>ебования к расположению изделия</w:t>
      </w:r>
      <w:bookmarkEnd w:id="6"/>
    </w:p>
    <w:p w:rsidR="00823AC0" w:rsidRDefault="00823AC0" w:rsidP="00823AC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22231B" w:rsidRPr="004667A9" w:rsidRDefault="0022231B" w:rsidP="0022231B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Установка наружных и внутренних блоков в следующих местах может привест</w:t>
      </w:r>
      <w:r>
        <w:rPr>
          <w:sz w:val="22"/>
          <w:szCs w:val="22"/>
        </w:rPr>
        <w:t>и к неисправности:</w:t>
      </w:r>
    </w:p>
    <w:p w:rsidR="0022231B" w:rsidRPr="004667A9" w:rsidRDefault="0022231B" w:rsidP="0022231B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сильными источниками тепла, парами, легковоспламеняющимся или взрывоопасным газом, или летучими субстанциями, распространяющимися в воздухе;</w:t>
      </w:r>
    </w:p>
    <w:p w:rsidR="0022231B" w:rsidRPr="004667A9" w:rsidRDefault="0022231B" w:rsidP="0022231B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высокочастотными устройствами (такими как сварочный аппарат, медицинское оборудование);</w:t>
      </w:r>
    </w:p>
    <w:p w:rsidR="0022231B" w:rsidRPr="004667A9" w:rsidRDefault="0022231B" w:rsidP="0022231B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вдоль береговой линии в зоне возможности прямого воздействия солёной воды;</w:t>
      </w:r>
    </w:p>
    <w:p w:rsidR="0022231B" w:rsidRPr="004667A9" w:rsidRDefault="0022231B" w:rsidP="0022231B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масляными парами или дымом в воздухе;</w:t>
      </w:r>
    </w:p>
    <w:p w:rsidR="0022231B" w:rsidRPr="004667A9" w:rsidRDefault="0022231B" w:rsidP="0022231B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со скоплением сероводорода;</w:t>
      </w:r>
    </w:p>
    <w:p w:rsidR="0022231B" w:rsidRPr="004667A9" w:rsidRDefault="0022231B" w:rsidP="0022231B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Другие места с особыми условиями;</w:t>
      </w:r>
    </w:p>
    <w:p w:rsidR="0022231B" w:rsidRPr="004667A9" w:rsidRDefault="0022231B" w:rsidP="0022231B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Не устанавливайте блок в прачечных, ванных, душе или бассейне.</w:t>
      </w:r>
    </w:p>
    <w:p w:rsidR="0022231B" w:rsidRDefault="0022231B" w:rsidP="0022231B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Если избежать этого невозможно, обратитесь к местному ди</w:t>
      </w:r>
      <w:r>
        <w:rPr>
          <w:sz w:val="22"/>
          <w:szCs w:val="22"/>
        </w:rPr>
        <w:t>леру или в сервисную службу.</w:t>
      </w:r>
    </w:p>
    <w:p w:rsidR="0022231B" w:rsidRPr="004667A9" w:rsidRDefault="0022231B" w:rsidP="0022231B">
      <w:pPr>
        <w:ind w:firstLine="709"/>
        <w:jc w:val="both"/>
        <w:rPr>
          <w:sz w:val="22"/>
          <w:szCs w:val="22"/>
        </w:rPr>
      </w:pPr>
    </w:p>
    <w:p w:rsidR="0022231B" w:rsidRDefault="0022231B" w:rsidP="0022231B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9424B">
        <w:rPr>
          <w:sz w:val="22"/>
          <w:szCs w:val="22"/>
        </w:rPr>
        <w:t xml:space="preserve">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22231B" w:rsidRPr="00AF69BE" w:rsidRDefault="0022231B" w:rsidP="0022231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должно быть препятствий вблизи воздухозаборника;</w:t>
      </w:r>
    </w:p>
    <w:p w:rsidR="0022231B" w:rsidRPr="00AF69BE" w:rsidRDefault="0022231B" w:rsidP="0022231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где сконденсировавшуюся влагу легко удалять в дренаж;</w:t>
      </w:r>
    </w:p>
    <w:p w:rsidR="0022231B" w:rsidRPr="00AF69BE" w:rsidRDefault="0022231B" w:rsidP="0022231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местоположение, удобное для выполнения соединений с наружным блоком и находящееся рядом с розеткой или силовым щитом для выполнения электроподключения;</w:t>
      </w:r>
    </w:p>
    <w:p w:rsidR="0022231B" w:rsidRPr="00AF69BE" w:rsidRDefault="0022231B" w:rsidP="0022231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недоступное для детей;</w:t>
      </w:r>
    </w:p>
    <w:p w:rsidR="0022231B" w:rsidRPr="00AF69BE" w:rsidRDefault="0022231B" w:rsidP="0022231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Место расположения должно выдерживать вес внутреннего блока и не увеличивать шум и вибрацию;</w:t>
      </w:r>
    </w:p>
    <w:p w:rsidR="0022231B" w:rsidRPr="00AF69BE" w:rsidRDefault="0022231B" w:rsidP="0022231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Блок должен быть установлен на высоте не менее 2,3 м над полом;</w:t>
      </w:r>
    </w:p>
    <w:p w:rsidR="0022231B" w:rsidRPr="00AF69BE" w:rsidRDefault="0022231B" w:rsidP="0022231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устанавливайте внутренний блок над электроприборами;</w:t>
      </w:r>
    </w:p>
    <w:p w:rsidR="0022231B" w:rsidRPr="00AF69BE" w:rsidRDefault="0022231B" w:rsidP="0022231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Старайтесь выбрать место подальше от люминесцентной лампы и не ставить люминесцентные лампы поблизости впоследствии.</w:t>
      </w:r>
    </w:p>
    <w:p w:rsidR="0022231B" w:rsidRDefault="0022231B" w:rsidP="0022231B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>При установке наружного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22231B" w:rsidRPr="00A8571E" w:rsidRDefault="0022231B" w:rsidP="0022231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где шум наружног</w:t>
      </w:r>
      <w:r>
        <w:rPr>
          <w:rFonts w:ascii="Times New Roman" w:hAnsi="Times New Roman"/>
        </w:rPr>
        <w:t>о блока, не будет никому мешать;</w:t>
      </w:r>
    </w:p>
    <w:p w:rsidR="0022231B" w:rsidRPr="00A8571E" w:rsidRDefault="0022231B" w:rsidP="0022231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Место должно быть хорошо проветриваемым и сухим, в котором наружный блок не будет подвергаться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продолжительному воздействию прямых солнечных лучей или сильного в</w:t>
      </w:r>
      <w:r>
        <w:rPr>
          <w:rFonts w:ascii="Times New Roman" w:hAnsi="Times New Roman"/>
        </w:rPr>
        <w:t>етра;</w:t>
      </w:r>
    </w:p>
    <w:p w:rsidR="0022231B" w:rsidRPr="00A8571E" w:rsidRDefault="0022231B" w:rsidP="0022231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 xml:space="preserve">Место установки должно </w:t>
      </w:r>
      <w:r>
        <w:rPr>
          <w:rFonts w:ascii="Times New Roman" w:hAnsi="Times New Roman"/>
        </w:rPr>
        <w:t>выдерживать вес наружного блока;</w:t>
      </w:r>
    </w:p>
    <w:p w:rsidR="0022231B" w:rsidRPr="00A8571E" w:rsidRDefault="0022231B" w:rsidP="0022231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Убедитесь, что установка выполняется в соотв</w:t>
      </w:r>
      <w:r>
        <w:rPr>
          <w:rFonts w:ascii="Times New Roman" w:hAnsi="Times New Roman"/>
        </w:rPr>
        <w:t>етствии с требованиям к монтажу;</w:t>
      </w:r>
    </w:p>
    <w:p w:rsidR="0022231B" w:rsidRPr="00A8571E" w:rsidRDefault="0022231B" w:rsidP="0022231B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недоступное для детей и далеко от животных или растений. Если это невозможно,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установите ограждение для целей безопасности.</w:t>
      </w:r>
    </w:p>
    <w:p w:rsidR="0022231B" w:rsidRDefault="0022231B" w:rsidP="0022231B">
      <w:pPr>
        <w:ind w:firstLine="709"/>
        <w:jc w:val="both"/>
        <w:rPr>
          <w:sz w:val="22"/>
          <w:szCs w:val="22"/>
        </w:rPr>
      </w:pPr>
    </w:p>
    <w:p w:rsidR="0022231B" w:rsidRPr="00F73B69" w:rsidRDefault="0022231B" w:rsidP="0022231B">
      <w:pPr>
        <w:ind w:firstLine="709"/>
        <w:rPr>
          <w:sz w:val="22"/>
          <w:szCs w:val="22"/>
        </w:rPr>
      </w:pPr>
      <w:r w:rsidRPr="00F73B69">
        <w:rPr>
          <w:sz w:val="22"/>
          <w:szCs w:val="22"/>
        </w:rPr>
        <w:t>Монтажные п</w:t>
      </w:r>
      <w:r>
        <w:rPr>
          <w:sz w:val="22"/>
          <w:szCs w:val="22"/>
        </w:rPr>
        <w:t>озиции представлены на рисунке 2</w:t>
      </w:r>
      <w:r w:rsidRPr="00F73B69">
        <w:rPr>
          <w:sz w:val="22"/>
          <w:szCs w:val="22"/>
        </w:rPr>
        <w:t>.</w:t>
      </w:r>
    </w:p>
    <w:p w:rsidR="00D30212" w:rsidRDefault="00D30212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24A5E" w:rsidRDefault="00B24A5E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24A5E" w:rsidRDefault="00B24A5E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24A5E" w:rsidRDefault="000602A1" w:rsidP="000602A1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4F1251F1" wp14:editId="0CDE6F68">
            <wp:extent cx="6001941" cy="8087096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1220" cy="8099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A5E" w:rsidRDefault="00B24A5E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22231B" w:rsidRPr="008A4840" w:rsidRDefault="0022231B" w:rsidP="0022231B">
      <w:pPr>
        <w:jc w:val="center"/>
        <w:rPr>
          <w:rFonts w:eastAsia="Calibri"/>
          <w:sz w:val="20"/>
          <w:szCs w:val="20"/>
        </w:rPr>
      </w:pPr>
      <w:r w:rsidRPr="008A4840">
        <w:rPr>
          <w:rFonts w:eastAsia="Calibri"/>
          <w:sz w:val="20"/>
          <w:szCs w:val="20"/>
        </w:rPr>
        <w:t>Рисунок 2</w:t>
      </w:r>
    </w:p>
    <w:p w:rsidR="00B24A5E" w:rsidRDefault="00B24A5E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24A5E" w:rsidRDefault="00B24A5E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1D186A" w:rsidP="00F325E2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7" w:name="_Toc151982316"/>
      <w:r w:rsidRPr="00F325E2">
        <w:rPr>
          <w:b w:val="0"/>
          <w:sz w:val="22"/>
          <w:szCs w:val="22"/>
        </w:rPr>
        <w:lastRenderedPageBreak/>
        <w:t>Чертеж изделий</w:t>
      </w:r>
      <w:bookmarkEnd w:id="7"/>
      <w:r w:rsidR="002D7B06" w:rsidRPr="00F325E2">
        <w:rPr>
          <w:b w:val="0"/>
          <w:sz w:val="22"/>
          <w:szCs w:val="22"/>
        </w:rPr>
        <w:t xml:space="preserve"> </w:t>
      </w:r>
    </w:p>
    <w:p w:rsidR="00F325E2" w:rsidRDefault="00F325E2" w:rsidP="00F325E2">
      <w:pPr>
        <w:pStyle w:val="a8"/>
        <w:ind w:left="1702"/>
        <w:jc w:val="left"/>
        <w:outlineLvl w:val="1"/>
        <w:rPr>
          <w:b w:val="0"/>
          <w:sz w:val="22"/>
          <w:szCs w:val="22"/>
        </w:rPr>
      </w:pPr>
    </w:p>
    <w:p w:rsidR="00F325E2" w:rsidRPr="00F325E2" w:rsidRDefault="00F325E2" w:rsidP="00F325E2">
      <w:pPr>
        <w:ind w:firstLine="709"/>
        <w:rPr>
          <w:sz w:val="22"/>
          <w:szCs w:val="22"/>
        </w:rPr>
      </w:pPr>
      <w:r w:rsidRPr="00F325E2">
        <w:rPr>
          <w:sz w:val="22"/>
          <w:szCs w:val="22"/>
        </w:rPr>
        <w:t>Чертеж изделий с основными габаритными размера</w:t>
      </w:r>
      <w:r w:rsidR="00346174">
        <w:rPr>
          <w:sz w:val="22"/>
          <w:szCs w:val="22"/>
        </w:rPr>
        <w:t>ми представлен на рисунках 3-6</w:t>
      </w:r>
      <w:r w:rsidRPr="00F325E2">
        <w:rPr>
          <w:sz w:val="22"/>
          <w:szCs w:val="22"/>
        </w:rPr>
        <w:t>.</w:t>
      </w:r>
    </w:p>
    <w:p w:rsidR="00F325E2" w:rsidRPr="00F325E2" w:rsidRDefault="00F325E2" w:rsidP="00F325E2">
      <w:pPr>
        <w:pStyle w:val="a8"/>
        <w:ind w:left="1702"/>
        <w:jc w:val="left"/>
        <w:outlineLvl w:val="1"/>
        <w:rPr>
          <w:b w:val="0"/>
          <w:sz w:val="22"/>
          <w:szCs w:val="22"/>
        </w:rPr>
      </w:pPr>
    </w:p>
    <w:p w:rsidR="001D186A" w:rsidRDefault="001D186A" w:rsidP="00715EE7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6208A7" w:rsidRDefault="00715EE7" w:rsidP="001D186A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Внутренний блок</w:t>
      </w:r>
    </w:p>
    <w:p w:rsidR="001D186A" w:rsidRDefault="005D46A2" w:rsidP="001D186A">
      <w:pPr>
        <w:pStyle w:val="a8"/>
        <w:rPr>
          <w:b w:val="0"/>
          <w:sz w:val="22"/>
          <w:szCs w:val="22"/>
        </w:rPr>
      </w:pPr>
      <w:r>
        <w:rPr>
          <w:b w:val="0"/>
          <w:noProof/>
          <w:sz w:val="22"/>
          <w:szCs w:val="22"/>
        </w:rPr>
        <w:drawing>
          <wp:inline distT="0" distB="0" distL="0" distR="0">
            <wp:extent cx="5835710" cy="2819400"/>
            <wp:effectExtent l="0" t="0" r="0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7180" cy="282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186A" w:rsidRPr="00766676" w:rsidRDefault="0009060C" w:rsidP="0009060C">
      <w:pPr>
        <w:pStyle w:val="a8"/>
        <w:jc w:val="left"/>
        <w:rPr>
          <w:b w:val="0"/>
          <w:sz w:val="20"/>
        </w:rPr>
      </w:pPr>
      <w:r w:rsidRPr="00766676">
        <w:rPr>
          <w:b w:val="0"/>
          <w:sz w:val="20"/>
        </w:rPr>
        <w:t>Размеры в мм.</w:t>
      </w:r>
    </w:p>
    <w:p w:rsidR="001D186A" w:rsidRDefault="001D186A" w:rsidP="001D186A">
      <w:pPr>
        <w:pStyle w:val="a8"/>
        <w:rPr>
          <w:b w:val="0"/>
          <w:sz w:val="22"/>
          <w:szCs w:val="22"/>
        </w:rPr>
      </w:pPr>
    </w:p>
    <w:p w:rsidR="001D186A" w:rsidRPr="001D186A" w:rsidRDefault="001D186A" w:rsidP="001D186A">
      <w:pPr>
        <w:spacing w:line="360" w:lineRule="auto"/>
        <w:jc w:val="center"/>
        <w:rPr>
          <w:noProof/>
          <w:sz w:val="20"/>
          <w:szCs w:val="20"/>
        </w:rPr>
      </w:pPr>
      <w:r w:rsidRPr="001D186A">
        <w:rPr>
          <w:noProof/>
          <w:sz w:val="20"/>
          <w:szCs w:val="20"/>
        </w:rPr>
        <w:t>Рисунок 3</w:t>
      </w:r>
    </w:p>
    <w:p w:rsidR="001D186A" w:rsidRDefault="001D186A" w:rsidP="001D186A">
      <w:pPr>
        <w:pStyle w:val="a8"/>
        <w:rPr>
          <w:b w:val="0"/>
          <w:sz w:val="22"/>
          <w:szCs w:val="22"/>
        </w:rPr>
      </w:pPr>
    </w:p>
    <w:p w:rsidR="00715EE7" w:rsidRPr="00715EE7" w:rsidRDefault="007F7FF8" w:rsidP="00C54BE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Наружные</w:t>
      </w:r>
      <w:r w:rsidR="00715EE7">
        <w:rPr>
          <w:b w:val="0"/>
          <w:sz w:val="22"/>
          <w:szCs w:val="22"/>
        </w:rPr>
        <w:t xml:space="preserve"> блок</w:t>
      </w:r>
      <w:r>
        <w:rPr>
          <w:b w:val="0"/>
          <w:sz w:val="22"/>
          <w:szCs w:val="22"/>
        </w:rPr>
        <w:t xml:space="preserve">и </w:t>
      </w:r>
      <w:r w:rsidRPr="007F7FF8">
        <w:rPr>
          <w:b w:val="0"/>
          <w:sz w:val="22"/>
          <w:szCs w:val="22"/>
        </w:rPr>
        <w:t>KORI25</w:t>
      </w:r>
      <w:r w:rsidR="00485324">
        <w:rPr>
          <w:b w:val="0"/>
          <w:sz w:val="22"/>
          <w:szCs w:val="22"/>
          <w:lang w:val="en-US"/>
        </w:rPr>
        <w:t>X</w:t>
      </w:r>
      <w:r w:rsidRPr="007F7FF8">
        <w:rPr>
          <w:b w:val="0"/>
          <w:sz w:val="22"/>
          <w:szCs w:val="22"/>
        </w:rPr>
        <w:t>LOW</w:t>
      </w:r>
      <w:r>
        <w:rPr>
          <w:b w:val="0"/>
          <w:sz w:val="22"/>
          <w:szCs w:val="22"/>
        </w:rPr>
        <w:t>,</w:t>
      </w:r>
      <w:r w:rsidRPr="007F7FF8">
        <w:t xml:space="preserve"> </w:t>
      </w:r>
      <w:r>
        <w:rPr>
          <w:b w:val="0"/>
          <w:sz w:val="22"/>
          <w:szCs w:val="22"/>
        </w:rPr>
        <w:t>KORI3</w:t>
      </w:r>
      <w:r w:rsidRPr="007F7FF8">
        <w:rPr>
          <w:b w:val="0"/>
          <w:sz w:val="22"/>
          <w:szCs w:val="22"/>
        </w:rPr>
        <w:t>5</w:t>
      </w:r>
      <w:r w:rsidR="00485324">
        <w:rPr>
          <w:b w:val="0"/>
          <w:sz w:val="22"/>
          <w:szCs w:val="22"/>
          <w:lang w:val="en-US"/>
        </w:rPr>
        <w:t>X</w:t>
      </w:r>
      <w:r w:rsidRPr="007F7FF8">
        <w:rPr>
          <w:b w:val="0"/>
          <w:sz w:val="22"/>
          <w:szCs w:val="22"/>
        </w:rPr>
        <w:t>LOW</w:t>
      </w:r>
      <w:r>
        <w:rPr>
          <w:b w:val="0"/>
          <w:sz w:val="22"/>
          <w:szCs w:val="22"/>
        </w:rPr>
        <w:t xml:space="preserve"> </w:t>
      </w: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6208A7" w:rsidRDefault="00485324" w:rsidP="00C551B1">
      <w:pPr>
        <w:autoSpaceDE w:val="0"/>
        <w:autoSpaceDN w:val="0"/>
        <w:adjustRightInd w:val="0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>
        <w:rPr>
          <w:rFonts w:asciiTheme="minorHAnsi" w:eastAsiaTheme="minorHAnsi" w:hAnsiTheme="minorHAnsi" w:cs="DINPro-Regular"/>
          <w:noProof/>
          <w:sz w:val="22"/>
          <w:szCs w:val="22"/>
        </w:rPr>
        <w:drawing>
          <wp:inline distT="0" distB="0" distL="0" distR="0">
            <wp:extent cx="4153214" cy="3636645"/>
            <wp:effectExtent l="0" t="0" r="0" b="190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6620" cy="3648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51B1" w:rsidRPr="00766676" w:rsidRDefault="00C551B1" w:rsidP="00C551B1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766676">
        <w:rPr>
          <w:rFonts w:eastAsiaTheme="minorHAnsi"/>
          <w:sz w:val="20"/>
          <w:szCs w:val="20"/>
          <w:lang w:eastAsia="en-US"/>
        </w:rPr>
        <w:t>Размеры в мм.</w:t>
      </w:r>
    </w:p>
    <w:p w:rsidR="00C551B1" w:rsidRDefault="00C551B1" w:rsidP="00C551B1">
      <w:pPr>
        <w:spacing w:line="360" w:lineRule="auto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</w:p>
    <w:p w:rsidR="00D10CC5" w:rsidRDefault="00D10CC5" w:rsidP="00C551B1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</w:t>
      </w:r>
      <w:r w:rsidR="000975F1">
        <w:rPr>
          <w:noProof/>
          <w:sz w:val="20"/>
          <w:szCs w:val="20"/>
        </w:rPr>
        <w:t xml:space="preserve"> </w:t>
      </w:r>
      <w:r w:rsidR="001D186A">
        <w:rPr>
          <w:noProof/>
          <w:sz w:val="20"/>
          <w:szCs w:val="20"/>
        </w:rPr>
        <w:t>4</w:t>
      </w:r>
    </w:p>
    <w:p w:rsidR="007F7FF8" w:rsidRPr="00715EE7" w:rsidRDefault="007F7FF8" w:rsidP="007F7FF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lastRenderedPageBreak/>
        <w:t>Наружный блок KORI50</w:t>
      </w:r>
      <w:r w:rsidR="00A021EB">
        <w:rPr>
          <w:b w:val="0"/>
          <w:sz w:val="22"/>
          <w:szCs w:val="22"/>
          <w:lang w:val="en-US"/>
        </w:rPr>
        <w:t>X</w:t>
      </w:r>
      <w:r w:rsidRPr="007F7FF8">
        <w:rPr>
          <w:b w:val="0"/>
          <w:sz w:val="22"/>
          <w:szCs w:val="22"/>
        </w:rPr>
        <w:t>LOW</w:t>
      </w:r>
    </w:p>
    <w:p w:rsidR="008B4DF0" w:rsidRDefault="008B4DF0" w:rsidP="008B4DF0">
      <w:pPr>
        <w:spacing w:line="360" w:lineRule="auto"/>
        <w:rPr>
          <w:noProof/>
          <w:sz w:val="20"/>
          <w:szCs w:val="20"/>
        </w:rPr>
      </w:pPr>
    </w:p>
    <w:p w:rsidR="008B4DF0" w:rsidRDefault="005F3F2B" w:rsidP="00346174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990975" cy="3345186"/>
            <wp:effectExtent l="0" t="0" r="0" b="762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846" cy="3348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2DC6" w:rsidRPr="00766676" w:rsidRDefault="00432DC6" w:rsidP="00432DC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766676">
        <w:rPr>
          <w:rFonts w:eastAsiaTheme="minorHAnsi"/>
          <w:sz w:val="20"/>
          <w:szCs w:val="20"/>
          <w:lang w:eastAsia="en-US"/>
        </w:rPr>
        <w:t>Размеры в мм.</w:t>
      </w:r>
    </w:p>
    <w:p w:rsidR="007F7FF8" w:rsidRPr="001D186A" w:rsidRDefault="007F7FF8" w:rsidP="007F7FF8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5</w:t>
      </w:r>
    </w:p>
    <w:p w:rsidR="008B4DF0" w:rsidRDefault="008B4DF0" w:rsidP="008B4DF0">
      <w:pPr>
        <w:spacing w:line="360" w:lineRule="auto"/>
        <w:rPr>
          <w:noProof/>
          <w:sz w:val="20"/>
          <w:szCs w:val="20"/>
        </w:rPr>
      </w:pPr>
    </w:p>
    <w:p w:rsidR="007F7FF8" w:rsidRPr="00715EE7" w:rsidRDefault="007F7FF8" w:rsidP="007F7FF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Наружный блок KORI70</w:t>
      </w:r>
      <w:r w:rsidR="00A021EB">
        <w:rPr>
          <w:b w:val="0"/>
          <w:sz w:val="22"/>
          <w:szCs w:val="22"/>
          <w:lang w:val="en-US"/>
        </w:rPr>
        <w:t>X</w:t>
      </w:r>
      <w:r w:rsidRPr="007F7FF8">
        <w:rPr>
          <w:b w:val="0"/>
          <w:sz w:val="22"/>
          <w:szCs w:val="22"/>
        </w:rPr>
        <w:t>LOW</w:t>
      </w:r>
    </w:p>
    <w:p w:rsidR="008B4DF0" w:rsidRDefault="008B4DF0" w:rsidP="008B4DF0">
      <w:pPr>
        <w:spacing w:line="360" w:lineRule="auto"/>
        <w:rPr>
          <w:noProof/>
          <w:sz w:val="20"/>
          <w:szCs w:val="20"/>
        </w:rPr>
      </w:pPr>
    </w:p>
    <w:p w:rsidR="00346174" w:rsidRDefault="00346174" w:rsidP="00346174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767371" cy="3771900"/>
            <wp:effectExtent l="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3989" cy="3785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2DC6" w:rsidRPr="00766676" w:rsidRDefault="00432DC6" w:rsidP="00432DC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766676">
        <w:rPr>
          <w:rFonts w:eastAsiaTheme="minorHAnsi"/>
          <w:sz w:val="20"/>
          <w:szCs w:val="20"/>
          <w:lang w:eastAsia="en-US"/>
        </w:rPr>
        <w:t>Размеры в мм.</w:t>
      </w:r>
    </w:p>
    <w:p w:rsidR="007F7FF8" w:rsidRPr="001D186A" w:rsidRDefault="007F7FF8" w:rsidP="007F7FF8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6</w:t>
      </w:r>
    </w:p>
    <w:p w:rsidR="00505DAA" w:rsidRDefault="00505DAA" w:rsidP="00E81A8C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8" w:name="_Toc105508893"/>
      <w:bookmarkStart w:id="9" w:name="_Toc151982317"/>
      <w:r w:rsidRPr="007B771E">
        <w:rPr>
          <w:b w:val="0"/>
          <w:sz w:val="22"/>
          <w:szCs w:val="22"/>
        </w:rPr>
        <w:lastRenderedPageBreak/>
        <w:t xml:space="preserve">Развернутый вид </w:t>
      </w:r>
      <w:r>
        <w:rPr>
          <w:b w:val="0"/>
          <w:sz w:val="22"/>
          <w:szCs w:val="22"/>
        </w:rPr>
        <w:t xml:space="preserve">изделия </w:t>
      </w:r>
      <w:r w:rsidRPr="007B771E">
        <w:rPr>
          <w:b w:val="0"/>
          <w:sz w:val="22"/>
          <w:szCs w:val="22"/>
        </w:rPr>
        <w:t>и список деталей</w:t>
      </w:r>
      <w:bookmarkEnd w:id="8"/>
      <w:bookmarkEnd w:id="9"/>
    </w:p>
    <w:p w:rsidR="00505DAA" w:rsidRDefault="00505DAA" w:rsidP="00505DAA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505DAA" w:rsidRDefault="00505DAA" w:rsidP="00053B9B">
      <w:pPr>
        <w:pStyle w:val="a8"/>
        <w:ind w:left="851"/>
        <w:jc w:val="left"/>
        <w:rPr>
          <w:b w:val="0"/>
          <w:sz w:val="22"/>
          <w:szCs w:val="22"/>
        </w:rPr>
      </w:pPr>
      <w:r w:rsidRPr="007B771E">
        <w:rPr>
          <w:b w:val="0"/>
          <w:sz w:val="22"/>
          <w:szCs w:val="22"/>
        </w:rPr>
        <w:t>Развернутый вид</w:t>
      </w:r>
      <w:r>
        <w:rPr>
          <w:b w:val="0"/>
          <w:sz w:val="22"/>
          <w:szCs w:val="22"/>
        </w:rPr>
        <w:t xml:space="preserve"> </w:t>
      </w:r>
      <w:r w:rsidR="006A6A0E">
        <w:rPr>
          <w:b w:val="0"/>
          <w:sz w:val="22"/>
          <w:szCs w:val="22"/>
        </w:rPr>
        <w:t xml:space="preserve">внутренних блоков </w:t>
      </w:r>
      <w:r w:rsidR="006A6A0E" w:rsidRPr="007E00ED">
        <w:rPr>
          <w:b w:val="0"/>
          <w:sz w:val="22"/>
          <w:szCs w:val="22"/>
        </w:rPr>
        <w:t>KFRI25</w:t>
      </w:r>
      <w:r w:rsidR="00A021EB">
        <w:rPr>
          <w:b w:val="0"/>
          <w:sz w:val="22"/>
          <w:szCs w:val="22"/>
          <w:lang w:val="en-US"/>
        </w:rPr>
        <w:t>X</w:t>
      </w:r>
      <w:r w:rsidR="006A6A0E" w:rsidRPr="007E00ED">
        <w:rPr>
          <w:b w:val="0"/>
          <w:sz w:val="22"/>
          <w:szCs w:val="22"/>
        </w:rPr>
        <w:t>LOW</w:t>
      </w:r>
      <w:r w:rsidR="006A6A0E">
        <w:rPr>
          <w:b w:val="0"/>
          <w:sz w:val="22"/>
          <w:szCs w:val="22"/>
        </w:rPr>
        <w:t>, KFRI3</w:t>
      </w:r>
      <w:r w:rsidR="006A6A0E" w:rsidRPr="007E00ED">
        <w:rPr>
          <w:b w:val="0"/>
          <w:sz w:val="22"/>
          <w:szCs w:val="22"/>
        </w:rPr>
        <w:t>5</w:t>
      </w:r>
      <w:r w:rsidR="00A021EB">
        <w:rPr>
          <w:b w:val="0"/>
          <w:sz w:val="22"/>
          <w:szCs w:val="22"/>
          <w:lang w:val="en-US"/>
        </w:rPr>
        <w:t>X</w:t>
      </w:r>
      <w:r w:rsidR="006A6A0E" w:rsidRPr="007E00ED">
        <w:rPr>
          <w:b w:val="0"/>
          <w:sz w:val="22"/>
          <w:szCs w:val="22"/>
        </w:rPr>
        <w:t>LOW</w:t>
      </w:r>
      <w:r w:rsidR="006A6A0E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представлен</w:t>
      </w:r>
      <w:r w:rsidRPr="00630897">
        <w:rPr>
          <w:b w:val="0"/>
          <w:sz w:val="22"/>
          <w:szCs w:val="22"/>
        </w:rPr>
        <w:t xml:space="preserve"> на рису</w:t>
      </w:r>
      <w:r w:rsidR="00791D78">
        <w:rPr>
          <w:b w:val="0"/>
          <w:sz w:val="22"/>
          <w:szCs w:val="22"/>
        </w:rPr>
        <w:t>нке 7</w:t>
      </w:r>
      <w:r w:rsidRPr="00630897">
        <w:rPr>
          <w:b w:val="0"/>
          <w:sz w:val="22"/>
          <w:szCs w:val="22"/>
        </w:rPr>
        <w:t>.</w:t>
      </w:r>
    </w:p>
    <w:p w:rsidR="00FB0490" w:rsidRDefault="00FB0490" w:rsidP="00E81A8C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B0490" w:rsidRDefault="00FB0490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B0490" w:rsidRDefault="00A021EB" w:rsidP="00053B9B">
      <w:pPr>
        <w:pStyle w:val="a8"/>
        <w:rPr>
          <w:b w:val="0"/>
          <w:sz w:val="22"/>
          <w:szCs w:val="22"/>
        </w:rPr>
      </w:pPr>
      <w:r>
        <w:rPr>
          <w:b w:val="0"/>
          <w:noProof/>
          <w:sz w:val="22"/>
          <w:szCs w:val="22"/>
        </w:rPr>
        <w:drawing>
          <wp:inline distT="0" distB="0" distL="0" distR="0">
            <wp:extent cx="7400927" cy="5709611"/>
            <wp:effectExtent l="7620" t="0" r="0" b="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402076" cy="5710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0E6" w:rsidRDefault="007300E6" w:rsidP="00FB0490">
      <w:pPr>
        <w:pStyle w:val="a8"/>
        <w:outlineLvl w:val="1"/>
        <w:rPr>
          <w:b w:val="0"/>
          <w:sz w:val="22"/>
          <w:szCs w:val="22"/>
        </w:rPr>
      </w:pPr>
    </w:p>
    <w:p w:rsidR="0030681E" w:rsidRDefault="0030681E" w:rsidP="00FB0490">
      <w:pPr>
        <w:pStyle w:val="a8"/>
        <w:outlineLvl w:val="1"/>
        <w:rPr>
          <w:b w:val="0"/>
          <w:sz w:val="22"/>
          <w:szCs w:val="22"/>
        </w:rPr>
      </w:pPr>
    </w:p>
    <w:p w:rsidR="0030681E" w:rsidRDefault="0030681E" w:rsidP="00FB0490">
      <w:pPr>
        <w:pStyle w:val="a8"/>
        <w:outlineLvl w:val="1"/>
        <w:rPr>
          <w:b w:val="0"/>
          <w:sz w:val="22"/>
          <w:szCs w:val="22"/>
        </w:rPr>
      </w:pPr>
    </w:p>
    <w:p w:rsidR="0030681E" w:rsidRPr="00F34F19" w:rsidRDefault="00791D78" w:rsidP="00053B9B">
      <w:pPr>
        <w:pStyle w:val="a8"/>
        <w:rPr>
          <w:b w:val="0"/>
          <w:sz w:val="20"/>
        </w:rPr>
      </w:pPr>
      <w:r>
        <w:rPr>
          <w:b w:val="0"/>
          <w:sz w:val="20"/>
        </w:rPr>
        <w:t>Рисунок 7</w:t>
      </w:r>
    </w:p>
    <w:p w:rsidR="0030681E" w:rsidRDefault="0030681E" w:rsidP="00FB0490">
      <w:pPr>
        <w:pStyle w:val="a8"/>
        <w:outlineLvl w:val="1"/>
        <w:rPr>
          <w:b w:val="0"/>
          <w:sz w:val="22"/>
          <w:szCs w:val="22"/>
        </w:rPr>
      </w:pPr>
    </w:p>
    <w:p w:rsidR="0030681E" w:rsidRDefault="0030681E" w:rsidP="00FB0490">
      <w:pPr>
        <w:pStyle w:val="a8"/>
        <w:outlineLvl w:val="1"/>
        <w:rPr>
          <w:b w:val="0"/>
          <w:sz w:val="22"/>
          <w:szCs w:val="22"/>
        </w:rPr>
      </w:pPr>
    </w:p>
    <w:p w:rsidR="0030681E" w:rsidRDefault="0030681E" w:rsidP="0030681E">
      <w:pPr>
        <w:pStyle w:val="a8"/>
        <w:ind w:left="851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С</w:t>
      </w:r>
      <w:r w:rsidRPr="007B771E">
        <w:rPr>
          <w:b w:val="0"/>
          <w:sz w:val="22"/>
          <w:szCs w:val="22"/>
        </w:rPr>
        <w:t>писок деталей</w:t>
      </w:r>
      <w:r>
        <w:rPr>
          <w:b w:val="0"/>
          <w:sz w:val="22"/>
          <w:szCs w:val="22"/>
        </w:rPr>
        <w:t xml:space="preserve"> </w:t>
      </w:r>
      <w:r w:rsidR="007E00ED">
        <w:rPr>
          <w:b w:val="0"/>
          <w:sz w:val="22"/>
          <w:szCs w:val="22"/>
        </w:rPr>
        <w:t xml:space="preserve">внутренних блоков </w:t>
      </w:r>
      <w:r w:rsidR="007E00ED" w:rsidRPr="007E00ED">
        <w:rPr>
          <w:b w:val="0"/>
          <w:sz w:val="22"/>
          <w:szCs w:val="22"/>
        </w:rPr>
        <w:t>KFRI25</w:t>
      </w:r>
      <w:r w:rsidR="00A021EB">
        <w:rPr>
          <w:b w:val="0"/>
          <w:sz w:val="22"/>
          <w:szCs w:val="22"/>
          <w:lang w:val="en-US"/>
        </w:rPr>
        <w:t>X</w:t>
      </w:r>
      <w:r w:rsidR="007E00ED" w:rsidRPr="007E00ED">
        <w:rPr>
          <w:b w:val="0"/>
          <w:sz w:val="22"/>
          <w:szCs w:val="22"/>
        </w:rPr>
        <w:t>LOW</w:t>
      </w:r>
      <w:r w:rsidR="007E00ED">
        <w:rPr>
          <w:b w:val="0"/>
          <w:sz w:val="22"/>
          <w:szCs w:val="22"/>
        </w:rPr>
        <w:t>, KFRI3</w:t>
      </w:r>
      <w:r w:rsidR="007E00ED" w:rsidRPr="007E00ED">
        <w:rPr>
          <w:b w:val="0"/>
          <w:sz w:val="22"/>
          <w:szCs w:val="22"/>
        </w:rPr>
        <w:t>5</w:t>
      </w:r>
      <w:r w:rsidR="00A021EB">
        <w:rPr>
          <w:b w:val="0"/>
          <w:sz w:val="22"/>
          <w:szCs w:val="22"/>
          <w:lang w:val="en-US"/>
        </w:rPr>
        <w:t>X</w:t>
      </w:r>
      <w:r w:rsidR="007E00ED" w:rsidRPr="007E00ED">
        <w:rPr>
          <w:b w:val="0"/>
          <w:sz w:val="22"/>
          <w:szCs w:val="22"/>
        </w:rPr>
        <w:t>LOW</w:t>
      </w:r>
      <w:r w:rsidR="00791D78">
        <w:rPr>
          <w:b w:val="0"/>
          <w:sz w:val="22"/>
          <w:szCs w:val="22"/>
        </w:rPr>
        <w:t xml:space="preserve"> к рисунку 7</w:t>
      </w:r>
      <w:r>
        <w:rPr>
          <w:b w:val="0"/>
          <w:sz w:val="22"/>
          <w:szCs w:val="22"/>
        </w:rPr>
        <w:t xml:space="preserve"> представлен</w:t>
      </w:r>
      <w:r w:rsidRPr="00630897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в таблице 3</w:t>
      </w:r>
      <w:r w:rsidRPr="00630897">
        <w:rPr>
          <w:b w:val="0"/>
          <w:sz w:val="22"/>
          <w:szCs w:val="22"/>
        </w:rPr>
        <w:t>.</w:t>
      </w:r>
    </w:p>
    <w:p w:rsidR="0030681E" w:rsidRDefault="0030681E" w:rsidP="00FB0490">
      <w:pPr>
        <w:pStyle w:val="a8"/>
        <w:outlineLvl w:val="1"/>
        <w:rPr>
          <w:b w:val="0"/>
          <w:sz w:val="22"/>
          <w:szCs w:val="22"/>
        </w:rPr>
      </w:pPr>
    </w:p>
    <w:p w:rsidR="0030681E" w:rsidRPr="00F66B1D" w:rsidRDefault="00F66B1D" w:rsidP="00053B9B">
      <w:pPr>
        <w:pStyle w:val="a8"/>
        <w:rPr>
          <w:b w:val="0"/>
          <w:sz w:val="20"/>
        </w:rPr>
      </w:pPr>
      <w:r w:rsidRPr="00F66B1D">
        <w:rPr>
          <w:b w:val="0"/>
          <w:sz w:val="20"/>
        </w:rPr>
        <w:t xml:space="preserve">Таблица 3 </w:t>
      </w:r>
    </w:p>
    <w:p w:rsidR="00F66B1D" w:rsidRDefault="00F66B1D" w:rsidP="00FB0490">
      <w:pPr>
        <w:pStyle w:val="a8"/>
        <w:outlineLvl w:val="1"/>
        <w:rPr>
          <w:b w:val="0"/>
          <w:sz w:val="22"/>
          <w:szCs w:val="22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560"/>
        <w:gridCol w:w="4074"/>
        <w:gridCol w:w="873"/>
        <w:gridCol w:w="3694"/>
      </w:tblGrid>
      <w:tr w:rsidR="00A45235" w:rsidRPr="00D80ED0" w:rsidTr="00032234">
        <w:trPr>
          <w:trHeight w:val="247"/>
          <w:jc w:val="center"/>
        </w:trPr>
        <w:tc>
          <w:tcPr>
            <w:tcW w:w="1560" w:type="dxa"/>
            <w:vAlign w:val="center"/>
          </w:tcPr>
          <w:p w:rsidR="00A45235" w:rsidRPr="00D80ED0" w:rsidRDefault="00A45235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4074" w:type="dxa"/>
            <w:vAlign w:val="center"/>
          </w:tcPr>
          <w:p w:rsidR="00A45235" w:rsidRPr="00D80ED0" w:rsidRDefault="00A45235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873" w:type="dxa"/>
            <w:vAlign w:val="center"/>
          </w:tcPr>
          <w:p w:rsidR="00A45235" w:rsidRPr="00D80ED0" w:rsidRDefault="00A45235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3694" w:type="dxa"/>
            <w:vAlign w:val="center"/>
          </w:tcPr>
          <w:p w:rsidR="00A45235" w:rsidRPr="00D80ED0" w:rsidRDefault="00A45235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</w:tr>
      <w:tr w:rsidR="001D724E" w:rsidRPr="00D80ED0" w:rsidTr="00032234">
        <w:trPr>
          <w:trHeight w:val="286"/>
          <w:jc w:val="center"/>
        </w:trPr>
        <w:tc>
          <w:tcPr>
            <w:tcW w:w="1560" w:type="dxa"/>
            <w:vAlign w:val="center"/>
          </w:tcPr>
          <w:p w:rsidR="001D724E" w:rsidRPr="00D80ED0" w:rsidRDefault="001D724E" w:rsidP="001D72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074" w:type="dxa"/>
            <w:vAlign w:val="center"/>
          </w:tcPr>
          <w:p w:rsidR="001D724E" w:rsidRPr="00D80ED0" w:rsidRDefault="001D724E" w:rsidP="001D724E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Лицевая панель</w:t>
            </w:r>
          </w:p>
        </w:tc>
        <w:tc>
          <w:tcPr>
            <w:tcW w:w="873" w:type="dxa"/>
            <w:vAlign w:val="center"/>
          </w:tcPr>
          <w:p w:rsidR="001D724E" w:rsidRPr="00D80ED0" w:rsidRDefault="001D724E" w:rsidP="001D72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3694" w:type="dxa"/>
            <w:vAlign w:val="center"/>
          </w:tcPr>
          <w:p w:rsidR="001D724E" w:rsidRPr="00D80ED0" w:rsidRDefault="00006117" w:rsidP="001D724E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Двигатель вентилятора</w:t>
            </w:r>
          </w:p>
        </w:tc>
      </w:tr>
      <w:tr w:rsidR="001D724E" w:rsidRPr="00D80ED0" w:rsidTr="00032234">
        <w:trPr>
          <w:trHeight w:val="294"/>
          <w:jc w:val="center"/>
        </w:trPr>
        <w:tc>
          <w:tcPr>
            <w:tcW w:w="1560" w:type="dxa"/>
            <w:vAlign w:val="center"/>
          </w:tcPr>
          <w:p w:rsidR="001D724E" w:rsidRPr="00D80ED0" w:rsidRDefault="001D724E" w:rsidP="001D72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074" w:type="dxa"/>
            <w:vAlign w:val="center"/>
          </w:tcPr>
          <w:p w:rsidR="001D724E" w:rsidRPr="00D80ED0" w:rsidRDefault="001D724E" w:rsidP="001D724E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Индикаторная панель</w:t>
            </w:r>
          </w:p>
        </w:tc>
        <w:tc>
          <w:tcPr>
            <w:tcW w:w="873" w:type="dxa"/>
            <w:vAlign w:val="center"/>
          </w:tcPr>
          <w:p w:rsidR="001D724E" w:rsidRPr="00D80ED0" w:rsidRDefault="001D724E" w:rsidP="001D72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3694" w:type="dxa"/>
            <w:vAlign w:val="center"/>
          </w:tcPr>
          <w:p w:rsidR="001D724E" w:rsidRPr="00D80ED0" w:rsidRDefault="00C91730" w:rsidP="001D724E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Рама для настенного монтажа</w:t>
            </w:r>
          </w:p>
        </w:tc>
      </w:tr>
      <w:tr w:rsidR="001D724E" w:rsidRPr="00D80ED0" w:rsidTr="00032234">
        <w:trPr>
          <w:trHeight w:val="141"/>
          <w:jc w:val="center"/>
        </w:trPr>
        <w:tc>
          <w:tcPr>
            <w:tcW w:w="1560" w:type="dxa"/>
            <w:vAlign w:val="center"/>
          </w:tcPr>
          <w:p w:rsidR="001D724E" w:rsidRPr="00D80ED0" w:rsidRDefault="001D724E" w:rsidP="001D72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074" w:type="dxa"/>
            <w:vAlign w:val="center"/>
          </w:tcPr>
          <w:p w:rsidR="001D724E" w:rsidRPr="00D80ED0" w:rsidRDefault="001D724E" w:rsidP="001D724E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Фильтр в рамке</w:t>
            </w:r>
          </w:p>
        </w:tc>
        <w:tc>
          <w:tcPr>
            <w:tcW w:w="873" w:type="dxa"/>
            <w:vAlign w:val="center"/>
          </w:tcPr>
          <w:p w:rsidR="001D724E" w:rsidRPr="00D80ED0" w:rsidRDefault="001D724E" w:rsidP="001D72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3694" w:type="dxa"/>
            <w:vAlign w:val="center"/>
          </w:tcPr>
          <w:p w:rsidR="001D724E" w:rsidRPr="00D80ED0" w:rsidRDefault="006D5279" w:rsidP="001D724E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Вентилятор с поперечным потоком</w:t>
            </w:r>
          </w:p>
        </w:tc>
      </w:tr>
      <w:tr w:rsidR="001D724E" w:rsidRPr="00D80ED0" w:rsidTr="00032234">
        <w:trPr>
          <w:trHeight w:val="247"/>
          <w:jc w:val="center"/>
        </w:trPr>
        <w:tc>
          <w:tcPr>
            <w:tcW w:w="1560" w:type="dxa"/>
            <w:vAlign w:val="center"/>
          </w:tcPr>
          <w:p w:rsidR="001D724E" w:rsidRPr="00D80ED0" w:rsidRDefault="001D724E" w:rsidP="001D72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074" w:type="dxa"/>
            <w:vAlign w:val="center"/>
          </w:tcPr>
          <w:p w:rsidR="001D724E" w:rsidRPr="00D80ED0" w:rsidRDefault="001D724E" w:rsidP="001D724E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Завинчивающаяся крышка</w:t>
            </w:r>
          </w:p>
        </w:tc>
        <w:tc>
          <w:tcPr>
            <w:tcW w:w="873" w:type="dxa"/>
            <w:vAlign w:val="center"/>
          </w:tcPr>
          <w:p w:rsidR="001D724E" w:rsidRPr="00D80ED0" w:rsidRDefault="001D724E" w:rsidP="001D72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3694" w:type="dxa"/>
            <w:vAlign w:val="center"/>
          </w:tcPr>
          <w:p w:rsidR="001D724E" w:rsidRPr="00D80ED0" w:rsidRDefault="006D5279" w:rsidP="001D724E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Испаритель в сборе</w:t>
            </w:r>
          </w:p>
        </w:tc>
      </w:tr>
      <w:tr w:rsidR="001D724E" w:rsidRPr="00D80ED0" w:rsidTr="00032234">
        <w:trPr>
          <w:trHeight w:val="247"/>
          <w:jc w:val="center"/>
        </w:trPr>
        <w:tc>
          <w:tcPr>
            <w:tcW w:w="1560" w:type="dxa"/>
            <w:vAlign w:val="center"/>
          </w:tcPr>
          <w:p w:rsidR="001D724E" w:rsidRPr="00D80ED0" w:rsidRDefault="001D724E" w:rsidP="001D72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074" w:type="dxa"/>
            <w:vAlign w:val="center"/>
          </w:tcPr>
          <w:p w:rsidR="001D724E" w:rsidRPr="00D80ED0" w:rsidRDefault="001D724E" w:rsidP="001D724E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Крышка электрической коробки в сборе</w:t>
            </w:r>
          </w:p>
        </w:tc>
        <w:tc>
          <w:tcPr>
            <w:tcW w:w="873" w:type="dxa"/>
            <w:vAlign w:val="center"/>
          </w:tcPr>
          <w:p w:rsidR="001D724E" w:rsidRPr="00D80ED0" w:rsidRDefault="001D724E" w:rsidP="001D724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3694" w:type="dxa"/>
            <w:vAlign w:val="center"/>
          </w:tcPr>
          <w:p w:rsidR="001D724E" w:rsidRPr="00D80ED0" w:rsidRDefault="006D5279" w:rsidP="001D724E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Спиралевидный язычок</w:t>
            </w:r>
          </w:p>
        </w:tc>
      </w:tr>
      <w:tr w:rsidR="006D5279" w:rsidRPr="00D80ED0" w:rsidTr="00032234">
        <w:trPr>
          <w:trHeight w:val="182"/>
          <w:jc w:val="center"/>
        </w:trPr>
        <w:tc>
          <w:tcPr>
            <w:tcW w:w="1560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074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Передняя панель в сборе</w:t>
            </w:r>
          </w:p>
        </w:tc>
        <w:tc>
          <w:tcPr>
            <w:tcW w:w="873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3694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Воздушные жалюзи (правые)</w:t>
            </w:r>
          </w:p>
        </w:tc>
      </w:tr>
      <w:tr w:rsidR="006D5279" w:rsidRPr="00D80ED0" w:rsidTr="00032234">
        <w:trPr>
          <w:trHeight w:val="494"/>
          <w:jc w:val="center"/>
        </w:trPr>
        <w:tc>
          <w:tcPr>
            <w:tcW w:w="1560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074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Защитная крышка крышки электрической коробки</w:t>
            </w:r>
          </w:p>
        </w:tc>
        <w:tc>
          <w:tcPr>
            <w:tcW w:w="873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3694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Воздушные жалюзи (левые)</w:t>
            </w:r>
          </w:p>
        </w:tc>
      </w:tr>
      <w:tr w:rsidR="006D5279" w:rsidRPr="00D80ED0" w:rsidTr="00032234">
        <w:trPr>
          <w:trHeight w:val="249"/>
          <w:jc w:val="center"/>
        </w:trPr>
        <w:tc>
          <w:tcPr>
            <w:tcW w:w="1560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4074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Основная плата</w:t>
            </w:r>
          </w:p>
        </w:tc>
        <w:tc>
          <w:tcPr>
            <w:tcW w:w="873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3694" w:type="dxa"/>
            <w:vAlign w:val="center"/>
          </w:tcPr>
          <w:p w:rsidR="006D5279" w:rsidRPr="00D80ED0" w:rsidRDefault="00A9411B" w:rsidP="006D527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Поворотный рычаг</w:t>
            </w:r>
          </w:p>
        </w:tc>
      </w:tr>
      <w:tr w:rsidR="006D5279" w:rsidRPr="00D80ED0" w:rsidTr="00032234">
        <w:trPr>
          <w:trHeight w:val="247"/>
          <w:jc w:val="center"/>
        </w:trPr>
        <w:tc>
          <w:tcPr>
            <w:tcW w:w="1560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074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Крышка электрической коробки</w:t>
            </w:r>
          </w:p>
        </w:tc>
        <w:tc>
          <w:tcPr>
            <w:tcW w:w="873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3694" w:type="dxa"/>
            <w:vAlign w:val="center"/>
          </w:tcPr>
          <w:p w:rsidR="006D5279" w:rsidRPr="00D80ED0" w:rsidRDefault="00A9411B" w:rsidP="006D527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Левая осевая втулка</w:t>
            </w:r>
          </w:p>
        </w:tc>
      </w:tr>
      <w:tr w:rsidR="006D5279" w:rsidRPr="00D80ED0" w:rsidTr="00032234">
        <w:trPr>
          <w:trHeight w:val="247"/>
          <w:jc w:val="center"/>
        </w:trPr>
        <w:tc>
          <w:tcPr>
            <w:tcW w:w="1560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4074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Перемычка</w:t>
            </w:r>
          </w:p>
        </w:tc>
        <w:tc>
          <w:tcPr>
            <w:tcW w:w="873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3694" w:type="dxa"/>
            <w:vAlign w:val="center"/>
          </w:tcPr>
          <w:p w:rsidR="006D5279" w:rsidRPr="00D80ED0" w:rsidRDefault="00A9411B" w:rsidP="006D527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Задний корпус в сборе</w:t>
            </w:r>
          </w:p>
        </w:tc>
      </w:tr>
      <w:tr w:rsidR="006D5279" w:rsidRPr="00D80ED0" w:rsidTr="00032234">
        <w:trPr>
          <w:trHeight w:val="290"/>
          <w:jc w:val="center"/>
        </w:trPr>
        <w:tc>
          <w:tcPr>
            <w:tcW w:w="1560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4074" w:type="dxa"/>
            <w:vAlign w:val="center"/>
          </w:tcPr>
          <w:p w:rsidR="006D5279" w:rsidRPr="00D80ED0" w:rsidRDefault="006D5279" w:rsidP="00A27CC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 xml:space="preserve">Клеммная </w:t>
            </w:r>
            <w:r w:rsidR="00A27CC3">
              <w:rPr>
                <w:rFonts w:eastAsiaTheme="minorHAnsi"/>
                <w:sz w:val="22"/>
                <w:szCs w:val="22"/>
                <w:lang w:eastAsia="en-US"/>
              </w:rPr>
              <w:t>колодка</w:t>
            </w:r>
          </w:p>
        </w:tc>
        <w:tc>
          <w:tcPr>
            <w:tcW w:w="873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3694" w:type="dxa"/>
            <w:vAlign w:val="center"/>
          </w:tcPr>
          <w:p w:rsidR="006D5279" w:rsidRPr="00D80ED0" w:rsidRDefault="00A9411B" w:rsidP="006D527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Дренажный шланг</w:t>
            </w:r>
          </w:p>
        </w:tc>
      </w:tr>
      <w:tr w:rsidR="006D5279" w:rsidRPr="00D80ED0" w:rsidTr="00032234">
        <w:trPr>
          <w:trHeight w:val="222"/>
          <w:jc w:val="center"/>
        </w:trPr>
        <w:tc>
          <w:tcPr>
            <w:tcW w:w="1560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4074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Электрическая коробка в сборе</w:t>
            </w:r>
          </w:p>
        </w:tc>
        <w:tc>
          <w:tcPr>
            <w:tcW w:w="873" w:type="dxa"/>
            <w:vAlign w:val="center"/>
          </w:tcPr>
          <w:p w:rsidR="006D5279" w:rsidRPr="00D80ED0" w:rsidRDefault="006D5279" w:rsidP="006D527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3694" w:type="dxa"/>
            <w:vAlign w:val="center"/>
          </w:tcPr>
          <w:p w:rsidR="006D5279" w:rsidRPr="00D80ED0" w:rsidRDefault="00A9411B" w:rsidP="006D527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Кольцо подшипника</w:t>
            </w:r>
          </w:p>
        </w:tc>
      </w:tr>
      <w:tr w:rsidR="00A9411B" w:rsidRPr="00D80ED0" w:rsidTr="00032234">
        <w:trPr>
          <w:trHeight w:val="396"/>
          <w:jc w:val="center"/>
        </w:trPr>
        <w:tc>
          <w:tcPr>
            <w:tcW w:w="1560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4074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Осевая втулка</w:t>
            </w:r>
          </w:p>
        </w:tc>
        <w:tc>
          <w:tcPr>
            <w:tcW w:w="873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3694" w:type="dxa"/>
            <w:vAlign w:val="center"/>
          </w:tcPr>
          <w:p w:rsidR="00A9411B" w:rsidRPr="00D80ED0" w:rsidRDefault="00A46647" w:rsidP="00A9411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Уплотнительная прокладка подшипника в сборе</w:t>
            </w:r>
          </w:p>
        </w:tc>
      </w:tr>
      <w:tr w:rsidR="00A9411B" w:rsidRPr="00D80ED0" w:rsidTr="00032234">
        <w:trPr>
          <w:trHeight w:val="247"/>
          <w:jc w:val="center"/>
        </w:trPr>
        <w:tc>
          <w:tcPr>
            <w:tcW w:w="1560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4074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Направляющая жалюзи</w:t>
            </w:r>
          </w:p>
        </w:tc>
        <w:tc>
          <w:tcPr>
            <w:tcW w:w="873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3694" w:type="dxa"/>
            <w:vAlign w:val="center"/>
          </w:tcPr>
          <w:p w:rsidR="00A9411B" w:rsidRPr="00D80ED0" w:rsidRDefault="00F83850" w:rsidP="00A9411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Опора испарителя </w:t>
            </w:r>
          </w:p>
        </w:tc>
      </w:tr>
      <w:tr w:rsidR="00A9411B" w:rsidRPr="00D80ED0" w:rsidTr="00032234">
        <w:trPr>
          <w:trHeight w:val="232"/>
          <w:jc w:val="center"/>
        </w:trPr>
        <w:tc>
          <w:tcPr>
            <w:tcW w:w="1560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4074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Шаговый двигатель</w:t>
            </w:r>
          </w:p>
        </w:tc>
        <w:tc>
          <w:tcPr>
            <w:tcW w:w="873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3694" w:type="dxa"/>
            <w:vAlign w:val="center"/>
          </w:tcPr>
          <w:p w:rsidR="00A9411B" w:rsidRPr="00D80ED0" w:rsidRDefault="00A46647" w:rsidP="00A9411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Пульт ДУ</w:t>
            </w:r>
          </w:p>
        </w:tc>
      </w:tr>
      <w:tr w:rsidR="00A9411B" w:rsidRPr="00D80ED0" w:rsidTr="00032234">
        <w:trPr>
          <w:trHeight w:val="232"/>
          <w:jc w:val="center"/>
        </w:trPr>
        <w:tc>
          <w:tcPr>
            <w:tcW w:w="1560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4074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Воздушные жалюзи (автоматические)</w:t>
            </w:r>
          </w:p>
        </w:tc>
        <w:tc>
          <w:tcPr>
            <w:tcW w:w="873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3694" w:type="dxa"/>
            <w:vAlign w:val="center"/>
          </w:tcPr>
          <w:p w:rsidR="00A9411B" w:rsidRPr="00D80ED0" w:rsidRDefault="00A46647" w:rsidP="00A9411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Шнур питания</w:t>
            </w:r>
          </w:p>
        </w:tc>
      </w:tr>
      <w:tr w:rsidR="00A9411B" w:rsidRPr="00D80ED0" w:rsidTr="00032234">
        <w:trPr>
          <w:trHeight w:val="232"/>
          <w:jc w:val="center"/>
        </w:trPr>
        <w:tc>
          <w:tcPr>
            <w:tcW w:w="1560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4074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Шаговый двигатель</w:t>
            </w:r>
          </w:p>
        </w:tc>
        <w:tc>
          <w:tcPr>
            <w:tcW w:w="873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3694" w:type="dxa"/>
            <w:vAlign w:val="center"/>
          </w:tcPr>
          <w:p w:rsidR="00A9411B" w:rsidRPr="00D80ED0" w:rsidRDefault="00A46647" w:rsidP="00A9411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</w:p>
        </w:tc>
      </w:tr>
      <w:tr w:rsidR="00A9411B" w:rsidRPr="00D80ED0" w:rsidTr="00032234">
        <w:trPr>
          <w:trHeight w:val="232"/>
          <w:jc w:val="center"/>
        </w:trPr>
        <w:tc>
          <w:tcPr>
            <w:tcW w:w="1560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val="en-US" w:eastAsia="en-US"/>
              </w:rPr>
              <w:t>18</w:t>
            </w:r>
          </w:p>
        </w:tc>
        <w:tc>
          <w:tcPr>
            <w:tcW w:w="4074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Рычаг</w:t>
            </w:r>
          </w:p>
        </w:tc>
        <w:tc>
          <w:tcPr>
            <w:tcW w:w="873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3694" w:type="dxa"/>
            <w:vAlign w:val="center"/>
          </w:tcPr>
          <w:p w:rsidR="00A9411B" w:rsidRPr="00D80ED0" w:rsidRDefault="00A46647" w:rsidP="00A9411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</w:p>
        </w:tc>
      </w:tr>
      <w:tr w:rsidR="00A9411B" w:rsidRPr="00D80ED0" w:rsidTr="00032234">
        <w:trPr>
          <w:trHeight w:val="232"/>
          <w:jc w:val="center"/>
        </w:trPr>
        <w:tc>
          <w:tcPr>
            <w:tcW w:w="1560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val="en-US" w:eastAsia="en-US"/>
              </w:rPr>
              <w:t>19</w:t>
            </w:r>
          </w:p>
        </w:tc>
        <w:tc>
          <w:tcPr>
            <w:tcW w:w="4074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Резиновая заглушка дренажного поддона</w:t>
            </w:r>
          </w:p>
        </w:tc>
        <w:tc>
          <w:tcPr>
            <w:tcW w:w="873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3694" w:type="dxa"/>
            <w:vAlign w:val="center"/>
          </w:tcPr>
          <w:p w:rsidR="00A9411B" w:rsidRPr="00D80ED0" w:rsidRDefault="00F83850" w:rsidP="00A9411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Генератор холодной плазмы</w:t>
            </w:r>
          </w:p>
        </w:tc>
      </w:tr>
      <w:tr w:rsidR="00A9411B" w:rsidRPr="00D80ED0" w:rsidTr="00032234">
        <w:trPr>
          <w:trHeight w:val="232"/>
          <w:jc w:val="center"/>
        </w:trPr>
        <w:tc>
          <w:tcPr>
            <w:tcW w:w="1560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val="en-US" w:eastAsia="en-US"/>
              </w:rPr>
              <w:t>20</w:t>
            </w:r>
          </w:p>
        </w:tc>
        <w:tc>
          <w:tcPr>
            <w:tcW w:w="4074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Зажим для соединительной трубы</w:t>
            </w:r>
          </w:p>
        </w:tc>
        <w:tc>
          <w:tcPr>
            <w:tcW w:w="873" w:type="dxa"/>
            <w:vAlign w:val="center"/>
          </w:tcPr>
          <w:p w:rsidR="00A9411B" w:rsidRPr="00D80ED0" w:rsidRDefault="00A9411B" w:rsidP="00A9411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3694" w:type="dxa"/>
            <w:vAlign w:val="center"/>
          </w:tcPr>
          <w:p w:rsidR="00A9411B" w:rsidRPr="00D80ED0" w:rsidRDefault="00F83850" w:rsidP="00F8385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Модуль </w:t>
            </w:r>
            <w:proofErr w:type="spellStart"/>
            <w:r>
              <w:rPr>
                <w:rFonts w:eastAsiaTheme="minorHAnsi"/>
                <w:sz w:val="22"/>
                <w:szCs w:val="22"/>
                <w:lang w:eastAsia="en-US"/>
              </w:rPr>
              <w:t>вай</w:t>
            </w:r>
            <w:proofErr w:type="spellEnd"/>
            <w:r>
              <w:rPr>
                <w:rFonts w:eastAsiaTheme="minorHAnsi"/>
                <w:sz w:val="22"/>
                <w:szCs w:val="22"/>
                <w:lang w:eastAsia="en-US"/>
              </w:rPr>
              <w:t>-фай</w:t>
            </w:r>
            <w:r w:rsidRPr="00D80ED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</w:tr>
    </w:tbl>
    <w:p w:rsidR="00FB0490" w:rsidRDefault="00FB0490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E71B89" w:rsidRPr="00F83850" w:rsidRDefault="00E71B89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34F19" w:rsidRPr="00F83850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34F19" w:rsidRPr="00F83850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34F19" w:rsidRPr="00F83850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34F19" w:rsidRPr="00F83850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34F19" w:rsidRPr="00F83850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34F19" w:rsidRPr="00F83850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34F19" w:rsidRPr="00F83850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34F19" w:rsidRPr="00F83850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34F19" w:rsidRPr="00F83850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34F19" w:rsidRPr="00F83850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34F19" w:rsidRPr="00F83850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34F19" w:rsidRPr="00F83850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34F19" w:rsidRPr="00F83850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34F19" w:rsidRPr="00F83850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34F19" w:rsidRPr="00F83850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34F19" w:rsidRPr="00F83850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34F19" w:rsidRPr="00F83850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34F19" w:rsidRPr="00F83850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34F19" w:rsidRPr="00F83850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34F19" w:rsidRPr="00F83850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34F19" w:rsidRPr="00F83850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34F19" w:rsidRPr="00F83850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34F19" w:rsidRPr="00F83850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34F19" w:rsidRDefault="00F34F19" w:rsidP="00F34F19">
      <w:pPr>
        <w:pStyle w:val="a8"/>
        <w:ind w:left="851"/>
        <w:jc w:val="left"/>
        <w:rPr>
          <w:b w:val="0"/>
          <w:sz w:val="22"/>
          <w:szCs w:val="22"/>
        </w:rPr>
      </w:pPr>
      <w:r w:rsidRPr="007B771E">
        <w:rPr>
          <w:b w:val="0"/>
          <w:sz w:val="22"/>
          <w:szCs w:val="22"/>
        </w:rPr>
        <w:lastRenderedPageBreak/>
        <w:t>Развернутый вид</w:t>
      </w:r>
      <w:r>
        <w:rPr>
          <w:b w:val="0"/>
          <w:sz w:val="22"/>
          <w:szCs w:val="22"/>
        </w:rPr>
        <w:t xml:space="preserve"> внутренн</w:t>
      </w:r>
      <w:r w:rsidR="00A021EB">
        <w:rPr>
          <w:b w:val="0"/>
          <w:sz w:val="22"/>
          <w:szCs w:val="22"/>
        </w:rPr>
        <w:t>их блоков</w:t>
      </w:r>
      <w:r>
        <w:rPr>
          <w:b w:val="0"/>
          <w:sz w:val="22"/>
          <w:szCs w:val="22"/>
        </w:rPr>
        <w:t xml:space="preserve"> KFRI50</w:t>
      </w:r>
      <w:r w:rsidR="00A021EB">
        <w:rPr>
          <w:b w:val="0"/>
          <w:sz w:val="22"/>
          <w:szCs w:val="22"/>
          <w:lang w:val="en-US"/>
        </w:rPr>
        <w:t>X</w:t>
      </w:r>
      <w:r w:rsidRPr="007E00ED">
        <w:rPr>
          <w:b w:val="0"/>
          <w:sz w:val="22"/>
          <w:szCs w:val="22"/>
        </w:rPr>
        <w:t>LOW</w:t>
      </w:r>
      <w:r w:rsidR="00A021EB">
        <w:rPr>
          <w:b w:val="0"/>
          <w:sz w:val="22"/>
          <w:szCs w:val="22"/>
        </w:rPr>
        <w:t>, KFRI70</w:t>
      </w:r>
      <w:r w:rsidR="00A021EB">
        <w:rPr>
          <w:b w:val="0"/>
          <w:sz w:val="22"/>
          <w:szCs w:val="22"/>
          <w:lang w:val="en-US"/>
        </w:rPr>
        <w:t>X</w:t>
      </w:r>
      <w:r w:rsidR="00A021EB" w:rsidRPr="007E00ED">
        <w:rPr>
          <w:b w:val="0"/>
          <w:sz w:val="22"/>
          <w:szCs w:val="22"/>
        </w:rPr>
        <w:t>LOW</w:t>
      </w:r>
      <w:r>
        <w:rPr>
          <w:b w:val="0"/>
          <w:sz w:val="22"/>
          <w:szCs w:val="22"/>
        </w:rPr>
        <w:t xml:space="preserve"> представлен на рисунке </w:t>
      </w:r>
      <w:r w:rsidR="00791D78">
        <w:rPr>
          <w:b w:val="0"/>
          <w:sz w:val="22"/>
          <w:szCs w:val="22"/>
        </w:rPr>
        <w:t>8</w:t>
      </w:r>
      <w:r w:rsidRPr="00630897">
        <w:rPr>
          <w:b w:val="0"/>
          <w:sz w:val="22"/>
          <w:szCs w:val="22"/>
        </w:rPr>
        <w:t>.</w:t>
      </w:r>
    </w:p>
    <w:p w:rsidR="00F34F19" w:rsidRDefault="00F34F19" w:rsidP="00F34F19">
      <w:pPr>
        <w:pStyle w:val="a8"/>
        <w:ind w:left="851"/>
        <w:jc w:val="left"/>
        <w:rPr>
          <w:b w:val="0"/>
          <w:sz w:val="22"/>
          <w:szCs w:val="22"/>
        </w:rPr>
      </w:pPr>
    </w:p>
    <w:p w:rsidR="00F34F19" w:rsidRPr="00F34F19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34F19" w:rsidRDefault="00A021EB" w:rsidP="00053B9B">
      <w:pPr>
        <w:pStyle w:val="a8"/>
        <w:jc w:val="left"/>
        <w:rPr>
          <w:b w:val="0"/>
          <w:sz w:val="22"/>
          <w:szCs w:val="22"/>
          <w:lang w:val="en-US"/>
        </w:rPr>
      </w:pPr>
      <w:r>
        <w:rPr>
          <w:b w:val="0"/>
          <w:noProof/>
          <w:sz w:val="22"/>
          <w:szCs w:val="22"/>
        </w:rPr>
        <w:drawing>
          <wp:inline distT="0" distB="0" distL="0" distR="0">
            <wp:extent cx="6619875" cy="6244207"/>
            <wp:effectExtent l="0" t="2540" r="6985" b="6985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624499" cy="6248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4F19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F34F19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F34F19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F34F19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F34F19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  <w:lang w:val="en-US"/>
        </w:rPr>
      </w:pPr>
    </w:p>
    <w:p w:rsidR="00F34F19" w:rsidRPr="00F34F19" w:rsidRDefault="00791D78" w:rsidP="00053B9B">
      <w:pPr>
        <w:pStyle w:val="a8"/>
        <w:rPr>
          <w:b w:val="0"/>
          <w:sz w:val="20"/>
        </w:rPr>
      </w:pPr>
      <w:r>
        <w:rPr>
          <w:b w:val="0"/>
          <w:sz w:val="20"/>
        </w:rPr>
        <w:t>Рисунок 8</w:t>
      </w:r>
    </w:p>
    <w:p w:rsidR="00F34F19" w:rsidRPr="00D80ED0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34F19" w:rsidRPr="00D80ED0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34F19" w:rsidRPr="00D80ED0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34F19" w:rsidRPr="00D80ED0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34F19" w:rsidRPr="00D80ED0" w:rsidRDefault="00F34F19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D80ED0" w:rsidRDefault="00D80ED0" w:rsidP="00D80ED0">
      <w:pPr>
        <w:pStyle w:val="a8"/>
        <w:ind w:left="851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lastRenderedPageBreak/>
        <w:t>С</w:t>
      </w:r>
      <w:r w:rsidRPr="007B771E">
        <w:rPr>
          <w:b w:val="0"/>
          <w:sz w:val="22"/>
          <w:szCs w:val="22"/>
        </w:rPr>
        <w:t>писок деталей</w:t>
      </w:r>
      <w:r>
        <w:rPr>
          <w:b w:val="0"/>
          <w:sz w:val="22"/>
          <w:szCs w:val="22"/>
        </w:rPr>
        <w:t xml:space="preserve"> внутренн</w:t>
      </w:r>
      <w:r w:rsidR="00F57EAF">
        <w:rPr>
          <w:b w:val="0"/>
          <w:sz w:val="22"/>
          <w:szCs w:val="22"/>
        </w:rPr>
        <w:t>их блоков</w:t>
      </w:r>
      <w:r>
        <w:rPr>
          <w:b w:val="0"/>
          <w:sz w:val="22"/>
          <w:szCs w:val="22"/>
        </w:rPr>
        <w:t xml:space="preserve"> KFRI50</w:t>
      </w:r>
      <w:r w:rsidR="00F32CAE">
        <w:rPr>
          <w:b w:val="0"/>
          <w:sz w:val="22"/>
          <w:szCs w:val="22"/>
          <w:lang w:val="en-US"/>
        </w:rPr>
        <w:t>X</w:t>
      </w:r>
      <w:r w:rsidRPr="007E00ED">
        <w:rPr>
          <w:b w:val="0"/>
          <w:sz w:val="22"/>
          <w:szCs w:val="22"/>
        </w:rPr>
        <w:t>LOW</w:t>
      </w:r>
      <w:r w:rsidR="00F57EAF">
        <w:rPr>
          <w:b w:val="0"/>
          <w:sz w:val="22"/>
          <w:szCs w:val="22"/>
        </w:rPr>
        <w:t>,</w:t>
      </w:r>
      <w:r w:rsidR="00F57EAF" w:rsidRPr="00F57EAF">
        <w:rPr>
          <w:b w:val="0"/>
          <w:sz w:val="22"/>
          <w:szCs w:val="22"/>
        </w:rPr>
        <w:t xml:space="preserve"> </w:t>
      </w:r>
      <w:r w:rsidR="00F57EAF">
        <w:rPr>
          <w:b w:val="0"/>
          <w:sz w:val="22"/>
          <w:szCs w:val="22"/>
        </w:rPr>
        <w:t>KFRI70</w:t>
      </w:r>
      <w:r w:rsidR="00F32CAE">
        <w:rPr>
          <w:b w:val="0"/>
          <w:sz w:val="22"/>
          <w:szCs w:val="22"/>
          <w:lang w:val="en-US"/>
        </w:rPr>
        <w:t>X</w:t>
      </w:r>
      <w:r w:rsidR="00F57EAF" w:rsidRPr="007E00ED">
        <w:rPr>
          <w:b w:val="0"/>
          <w:sz w:val="22"/>
          <w:szCs w:val="22"/>
        </w:rPr>
        <w:t>LOW</w:t>
      </w:r>
      <w:r w:rsidR="00791D78">
        <w:rPr>
          <w:b w:val="0"/>
          <w:sz w:val="22"/>
          <w:szCs w:val="22"/>
        </w:rPr>
        <w:t xml:space="preserve"> к рисунку 8</w:t>
      </w:r>
      <w:r>
        <w:rPr>
          <w:b w:val="0"/>
          <w:sz w:val="22"/>
          <w:szCs w:val="22"/>
        </w:rPr>
        <w:t xml:space="preserve"> представлен</w:t>
      </w:r>
      <w:r w:rsidRPr="00630897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в таблице 4</w:t>
      </w:r>
      <w:r w:rsidRPr="00630897">
        <w:rPr>
          <w:b w:val="0"/>
          <w:sz w:val="22"/>
          <w:szCs w:val="22"/>
        </w:rPr>
        <w:t>.</w:t>
      </w:r>
    </w:p>
    <w:p w:rsidR="00D80ED0" w:rsidRDefault="00D80ED0" w:rsidP="00D80ED0">
      <w:pPr>
        <w:pStyle w:val="a8"/>
        <w:outlineLvl w:val="1"/>
        <w:rPr>
          <w:b w:val="0"/>
          <w:sz w:val="22"/>
          <w:szCs w:val="22"/>
        </w:rPr>
      </w:pPr>
    </w:p>
    <w:p w:rsidR="00D80ED0" w:rsidRPr="00F66B1D" w:rsidRDefault="00D80ED0" w:rsidP="00053B9B">
      <w:pPr>
        <w:pStyle w:val="a8"/>
        <w:rPr>
          <w:b w:val="0"/>
          <w:sz w:val="20"/>
        </w:rPr>
      </w:pPr>
      <w:r>
        <w:rPr>
          <w:b w:val="0"/>
          <w:sz w:val="20"/>
        </w:rPr>
        <w:t>Таблица 4</w:t>
      </w:r>
    </w:p>
    <w:p w:rsidR="00D80ED0" w:rsidRDefault="00D80ED0" w:rsidP="00D80ED0">
      <w:pPr>
        <w:pStyle w:val="a8"/>
        <w:outlineLvl w:val="1"/>
        <w:rPr>
          <w:b w:val="0"/>
          <w:sz w:val="22"/>
          <w:szCs w:val="22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560"/>
        <w:gridCol w:w="4074"/>
        <w:gridCol w:w="873"/>
        <w:gridCol w:w="3694"/>
      </w:tblGrid>
      <w:tr w:rsidR="00A31BCF" w:rsidRPr="00D80ED0" w:rsidTr="00986128">
        <w:trPr>
          <w:trHeight w:val="247"/>
          <w:jc w:val="center"/>
        </w:trPr>
        <w:tc>
          <w:tcPr>
            <w:tcW w:w="1560" w:type="dxa"/>
            <w:vAlign w:val="center"/>
          </w:tcPr>
          <w:p w:rsidR="00A31BCF" w:rsidRPr="00D80ED0" w:rsidRDefault="00A31BCF" w:rsidP="00986128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4074" w:type="dxa"/>
            <w:vAlign w:val="center"/>
          </w:tcPr>
          <w:p w:rsidR="00A31BCF" w:rsidRPr="00D80ED0" w:rsidRDefault="00A31BCF" w:rsidP="00986128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873" w:type="dxa"/>
            <w:vAlign w:val="center"/>
          </w:tcPr>
          <w:p w:rsidR="00A31BCF" w:rsidRPr="00D80ED0" w:rsidRDefault="00A31BCF" w:rsidP="00986128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3694" w:type="dxa"/>
            <w:vAlign w:val="center"/>
          </w:tcPr>
          <w:p w:rsidR="00A31BCF" w:rsidRPr="00D80ED0" w:rsidRDefault="00A31BCF" w:rsidP="00986128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</w:tr>
      <w:tr w:rsidR="00C37216" w:rsidRPr="00D80ED0" w:rsidTr="00986128">
        <w:trPr>
          <w:trHeight w:val="286"/>
          <w:jc w:val="center"/>
        </w:trPr>
        <w:tc>
          <w:tcPr>
            <w:tcW w:w="1560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07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Лицевая панель</w:t>
            </w:r>
          </w:p>
        </w:tc>
        <w:tc>
          <w:tcPr>
            <w:tcW w:w="873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369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D227E">
              <w:rPr>
                <w:rFonts w:eastAsiaTheme="minorHAnsi"/>
                <w:sz w:val="22"/>
                <w:szCs w:val="22"/>
                <w:lang w:eastAsia="en-US"/>
              </w:rPr>
              <w:t>Воздушн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ые</w:t>
            </w:r>
            <w:r w:rsidRPr="00AD227E">
              <w:rPr>
                <w:rFonts w:eastAsiaTheme="minorHAnsi"/>
                <w:sz w:val="22"/>
                <w:szCs w:val="22"/>
                <w:lang w:eastAsia="en-US"/>
              </w:rPr>
              <w:t xml:space="preserve"> жалюзи</w:t>
            </w:r>
          </w:p>
        </w:tc>
      </w:tr>
      <w:tr w:rsidR="00C37216" w:rsidRPr="00D80ED0" w:rsidTr="00986128">
        <w:trPr>
          <w:trHeight w:val="294"/>
          <w:jc w:val="center"/>
        </w:trPr>
        <w:tc>
          <w:tcPr>
            <w:tcW w:w="1560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07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Фильтр в рамке</w:t>
            </w:r>
          </w:p>
        </w:tc>
        <w:tc>
          <w:tcPr>
            <w:tcW w:w="873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369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Шаговый двигатель</w:t>
            </w:r>
          </w:p>
        </w:tc>
      </w:tr>
      <w:tr w:rsidR="00C37216" w:rsidRPr="00D80ED0" w:rsidTr="00986128">
        <w:trPr>
          <w:trHeight w:val="141"/>
          <w:jc w:val="center"/>
        </w:trPr>
        <w:tc>
          <w:tcPr>
            <w:tcW w:w="1560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07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Завинчивающаяся крышка</w:t>
            </w:r>
          </w:p>
        </w:tc>
        <w:tc>
          <w:tcPr>
            <w:tcW w:w="873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369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A7F51">
              <w:rPr>
                <w:rFonts w:eastAsiaTheme="minorHAnsi"/>
                <w:sz w:val="22"/>
                <w:szCs w:val="22"/>
                <w:lang w:eastAsia="en-US"/>
              </w:rPr>
              <w:t>Направляющая жалюзи</w:t>
            </w:r>
          </w:p>
        </w:tc>
      </w:tr>
      <w:tr w:rsidR="00C37216" w:rsidRPr="00D80ED0" w:rsidTr="00986128">
        <w:trPr>
          <w:trHeight w:val="247"/>
          <w:jc w:val="center"/>
        </w:trPr>
        <w:tc>
          <w:tcPr>
            <w:tcW w:w="1560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07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D227E">
              <w:rPr>
                <w:rFonts w:eastAsiaTheme="minorHAnsi"/>
                <w:sz w:val="22"/>
                <w:szCs w:val="22"/>
                <w:lang w:eastAsia="en-US"/>
              </w:rPr>
              <w:t>Левая боковая пластина</w:t>
            </w:r>
          </w:p>
        </w:tc>
        <w:tc>
          <w:tcPr>
            <w:tcW w:w="873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369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</w:t>
            </w: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севая втулка</w:t>
            </w:r>
          </w:p>
        </w:tc>
      </w:tr>
      <w:tr w:rsidR="00C37216" w:rsidRPr="00D80ED0" w:rsidTr="00986128">
        <w:trPr>
          <w:trHeight w:val="247"/>
          <w:jc w:val="center"/>
        </w:trPr>
        <w:tc>
          <w:tcPr>
            <w:tcW w:w="1560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07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D227E">
              <w:rPr>
                <w:rFonts w:eastAsiaTheme="minorHAnsi"/>
                <w:sz w:val="22"/>
                <w:szCs w:val="22"/>
                <w:lang w:eastAsia="en-US"/>
              </w:rPr>
              <w:t>Декоративная полоска(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левая</w:t>
            </w:r>
            <w:r w:rsidRPr="00AD227E">
              <w:rPr>
                <w:rFonts w:eastAsiaTheme="minorHAns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873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369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A7F51">
              <w:rPr>
                <w:rFonts w:eastAsiaTheme="minorHAnsi"/>
                <w:sz w:val="22"/>
                <w:szCs w:val="22"/>
                <w:lang w:eastAsia="en-US"/>
              </w:rPr>
              <w:t>Правая боковая пластина</w:t>
            </w:r>
          </w:p>
        </w:tc>
      </w:tr>
      <w:tr w:rsidR="00C37216" w:rsidRPr="00D80ED0" w:rsidTr="00986128">
        <w:trPr>
          <w:trHeight w:val="182"/>
          <w:jc w:val="center"/>
        </w:trPr>
        <w:tc>
          <w:tcPr>
            <w:tcW w:w="1560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07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33E38">
              <w:rPr>
                <w:rFonts w:eastAsiaTheme="minorHAnsi"/>
                <w:sz w:val="22"/>
                <w:szCs w:val="22"/>
                <w:lang w:eastAsia="en-US"/>
              </w:rPr>
              <w:t>Передний корпус</w:t>
            </w:r>
            <w:r w:rsidRPr="00D80ED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873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369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D227E">
              <w:rPr>
                <w:rFonts w:eastAsiaTheme="minorHAnsi"/>
                <w:sz w:val="22"/>
                <w:szCs w:val="22"/>
                <w:lang w:eastAsia="en-US"/>
              </w:rPr>
              <w:t>Декоративная полоска(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левая</w:t>
            </w:r>
            <w:r w:rsidRPr="00AD227E">
              <w:rPr>
                <w:rFonts w:eastAsiaTheme="minorHAnsi"/>
                <w:sz w:val="22"/>
                <w:szCs w:val="22"/>
                <w:lang w:eastAsia="en-US"/>
              </w:rPr>
              <w:t>)</w:t>
            </w:r>
          </w:p>
        </w:tc>
      </w:tr>
      <w:tr w:rsidR="00C37216" w:rsidRPr="00D80ED0" w:rsidTr="00986128">
        <w:trPr>
          <w:trHeight w:val="494"/>
          <w:jc w:val="center"/>
        </w:trPr>
        <w:tc>
          <w:tcPr>
            <w:tcW w:w="1560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07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31BCF">
              <w:rPr>
                <w:rFonts w:eastAsiaTheme="minorHAnsi"/>
                <w:sz w:val="22"/>
                <w:szCs w:val="22"/>
                <w:lang w:eastAsia="en-US"/>
              </w:rPr>
              <w:t>Воздушные жалюзи (ручные)</w:t>
            </w:r>
          </w:p>
        </w:tc>
        <w:tc>
          <w:tcPr>
            <w:tcW w:w="873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369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10C42">
              <w:rPr>
                <w:rFonts w:eastAsiaTheme="minorHAnsi"/>
                <w:sz w:val="22"/>
                <w:szCs w:val="22"/>
                <w:lang w:eastAsia="en-US"/>
              </w:rPr>
              <w:t>Защитная крышка крышки электрической коробки 2</w:t>
            </w:r>
          </w:p>
        </w:tc>
      </w:tr>
      <w:tr w:rsidR="00C37216" w:rsidRPr="00D80ED0" w:rsidTr="00986128">
        <w:trPr>
          <w:trHeight w:val="249"/>
          <w:jc w:val="center"/>
        </w:trPr>
        <w:tc>
          <w:tcPr>
            <w:tcW w:w="1560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407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Спиралевидный язычок</w:t>
            </w:r>
          </w:p>
        </w:tc>
        <w:tc>
          <w:tcPr>
            <w:tcW w:w="873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369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Крышка электрической коробки 2</w:t>
            </w:r>
          </w:p>
        </w:tc>
      </w:tr>
      <w:tr w:rsidR="00C37216" w:rsidRPr="00D80ED0" w:rsidTr="00986128">
        <w:trPr>
          <w:trHeight w:val="247"/>
          <w:jc w:val="center"/>
        </w:trPr>
        <w:tc>
          <w:tcPr>
            <w:tcW w:w="1560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07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Левая осевая втулка</w:t>
            </w:r>
          </w:p>
        </w:tc>
        <w:tc>
          <w:tcPr>
            <w:tcW w:w="873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369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Электрическая коробка</w:t>
            </w:r>
          </w:p>
        </w:tc>
      </w:tr>
      <w:tr w:rsidR="00C37216" w:rsidRPr="00D80ED0" w:rsidTr="00986128">
        <w:trPr>
          <w:trHeight w:val="247"/>
          <w:jc w:val="center"/>
        </w:trPr>
        <w:tc>
          <w:tcPr>
            <w:tcW w:w="1560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407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Задний корпус в сборе</w:t>
            </w:r>
          </w:p>
        </w:tc>
        <w:tc>
          <w:tcPr>
            <w:tcW w:w="873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369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10C42">
              <w:rPr>
                <w:rFonts w:eastAsiaTheme="minorHAnsi"/>
                <w:sz w:val="22"/>
                <w:szCs w:val="22"/>
                <w:lang w:eastAsia="en-US"/>
              </w:rPr>
              <w:t>Боковая панель (электрическая коробка)</w:t>
            </w:r>
          </w:p>
        </w:tc>
      </w:tr>
      <w:tr w:rsidR="00C37216" w:rsidRPr="00D80ED0" w:rsidTr="00986128">
        <w:trPr>
          <w:trHeight w:val="290"/>
          <w:jc w:val="center"/>
        </w:trPr>
        <w:tc>
          <w:tcPr>
            <w:tcW w:w="1560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407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Резиновая заглушка дренажного поддона</w:t>
            </w:r>
          </w:p>
        </w:tc>
        <w:tc>
          <w:tcPr>
            <w:tcW w:w="873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369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Клеммная колодка</w:t>
            </w:r>
          </w:p>
        </w:tc>
      </w:tr>
      <w:tr w:rsidR="00C37216" w:rsidRPr="00D80ED0" w:rsidTr="00986128">
        <w:trPr>
          <w:trHeight w:val="390"/>
          <w:jc w:val="center"/>
        </w:trPr>
        <w:tc>
          <w:tcPr>
            <w:tcW w:w="1560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407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Кольцо подшипника</w:t>
            </w:r>
          </w:p>
        </w:tc>
        <w:tc>
          <w:tcPr>
            <w:tcW w:w="873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369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Индикаторная панель</w:t>
            </w:r>
          </w:p>
        </w:tc>
      </w:tr>
      <w:tr w:rsidR="00C37216" w:rsidRPr="00D80ED0" w:rsidTr="00986128">
        <w:trPr>
          <w:trHeight w:val="268"/>
          <w:jc w:val="center"/>
        </w:trPr>
        <w:tc>
          <w:tcPr>
            <w:tcW w:w="1560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407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Уплотнительная прокладка подшипника в сборе</w:t>
            </w:r>
          </w:p>
        </w:tc>
        <w:tc>
          <w:tcPr>
            <w:tcW w:w="873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369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Основная плата</w:t>
            </w:r>
          </w:p>
        </w:tc>
      </w:tr>
      <w:tr w:rsidR="00C37216" w:rsidRPr="00D80ED0" w:rsidTr="00986128">
        <w:trPr>
          <w:trHeight w:val="247"/>
          <w:jc w:val="center"/>
        </w:trPr>
        <w:tc>
          <w:tcPr>
            <w:tcW w:w="1560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407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Вентилятор с поперечным потоком</w:t>
            </w:r>
          </w:p>
        </w:tc>
        <w:tc>
          <w:tcPr>
            <w:tcW w:w="873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369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10C42">
              <w:rPr>
                <w:rFonts w:eastAsiaTheme="minorHAnsi"/>
                <w:sz w:val="22"/>
                <w:szCs w:val="22"/>
                <w:lang w:eastAsia="en-US"/>
              </w:rPr>
              <w:t>Защитная крышк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а крышки электрической коробки </w:t>
            </w:r>
          </w:p>
        </w:tc>
      </w:tr>
      <w:tr w:rsidR="00C37216" w:rsidRPr="00D80ED0" w:rsidTr="00986128">
        <w:trPr>
          <w:trHeight w:val="232"/>
          <w:jc w:val="center"/>
        </w:trPr>
        <w:tc>
          <w:tcPr>
            <w:tcW w:w="1560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407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Опора испарителя</w:t>
            </w:r>
          </w:p>
        </w:tc>
        <w:tc>
          <w:tcPr>
            <w:tcW w:w="873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369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Крышка электрической коробки</w:t>
            </w:r>
          </w:p>
        </w:tc>
      </w:tr>
      <w:tr w:rsidR="00C37216" w:rsidRPr="00D80ED0" w:rsidTr="00986128">
        <w:trPr>
          <w:trHeight w:val="232"/>
          <w:jc w:val="center"/>
        </w:trPr>
        <w:tc>
          <w:tcPr>
            <w:tcW w:w="1560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407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Испаритель в сборе</w:t>
            </w:r>
          </w:p>
        </w:tc>
        <w:tc>
          <w:tcPr>
            <w:tcW w:w="873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369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 xml:space="preserve">Перемычка </w:t>
            </w:r>
          </w:p>
        </w:tc>
      </w:tr>
      <w:tr w:rsidR="00C37216" w:rsidRPr="00D80ED0" w:rsidTr="00986128">
        <w:trPr>
          <w:trHeight w:val="232"/>
          <w:jc w:val="center"/>
        </w:trPr>
        <w:tc>
          <w:tcPr>
            <w:tcW w:w="1560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407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Генератор холодной плазмы</w:t>
            </w:r>
          </w:p>
        </w:tc>
        <w:tc>
          <w:tcPr>
            <w:tcW w:w="873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369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37216">
              <w:rPr>
                <w:rFonts w:eastAsiaTheme="minorHAnsi"/>
                <w:sz w:val="22"/>
                <w:szCs w:val="22"/>
                <w:lang w:eastAsia="en-US"/>
              </w:rPr>
              <w:t>Нижний щит электрической коробки</w:t>
            </w:r>
          </w:p>
        </w:tc>
      </w:tr>
      <w:tr w:rsidR="00C37216" w:rsidRPr="00D80ED0" w:rsidTr="00986128">
        <w:trPr>
          <w:trHeight w:val="232"/>
          <w:jc w:val="center"/>
        </w:trPr>
        <w:tc>
          <w:tcPr>
            <w:tcW w:w="1560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val="en-US" w:eastAsia="en-US"/>
              </w:rPr>
              <w:t>18</w:t>
            </w:r>
          </w:p>
        </w:tc>
        <w:tc>
          <w:tcPr>
            <w:tcW w:w="407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Рама для настенного монтажа</w:t>
            </w:r>
          </w:p>
        </w:tc>
        <w:tc>
          <w:tcPr>
            <w:tcW w:w="873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43</w:t>
            </w:r>
          </w:p>
        </w:tc>
        <w:tc>
          <w:tcPr>
            <w:tcW w:w="369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 xml:space="preserve">Электрическая коробка в сборе </w:t>
            </w:r>
          </w:p>
        </w:tc>
      </w:tr>
      <w:tr w:rsidR="00C37216" w:rsidRPr="00D80ED0" w:rsidTr="00986128">
        <w:trPr>
          <w:trHeight w:val="232"/>
          <w:jc w:val="center"/>
        </w:trPr>
        <w:tc>
          <w:tcPr>
            <w:tcW w:w="1560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407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47F6">
              <w:rPr>
                <w:rFonts w:eastAsiaTheme="minorHAnsi"/>
                <w:sz w:val="22"/>
                <w:szCs w:val="22"/>
                <w:lang w:eastAsia="en-US"/>
              </w:rPr>
              <w:t>Прижимная пластина двигателя</w:t>
            </w:r>
          </w:p>
        </w:tc>
        <w:tc>
          <w:tcPr>
            <w:tcW w:w="873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369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  <w:r w:rsidRPr="00A27CC3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C37216" w:rsidRPr="00D80ED0" w:rsidTr="00986128">
        <w:trPr>
          <w:trHeight w:val="232"/>
          <w:jc w:val="center"/>
        </w:trPr>
        <w:tc>
          <w:tcPr>
            <w:tcW w:w="1560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407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Двигатель вентилятора</w:t>
            </w:r>
          </w:p>
        </w:tc>
        <w:tc>
          <w:tcPr>
            <w:tcW w:w="873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369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C37216" w:rsidRPr="00D80ED0" w:rsidTr="00986128">
        <w:trPr>
          <w:trHeight w:val="232"/>
          <w:jc w:val="center"/>
        </w:trPr>
        <w:tc>
          <w:tcPr>
            <w:tcW w:w="1560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407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Зажим для соединительной трубы</w:t>
            </w:r>
          </w:p>
        </w:tc>
        <w:tc>
          <w:tcPr>
            <w:tcW w:w="873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46</w:t>
            </w:r>
          </w:p>
        </w:tc>
        <w:tc>
          <w:tcPr>
            <w:tcW w:w="369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Датчик температуры</w:t>
            </w:r>
            <w:r w:rsidRPr="00D80ED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C37216" w:rsidRPr="00D80ED0" w:rsidTr="00C37216">
        <w:trPr>
          <w:trHeight w:val="65"/>
          <w:jc w:val="center"/>
        </w:trPr>
        <w:tc>
          <w:tcPr>
            <w:tcW w:w="1560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407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Дренажный шланг</w:t>
            </w:r>
          </w:p>
        </w:tc>
        <w:tc>
          <w:tcPr>
            <w:tcW w:w="873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47</w:t>
            </w:r>
          </w:p>
        </w:tc>
        <w:tc>
          <w:tcPr>
            <w:tcW w:w="369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Пульт ДУ</w:t>
            </w:r>
          </w:p>
        </w:tc>
      </w:tr>
      <w:tr w:rsidR="00C37216" w:rsidRPr="00D80ED0" w:rsidTr="00986128">
        <w:trPr>
          <w:trHeight w:val="232"/>
          <w:jc w:val="center"/>
        </w:trPr>
        <w:tc>
          <w:tcPr>
            <w:tcW w:w="1560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407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Шаговый двигатель</w:t>
            </w:r>
          </w:p>
        </w:tc>
        <w:tc>
          <w:tcPr>
            <w:tcW w:w="873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369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Модуль </w:t>
            </w:r>
            <w:proofErr w:type="spellStart"/>
            <w:r>
              <w:rPr>
                <w:rFonts w:eastAsiaTheme="minorHAnsi"/>
                <w:sz w:val="22"/>
                <w:szCs w:val="22"/>
                <w:lang w:eastAsia="en-US"/>
              </w:rPr>
              <w:t>вай</w:t>
            </w:r>
            <w:proofErr w:type="spellEnd"/>
            <w:r>
              <w:rPr>
                <w:rFonts w:eastAsiaTheme="minorHAnsi"/>
                <w:sz w:val="22"/>
                <w:szCs w:val="22"/>
                <w:lang w:eastAsia="en-US"/>
              </w:rPr>
              <w:t>-фай</w:t>
            </w:r>
          </w:p>
        </w:tc>
      </w:tr>
      <w:tr w:rsidR="00C37216" w:rsidRPr="00D80ED0" w:rsidTr="00986128">
        <w:trPr>
          <w:trHeight w:val="232"/>
          <w:jc w:val="center"/>
        </w:trPr>
        <w:tc>
          <w:tcPr>
            <w:tcW w:w="1560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407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Рычаг</w:t>
            </w:r>
          </w:p>
        </w:tc>
        <w:tc>
          <w:tcPr>
            <w:tcW w:w="873" w:type="dxa"/>
            <w:vAlign w:val="center"/>
          </w:tcPr>
          <w:p w:rsidR="00C37216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49</w:t>
            </w:r>
          </w:p>
        </w:tc>
        <w:tc>
          <w:tcPr>
            <w:tcW w:w="3694" w:type="dxa"/>
            <w:vAlign w:val="center"/>
          </w:tcPr>
          <w:p w:rsidR="00C37216" w:rsidRDefault="00C37216" w:rsidP="006F1508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37216">
              <w:rPr>
                <w:rFonts w:eastAsiaTheme="minorHAnsi"/>
                <w:sz w:val="22"/>
                <w:szCs w:val="22"/>
                <w:lang w:eastAsia="en-US"/>
              </w:rPr>
              <w:t>Воздушн</w:t>
            </w:r>
            <w:r w:rsidR="006F1508">
              <w:rPr>
                <w:rFonts w:eastAsiaTheme="minorHAnsi"/>
                <w:sz w:val="22"/>
                <w:szCs w:val="22"/>
                <w:lang w:eastAsia="en-US"/>
              </w:rPr>
              <w:t>ые</w:t>
            </w:r>
            <w:r w:rsidR="008C4C89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37216">
              <w:rPr>
                <w:rFonts w:eastAsiaTheme="minorHAnsi"/>
                <w:sz w:val="22"/>
                <w:szCs w:val="22"/>
                <w:lang w:eastAsia="en-US"/>
              </w:rPr>
              <w:t>жалюзи</w:t>
            </w:r>
          </w:p>
        </w:tc>
      </w:tr>
      <w:tr w:rsidR="00C37216" w:rsidRPr="00D80ED0" w:rsidTr="00986128">
        <w:trPr>
          <w:trHeight w:val="232"/>
          <w:jc w:val="center"/>
        </w:trPr>
        <w:tc>
          <w:tcPr>
            <w:tcW w:w="1560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4074" w:type="dxa"/>
            <w:vAlign w:val="center"/>
          </w:tcPr>
          <w:p w:rsidR="00C37216" w:rsidRPr="00D80ED0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80ED0">
              <w:rPr>
                <w:rFonts w:eastAsiaTheme="minorHAnsi"/>
                <w:sz w:val="22"/>
                <w:szCs w:val="22"/>
                <w:lang w:eastAsia="en-US"/>
              </w:rPr>
              <w:t>Поворотный рычаг</w:t>
            </w:r>
          </w:p>
        </w:tc>
        <w:tc>
          <w:tcPr>
            <w:tcW w:w="873" w:type="dxa"/>
            <w:vAlign w:val="center"/>
          </w:tcPr>
          <w:p w:rsidR="00C37216" w:rsidRDefault="00C37216" w:rsidP="00C3721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694" w:type="dxa"/>
            <w:vAlign w:val="center"/>
          </w:tcPr>
          <w:p w:rsidR="00C37216" w:rsidRDefault="00C37216" w:rsidP="00C37216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:rsidR="00D80ED0" w:rsidRDefault="00D80ED0" w:rsidP="00D80ED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D80ED0" w:rsidRPr="00C37216" w:rsidRDefault="00D80ED0" w:rsidP="00D80ED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D80ED0" w:rsidRPr="00C37216" w:rsidRDefault="00D80ED0" w:rsidP="00D80ED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024393" w:rsidRPr="00C37216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024393" w:rsidRPr="00C37216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024393" w:rsidRPr="00C37216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024393" w:rsidRPr="00C37216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024393" w:rsidRPr="00C37216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024393" w:rsidRPr="00C37216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024393" w:rsidRPr="00C37216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024393" w:rsidRPr="00C37216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024393" w:rsidRPr="00C37216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024393" w:rsidRPr="00C37216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024393" w:rsidRPr="00C37216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024393" w:rsidRPr="00C37216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024393" w:rsidRPr="00C37216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024393" w:rsidRPr="00C37216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024393" w:rsidRPr="00C37216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024393" w:rsidRPr="00C37216" w:rsidRDefault="00024393" w:rsidP="00D80ED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2B3E64" w:rsidRDefault="002B3E64" w:rsidP="002B3E64">
      <w:pPr>
        <w:pStyle w:val="a8"/>
        <w:ind w:left="851"/>
        <w:jc w:val="left"/>
        <w:rPr>
          <w:b w:val="0"/>
          <w:sz w:val="22"/>
          <w:szCs w:val="22"/>
        </w:rPr>
      </w:pPr>
      <w:r w:rsidRPr="007B771E">
        <w:rPr>
          <w:b w:val="0"/>
          <w:sz w:val="22"/>
          <w:szCs w:val="22"/>
        </w:rPr>
        <w:lastRenderedPageBreak/>
        <w:t>Развернутый вид</w:t>
      </w:r>
      <w:r>
        <w:rPr>
          <w:b w:val="0"/>
          <w:sz w:val="22"/>
          <w:szCs w:val="22"/>
        </w:rPr>
        <w:t xml:space="preserve"> </w:t>
      </w:r>
      <w:r w:rsidR="00F32CAE">
        <w:rPr>
          <w:b w:val="0"/>
          <w:sz w:val="22"/>
          <w:szCs w:val="22"/>
        </w:rPr>
        <w:t>наружных блоков K</w:t>
      </w:r>
      <w:r w:rsidR="00F32CAE">
        <w:rPr>
          <w:b w:val="0"/>
          <w:sz w:val="22"/>
          <w:szCs w:val="22"/>
          <w:lang w:val="en-US"/>
        </w:rPr>
        <w:t>O</w:t>
      </w:r>
      <w:r w:rsidR="00F32CAE">
        <w:rPr>
          <w:b w:val="0"/>
          <w:sz w:val="22"/>
          <w:szCs w:val="22"/>
        </w:rPr>
        <w:t>RI25</w:t>
      </w:r>
      <w:r w:rsidR="00F32CAE" w:rsidRPr="007E00ED">
        <w:rPr>
          <w:b w:val="0"/>
          <w:sz w:val="22"/>
          <w:szCs w:val="22"/>
        </w:rPr>
        <w:t>LOW</w:t>
      </w:r>
      <w:r w:rsidR="00F32CAE">
        <w:rPr>
          <w:b w:val="0"/>
          <w:sz w:val="22"/>
          <w:szCs w:val="22"/>
        </w:rPr>
        <w:t>,</w:t>
      </w:r>
      <w:r w:rsidR="00F32CAE" w:rsidRPr="004217AA">
        <w:rPr>
          <w:b w:val="0"/>
          <w:sz w:val="22"/>
          <w:szCs w:val="22"/>
        </w:rPr>
        <w:t xml:space="preserve"> </w:t>
      </w:r>
      <w:r w:rsidR="00F32CAE">
        <w:rPr>
          <w:b w:val="0"/>
          <w:sz w:val="22"/>
          <w:szCs w:val="22"/>
        </w:rPr>
        <w:t>K</w:t>
      </w:r>
      <w:r w:rsidR="00F32CAE">
        <w:rPr>
          <w:b w:val="0"/>
          <w:sz w:val="22"/>
          <w:szCs w:val="22"/>
          <w:lang w:val="en-US"/>
        </w:rPr>
        <w:t>O</w:t>
      </w:r>
      <w:r w:rsidR="00F32CAE">
        <w:rPr>
          <w:b w:val="0"/>
          <w:sz w:val="22"/>
          <w:szCs w:val="22"/>
        </w:rPr>
        <w:t>RI35</w:t>
      </w:r>
      <w:r w:rsidR="00F32CAE" w:rsidRPr="007E00ED">
        <w:rPr>
          <w:b w:val="0"/>
          <w:sz w:val="22"/>
          <w:szCs w:val="22"/>
        </w:rPr>
        <w:t>LOW</w:t>
      </w:r>
      <w:r w:rsidR="00F32CAE">
        <w:rPr>
          <w:b w:val="0"/>
          <w:sz w:val="22"/>
          <w:szCs w:val="22"/>
        </w:rPr>
        <w:t xml:space="preserve"> </w:t>
      </w:r>
      <w:r w:rsidR="0089589A">
        <w:rPr>
          <w:b w:val="0"/>
          <w:sz w:val="22"/>
          <w:szCs w:val="22"/>
        </w:rPr>
        <w:t>представлен на рисунке 9</w:t>
      </w:r>
      <w:r w:rsidRPr="00630897">
        <w:rPr>
          <w:b w:val="0"/>
          <w:sz w:val="22"/>
          <w:szCs w:val="22"/>
        </w:rPr>
        <w:t>.</w:t>
      </w:r>
    </w:p>
    <w:p w:rsidR="002B3E64" w:rsidRDefault="002B3E64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2B3E64" w:rsidRDefault="002B3E64" w:rsidP="00FB049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2B3E64" w:rsidRDefault="0089589A" w:rsidP="00053B9B">
      <w:pPr>
        <w:pStyle w:val="a8"/>
        <w:jc w:val="left"/>
        <w:rPr>
          <w:b w:val="0"/>
          <w:sz w:val="22"/>
          <w:szCs w:val="22"/>
        </w:rPr>
      </w:pPr>
      <w:r>
        <w:rPr>
          <w:b w:val="0"/>
          <w:noProof/>
          <w:sz w:val="22"/>
          <w:szCs w:val="22"/>
        </w:rPr>
        <w:drawing>
          <wp:inline distT="0" distB="0" distL="0" distR="0">
            <wp:extent cx="8001000" cy="5939393"/>
            <wp:effectExtent l="2222" t="0" r="2223" b="2222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009060" cy="5945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3E64" w:rsidRDefault="002B3E64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2B3E64" w:rsidRDefault="002B3E64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2B3E64" w:rsidRDefault="00791D78" w:rsidP="00053B9B">
      <w:pPr>
        <w:pStyle w:val="a8"/>
        <w:rPr>
          <w:b w:val="0"/>
          <w:sz w:val="20"/>
        </w:rPr>
      </w:pPr>
      <w:r>
        <w:rPr>
          <w:b w:val="0"/>
          <w:sz w:val="20"/>
        </w:rPr>
        <w:t>Рисун</w:t>
      </w:r>
      <w:r w:rsidR="0089589A">
        <w:rPr>
          <w:b w:val="0"/>
          <w:sz w:val="20"/>
        </w:rPr>
        <w:t>ок 9</w:t>
      </w:r>
    </w:p>
    <w:p w:rsidR="002B3E64" w:rsidRDefault="002B3E64" w:rsidP="002B3E64">
      <w:pPr>
        <w:pStyle w:val="a8"/>
        <w:ind w:left="851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lastRenderedPageBreak/>
        <w:t>С</w:t>
      </w:r>
      <w:r w:rsidRPr="007B771E">
        <w:rPr>
          <w:b w:val="0"/>
          <w:sz w:val="22"/>
          <w:szCs w:val="22"/>
        </w:rPr>
        <w:t>писок деталей</w:t>
      </w:r>
      <w:r>
        <w:rPr>
          <w:b w:val="0"/>
          <w:sz w:val="22"/>
          <w:szCs w:val="22"/>
        </w:rPr>
        <w:t xml:space="preserve"> наружн</w:t>
      </w:r>
      <w:r w:rsidR="004217AA">
        <w:rPr>
          <w:b w:val="0"/>
          <w:sz w:val="22"/>
          <w:szCs w:val="22"/>
        </w:rPr>
        <w:t>ых блоков</w:t>
      </w:r>
      <w:r>
        <w:rPr>
          <w:b w:val="0"/>
          <w:sz w:val="22"/>
          <w:szCs w:val="22"/>
        </w:rPr>
        <w:t xml:space="preserve"> K</w:t>
      </w:r>
      <w:r>
        <w:rPr>
          <w:b w:val="0"/>
          <w:sz w:val="22"/>
          <w:szCs w:val="22"/>
          <w:lang w:val="en-US"/>
        </w:rPr>
        <w:t>O</w:t>
      </w:r>
      <w:r>
        <w:rPr>
          <w:b w:val="0"/>
          <w:sz w:val="22"/>
          <w:szCs w:val="22"/>
        </w:rPr>
        <w:t>RI25</w:t>
      </w:r>
      <w:r w:rsidRPr="007E00ED">
        <w:rPr>
          <w:b w:val="0"/>
          <w:sz w:val="22"/>
          <w:szCs w:val="22"/>
        </w:rPr>
        <w:t>LOW</w:t>
      </w:r>
      <w:r w:rsidR="004217AA">
        <w:rPr>
          <w:b w:val="0"/>
          <w:sz w:val="22"/>
          <w:szCs w:val="22"/>
        </w:rPr>
        <w:t>,</w:t>
      </w:r>
      <w:r w:rsidR="004217AA" w:rsidRPr="004217AA">
        <w:rPr>
          <w:b w:val="0"/>
          <w:sz w:val="22"/>
          <w:szCs w:val="22"/>
        </w:rPr>
        <w:t xml:space="preserve"> </w:t>
      </w:r>
      <w:r w:rsidR="004217AA">
        <w:rPr>
          <w:b w:val="0"/>
          <w:sz w:val="22"/>
          <w:szCs w:val="22"/>
        </w:rPr>
        <w:t>K</w:t>
      </w:r>
      <w:r w:rsidR="004217AA">
        <w:rPr>
          <w:b w:val="0"/>
          <w:sz w:val="22"/>
          <w:szCs w:val="22"/>
          <w:lang w:val="en-US"/>
        </w:rPr>
        <w:t>O</w:t>
      </w:r>
      <w:r w:rsidR="004217AA">
        <w:rPr>
          <w:b w:val="0"/>
          <w:sz w:val="22"/>
          <w:szCs w:val="22"/>
        </w:rPr>
        <w:t>RI35</w:t>
      </w:r>
      <w:r w:rsidR="004217AA" w:rsidRPr="007E00ED">
        <w:rPr>
          <w:b w:val="0"/>
          <w:sz w:val="22"/>
          <w:szCs w:val="22"/>
        </w:rPr>
        <w:t>LOW</w:t>
      </w:r>
      <w:r w:rsidR="004217AA">
        <w:rPr>
          <w:b w:val="0"/>
          <w:sz w:val="22"/>
          <w:szCs w:val="22"/>
        </w:rPr>
        <w:t xml:space="preserve"> к рисунку 9</w:t>
      </w:r>
      <w:r>
        <w:rPr>
          <w:b w:val="0"/>
          <w:sz w:val="22"/>
          <w:szCs w:val="22"/>
        </w:rPr>
        <w:t xml:space="preserve"> представлен</w:t>
      </w:r>
      <w:r w:rsidRPr="00630897">
        <w:rPr>
          <w:b w:val="0"/>
          <w:sz w:val="22"/>
          <w:szCs w:val="22"/>
        </w:rPr>
        <w:t xml:space="preserve"> </w:t>
      </w:r>
      <w:r w:rsidR="004217AA">
        <w:rPr>
          <w:b w:val="0"/>
          <w:sz w:val="22"/>
          <w:szCs w:val="22"/>
        </w:rPr>
        <w:t>в таблице 5</w:t>
      </w:r>
      <w:r w:rsidRPr="00630897">
        <w:rPr>
          <w:b w:val="0"/>
          <w:sz w:val="22"/>
          <w:szCs w:val="22"/>
        </w:rPr>
        <w:t>.</w:t>
      </w:r>
    </w:p>
    <w:p w:rsidR="002B3E64" w:rsidRDefault="002B3E64" w:rsidP="002B3E64">
      <w:pPr>
        <w:pStyle w:val="a8"/>
        <w:outlineLvl w:val="1"/>
        <w:rPr>
          <w:b w:val="0"/>
          <w:sz w:val="22"/>
          <w:szCs w:val="22"/>
        </w:rPr>
      </w:pPr>
    </w:p>
    <w:p w:rsidR="002B3E64" w:rsidRPr="00F66B1D" w:rsidRDefault="002B3E64" w:rsidP="00053B9B">
      <w:pPr>
        <w:pStyle w:val="a8"/>
        <w:rPr>
          <w:b w:val="0"/>
          <w:sz w:val="20"/>
        </w:rPr>
      </w:pPr>
      <w:r>
        <w:rPr>
          <w:b w:val="0"/>
          <w:sz w:val="20"/>
        </w:rPr>
        <w:t xml:space="preserve">Таблица </w:t>
      </w:r>
      <w:r w:rsidR="004217AA">
        <w:rPr>
          <w:b w:val="0"/>
          <w:sz w:val="20"/>
        </w:rPr>
        <w:t>5</w:t>
      </w:r>
    </w:p>
    <w:p w:rsidR="002B3E64" w:rsidRDefault="002B3E64" w:rsidP="002B3E64">
      <w:pPr>
        <w:pStyle w:val="a8"/>
        <w:outlineLvl w:val="1"/>
        <w:rPr>
          <w:b w:val="0"/>
          <w:sz w:val="22"/>
          <w:szCs w:val="22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560"/>
        <w:gridCol w:w="4074"/>
        <w:gridCol w:w="882"/>
        <w:gridCol w:w="3685"/>
      </w:tblGrid>
      <w:tr w:rsidR="002B3E64" w:rsidRPr="00AD7CB9" w:rsidTr="00AD7CB9">
        <w:trPr>
          <w:trHeight w:val="247"/>
          <w:jc w:val="center"/>
        </w:trPr>
        <w:tc>
          <w:tcPr>
            <w:tcW w:w="1560" w:type="dxa"/>
            <w:vAlign w:val="center"/>
          </w:tcPr>
          <w:p w:rsidR="002B3E64" w:rsidRPr="00AD7CB9" w:rsidRDefault="002B3E64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4074" w:type="dxa"/>
            <w:vAlign w:val="center"/>
          </w:tcPr>
          <w:p w:rsidR="002B3E64" w:rsidRPr="00AD7CB9" w:rsidRDefault="002B3E64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882" w:type="dxa"/>
            <w:vAlign w:val="center"/>
          </w:tcPr>
          <w:p w:rsidR="002B3E64" w:rsidRPr="00AD7CB9" w:rsidRDefault="002B3E64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3685" w:type="dxa"/>
            <w:vAlign w:val="center"/>
          </w:tcPr>
          <w:p w:rsidR="002B3E64" w:rsidRPr="00AD7CB9" w:rsidRDefault="002B3E64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</w:tr>
      <w:tr w:rsidR="009D5A2D" w:rsidRPr="00AD7CB9" w:rsidTr="00AD7CB9">
        <w:trPr>
          <w:trHeight w:val="286"/>
          <w:jc w:val="center"/>
        </w:trPr>
        <w:tc>
          <w:tcPr>
            <w:tcW w:w="1560" w:type="dxa"/>
            <w:vAlign w:val="center"/>
          </w:tcPr>
          <w:p w:rsidR="009D5A2D" w:rsidRPr="00AD7CB9" w:rsidRDefault="009D5A2D" w:rsidP="009D5A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074" w:type="dxa"/>
            <w:vAlign w:val="center"/>
          </w:tcPr>
          <w:p w:rsidR="009D5A2D" w:rsidRPr="00AD7CB9" w:rsidRDefault="002B66C8" w:rsidP="002B66C8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 xml:space="preserve">Передняя решетка </w:t>
            </w:r>
          </w:p>
        </w:tc>
        <w:tc>
          <w:tcPr>
            <w:tcW w:w="882" w:type="dxa"/>
            <w:vAlign w:val="center"/>
          </w:tcPr>
          <w:p w:rsidR="009D5A2D" w:rsidRPr="00AD7CB9" w:rsidRDefault="009D5A2D" w:rsidP="009D5A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3685" w:type="dxa"/>
            <w:vAlign w:val="center"/>
          </w:tcPr>
          <w:p w:rsidR="009D5A2D" w:rsidRPr="00AD7CB9" w:rsidRDefault="00FA269D" w:rsidP="00FA269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Фиксирующее крепление</w:t>
            </w:r>
          </w:p>
        </w:tc>
      </w:tr>
      <w:tr w:rsidR="009D5A2D" w:rsidRPr="00AD7CB9" w:rsidTr="00AD7CB9">
        <w:trPr>
          <w:trHeight w:val="294"/>
          <w:jc w:val="center"/>
        </w:trPr>
        <w:tc>
          <w:tcPr>
            <w:tcW w:w="1560" w:type="dxa"/>
            <w:vAlign w:val="center"/>
          </w:tcPr>
          <w:p w:rsidR="009D5A2D" w:rsidRPr="00AD7CB9" w:rsidRDefault="009D5A2D" w:rsidP="009D5A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074" w:type="dxa"/>
            <w:vAlign w:val="center"/>
          </w:tcPr>
          <w:p w:rsidR="009D5A2D" w:rsidRPr="00AD7CB9" w:rsidRDefault="002B66C8" w:rsidP="002B66C8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 xml:space="preserve">Корпус </w:t>
            </w:r>
          </w:p>
        </w:tc>
        <w:tc>
          <w:tcPr>
            <w:tcW w:w="882" w:type="dxa"/>
            <w:vAlign w:val="center"/>
          </w:tcPr>
          <w:p w:rsidR="009D5A2D" w:rsidRPr="00AD7CB9" w:rsidRDefault="009D5A2D" w:rsidP="009D5A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3685" w:type="dxa"/>
            <w:vAlign w:val="center"/>
          </w:tcPr>
          <w:p w:rsidR="009D5A2D" w:rsidRPr="00AD7CB9" w:rsidRDefault="00FA269D" w:rsidP="009D5A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Мгновенный испаритель в сборе</w:t>
            </w:r>
          </w:p>
        </w:tc>
      </w:tr>
      <w:tr w:rsidR="009D5A2D" w:rsidRPr="00AD7CB9" w:rsidTr="00AD7CB9">
        <w:trPr>
          <w:trHeight w:val="141"/>
          <w:jc w:val="center"/>
        </w:trPr>
        <w:tc>
          <w:tcPr>
            <w:tcW w:w="1560" w:type="dxa"/>
            <w:vAlign w:val="center"/>
          </w:tcPr>
          <w:p w:rsidR="009D5A2D" w:rsidRPr="00AD7CB9" w:rsidRDefault="009D5A2D" w:rsidP="009D5A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074" w:type="dxa"/>
            <w:vAlign w:val="center"/>
          </w:tcPr>
          <w:p w:rsidR="009D5A2D" w:rsidRPr="00AD7CB9" w:rsidRDefault="002B077C" w:rsidP="002B077C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 xml:space="preserve">Бесщеточный двигатель постоянного тока </w:t>
            </w:r>
          </w:p>
        </w:tc>
        <w:tc>
          <w:tcPr>
            <w:tcW w:w="882" w:type="dxa"/>
            <w:vAlign w:val="center"/>
          </w:tcPr>
          <w:p w:rsidR="009D5A2D" w:rsidRPr="00AD7CB9" w:rsidRDefault="009D5A2D" w:rsidP="009D5A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3685" w:type="dxa"/>
            <w:vAlign w:val="center"/>
          </w:tcPr>
          <w:p w:rsidR="009D5A2D" w:rsidRPr="00AD7CB9" w:rsidRDefault="00AD7CB9" w:rsidP="008F716A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Верхняя крышка</w:t>
            </w:r>
          </w:p>
        </w:tc>
      </w:tr>
      <w:tr w:rsidR="009D5A2D" w:rsidRPr="00AD7CB9" w:rsidTr="00AD7CB9">
        <w:trPr>
          <w:trHeight w:val="247"/>
          <w:jc w:val="center"/>
        </w:trPr>
        <w:tc>
          <w:tcPr>
            <w:tcW w:w="1560" w:type="dxa"/>
            <w:vAlign w:val="center"/>
          </w:tcPr>
          <w:p w:rsidR="009D5A2D" w:rsidRPr="00AD7CB9" w:rsidRDefault="009D5A2D" w:rsidP="009D5A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074" w:type="dxa"/>
            <w:vAlign w:val="center"/>
          </w:tcPr>
          <w:p w:rsidR="009D5A2D" w:rsidRPr="00AD7CB9" w:rsidRDefault="009D5A2D" w:rsidP="009D5A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Капиллярный узел в сборе</w:t>
            </w:r>
          </w:p>
        </w:tc>
        <w:tc>
          <w:tcPr>
            <w:tcW w:w="882" w:type="dxa"/>
            <w:vAlign w:val="center"/>
          </w:tcPr>
          <w:p w:rsidR="009D5A2D" w:rsidRPr="00AD7CB9" w:rsidRDefault="009D5A2D" w:rsidP="009D5A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3685" w:type="dxa"/>
            <w:vAlign w:val="center"/>
          </w:tcPr>
          <w:p w:rsidR="009D5A2D" w:rsidRPr="00AD7CB9" w:rsidRDefault="00AD7CB9" w:rsidP="009D5A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Основная плата</w:t>
            </w:r>
          </w:p>
        </w:tc>
      </w:tr>
      <w:tr w:rsidR="009D5A2D" w:rsidRPr="00AD7CB9" w:rsidTr="00AD7CB9">
        <w:trPr>
          <w:trHeight w:val="247"/>
          <w:jc w:val="center"/>
        </w:trPr>
        <w:tc>
          <w:tcPr>
            <w:tcW w:w="1560" w:type="dxa"/>
            <w:vAlign w:val="center"/>
          </w:tcPr>
          <w:p w:rsidR="009D5A2D" w:rsidRPr="00AD7CB9" w:rsidRDefault="009D5A2D" w:rsidP="002B077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5</w:t>
            </w:r>
            <w:r w:rsidR="002B077C" w:rsidRPr="00AD7CB9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074" w:type="dxa"/>
            <w:vAlign w:val="center"/>
          </w:tcPr>
          <w:p w:rsidR="009D5A2D" w:rsidRPr="00AD7CB9" w:rsidRDefault="002B077C" w:rsidP="002B077C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 xml:space="preserve">Узел ходовой части в сборе </w:t>
            </w:r>
          </w:p>
        </w:tc>
        <w:tc>
          <w:tcPr>
            <w:tcW w:w="882" w:type="dxa"/>
            <w:vAlign w:val="center"/>
          </w:tcPr>
          <w:p w:rsidR="009D5A2D" w:rsidRPr="00AD7CB9" w:rsidRDefault="009D5A2D" w:rsidP="009D5A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3685" w:type="dxa"/>
            <w:vAlign w:val="center"/>
          </w:tcPr>
          <w:p w:rsidR="009D5A2D" w:rsidRPr="00AD7CB9" w:rsidRDefault="00AD7CB9" w:rsidP="009D5A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Электрическая коробка в сборе</w:t>
            </w:r>
          </w:p>
        </w:tc>
      </w:tr>
      <w:tr w:rsidR="009D5A2D" w:rsidRPr="00AD7CB9" w:rsidTr="00AD7CB9">
        <w:trPr>
          <w:trHeight w:val="182"/>
          <w:jc w:val="center"/>
        </w:trPr>
        <w:tc>
          <w:tcPr>
            <w:tcW w:w="1560" w:type="dxa"/>
            <w:vAlign w:val="center"/>
          </w:tcPr>
          <w:p w:rsidR="009D5A2D" w:rsidRPr="00AD7CB9" w:rsidRDefault="009D5A2D" w:rsidP="009D5A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074" w:type="dxa"/>
            <w:vAlign w:val="center"/>
          </w:tcPr>
          <w:p w:rsidR="009D5A2D" w:rsidRPr="00AD7CB9" w:rsidRDefault="002B077C" w:rsidP="002B077C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 xml:space="preserve">Компрессор и фитинги </w:t>
            </w:r>
          </w:p>
        </w:tc>
        <w:tc>
          <w:tcPr>
            <w:tcW w:w="882" w:type="dxa"/>
            <w:vAlign w:val="center"/>
          </w:tcPr>
          <w:p w:rsidR="009D5A2D" w:rsidRPr="00AD7CB9" w:rsidRDefault="009D5A2D" w:rsidP="009D5A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3685" w:type="dxa"/>
            <w:vAlign w:val="center"/>
          </w:tcPr>
          <w:p w:rsidR="009D5A2D" w:rsidRPr="00AD7CB9" w:rsidRDefault="00FA269D" w:rsidP="009D5A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Опора двигателя</w:t>
            </w:r>
          </w:p>
        </w:tc>
      </w:tr>
      <w:tr w:rsidR="009D5A2D" w:rsidRPr="00AD7CB9" w:rsidTr="00AD7CB9">
        <w:trPr>
          <w:trHeight w:val="494"/>
          <w:jc w:val="center"/>
        </w:trPr>
        <w:tc>
          <w:tcPr>
            <w:tcW w:w="1560" w:type="dxa"/>
            <w:vAlign w:val="center"/>
          </w:tcPr>
          <w:p w:rsidR="009D5A2D" w:rsidRPr="00AD7CB9" w:rsidRDefault="009D5A2D" w:rsidP="009D5A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074" w:type="dxa"/>
            <w:vAlign w:val="center"/>
          </w:tcPr>
          <w:p w:rsidR="009D5A2D" w:rsidRPr="00AD7CB9" w:rsidRDefault="002B077C" w:rsidP="009D5A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Узел опоры клапана в сборе</w:t>
            </w:r>
          </w:p>
        </w:tc>
        <w:tc>
          <w:tcPr>
            <w:tcW w:w="882" w:type="dxa"/>
            <w:vAlign w:val="center"/>
          </w:tcPr>
          <w:p w:rsidR="009D5A2D" w:rsidRPr="00AD7CB9" w:rsidRDefault="009D5A2D" w:rsidP="009D5A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3685" w:type="dxa"/>
            <w:vAlign w:val="center"/>
          </w:tcPr>
          <w:p w:rsidR="009D5A2D" w:rsidRPr="00AD7CB9" w:rsidRDefault="00AD7CB9" w:rsidP="009D5A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Левая боковая пластина</w:t>
            </w:r>
          </w:p>
        </w:tc>
      </w:tr>
      <w:tr w:rsidR="00781590" w:rsidRPr="00AD7CB9" w:rsidTr="00AD7CB9">
        <w:trPr>
          <w:trHeight w:val="249"/>
          <w:jc w:val="center"/>
        </w:trPr>
        <w:tc>
          <w:tcPr>
            <w:tcW w:w="1560" w:type="dxa"/>
            <w:vAlign w:val="center"/>
          </w:tcPr>
          <w:p w:rsidR="00781590" w:rsidRPr="00AD7CB9" w:rsidRDefault="00781590" w:rsidP="007815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4074" w:type="dxa"/>
            <w:vAlign w:val="center"/>
          </w:tcPr>
          <w:p w:rsidR="00781590" w:rsidRPr="00AD7CB9" w:rsidRDefault="00781590" w:rsidP="0078159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Запорный клапан 1/4(N)</w:t>
            </w:r>
          </w:p>
        </w:tc>
        <w:tc>
          <w:tcPr>
            <w:tcW w:w="882" w:type="dxa"/>
            <w:vAlign w:val="center"/>
          </w:tcPr>
          <w:p w:rsidR="00781590" w:rsidRPr="00AD7CB9" w:rsidRDefault="00781590" w:rsidP="00781590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3685" w:type="dxa"/>
            <w:vAlign w:val="center"/>
          </w:tcPr>
          <w:p w:rsidR="00781590" w:rsidRPr="00AD7CB9" w:rsidRDefault="00AD7CB9" w:rsidP="0078159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Осевой вентилятор</w:t>
            </w:r>
          </w:p>
        </w:tc>
      </w:tr>
      <w:tr w:rsidR="00AD7CB9" w:rsidRPr="00AD7CB9" w:rsidTr="00AD7CB9">
        <w:trPr>
          <w:trHeight w:val="247"/>
          <w:jc w:val="center"/>
        </w:trPr>
        <w:tc>
          <w:tcPr>
            <w:tcW w:w="1560" w:type="dxa"/>
            <w:vAlign w:val="center"/>
          </w:tcPr>
          <w:p w:rsidR="00AD7CB9" w:rsidRPr="00AD7CB9" w:rsidRDefault="00AD7CB9" w:rsidP="00AD7CB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074" w:type="dxa"/>
            <w:vAlign w:val="center"/>
          </w:tcPr>
          <w:p w:rsidR="00AD7CB9" w:rsidRPr="00AD7CB9" w:rsidRDefault="00AD7CB9" w:rsidP="00AD7CB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Запорный клапан 1/2(N)</w:t>
            </w:r>
          </w:p>
        </w:tc>
        <w:tc>
          <w:tcPr>
            <w:tcW w:w="882" w:type="dxa"/>
            <w:vAlign w:val="center"/>
          </w:tcPr>
          <w:p w:rsidR="00AD7CB9" w:rsidRPr="00AD7CB9" w:rsidRDefault="00AD7CB9" w:rsidP="00AD7CB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3685" w:type="dxa"/>
            <w:vAlign w:val="center"/>
          </w:tcPr>
          <w:p w:rsidR="00AD7CB9" w:rsidRPr="00AD7CB9" w:rsidRDefault="00AD7CB9" w:rsidP="00AD7CB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Крышка клапана</w:t>
            </w:r>
          </w:p>
        </w:tc>
      </w:tr>
      <w:tr w:rsidR="00AD7CB9" w:rsidRPr="00AD7CB9" w:rsidTr="00AD7CB9">
        <w:trPr>
          <w:trHeight w:val="247"/>
          <w:jc w:val="center"/>
        </w:trPr>
        <w:tc>
          <w:tcPr>
            <w:tcW w:w="1560" w:type="dxa"/>
            <w:vAlign w:val="center"/>
          </w:tcPr>
          <w:p w:rsidR="00AD7CB9" w:rsidRPr="00AD7CB9" w:rsidRDefault="00AD7CB9" w:rsidP="00AD7CB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4074" w:type="dxa"/>
            <w:vAlign w:val="center"/>
          </w:tcPr>
          <w:p w:rsidR="00AD7CB9" w:rsidRPr="00AD7CB9" w:rsidRDefault="00AD7CB9" w:rsidP="00AD7CB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Крышка клапана</w:t>
            </w:r>
          </w:p>
        </w:tc>
        <w:tc>
          <w:tcPr>
            <w:tcW w:w="882" w:type="dxa"/>
            <w:vAlign w:val="center"/>
          </w:tcPr>
          <w:p w:rsidR="00AD7CB9" w:rsidRPr="00AD7CB9" w:rsidRDefault="00AD7CB9" w:rsidP="00AD7CB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3685" w:type="dxa"/>
            <w:vAlign w:val="center"/>
          </w:tcPr>
          <w:p w:rsidR="00AD7CB9" w:rsidRPr="00AD7CB9" w:rsidRDefault="007B2289" w:rsidP="00AD7CB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Клеммная колодка</w:t>
            </w:r>
          </w:p>
        </w:tc>
      </w:tr>
      <w:tr w:rsidR="00AD7CB9" w:rsidRPr="00AD7CB9" w:rsidTr="00AD7CB9">
        <w:trPr>
          <w:trHeight w:val="290"/>
          <w:jc w:val="center"/>
        </w:trPr>
        <w:tc>
          <w:tcPr>
            <w:tcW w:w="1560" w:type="dxa"/>
            <w:vAlign w:val="center"/>
          </w:tcPr>
          <w:p w:rsidR="00AD7CB9" w:rsidRPr="00AD7CB9" w:rsidRDefault="00AD7CB9" w:rsidP="00AD7CB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4074" w:type="dxa"/>
            <w:vAlign w:val="center"/>
          </w:tcPr>
          <w:p w:rsidR="00AD7CB9" w:rsidRPr="00AD7CB9" w:rsidRDefault="00AD7CB9" w:rsidP="00AD7CB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Правая боковая пластина</w:t>
            </w:r>
          </w:p>
        </w:tc>
        <w:tc>
          <w:tcPr>
            <w:tcW w:w="882" w:type="dxa"/>
            <w:vAlign w:val="center"/>
          </w:tcPr>
          <w:p w:rsidR="00AD7CB9" w:rsidRPr="00AD7CB9" w:rsidRDefault="00AD7CB9" w:rsidP="00AD7CB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3685" w:type="dxa"/>
            <w:vAlign w:val="center"/>
          </w:tcPr>
          <w:p w:rsidR="00AD7CB9" w:rsidRPr="00AD7CB9" w:rsidRDefault="00AD7CB9" w:rsidP="00AD7CB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Зажим для провода</w:t>
            </w:r>
          </w:p>
        </w:tc>
      </w:tr>
      <w:tr w:rsidR="00AD7CB9" w:rsidRPr="00AD7CB9" w:rsidTr="00AD7CB9">
        <w:trPr>
          <w:trHeight w:val="222"/>
          <w:jc w:val="center"/>
        </w:trPr>
        <w:tc>
          <w:tcPr>
            <w:tcW w:w="1560" w:type="dxa"/>
            <w:vAlign w:val="center"/>
          </w:tcPr>
          <w:p w:rsidR="00AD7CB9" w:rsidRPr="00AD7CB9" w:rsidRDefault="00AD7CB9" w:rsidP="00AD7CB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4074" w:type="dxa"/>
            <w:vAlign w:val="center"/>
          </w:tcPr>
          <w:p w:rsidR="00AD7CB9" w:rsidRPr="00AD7CB9" w:rsidRDefault="00AD7CB9" w:rsidP="00AD7CB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Четырехходовой клапан в сборе</w:t>
            </w:r>
          </w:p>
        </w:tc>
        <w:tc>
          <w:tcPr>
            <w:tcW w:w="882" w:type="dxa"/>
            <w:vAlign w:val="center"/>
          </w:tcPr>
          <w:p w:rsidR="00AD7CB9" w:rsidRPr="00AD7CB9" w:rsidRDefault="00AD7CB9" w:rsidP="00AD7CB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3685" w:type="dxa"/>
            <w:vAlign w:val="center"/>
          </w:tcPr>
          <w:p w:rsidR="00AD7CB9" w:rsidRPr="00AD7CB9" w:rsidRDefault="00AD7CB9" w:rsidP="00AD7CB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Зажим для провода</w:t>
            </w:r>
          </w:p>
        </w:tc>
      </w:tr>
      <w:tr w:rsidR="00AD7CB9" w:rsidRPr="00AD7CB9" w:rsidTr="00AD7CB9">
        <w:trPr>
          <w:trHeight w:val="396"/>
          <w:jc w:val="center"/>
        </w:trPr>
        <w:tc>
          <w:tcPr>
            <w:tcW w:w="1560" w:type="dxa"/>
            <w:vAlign w:val="center"/>
          </w:tcPr>
          <w:p w:rsidR="00AD7CB9" w:rsidRPr="00AD7CB9" w:rsidRDefault="00AD7CB9" w:rsidP="00AD7CB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4074" w:type="dxa"/>
            <w:vAlign w:val="center"/>
          </w:tcPr>
          <w:p w:rsidR="00AD7CB9" w:rsidRPr="00AD7CB9" w:rsidRDefault="00AD7CB9" w:rsidP="00AD7CB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Фильтр в сборе</w:t>
            </w:r>
          </w:p>
        </w:tc>
        <w:tc>
          <w:tcPr>
            <w:tcW w:w="882" w:type="dxa"/>
            <w:vAlign w:val="center"/>
          </w:tcPr>
          <w:p w:rsidR="00AD7CB9" w:rsidRPr="00AD7CB9" w:rsidRDefault="00AD7CB9" w:rsidP="00AD7CB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3685" w:type="dxa"/>
            <w:vAlign w:val="center"/>
          </w:tcPr>
          <w:p w:rsidR="00AD7CB9" w:rsidRPr="00AD7CB9" w:rsidRDefault="00AD7CB9" w:rsidP="00AD7CB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Прокладка компрессора</w:t>
            </w:r>
          </w:p>
        </w:tc>
      </w:tr>
      <w:tr w:rsidR="00AD7CB9" w:rsidRPr="00675188" w:rsidTr="00AD7CB9">
        <w:trPr>
          <w:trHeight w:val="247"/>
          <w:jc w:val="center"/>
        </w:trPr>
        <w:tc>
          <w:tcPr>
            <w:tcW w:w="1560" w:type="dxa"/>
            <w:vAlign w:val="center"/>
          </w:tcPr>
          <w:p w:rsidR="00AD7CB9" w:rsidRPr="00AD7CB9" w:rsidRDefault="00AD7CB9" w:rsidP="00AD7CB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4074" w:type="dxa"/>
            <w:vAlign w:val="center"/>
          </w:tcPr>
          <w:p w:rsidR="00AD7CB9" w:rsidRPr="00675188" w:rsidRDefault="00AD7CB9" w:rsidP="00AD7CB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AD7CB9">
              <w:rPr>
                <w:rFonts w:eastAsiaTheme="minorHAnsi"/>
                <w:sz w:val="22"/>
                <w:szCs w:val="22"/>
                <w:lang w:eastAsia="en-US"/>
              </w:rPr>
              <w:t xml:space="preserve">Конденсатор в сборе </w:t>
            </w:r>
          </w:p>
        </w:tc>
        <w:tc>
          <w:tcPr>
            <w:tcW w:w="882" w:type="dxa"/>
            <w:vAlign w:val="center"/>
          </w:tcPr>
          <w:p w:rsidR="00AD7CB9" w:rsidRPr="00675188" w:rsidRDefault="00AD7CB9" w:rsidP="00AD7CB9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vAlign w:val="center"/>
          </w:tcPr>
          <w:p w:rsidR="00AD7CB9" w:rsidRPr="00675188" w:rsidRDefault="00AD7CB9" w:rsidP="00AD7CB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:rsidR="002B3E64" w:rsidRDefault="002B3E64" w:rsidP="002B3E64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2B3E64" w:rsidRDefault="002B3E64" w:rsidP="002B3E64">
      <w:pPr>
        <w:pStyle w:val="a8"/>
        <w:outlineLvl w:val="1"/>
        <w:rPr>
          <w:b w:val="0"/>
          <w:sz w:val="20"/>
        </w:rPr>
      </w:pPr>
    </w:p>
    <w:p w:rsidR="002B3E64" w:rsidRDefault="002B3E64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2849EC" w:rsidRDefault="002849EC" w:rsidP="002B3E64">
      <w:pPr>
        <w:pStyle w:val="a8"/>
        <w:outlineLvl w:val="1"/>
        <w:rPr>
          <w:b w:val="0"/>
          <w:sz w:val="20"/>
        </w:rPr>
      </w:pPr>
    </w:p>
    <w:p w:rsidR="002849EC" w:rsidRDefault="002849EC" w:rsidP="002B3E64">
      <w:pPr>
        <w:pStyle w:val="a8"/>
        <w:outlineLvl w:val="1"/>
        <w:rPr>
          <w:b w:val="0"/>
          <w:sz w:val="20"/>
        </w:rPr>
      </w:pPr>
    </w:p>
    <w:p w:rsidR="002849EC" w:rsidRDefault="002849EC" w:rsidP="002B3E64">
      <w:pPr>
        <w:pStyle w:val="a8"/>
        <w:outlineLvl w:val="1"/>
        <w:rPr>
          <w:b w:val="0"/>
          <w:sz w:val="20"/>
        </w:rPr>
      </w:pPr>
    </w:p>
    <w:p w:rsidR="002849EC" w:rsidRDefault="002849EC" w:rsidP="002B3E64">
      <w:pPr>
        <w:pStyle w:val="a8"/>
        <w:outlineLvl w:val="1"/>
        <w:rPr>
          <w:b w:val="0"/>
          <w:sz w:val="20"/>
        </w:rPr>
      </w:pPr>
    </w:p>
    <w:p w:rsidR="002849EC" w:rsidRDefault="002849EC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F45B2B" w:rsidRDefault="00F45B2B" w:rsidP="002B3E64">
      <w:pPr>
        <w:pStyle w:val="a8"/>
        <w:outlineLvl w:val="1"/>
        <w:rPr>
          <w:b w:val="0"/>
          <w:sz w:val="20"/>
        </w:rPr>
      </w:pPr>
    </w:p>
    <w:p w:rsidR="003F4AA2" w:rsidRDefault="003F4AA2" w:rsidP="003F4AA2">
      <w:pPr>
        <w:pStyle w:val="a8"/>
        <w:ind w:left="851"/>
        <w:jc w:val="left"/>
        <w:rPr>
          <w:b w:val="0"/>
          <w:sz w:val="22"/>
          <w:szCs w:val="22"/>
        </w:rPr>
      </w:pPr>
      <w:r w:rsidRPr="007B771E">
        <w:rPr>
          <w:b w:val="0"/>
          <w:sz w:val="22"/>
          <w:szCs w:val="22"/>
        </w:rPr>
        <w:lastRenderedPageBreak/>
        <w:t>Развернутый вид</w:t>
      </w:r>
      <w:r>
        <w:rPr>
          <w:b w:val="0"/>
          <w:sz w:val="22"/>
          <w:szCs w:val="22"/>
        </w:rPr>
        <w:t xml:space="preserve"> наружн</w:t>
      </w:r>
      <w:r w:rsidR="00C41F06">
        <w:rPr>
          <w:b w:val="0"/>
          <w:sz w:val="22"/>
          <w:szCs w:val="22"/>
        </w:rPr>
        <w:t>ых блоков</w:t>
      </w:r>
      <w:r>
        <w:rPr>
          <w:b w:val="0"/>
          <w:sz w:val="22"/>
          <w:szCs w:val="22"/>
        </w:rPr>
        <w:t xml:space="preserve"> K</w:t>
      </w:r>
      <w:r>
        <w:rPr>
          <w:b w:val="0"/>
          <w:sz w:val="22"/>
          <w:szCs w:val="22"/>
          <w:lang w:val="en-US"/>
        </w:rPr>
        <w:t>O</w:t>
      </w:r>
      <w:r>
        <w:rPr>
          <w:b w:val="0"/>
          <w:sz w:val="22"/>
          <w:szCs w:val="22"/>
        </w:rPr>
        <w:t>RI50</w:t>
      </w:r>
      <w:r w:rsidR="00C41F06">
        <w:rPr>
          <w:b w:val="0"/>
          <w:sz w:val="22"/>
          <w:szCs w:val="22"/>
          <w:lang w:val="en-US"/>
        </w:rPr>
        <w:t>X</w:t>
      </w:r>
      <w:r w:rsidRPr="007E00ED">
        <w:rPr>
          <w:b w:val="0"/>
          <w:sz w:val="22"/>
          <w:szCs w:val="22"/>
        </w:rPr>
        <w:t>LOW</w:t>
      </w:r>
      <w:r w:rsidR="00C41F06">
        <w:rPr>
          <w:b w:val="0"/>
          <w:sz w:val="22"/>
          <w:szCs w:val="22"/>
        </w:rPr>
        <w:t>, K</w:t>
      </w:r>
      <w:r w:rsidR="00C41F06">
        <w:rPr>
          <w:b w:val="0"/>
          <w:sz w:val="22"/>
          <w:szCs w:val="22"/>
          <w:lang w:val="en-US"/>
        </w:rPr>
        <w:t>O</w:t>
      </w:r>
      <w:r w:rsidR="00C41F06">
        <w:rPr>
          <w:b w:val="0"/>
          <w:sz w:val="22"/>
          <w:szCs w:val="22"/>
        </w:rPr>
        <w:t>RI70</w:t>
      </w:r>
      <w:r w:rsidR="00C41F06">
        <w:rPr>
          <w:b w:val="0"/>
          <w:sz w:val="22"/>
          <w:szCs w:val="22"/>
          <w:lang w:val="en-US"/>
        </w:rPr>
        <w:t>X</w:t>
      </w:r>
      <w:r w:rsidR="00C41F06" w:rsidRPr="007E00ED">
        <w:rPr>
          <w:b w:val="0"/>
          <w:sz w:val="22"/>
          <w:szCs w:val="22"/>
        </w:rPr>
        <w:t>LOW</w:t>
      </w:r>
      <w:r w:rsidR="00A10FF0">
        <w:rPr>
          <w:b w:val="0"/>
          <w:sz w:val="22"/>
          <w:szCs w:val="22"/>
        </w:rPr>
        <w:t xml:space="preserve"> представлен на рисунке 10</w:t>
      </w:r>
      <w:r w:rsidRPr="00630897">
        <w:rPr>
          <w:b w:val="0"/>
          <w:sz w:val="22"/>
          <w:szCs w:val="22"/>
        </w:rPr>
        <w:t>.</w:t>
      </w:r>
    </w:p>
    <w:p w:rsidR="00DC185A" w:rsidRDefault="00DC185A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DC185A" w:rsidRDefault="00A10FF0" w:rsidP="00DB2312">
      <w:pPr>
        <w:pStyle w:val="a8"/>
        <w:rPr>
          <w:b w:val="0"/>
          <w:sz w:val="22"/>
          <w:szCs w:val="22"/>
        </w:rPr>
      </w:pPr>
      <w:r>
        <w:rPr>
          <w:b w:val="0"/>
          <w:noProof/>
          <w:sz w:val="22"/>
          <w:szCs w:val="22"/>
        </w:rPr>
        <w:drawing>
          <wp:inline distT="0" distB="0" distL="0" distR="0">
            <wp:extent cx="8035195" cy="5410200"/>
            <wp:effectExtent l="0" t="2222" r="2222" b="2223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038104" cy="5412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AA2" w:rsidRDefault="003F4AA2" w:rsidP="00DB2AD5">
      <w:pPr>
        <w:spacing w:line="360" w:lineRule="auto"/>
        <w:jc w:val="center"/>
        <w:rPr>
          <w:noProof/>
          <w:sz w:val="20"/>
          <w:szCs w:val="20"/>
        </w:rPr>
      </w:pPr>
    </w:p>
    <w:p w:rsidR="00DB2AD5" w:rsidRDefault="00791D78" w:rsidP="00DB2AD5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</w:t>
      </w:r>
      <w:r w:rsidR="00A10FF0">
        <w:rPr>
          <w:noProof/>
          <w:sz w:val="20"/>
          <w:szCs w:val="20"/>
        </w:rPr>
        <w:t>унок 10</w:t>
      </w:r>
    </w:p>
    <w:p w:rsidR="00365D53" w:rsidRDefault="00365D53" w:rsidP="00365D53">
      <w:pPr>
        <w:pStyle w:val="a8"/>
        <w:ind w:left="851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lastRenderedPageBreak/>
        <w:t>С</w:t>
      </w:r>
      <w:r w:rsidRPr="007B771E">
        <w:rPr>
          <w:b w:val="0"/>
          <w:sz w:val="22"/>
          <w:szCs w:val="22"/>
        </w:rPr>
        <w:t>писок деталей</w:t>
      </w:r>
      <w:r>
        <w:rPr>
          <w:b w:val="0"/>
          <w:sz w:val="22"/>
          <w:szCs w:val="22"/>
        </w:rPr>
        <w:t xml:space="preserve"> </w:t>
      </w:r>
      <w:r w:rsidR="00C41F06">
        <w:rPr>
          <w:b w:val="0"/>
          <w:sz w:val="22"/>
          <w:szCs w:val="22"/>
        </w:rPr>
        <w:t>наружных блоков K</w:t>
      </w:r>
      <w:r w:rsidR="00C41F06">
        <w:rPr>
          <w:b w:val="0"/>
          <w:sz w:val="22"/>
          <w:szCs w:val="22"/>
          <w:lang w:val="en-US"/>
        </w:rPr>
        <w:t>O</w:t>
      </w:r>
      <w:r w:rsidR="00C41F06">
        <w:rPr>
          <w:b w:val="0"/>
          <w:sz w:val="22"/>
          <w:szCs w:val="22"/>
        </w:rPr>
        <w:t>RI50</w:t>
      </w:r>
      <w:r w:rsidR="00C41F06">
        <w:rPr>
          <w:b w:val="0"/>
          <w:sz w:val="22"/>
          <w:szCs w:val="22"/>
          <w:lang w:val="en-US"/>
        </w:rPr>
        <w:t>X</w:t>
      </w:r>
      <w:r w:rsidR="00C41F06" w:rsidRPr="007E00ED">
        <w:rPr>
          <w:b w:val="0"/>
          <w:sz w:val="22"/>
          <w:szCs w:val="22"/>
        </w:rPr>
        <w:t>LOW</w:t>
      </w:r>
      <w:r w:rsidR="00C41F06">
        <w:rPr>
          <w:b w:val="0"/>
          <w:sz w:val="22"/>
          <w:szCs w:val="22"/>
        </w:rPr>
        <w:t>, K</w:t>
      </w:r>
      <w:r w:rsidR="00C41F06">
        <w:rPr>
          <w:b w:val="0"/>
          <w:sz w:val="22"/>
          <w:szCs w:val="22"/>
          <w:lang w:val="en-US"/>
        </w:rPr>
        <w:t>O</w:t>
      </w:r>
      <w:r w:rsidR="00C41F06">
        <w:rPr>
          <w:b w:val="0"/>
          <w:sz w:val="22"/>
          <w:szCs w:val="22"/>
        </w:rPr>
        <w:t>RI70</w:t>
      </w:r>
      <w:r w:rsidR="00C41F06">
        <w:rPr>
          <w:b w:val="0"/>
          <w:sz w:val="22"/>
          <w:szCs w:val="22"/>
          <w:lang w:val="en-US"/>
        </w:rPr>
        <w:t>X</w:t>
      </w:r>
      <w:r w:rsidR="00C41F06" w:rsidRPr="007E00ED">
        <w:rPr>
          <w:b w:val="0"/>
          <w:sz w:val="22"/>
          <w:szCs w:val="22"/>
        </w:rPr>
        <w:t>LOW</w:t>
      </w:r>
      <w:r w:rsidR="00C41F06">
        <w:rPr>
          <w:b w:val="0"/>
          <w:sz w:val="22"/>
          <w:szCs w:val="22"/>
        </w:rPr>
        <w:t xml:space="preserve"> к рисунку 10</w:t>
      </w:r>
      <w:r>
        <w:rPr>
          <w:b w:val="0"/>
          <w:sz w:val="22"/>
          <w:szCs w:val="22"/>
        </w:rPr>
        <w:t xml:space="preserve"> представлен</w:t>
      </w:r>
      <w:r w:rsidRPr="00630897">
        <w:rPr>
          <w:b w:val="0"/>
          <w:sz w:val="22"/>
          <w:szCs w:val="22"/>
        </w:rPr>
        <w:t xml:space="preserve"> </w:t>
      </w:r>
      <w:r w:rsidR="0080153A">
        <w:rPr>
          <w:b w:val="0"/>
          <w:sz w:val="22"/>
          <w:szCs w:val="22"/>
        </w:rPr>
        <w:t>в таблице 6</w:t>
      </w:r>
      <w:r w:rsidRPr="00630897">
        <w:rPr>
          <w:b w:val="0"/>
          <w:sz w:val="22"/>
          <w:szCs w:val="22"/>
        </w:rPr>
        <w:t>.</w:t>
      </w:r>
    </w:p>
    <w:p w:rsidR="00DB2AD5" w:rsidRDefault="00DB2AD5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DB2AD5" w:rsidRDefault="0080153A" w:rsidP="00DB2AD5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6</w:t>
      </w:r>
    </w:p>
    <w:p w:rsidR="00E75A4B" w:rsidRDefault="00E75A4B" w:rsidP="00DB2AD5">
      <w:pPr>
        <w:jc w:val="center"/>
        <w:rPr>
          <w:noProof/>
          <w:sz w:val="20"/>
          <w:szCs w:val="20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560"/>
        <w:gridCol w:w="4074"/>
        <w:gridCol w:w="873"/>
        <w:gridCol w:w="3694"/>
      </w:tblGrid>
      <w:tr w:rsidR="00E75A4B" w:rsidRPr="00675188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E75A4B" w:rsidRPr="00675188" w:rsidRDefault="00E75A4B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4074" w:type="dxa"/>
            <w:vAlign w:val="center"/>
          </w:tcPr>
          <w:p w:rsidR="00E75A4B" w:rsidRPr="00675188" w:rsidRDefault="00E75A4B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873" w:type="dxa"/>
            <w:vAlign w:val="center"/>
          </w:tcPr>
          <w:p w:rsidR="00E75A4B" w:rsidRPr="00675188" w:rsidRDefault="00E75A4B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3694" w:type="dxa"/>
            <w:vAlign w:val="center"/>
          </w:tcPr>
          <w:p w:rsidR="00E75A4B" w:rsidRPr="00675188" w:rsidRDefault="00E75A4B" w:rsidP="00F93D7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</w:tr>
      <w:tr w:rsidR="00CE7E47" w:rsidRPr="00675188" w:rsidTr="00F93D72">
        <w:trPr>
          <w:trHeight w:val="286"/>
          <w:jc w:val="center"/>
        </w:trPr>
        <w:tc>
          <w:tcPr>
            <w:tcW w:w="1560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074" w:type="dxa"/>
            <w:vAlign w:val="center"/>
          </w:tcPr>
          <w:p w:rsidR="00CE7E47" w:rsidRPr="00675188" w:rsidRDefault="007C2E4E" w:rsidP="007C2E4E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Передняя решетка</w:t>
            </w:r>
            <w:r w:rsidRPr="00675188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873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3694" w:type="dxa"/>
            <w:vAlign w:val="center"/>
          </w:tcPr>
          <w:p w:rsidR="00CE7E47" w:rsidRPr="00675188" w:rsidRDefault="00EA04B4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Зажим для провода</w:t>
            </w:r>
          </w:p>
        </w:tc>
      </w:tr>
      <w:tr w:rsidR="00CE7E47" w:rsidRPr="00675188" w:rsidTr="00F93D72">
        <w:trPr>
          <w:trHeight w:val="294"/>
          <w:jc w:val="center"/>
        </w:trPr>
        <w:tc>
          <w:tcPr>
            <w:tcW w:w="1560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074" w:type="dxa"/>
            <w:vAlign w:val="center"/>
          </w:tcPr>
          <w:p w:rsidR="00CE7E47" w:rsidRPr="00675188" w:rsidRDefault="007C2E4E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Двигатель вентилятора</w:t>
            </w:r>
          </w:p>
        </w:tc>
        <w:tc>
          <w:tcPr>
            <w:tcW w:w="873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3694" w:type="dxa"/>
            <w:vAlign w:val="center"/>
          </w:tcPr>
          <w:p w:rsidR="00CE7E47" w:rsidRPr="00675188" w:rsidRDefault="00EA04B4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Датчик температуры</w:t>
            </w:r>
          </w:p>
        </w:tc>
      </w:tr>
      <w:tr w:rsidR="00CE7E47" w:rsidRPr="00675188" w:rsidTr="00F93D72">
        <w:trPr>
          <w:trHeight w:val="141"/>
          <w:jc w:val="center"/>
        </w:trPr>
        <w:tc>
          <w:tcPr>
            <w:tcW w:w="1560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074" w:type="dxa"/>
            <w:vAlign w:val="center"/>
          </w:tcPr>
          <w:p w:rsidR="00CE7E47" w:rsidRPr="00675188" w:rsidRDefault="007C2E4E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2E4E">
              <w:rPr>
                <w:rFonts w:eastAsiaTheme="minorHAnsi"/>
                <w:sz w:val="22"/>
                <w:szCs w:val="22"/>
                <w:lang w:eastAsia="en-US"/>
              </w:rPr>
              <w:t>Электрическая коробка (огнестойкая)</w:t>
            </w:r>
          </w:p>
        </w:tc>
        <w:tc>
          <w:tcPr>
            <w:tcW w:w="873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3694" w:type="dxa"/>
            <w:vAlign w:val="center"/>
          </w:tcPr>
          <w:p w:rsidR="00CE7E47" w:rsidRPr="00675188" w:rsidRDefault="00CA6023" w:rsidP="00CA602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A5913">
              <w:rPr>
                <w:rFonts w:eastAsiaTheme="minorHAnsi"/>
                <w:sz w:val="22"/>
                <w:szCs w:val="22"/>
                <w:lang w:eastAsia="en-US"/>
              </w:rPr>
              <w:t>Правая боковая пластина</w:t>
            </w:r>
            <w:r w:rsidRPr="00675188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CE7E47" w:rsidRPr="00675188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074" w:type="dxa"/>
            <w:vAlign w:val="center"/>
          </w:tcPr>
          <w:p w:rsidR="00CE7E47" w:rsidRPr="00675188" w:rsidRDefault="007C2E4E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81F44">
              <w:rPr>
                <w:rFonts w:eastAsiaTheme="minorHAnsi"/>
                <w:sz w:val="22"/>
                <w:szCs w:val="22"/>
                <w:lang w:eastAsia="en-US"/>
              </w:rPr>
              <w:t>Радиатор</w:t>
            </w:r>
          </w:p>
        </w:tc>
        <w:tc>
          <w:tcPr>
            <w:tcW w:w="873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3694" w:type="dxa"/>
            <w:vAlign w:val="center"/>
          </w:tcPr>
          <w:p w:rsidR="00CE7E47" w:rsidRPr="00675188" w:rsidRDefault="00EA04B4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Большая ручка</w:t>
            </w:r>
          </w:p>
        </w:tc>
      </w:tr>
      <w:tr w:rsidR="00CE7E47" w:rsidRPr="00675188" w:rsidTr="007C2E4E">
        <w:trPr>
          <w:trHeight w:val="333"/>
          <w:jc w:val="center"/>
        </w:trPr>
        <w:tc>
          <w:tcPr>
            <w:tcW w:w="1560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074" w:type="dxa"/>
            <w:vAlign w:val="center"/>
          </w:tcPr>
          <w:p w:rsidR="00CE7E47" w:rsidRPr="00675188" w:rsidRDefault="007C2E4E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Основная плата</w:t>
            </w:r>
          </w:p>
        </w:tc>
        <w:tc>
          <w:tcPr>
            <w:tcW w:w="873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3694" w:type="dxa"/>
            <w:vAlign w:val="center"/>
          </w:tcPr>
          <w:p w:rsidR="00CE7E47" w:rsidRPr="00675188" w:rsidRDefault="00EA04B4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EA04B4">
              <w:rPr>
                <w:rFonts w:eastAsiaTheme="minorHAnsi"/>
                <w:sz w:val="22"/>
                <w:szCs w:val="22"/>
                <w:lang w:eastAsia="en-US"/>
              </w:rPr>
              <w:t>Запорный клапан</w:t>
            </w:r>
          </w:p>
        </w:tc>
      </w:tr>
      <w:tr w:rsidR="00CE7E47" w:rsidRPr="00675188" w:rsidTr="00F93D72">
        <w:trPr>
          <w:trHeight w:val="182"/>
          <w:jc w:val="center"/>
        </w:trPr>
        <w:tc>
          <w:tcPr>
            <w:tcW w:w="1560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074" w:type="dxa"/>
            <w:vAlign w:val="center"/>
          </w:tcPr>
          <w:p w:rsidR="00CE7E47" w:rsidRPr="00675188" w:rsidRDefault="007B2289" w:rsidP="007B2289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Электрическая коробка в сборе </w:t>
            </w:r>
          </w:p>
        </w:tc>
        <w:tc>
          <w:tcPr>
            <w:tcW w:w="873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3694" w:type="dxa"/>
            <w:vAlign w:val="center"/>
          </w:tcPr>
          <w:p w:rsidR="00CE7E47" w:rsidRPr="00675188" w:rsidRDefault="002B1AB7" w:rsidP="002B1AB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F08E9">
              <w:rPr>
                <w:rFonts w:eastAsiaTheme="minorHAnsi"/>
                <w:sz w:val="22"/>
                <w:szCs w:val="22"/>
                <w:lang w:eastAsia="en-US"/>
              </w:rPr>
              <w:t>Опора клапана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в сборе</w:t>
            </w:r>
          </w:p>
        </w:tc>
      </w:tr>
      <w:tr w:rsidR="00CE7E47" w:rsidRPr="00675188" w:rsidTr="00F93D72">
        <w:trPr>
          <w:trHeight w:val="494"/>
          <w:jc w:val="center"/>
        </w:trPr>
        <w:tc>
          <w:tcPr>
            <w:tcW w:w="1560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074" w:type="dxa"/>
            <w:vAlign w:val="center"/>
          </w:tcPr>
          <w:p w:rsidR="00CE7E47" w:rsidRPr="00675188" w:rsidRDefault="007B2289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B2289">
              <w:rPr>
                <w:rFonts w:eastAsiaTheme="minorHAnsi"/>
                <w:sz w:val="22"/>
                <w:szCs w:val="22"/>
                <w:lang w:eastAsia="en-US"/>
              </w:rPr>
              <w:t xml:space="preserve">Вспомогательный элемент </w:t>
            </w:r>
            <w:proofErr w:type="spellStart"/>
            <w:r w:rsidRPr="007B2289">
              <w:rPr>
                <w:rFonts w:eastAsiaTheme="minorHAnsi"/>
                <w:sz w:val="22"/>
                <w:szCs w:val="22"/>
                <w:lang w:eastAsia="en-US"/>
              </w:rPr>
              <w:t>клеммной</w:t>
            </w:r>
            <w:proofErr w:type="spellEnd"/>
            <w:r w:rsidRPr="007B2289">
              <w:rPr>
                <w:rFonts w:eastAsiaTheme="minorHAnsi"/>
                <w:sz w:val="22"/>
                <w:szCs w:val="22"/>
                <w:lang w:eastAsia="en-US"/>
              </w:rPr>
              <w:t xml:space="preserve"> колодки в сборе</w:t>
            </w:r>
          </w:p>
        </w:tc>
        <w:tc>
          <w:tcPr>
            <w:tcW w:w="873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3694" w:type="dxa"/>
            <w:vAlign w:val="center"/>
          </w:tcPr>
          <w:p w:rsidR="00CE7E47" w:rsidRPr="00675188" w:rsidRDefault="00B43900" w:rsidP="00B4390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43900">
              <w:rPr>
                <w:rFonts w:eastAsiaTheme="minorHAnsi"/>
                <w:sz w:val="22"/>
                <w:szCs w:val="22"/>
                <w:lang w:eastAsia="en-US"/>
              </w:rPr>
              <w:t xml:space="preserve">Перегородка (опора клапана) </w:t>
            </w:r>
          </w:p>
        </w:tc>
      </w:tr>
      <w:tr w:rsidR="00CE7E47" w:rsidRPr="00675188" w:rsidTr="00F93D72">
        <w:trPr>
          <w:trHeight w:val="249"/>
          <w:jc w:val="center"/>
        </w:trPr>
        <w:tc>
          <w:tcPr>
            <w:tcW w:w="1560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4074" w:type="dxa"/>
            <w:vAlign w:val="center"/>
          </w:tcPr>
          <w:p w:rsidR="00CE7E47" w:rsidRPr="00675188" w:rsidRDefault="005E3387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Клеммная колодка</w:t>
            </w:r>
          </w:p>
        </w:tc>
        <w:tc>
          <w:tcPr>
            <w:tcW w:w="873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3694" w:type="dxa"/>
            <w:vAlign w:val="center"/>
          </w:tcPr>
          <w:p w:rsidR="00CE7E47" w:rsidRPr="00675188" w:rsidRDefault="00B43900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Э</w:t>
            </w:r>
            <w:r w:rsidRPr="002849EC">
              <w:rPr>
                <w:rFonts w:eastAsiaTheme="minorHAnsi"/>
                <w:sz w:val="22"/>
                <w:szCs w:val="22"/>
                <w:lang w:eastAsia="en-US"/>
              </w:rPr>
              <w:t>лектр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онный</w:t>
            </w:r>
            <w:r w:rsidRPr="002849EC">
              <w:rPr>
                <w:rFonts w:eastAsiaTheme="minorHAnsi"/>
                <w:sz w:val="22"/>
                <w:szCs w:val="22"/>
                <w:lang w:eastAsia="en-US"/>
              </w:rPr>
              <w:t xml:space="preserve"> расширительн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ый клапан</w:t>
            </w:r>
          </w:p>
        </w:tc>
      </w:tr>
      <w:tr w:rsidR="00CE7E47" w:rsidRPr="00675188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074" w:type="dxa"/>
            <w:vAlign w:val="center"/>
          </w:tcPr>
          <w:p w:rsidR="00CE7E47" w:rsidRPr="00675188" w:rsidRDefault="00CA6023" w:rsidP="00CA602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77605">
              <w:rPr>
                <w:rFonts w:eastAsiaTheme="minorHAnsi"/>
                <w:sz w:val="22"/>
                <w:szCs w:val="22"/>
                <w:lang w:eastAsia="en-US"/>
              </w:rPr>
              <w:t>Ручка</w:t>
            </w:r>
            <w:r w:rsidRPr="007A5913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873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3694" w:type="dxa"/>
            <w:vAlign w:val="center"/>
          </w:tcPr>
          <w:p w:rsidR="00CE7E47" w:rsidRPr="00675188" w:rsidRDefault="00B43900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Четырехходовой </w:t>
            </w:r>
            <w:r w:rsidRPr="001301F0">
              <w:rPr>
                <w:rFonts w:eastAsiaTheme="minorHAnsi"/>
                <w:sz w:val="22"/>
                <w:szCs w:val="22"/>
                <w:lang w:eastAsia="en-US"/>
              </w:rPr>
              <w:t>клапан в сборе</w:t>
            </w:r>
          </w:p>
        </w:tc>
      </w:tr>
      <w:tr w:rsidR="00CE7E47" w:rsidRPr="00675188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4074" w:type="dxa"/>
            <w:vAlign w:val="center"/>
          </w:tcPr>
          <w:p w:rsidR="00CE7E47" w:rsidRPr="00675188" w:rsidRDefault="00CA6023" w:rsidP="00CA602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Левая </w:t>
            </w:r>
            <w:r w:rsidRPr="007A5913">
              <w:rPr>
                <w:rFonts w:eastAsiaTheme="minorHAnsi"/>
                <w:sz w:val="22"/>
                <w:szCs w:val="22"/>
                <w:lang w:eastAsia="en-US"/>
              </w:rPr>
              <w:t>боковая пластина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873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3694" w:type="dxa"/>
            <w:vAlign w:val="center"/>
          </w:tcPr>
          <w:p w:rsidR="00CE7E47" w:rsidRPr="00675188" w:rsidRDefault="00B43900" w:rsidP="00B4390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F08E9">
              <w:rPr>
                <w:rFonts w:eastAsiaTheme="minorHAnsi"/>
                <w:sz w:val="22"/>
                <w:szCs w:val="22"/>
                <w:lang w:eastAsia="en-US"/>
              </w:rPr>
              <w:t>Компрессор и фитинги</w:t>
            </w:r>
            <w:r w:rsidRPr="002D22E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CE7E47" w:rsidRPr="00675188" w:rsidTr="00F93D72">
        <w:trPr>
          <w:trHeight w:val="290"/>
          <w:jc w:val="center"/>
        </w:trPr>
        <w:tc>
          <w:tcPr>
            <w:tcW w:w="1560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4074" w:type="dxa"/>
            <w:vAlign w:val="center"/>
          </w:tcPr>
          <w:p w:rsidR="00CE7E47" w:rsidRPr="00675188" w:rsidRDefault="00CA6023" w:rsidP="00CA602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 xml:space="preserve">Верхняя крышка </w:t>
            </w:r>
          </w:p>
        </w:tc>
        <w:tc>
          <w:tcPr>
            <w:tcW w:w="873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3694" w:type="dxa"/>
            <w:vAlign w:val="center"/>
          </w:tcPr>
          <w:p w:rsidR="00CE7E47" w:rsidRPr="00675188" w:rsidRDefault="00B43900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43900">
              <w:rPr>
                <w:rFonts w:eastAsiaTheme="minorHAnsi"/>
                <w:sz w:val="22"/>
                <w:szCs w:val="22"/>
                <w:lang w:eastAsia="en-US"/>
              </w:rPr>
              <w:t>Дренажный соединитель</w:t>
            </w:r>
          </w:p>
        </w:tc>
      </w:tr>
      <w:tr w:rsidR="00CE7E47" w:rsidRPr="00675188" w:rsidTr="00F93D72">
        <w:trPr>
          <w:trHeight w:val="222"/>
          <w:jc w:val="center"/>
        </w:trPr>
        <w:tc>
          <w:tcPr>
            <w:tcW w:w="1560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4074" w:type="dxa"/>
            <w:vAlign w:val="center"/>
          </w:tcPr>
          <w:p w:rsidR="00CE7E47" w:rsidRPr="00675188" w:rsidRDefault="00CA6023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Опора двигателя в сборе</w:t>
            </w:r>
          </w:p>
        </w:tc>
        <w:tc>
          <w:tcPr>
            <w:tcW w:w="873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3694" w:type="dxa"/>
            <w:vAlign w:val="center"/>
          </w:tcPr>
          <w:p w:rsidR="00CE7E47" w:rsidRPr="00675188" w:rsidRDefault="00B43900" w:rsidP="00B4390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43900">
              <w:rPr>
                <w:rFonts w:eastAsiaTheme="minorHAnsi"/>
                <w:sz w:val="22"/>
                <w:szCs w:val="22"/>
                <w:lang w:eastAsia="en-US"/>
              </w:rPr>
              <w:t xml:space="preserve">Узел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ходовой части </w:t>
            </w:r>
            <w:r w:rsidRPr="00B43900">
              <w:rPr>
                <w:rFonts w:eastAsiaTheme="minorHAnsi"/>
                <w:sz w:val="22"/>
                <w:szCs w:val="22"/>
                <w:lang w:eastAsia="en-US"/>
              </w:rPr>
              <w:t>в сборе</w:t>
            </w:r>
          </w:p>
        </w:tc>
      </w:tr>
      <w:tr w:rsidR="00CE7E47" w:rsidRPr="00675188" w:rsidTr="00F93D72">
        <w:trPr>
          <w:trHeight w:val="396"/>
          <w:jc w:val="center"/>
        </w:trPr>
        <w:tc>
          <w:tcPr>
            <w:tcW w:w="1560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4074" w:type="dxa"/>
            <w:vAlign w:val="center"/>
          </w:tcPr>
          <w:p w:rsidR="00CE7E47" w:rsidRPr="00675188" w:rsidRDefault="00CA6023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A6023">
              <w:rPr>
                <w:rFonts w:eastAsiaTheme="minorHAnsi"/>
                <w:sz w:val="22"/>
                <w:szCs w:val="22"/>
                <w:lang w:eastAsia="en-US"/>
              </w:rPr>
              <w:t>Опорная пластина конденсатора</w:t>
            </w:r>
          </w:p>
        </w:tc>
        <w:tc>
          <w:tcPr>
            <w:tcW w:w="873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3694" w:type="dxa"/>
            <w:vAlign w:val="center"/>
          </w:tcPr>
          <w:p w:rsidR="00CE7E47" w:rsidRDefault="00B43900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43900">
              <w:rPr>
                <w:rFonts w:eastAsiaTheme="minorHAnsi"/>
                <w:sz w:val="22"/>
                <w:szCs w:val="22"/>
                <w:lang w:eastAsia="en-US"/>
              </w:rPr>
              <w:t>Крышка дренажного отверстия</w:t>
            </w:r>
          </w:p>
        </w:tc>
      </w:tr>
      <w:tr w:rsidR="00CE7E47" w:rsidRPr="00675188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4074" w:type="dxa"/>
            <w:vAlign w:val="center"/>
          </w:tcPr>
          <w:p w:rsidR="00CE7E47" w:rsidRPr="00675188" w:rsidRDefault="00CA6023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A6023">
              <w:rPr>
                <w:rFonts w:eastAsiaTheme="minorHAnsi"/>
                <w:sz w:val="22"/>
                <w:szCs w:val="22"/>
                <w:lang w:eastAsia="en-US"/>
              </w:rPr>
              <w:t xml:space="preserve">Узел </w:t>
            </w:r>
            <w:proofErr w:type="spellStart"/>
            <w:r w:rsidRPr="00CA6023">
              <w:rPr>
                <w:rFonts w:eastAsiaTheme="minorHAnsi"/>
                <w:sz w:val="22"/>
                <w:szCs w:val="22"/>
                <w:lang w:eastAsia="en-US"/>
              </w:rPr>
              <w:t>вагонки</w:t>
            </w:r>
            <w:proofErr w:type="spellEnd"/>
            <w:r w:rsidRPr="00CA6023">
              <w:rPr>
                <w:rFonts w:eastAsiaTheme="minorHAnsi"/>
                <w:sz w:val="22"/>
                <w:szCs w:val="22"/>
                <w:lang w:eastAsia="en-US"/>
              </w:rPr>
              <w:t xml:space="preserve"> в сборе</w:t>
            </w:r>
          </w:p>
        </w:tc>
        <w:tc>
          <w:tcPr>
            <w:tcW w:w="873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3694" w:type="dxa"/>
            <w:vAlign w:val="center"/>
          </w:tcPr>
          <w:p w:rsidR="00CE7E47" w:rsidRDefault="00B43900" w:rsidP="00B4390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8F716A">
              <w:rPr>
                <w:rFonts w:eastAsiaTheme="minorHAnsi"/>
                <w:sz w:val="22"/>
                <w:szCs w:val="22"/>
                <w:lang w:eastAsia="en-US"/>
              </w:rPr>
              <w:t>Осевой вентилятор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CE7E47" w:rsidRPr="00675188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75188">
              <w:rPr>
                <w:rFonts w:eastAsiaTheme="minorHAns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4074" w:type="dxa"/>
            <w:vAlign w:val="center"/>
          </w:tcPr>
          <w:p w:rsidR="00CE7E47" w:rsidRPr="00675188" w:rsidRDefault="00CA6023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Конденсатор в сборе</w:t>
            </w:r>
          </w:p>
        </w:tc>
        <w:tc>
          <w:tcPr>
            <w:tcW w:w="873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3694" w:type="dxa"/>
            <w:vAlign w:val="center"/>
          </w:tcPr>
          <w:p w:rsidR="00CE7E47" w:rsidRDefault="00B43900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Корпус</w:t>
            </w:r>
          </w:p>
        </w:tc>
      </w:tr>
      <w:tr w:rsidR="00CE7E47" w:rsidRPr="00675188" w:rsidTr="00F93D72">
        <w:trPr>
          <w:trHeight w:val="247"/>
          <w:jc w:val="center"/>
        </w:trPr>
        <w:tc>
          <w:tcPr>
            <w:tcW w:w="1560" w:type="dxa"/>
            <w:vAlign w:val="center"/>
          </w:tcPr>
          <w:p w:rsidR="00CE7E47" w:rsidRPr="00675188" w:rsidRDefault="00CE7E47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4074" w:type="dxa"/>
            <w:vAlign w:val="center"/>
          </w:tcPr>
          <w:p w:rsidR="00CE7E47" w:rsidRPr="00675188" w:rsidRDefault="00CA6023" w:rsidP="00CE7E47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A6023">
              <w:rPr>
                <w:rFonts w:eastAsiaTheme="minorHAnsi"/>
                <w:sz w:val="22"/>
                <w:szCs w:val="22"/>
                <w:lang w:eastAsia="en-US"/>
              </w:rPr>
              <w:t>Задняя решетка</w:t>
            </w:r>
          </w:p>
        </w:tc>
        <w:tc>
          <w:tcPr>
            <w:tcW w:w="873" w:type="dxa"/>
            <w:vAlign w:val="center"/>
          </w:tcPr>
          <w:p w:rsidR="00CE7E47" w:rsidRPr="00675188" w:rsidRDefault="00B43900" w:rsidP="00CE7E47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3694" w:type="dxa"/>
            <w:vAlign w:val="center"/>
          </w:tcPr>
          <w:p w:rsidR="00CE7E47" w:rsidRDefault="00CA6023" w:rsidP="00B43900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23359">
              <w:rPr>
                <w:rFonts w:eastAsiaTheme="minorHAnsi"/>
                <w:sz w:val="22"/>
                <w:szCs w:val="22"/>
                <w:lang w:eastAsia="en-US"/>
              </w:rPr>
              <w:t>Крышка клапана</w:t>
            </w:r>
            <w:r w:rsidR="00B43900" w:rsidRPr="00E732F5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</w:tr>
    </w:tbl>
    <w:p w:rsidR="00DB2AD5" w:rsidRDefault="00DB2AD5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9F70D7" w:rsidRDefault="009F70D7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9F70D7" w:rsidRDefault="009F70D7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9F70D7" w:rsidRDefault="009F70D7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107C39" w:rsidRDefault="00107C39" w:rsidP="002B3E64">
      <w:pPr>
        <w:pStyle w:val="a8"/>
        <w:jc w:val="left"/>
        <w:outlineLvl w:val="1"/>
        <w:rPr>
          <w:b w:val="0"/>
          <w:sz w:val="22"/>
          <w:szCs w:val="22"/>
        </w:rPr>
      </w:pPr>
    </w:p>
    <w:p w:rsidR="00C47F87" w:rsidRPr="008E3C86" w:rsidRDefault="00C47F87" w:rsidP="00E81A8C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10" w:name="_Toc151982318"/>
      <w:r w:rsidRPr="008E3C86">
        <w:rPr>
          <w:b w:val="0"/>
          <w:sz w:val="22"/>
          <w:szCs w:val="22"/>
        </w:rPr>
        <w:lastRenderedPageBreak/>
        <w:t>Маркировка</w:t>
      </w:r>
      <w:bookmarkEnd w:id="10"/>
      <w:r w:rsidRPr="008E3C86">
        <w:rPr>
          <w:b w:val="0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80153A">
        <w:rPr>
          <w:noProof/>
          <w:sz w:val="22"/>
          <w:szCs w:val="22"/>
        </w:rPr>
        <w:t>11</w:t>
      </w:r>
      <w:r w:rsidRPr="009B1EC5">
        <w:rPr>
          <w:noProof/>
          <w:sz w:val="22"/>
          <w:szCs w:val="22"/>
        </w:rPr>
        <w:t>.</w:t>
      </w:r>
    </w:p>
    <w:p w:rsidR="003767E3" w:rsidRDefault="003767E3" w:rsidP="003767E3">
      <w:pPr>
        <w:spacing w:line="360" w:lineRule="auto"/>
        <w:jc w:val="center"/>
        <w:rPr>
          <w:noProof/>
          <w:sz w:val="22"/>
          <w:szCs w:val="22"/>
        </w:rPr>
      </w:pPr>
    </w:p>
    <w:p w:rsidR="000F77DB" w:rsidRPr="00362FE9" w:rsidRDefault="00BC0A55" w:rsidP="003767E3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Внутренний блок</w:t>
      </w:r>
    </w:p>
    <w:p w:rsidR="001A49D4" w:rsidRDefault="001A49D4" w:rsidP="001A49D4">
      <w:pPr>
        <w:spacing w:line="360" w:lineRule="auto"/>
        <w:jc w:val="center"/>
        <w:rPr>
          <w:noProof/>
          <w:sz w:val="20"/>
          <w:szCs w:val="20"/>
        </w:rPr>
      </w:pPr>
    </w:p>
    <w:p w:rsidR="00C2326F" w:rsidRDefault="00C2326F" w:rsidP="00C2326F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0184183F" wp14:editId="43A2D6E5">
            <wp:extent cx="719329" cy="719329"/>
            <wp:effectExtent l="0" t="0" r="5080" b="508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front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6CCCCD32" wp14:editId="07E8E443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3C04B60" wp14:editId="231874F9">
            <wp:extent cx="719329" cy="719329"/>
            <wp:effectExtent l="0" t="0" r="5080" b="508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человек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0D85091" wp14:editId="4597B3F3">
            <wp:extent cx="719329" cy="719329"/>
            <wp:effectExtent l="0" t="0" r="5080" b="508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чел снизу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329EAC0D" wp14:editId="0C3B2EB7">
            <wp:extent cx="717550" cy="717550"/>
            <wp:effectExtent l="0" t="0" r="6350" b="6350"/>
            <wp:docPr id="1" name="Рисунок 1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326F" w:rsidRDefault="00C2326F" w:rsidP="00C2326F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1E1930E8" wp14:editId="4775FB63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439ED45" wp14:editId="0D501D8D">
            <wp:extent cx="719455" cy="719455"/>
            <wp:effectExtent l="0" t="0" r="4445" b="444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8A6783" wp14:editId="39B1FCC2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C3A7517" wp14:editId="69AAF2A8">
            <wp:extent cx="719329" cy="719329"/>
            <wp:effectExtent l="0" t="0" r="5080" b="508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крестик 8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26F" w:rsidRPr="00656DF3" w:rsidRDefault="00C2326F" w:rsidP="00C2326F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C2326F" w:rsidRPr="00630897" w:rsidRDefault="00C2326F" w:rsidP="001A49D4">
      <w:pPr>
        <w:spacing w:line="360" w:lineRule="auto"/>
        <w:jc w:val="center"/>
        <w:rPr>
          <w:noProof/>
          <w:sz w:val="20"/>
          <w:szCs w:val="20"/>
        </w:rPr>
      </w:pPr>
    </w:p>
    <w:p w:rsidR="00BC0A55" w:rsidRPr="00362FE9" w:rsidRDefault="003767E3" w:rsidP="003767E3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На</w:t>
      </w:r>
      <w:r w:rsidR="00BC0A55">
        <w:rPr>
          <w:noProof/>
          <w:sz w:val="22"/>
          <w:szCs w:val="22"/>
        </w:rPr>
        <w:t>ружный блок</w:t>
      </w:r>
    </w:p>
    <w:p w:rsidR="00700972" w:rsidRDefault="00700972" w:rsidP="00AD127C">
      <w:pPr>
        <w:spacing w:line="360" w:lineRule="auto"/>
        <w:jc w:val="center"/>
        <w:rPr>
          <w:noProof/>
          <w:sz w:val="24"/>
        </w:rPr>
      </w:pPr>
    </w:p>
    <w:p w:rsidR="00C2326F" w:rsidRDefault="00C2326F" w:rsidP="00C2326F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2F33DC02" wp14:editId="738C00BB">
            <wp:extent cx="723900" cy="723900"/>
            <wp:effectExtent l="0" t="0" r="0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56029E1" wp14:editId="5533486C">
            <wp:extent cx="719329" cy="719329"/>
            <wp:effectExtent l="0" t="0" r="5080" b="508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человек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45C4A64" wp14:editId="139ECEA6">
            <wp:extent cx="719329" cy="719329"/>
            <wp:effectExtent l="0" t="0" r="5080" b="508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чел снизу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9DAC7ED" wp14:editId="7934A1AA">
            <wp:extent cx="717550" cy="717550"/>
            <wp:effectExtent l="0" t="0" r="6350" b="6350"/>
            <wp:docPr id="123" name="Рисунок 123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326F" w:rsidRDefault="00C2326F" w:rsidP="00C2326F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1E22C91A" wp14:editId="37899C0C">
            <wp:extent cx="719329" cy="719329"/>
            <wp:effectExtent l="0" t="0" r="5080" b="508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35345BA4" wp14:editId="34AC6FE8">
            <wp:extent cx="719455" cy="719455"/>
            <wp:effectExtent l="0" t="0" r="4445" b="4445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E6D1916" wp14:editId="7A6840BF">
            <wp:extent cx="717550" cy="717550"/>
            <wp:effectExtent l="0" t="0" r="6350" b="635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561C460" wp14:editId="42B79A73">
            <wp:extent cx="724001" cy="724001"/>
            <wp:effectExtent l="0" t="0" r="0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крестик 6.pn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001" cy="72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D6E12B0" wp14:editId="12CFC4FA">
            <wp:extent cx="713271" cy="716280"/>
            <wp:effectExtent l="0" t="0" r="0" b="762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do not be tipped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772279" cy="775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6C34145F" wp14:editId="24FE7CBF">
            <wp:extent cx="714475" cy="714475"/>
            <wp:effectExtent l="0" t="0" r="9525" b="9525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стрелки с боков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475" cy="7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A2086CF" wp14:editId="4CE0B906">
            <wp:extent cx="719329" cy="719329"/>
            <wp:effectExtent l="0" t="0" r="5080" b="508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26F" w:rsidRPr="00630897" w:rsidRDefault="00C2326F" w:rsidP="00AD127C">
      <w:pPr>
        <w:spacing w:line="360" w:lineRule="auto"/>
        <w:jc w:val="center"/>
        <w:rPr>
          <w:noProof/>
          <w:sz w:val="24"/>
        </w:rPr>
      </w:pP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80153A">
        <w:rPr>
          <w:noProof/>
          <w:sz w:val="20"/>
          <w:szCs w:val="20"/>
        </w:rPr>
        <w:t>11</w:t>
      </w:r>
    </w:p>
    <w:p w:rsidR="008448F2" w:rsidRDefault="008448F2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E81A8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1" w:name="_Ref68106430"/>
      <w:bookmarkStart w:id="12" w:name="_Ref69937528"/>
      <w:bookmarkStart w:id="13" w:name="_Ref73096537"/>
      <w:bookmarkStart w:id="14" w:name="_Ref73354033"/>
      <w:bookmarkStart w:id="15" w:name="_Ref73360033"/>
      <w:bookmarkStart w:id="16" w:name="_Toc151982319"/>
      <w:r w:rsidRPr="00985AEE">
        <w:rPr>
          <w:b/>
          <w:szCs w:val="28"/>
        </w:rPr>
        <w:t>КОМПЛЕКТНОСТЬ</w:t>
      </w:r>
      <w:bookmarkStart w:id="17" w:name="_Ref304821509"/>
      <w:bookmarkEnd w:id="11"/>
      <w:bookmarkEnd w:id="12"/>
      <w:bookmarkEnd w:id="13"/>
      <w:bookmarkEnd w:id="14"/>
      <w:bookmarkEnd w:id="15"/>
      <w:bookmarkEnd w:id="16"/>
    </w:p>
    <w:p w:rsidR="001241DA" w:rsidRDefault="0036160E" w:rsidP="00715EE7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80153A">
        <w:rPr>
          <w:noProof/>
          <w:sz w:val="22"/>
          <w:szCs w:val="22"/>
        </w:rPr>
        <w:t>7</w:t>
      </w:r>
      <w:r w:rsidR="001241DA" w:rsidRPr="009B1EC5">
        <w:rPr>
          <w:noProof/>
          <w:sz w:val="22"/>
          <w:szCs w:val="22"/>
        </w:rPr>
        <w:t>.</w:t>
      </w:r>
    </w:p>
    <w:p w:rsidR="004F7164" w:rsidRPr="00715EE7" w:rsidRDefault="004F7164" w:rsidP="00715EE7">
      <w:pPr>
        <w:rPr>
          <w:noProof/>
          <w:sz w:val="16"/>
          <w:szCs w:val="16"/>
        </w:rPr>
      </w:pPr>
    </w:p>
    <w:p w:rsidR="0036160E" w:rsidRDefault="00631177" w:rsidP="00715EE7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80153A">
        <w:rPr>
          <w:noProof/>
          <w:sz w:val="20"/>
          <w:szCs w:val="20"/>
        </w:rPr>
        <w:t>7</w:t>
      </w:r>
    </w:p>
    <w:p w:rsidR="007335ED" w:rsidRDefault="007335ED" w:rsidP="00715EE7">
      <w:pPr>
        <w:jc w:val="center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7335ED" w:rsidRPr="00A8170E" w:rsidTr="007B771E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7335ED" w:rsidRPr="00A8170E" w:rsidRDefault="007335ED" w:rsidP="007B771E">
            <w:pPr>
              <w:jc w:val="center"/>
              <w:rPr>
                <w:b/>
                <w:sz w:val="22"/>
                <w:szCs w:val="22"/>
              </w:rPr>
            </w:pPr>
            <w:r w:rsidRPr="00A8170E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7335ED" w:rsidRPr="00A8170E" w:rsidRDefault="007335ED" w:rsidP="007B771E">
            <w:pPr>
              <w:jc w:val="center"/>
              <w:rPr>
                <w:b/>
                <w:sz w:val="22"/>
                <w:szCs w:val="22"/>
              </w:rPr>
            </w:pPr>
            <w:r w:rsidRPr="00A8170E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7335ED" w:rsidRPr="00A8170E" w:rsidTr="0039683C">
        <w:trPr>
          <w:trHeight w:val="75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7335ED" w:rsidRPr="00A8170E" w:rsidRDefault="007335ED" w:rsidP="007335ED">
            <w:pPr>
              <w:jc w:val="center"/>
              <w:rPr>
                <w:b/>
                <w:sz w:val="22"/>
                <w:szCs w:val="22"/>
              </w:rPr>
            </w:pPr>
            <w:r w:rsidRPr="00A8170E">
              <w:rPr>
                <w:sz w:val="22"/>
                <w:szCs w:val="22"/>
              </w:rPr>
              <w:t>Коробка с внутренним блоком:</w:t>
            </w:r>
          </w:p>
        </w:tc>
      </w:tr>
      <w:tr w:rsidR="007335ED" w:rsidRPr="00A8170E" w:rsidTr="0039683C">
        <w:trPr>
          <w:trHeight w:val="71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A8170E" w:rsidRDefault="007335ED" w:rsidP="007B771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A8170E">
              <w:rPr>
                <w:sz w:val="22"/>
                <w:szCs w:val="22"/>
              </w:rPr>
              <w:t>Внутренний блок сплит-системы настенного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A8170E" w:rsidRDefault="007335ED" w:rsidP="007B771E">
            <w:pPr>
              <w:jc w:val="center"/>
              <w:rPr>
                <w:sz w:val="22"/>
                <w:szCs w:val="22"/>
              </w:rPr>
            </w:pPr>
            <w:r w:rsidRPr="00A8170E">
              <w:rPr>
                <w:sz w:val="22"/>
                <w:szCs w:val="22"/>
              </w:rPr>
              <w:t>1</w:t>
            </w:r>
          </w:p>
        </w:tc>
      </w:tr>
      <w:tr w:rsidR="007335ED" w:rsidRPr="00A8170E" w:rsidTr="0039683C">
        <w:trPr>
          <w:trHeight w:val="55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A8170E" w:rsidRDefault="0023100A" w:rsidP="007B771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Беспроводной пульт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A8170E" w:rsidRDefault="007335ED" w:rsidP="007B771E">
            <w:pPr>
              <w:jc w:val="center"/>
              <w:rPr>
                <w:sz w:val="22"/>
                <w:szCs w:val="22"/>
              </w:rPr>
            </w:pPr>
            <w:r w:rsidRPr="00A8170E">
              <w:rPr>
                <w:sz w:val="22"/>
                <w:szCs w:val="22"/>
              </w:rPr>
              <w:t>1</w:t>
            </w:r>
          </w:p>
        </w:tc>
      </w:tr>
      <w:tr w:rsidR="007335ED" w:rsidRPr="00A8170E" w:rsidTr="0039683C">
        <w:trPr>
          <w:trHeight w:val="574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A8170E" w:rsidRDefault="00CA405C" w:rsidP="007B771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CA405C">
              <w:rPr>
                <w:sz w:val="22"/>
                <w:szCs w:val="22"/>
              </w:rPr>
              <w:t>Соединительная труба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A8170E" w:rsidRDefault="00CA405C" w:rsidP="007B77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A8170E" w:rsidTr="007B771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A8170E" w:rsidRDefault="00CA405C" w:rsidP="007B771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CA405C">
              <w:rPr>
                <w:sz w:val="22"/>
                <w:szCs w:val="22"/>
              </w:rPr>
              <w:t>Рама для настенного монтажа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A8170E" w:rsidRDefault="00CA405C" w:rsidP="007B77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A405C" w:rsidRPr="00A8170E" w:rsidTr="0039683C">
        <w:trPr>
          <w:trHeight w:val="67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A405C" w:rsidRPr="00CA405C" w:rsidRDefault="00CA405C" w:rsidP="007B771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CA405C">
              <w:rPr>
                <w:sz w:val="22"/>
                <w:szCs w:val="22"/>
              </w:rPr>
              <w:t>Соединительный кабель (шнур питания)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A405C" w:rsidRPr="00A8170E" w:rsidRDefault="00CA405C" w:rsidP="007B77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A8170E" w:rsidTr="007B771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CA405C" w:rsidRDefault="00D679AF" w:rsidP="007B771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Крепежный в</w:t>
            </w:r>
            <w:r w:rsidR="007335ED" w:rsidRPr="00A8170E">
              <w:rPr>
                <w:sz w:val="22"/>
                <w:szCs w:val="22"/>
              </w:rPr>
              <w:t>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A8170E" w:rsidRDefault="007335ED" w:rsidP="007B771E">
            <w:pPr>
              <w:jc w:val="center"/>
              <w:rPr>
                <w:sz w:val="22"/>
                <w:szCs w:val="22"/>
              </w:rPr>
            </w:pPr>
            <w:r w:rsidRPr="00A8170E">
              <w:rPr>
                <w:sz w:val="22"/>
                <w:szCs w:val="22"/>
              </w:rPr>
              <w:t>5</w:t>
            </w:r>
          </w:p>
        </w:tc>
      </w:tr>
      <w:tr w:rsidR="00D679AF" w:rsidRPr="00A8170E" w:rsidTr="007A3E58">
        <w:trPr>
          <w:trHeight w:val="72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679AF" w:rsidRPr="00A8170E" w:rsidRDefault="00D679AF" w:rsidP="00D679AF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D679AF">
              <w:rPr>
                <w:sz w:val="22"/>
                <w:szCs w:val="22"/>
              </w:rPr>
              <w:t>руба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679AF" w:rsidRPr="00A8170E" w:rsidRDefault="00D679AF" w:rsidP="007B77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A8170E" w:rsidTr="007B771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CA405C" w:rsidRDefault="00CA405C" w:rsidP="007B771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CA405C">
              <w:rPr>
                <w:sz w:val="22"/>
                <w:szCs w:val="22"/>
              </w:rPr>
              <w:t>Уплотнительная резинка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A8170E" w:rsidRDefault="00CA405C" w:rsidP="007B77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A8170E" w:rsidTr="007B771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CA405C" w:rsidRDefault="00CA405C" w:rsidP="007B771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CA405C">
              <w:rPr>
                <w:sz w:val="22"/>
                <w:szCs w:val="22"/>
              </w:rPr>
              <w:t>Оберточная лента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A8170E" w:rsidRDefault="007335ED" w:rsidP="007B771E">
            <w:pPr>
              <w:jc w:val="center"/>
              <w:rPr>
                <w:sz w:val="22"/>
                <w:szCs w:val="22"/>
              </w:rPr>
            </w:pPr>
            <w:r w:rsidRPr="00A8170E">
              <w:rPr>
                <w:sz w:val="22"/>
                <w:szCs w:val="22"/>
              </w:rPr>
              <w:t>1</w:t>
            </w:r>
          </w:p>
        </w:tc>
      </w:tr>
      <w:tr w:rsidR="007335ED" w:rsidRPr="00A8170E" w:rsidTr="007B771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A8170E" w:rsidRDefault="00CA405C" w:rsidP="007B771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CA405C">
              <w:rPr>
                <w:sz w:val="22"/>
                <w:szCs w:val="22"/>
              </w:rPr>
              <w:t>Сливная пробка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A8170E" w:rsidRDefault="007335ED" w:rsidP="007B771E">
            <w:pPr>
              <w:jc w:val="center"/>
              <w:rPr>
                <w:sz w:val="22"/>
                <w:szCs w:val="22"/>
              </w:rPr>
            </w:pPr>
            <w:r w:rsidRPr="00A8170E">
              <w:rPr>
                <w:sz w:val="22"/>
                <w:szCs w:val="22"/>
              </w:rPr>
              <w:t>1</w:t>
            </w:r>
          </w:p>
        </w:tc>
      </w:tr>
      <w:tr w:rsidR="007335ED" w:rsidRPr="00A8170E" w:rsidTr="007B771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A8170E" w:rsidRDefault="007335ED" w:rsidP="007B771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A8170E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A8170E" w:rsidRDefault="007335ED" w:rsidP="007B771E">
            <w:pPr>
              <w:jc w:val="center"/>
              <w:rPr>
                <w:sz w:val="22"/>
                <w:szCs w:val="22"/>
              </w:rPr>
            </w:pPr>
            <w:r w:rsidRPr="00A8170E">
              <w:rPr>
                <w:sz w:val="22"/>
                <w:szCs w:val="22"/>
              </w:rPr>
              <w:t>1</w:t>
            </w:r>
          </w:p>
        </w:tc>
      </w:tr>
      <w:tr w:rsidR="007335ED" w:rsidRPr="00A8170E" w:rsidTr="0039683C">
        <w:trPr>
          <w:trHeight w:val="634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7335ED" w:rsidRPr="00A8170E" w:rsidRDefault="007335ED" w:rsidP="007335ED">
            <w:pPr>
              <w:jc w:val="center"/>
              <w:rPr>
                <w:sz w:val="22"/>
                <w:szCs w:val="22"/>
              </w:rPr>
            </w:pPr>
            <w:r w:rsidRPr="00A8170E">
              <w:rPr>
                <w:sz w:val="22"/>
                <w:szCs w:val="22"/>
              </w:rPr>
              <w:t>Коробка с наружным блоком:</w:t>
            </w:r>
          </w:p>
        </w:tc>
      </w:tr>
      <w:tr w:rsidR="007335ED" w:rsidRPr="00A8170E" w:rsidTr="0039683C">
        <w:trPr>
          <w:trHeight w:val="594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A8170E" w:rsidRDefault="007335ED" w:rsidP="007335E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A8170E">
              <w:rPr>
                <w:sz w:val="22"/>
                <w:szCs w:val="22"/>
              </w:rPr>
              <w:t>Наружный блок системы кондиционирования настенного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A8170E" w:rsidRDefault="007335ED" w:rsidP="007B771E">
            <w:pPr>
              <w:spacing w:before="120"/>
              <w:ind w:left="720"/>
              <w:rPr>
                <w:sz w:val="22"/>
                <w:szCs w:val="22"/>
              </w:rPr>
            </w:pPr>
            <w:r w:rsidRPr="00A8170E">
              <w:rPr>
                <w:sz w:val="22"/>
                <w:szCs w:val="22"/>
              </w:rPr>
              <w:t>1</w:t>
            </w:r>
          </w:p>
        </w:tc>
      </w:tr>
      <w:tr w:rsidR="00CA405C" w:rsidRPr="00A8170E" w:rsidTr="0039683C">
        <w:trPr>
          <w:trHeight w:val="70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A405C" w:rsidRPr="00A8170E" w:rsidRDefault="00CA405C" w:rsidP="007335E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51713">
              <w:rPr>
                <w:sz w:val="22"/>
                <w:szCs w:val="22"/>
              </w:rPr>
              <w:t>Опора наружного 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A405C" w:rsidRPr="00A8170E" w:rsidRDefault="00251713" w:rsidP="007B771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ED58A1">
        <w:trPr>
          <w:trHeight w:val="58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A8170E" w:rsidRDefault="00CA405C" w:rsidP="007B771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CA405C">
              <w:rPr>
                <w:sz w:val="22"/>
                <w:szCs w:val="22"/>
              </w:rPr>
              <w:t>Дренажная труба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3725FA" w:rsidP="007B771E">
            <w:pPr>
              <w:spacing w:before="120"/>
              <w:ind w:left="720"/>
              <w:rPr>
                <w:sz w:val="22"/>
                <w:szCs w:val="22"/>
              </w:rPr>
            </w:pPr>
            <w:r w:rsidRPr="00A8170E">
              <w:rPr>
                <w:sz w:val="22"/>
                <w:szCs w:val="22"/>
              </w:rPr>
              <w:t>1</w:t>
            </w:r>
          </w:p>
        </w:tc>
      </w:tr>
    </w:tbl>
    <w:p w:rsidR="007335ED" w:rsidRDefault="007335ED" w:rsidP="00715EE7">
      <w:pPr>
        <w:jc w:val="center"/>
        <w:rPr>
          <w:noProof/>
          <w:sz w:val="20"/>
          <w:szCs w:val="20"/>
        </w:rPr>
      </w:pPr>
    </w:p>
    <w:p w:rsidR="002F2407" w:rsidRPr="00715EE7" w:rsidRDefault="002F2407" w:rsidP="000975F1">
      <w:pPr>
        <w:jc w:val="center"/>
        <w:rPr>
          <w:noProof/>
          <w:sz w:val="16"/>
          <w:szCs w:val="16"/>
        </w:rPr>
      </w:pPr>
    </w:p>
    <w:p w:rsidR="002F2407" w:rsidRDefault="002F2407" w:rsidP="000975F1">
      <w:pPr>
        <w:jc w:val="center"/>
        <w:rPr>
          <w:noProof/>
          <w:sz w:val="20"/>
          <w:szCs w:val="20"/>
        </w:rPr>
      </w:pPr>
    </w:p>
    <w:p w:rsidR="000975F1" w:rsidRPr="00631177" w:rsidRDefault="000975F1" w:rsidP="000975F1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p w:rsidR="00BC2174" w:rsidRDefault="00BC2174" w:rsidP="003B66D5">
      <w:pPr>
        <w:jc w:val="both"/>
        <w:rPr>
          <w:noProof/>
          <w:sz w:val="20"/>
          <w:szCs w:val="20"/>
        </w:rPr>
      </w:pPr>
    </w:p>
    <w:p w:rsidR="00BC2174" w:rsidRDefault="00BC2174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810B70" w:rsidRPr="00343FCA" w:rsidRDefault="00E81A8C" w:rsidP="00E81A8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8" w:name="_Ref68106447"/>
      <w:bookmarkStart w:id="19" w:name="_Ref69937545"/>
      <w:bookmarkStart w:id="20" w:name="_Ref73096542"/>
      <w:bookmarkStart w:id="21" w:name="_Ref73354040"/>
      <w:bookmarkStart w:id="22" w:name="_Ref73360039"/>
      <w:bookmarkEnd w:id="17"/>
      <w:r>
        <w:rPr>
          <w:b/>
          <w:szCs w:val="28"/>
        </w:rPr>
        <w:lastRenderedPageBreak/>
        <w:t xml:space="preserve"> </w:t>
      </w:r>
      <w:bookmarkStart w:id="23" w:name="_Toc151982320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8"/>
      <w:bookmarkEnd w:id="19"/>
      <w:bookmarkEnd w:id="20"/>
      <w:bookmarkEnd w:id="21"/>
      <w:bookmarkEnd w:id="22"/>
      <w:bookmarkEnd w:id="23"/>
    </w:p>
    <w:p w:rsidR="007F4C51" w:rsidRDefault="00021FB1" w:rsidP="003B16F8">
      <w:pPr>
        <w:ind w:firstLine="709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060476" w:rsidRPr="007F4C51">
        <w:rPr>
          <w:sz w:val="22"/>
          <w:szCs w:val="22"/>
        </w:rPr>
        <w:t xml:space="preserve">Гарантийный срок </w:t>
      </w:r>
      <w:r w:rsidR="004D7C25">
        <w:rPr>
          <w:sz w:val="22"/>
          <w:szCs w:val="22"/>
        </w:rPr>
        <w:t xml:space="preserve">на </w:t>
      </w:r>
      <w:r w:rsidR="004D7C25" w:rsidRPr="004D7C25">
        <w:rPr>
          <w:sz w:val="22"/>
          <w:szCs w:val="22"/>
        </w:rPr>
        <w:t>сплит-систем</w:t>
      </w:r>
      <w:r w:rsidR="00664549">
        <w:rPr>
          <w:sz w:val="22"/>
          <w:szCs w:val="22"/>
        </w:rPr>
        <w:t>ы</w:t>
      </w:r>
      <w:r w:rsidR="004D7C25">
        <w:rPr>
          <w:sz w:val="22"/>
          <w:szCs w:val="22"/>
        </w:rPr>
        <w:t xml:space="preserve"> </w:t>
      </w:r>
      <w:r w:rsidR="00060476" w:rsidRPr="007F4C51">
        <w:rPr>
          <w:sz w:val="22"/>
          <w:szCs w:val="22"/>
        </w:rPr>
        <w:t>Pioneer</w:t>
      </w:r>
      <w:r w:rsidR="003B16F8">
        <w:rPr>
          <w:sz w:val="22"/>
          <w:szCs w:val="22"/>
        </w:rPr>
        <w:t xml:space="preserve"> составляет </w:t>
      </w:r>
      <w:r w:rsidR="00664549">
        <w:rPr>
          <w:sz w:val="22"/>
          <w:szCs w:val="22"/>
        </w:rPr>
        <w:t>3 года</w:t>
      </w:r>
      <w:r w:rsidR="00060476" w:rsidRPr="007F4C51">
        <w:rPr>
          <w:sz w:val="22"/>
          <w:szCs w:val="22"/>
        </w:rPr>
        <w:t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 w:rsidR="007F4C51"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3B16F8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</w:t>
      </w:r>
      <w:r w:rsidR="007A444B">
        <w:rPr>
          <w:sz w:val="22"/>
          <w:szCs w:val="22"/>
        </w:rPr>
        <w:t xml:space="preserve"> на внешние части товара, а так</w:t>
      </w:r>
      <w:r w:rsidRPr="007F4C51">
        <w:rPr>
          <w:sz w:val="22"/>
          <w:szCs w:val="22"/>
        </w:rPr>
        <w:t>же воздействия окружающей среды, такие как град, ураган, молния и прочие явления природы;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733656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21FB1" w:rsidRPr="0023488D" w:rsidRDefault="00060476" w:rsidP="00321A7F">
      <w:pPr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23488D" w:rsidRDefault="0023488D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810B70" w:rsidP="00E81A8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4" w:name="_Ref68106457"/>
      <w:bookmarkStart w:id="25" w:name="_Ref69937552"/>
      <w:bookmarkStart w:id="26" w:name="_Ref73096547"/>
      <w:bookmarkStart w:id="27" w:name="_Ref73354045"/>
      <w:bookmarkStart w:id="28" w:name="_Ref73360044"/>
      <w:bookmarkStart w:id="29" w:name="_Toc151982321"/>
      <w:r w:rsidRPr="00985AEE">
        <w:rPr>
          <w:b/>
          <w:szCs w:val="28"/>
        </w:rPr>
        <w:t>КОНСЕРВАЦИЯ</w:t>
      </w:r>
      <w:bookmarkEnd w:id="24"/>
      <w:bookmarkEnd w:id="25"/>
      <w:bookmarkEnd w:id="26"/>
      <w:bookmarkEnd w:id="27"/>
      <w:bookmarkEnd w:id="28"/>
      <w:bookmarkEnd w:id="2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A35488">
      <w:pPr>
        <w:tabs>
          <w:tab w:val="left" w:pos="851"/>
          <w:tab w:val="left" w:pos="1276"/>
          <w:tab w:val="left" w:pos="1843"/>
        </w:tabs>
        <w:suppressAutoHyphens/>
        <w:ind w:firstLine="709"/>
        <w:jc w:val="both"/>
        <w:rPr>
          <w:sz w:val="24"/>
          <w:szCs w:val="28"/>
        </w:rPr>
      </w:pPr>
    </w:p>
    <w:p w:rsidR="00810B70" w:rsidRPr="00C11FB0" w:rsidRDefault="00810B70" w:rsidP="00A35488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A35488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A35488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E81A8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0" w:name="_Ref68106467"/>
      <w:bookmarkStart w:id="31" w:name="_Ref69937557"/>
      <w:bookmarkStart w:id="32" w:name="_Ref73096553"/>
      <w:bookmarkStart w:id="33" w:name="_Ref73354052"/>
      <w:bookmarkStart w:id="34" w:name="_Ref73360051"/>
      <w:bookmarkStart w:id="35" w:name="_Toc151982322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30"/>
      <w:bookmarkEnd w:id="31"/>
      <w:bookmarkEnd w:id="32"/>
      <w:bookmarkEnd w:id="33"/>
      <w:bookmarkEnd w:id="34"/>
      <w:bookmarkEnd w:id="35"/>
    </w:p>
    <w:p w:rsidR="00810B70" w:rsidRPr="00985AEE" w:rsidRDefault="00810B70" w:rsidP="00FE3265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047CD23" wp14:editId="1D95832C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A0D13C" id="Группа 223" o:spid="_x0000_s1026" style="position:absolute;margin-left:-.55pt;margin-top:8.3pt;width:491.4pt;height:428.4pt;z-index:25166540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7184D" w:rsidRDefault="00812F71" w:rsidP="00FE326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="00F7184D" w:rsidRPr="0068019A">
        <w:rPr>
          <w:sz w:val="22"/>
          <w:szCs w:val="22"/>
        </w:rPr>
        <w:t xml:space="preserve"> </w:t>
      </w:r>
    </w:p>
    <w:p w:rsidR="00156CA5" w:rsidRPr="002C28BD" w:rsidRDefault="00156CA5" w:rsidP="00FE326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1E05E1" w:rsidP="00FE3265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0BD5DF18" wp14:editId="26DC405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D7275C" id="Прямая со стрелкой 255" o:spid="_x0000_s1026" type="#_x0000_t32" style="position:absolute;margin-left:77.8pt;margin-top:16.75pt;width:156.15pt;height:0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6A9DDC71" wp14:editId="451EBEC8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EBF034" id="Прямая со стрелкой 218" o:spid="_x0000_s1026" type="#_x0000_t32" style="position:absolute;margin-left:244.6pt;margin-top:16.65pt;width:99.1pt;height:.0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LMlG5j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</w:t>
      </w:r>
      <w:r w:rsidR="00FB43C9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</w:t>
      </w:r>
      <w:r w:rsidR="0027052A">
        <w:rPr>
          <w:sz w:val="22"/>
          <w:szCs w:val="22"/>
        </w:rPr>
        <w:t xml:space="preserve"> </w:t>
      </w:r>
      <w:r w:rsidR="00842AE5">
        <w:rPr>
          <w:sz w:val="22"/>
          <w:szCs w:val="22"/>
        </w:rPr>
        <w:t>KFR</w:t>
      </w:r>
      <w:r w:rsidR="008B6B6E">
        <w:rPr>
          <w:sz w:val="22"/>
          <w:szCs w:val="22"/>
          <w:lang w:val="en-US"/>
        </w:rPr>
        <w:t>I</w:t>
      </w:r>
      <w:r w:rsidR="00842AE5">
        <w:rPr>
          <w:sz w:val="22"/>
          <w:szCs w:val="22"/>
        </w:rPr>
        <w:t>_</w:t>
      </w:r>
      <w:r w:rsidR="00485324">
        <w:rPr>
          <w:sz w:val="22"/>
          <w:szCs w:val="22"/>
          <w:lang w:val="en-US"/>
        </w:rPr>
        <w:t>X</w:t>
      </w:r>
      <w:r w:rsidR="008B6B6E">
        <w:rPr>
          <w:sz w:val="22"/>
          <w:szCs w:val="22"/>
          <w:lang w:val="en-US"/>
        </w:rPr>
        <w:t>LO</w:t>
      </w:r>
      <w:r w:rsidR="00812F71">
        <w:rPr>
          <w:sz w:val="22"/>
          <w:szCs w:val="22"/>
        </w:rPr>
        <w:t>W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 w:rsidR="001E05E1"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FE3265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FE3265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FE3265">
      <w:pPr>
        <w:pStyle w:val="a8"/>
        <w:ind w:right="-1"/>
        <w:jc w:val="both"/>
        <w:rPr>
          <w:b w:val="0"/>
          <w:sz w:val="20"/>
        </w:rPr>
      </w:pPr>
    </w:p>
    <w:p w:rsidR="00810B70" w:rsidRPr="00C2326F" w:rsidRDefault="00810B70" w:rsidP="00FE3265">
      <w:pPr>
        <w:pStyle w:val="a8"/>
        <w:spacing w:before="60"/>
        <w:ind w:right="-1" w:firstLine="567"/>
        <w:jc w:val="both"/>
        <w:rPr>
          <w:sz w:val="22"/>
          <w:szCs w:val="22"/>
        </w:rPr>
      </w:pPr>
      <w:r w:rsidRPr="004158E2">
        <w:rPr>
          <w:b w:val="0"/>
          <w:sz w:val="22"/>
          <w:szCs w:val="22"/>
        </w:rPr>
        <w:t>Упакована</w:t>
      </w:r>
      <w:r w:rsidRPr="002D7B96">
        <w:rPr>
          <w:b w:val="0"/>
          <w:sz w:val="22"/>
          <w:szCs w:val="22"/>
          <w:lang w:val="en-US"/>
        </w:rPr>
        <w:t>:</w:t>
      </w:r>
      <w:r w:rsidRPr="002D7B96">
        <w:rPr>
          <w:b w:val="0"/>
          <w:sz w:val="24"/>
          <w:szCs w:val="24"/>
          <w:lang w:val="en-US"/>
        </w:rPr>
        <w:t xml:space="preserve">                </w:t>
      </w:r>
      <w:r w:rsidR="00E24807" w:rsidRPr="002D7B96">
        <w:rPr>
          <w:b w:val="0"/>
          <w:sz w:val="24"/>
          <w:szCs w:val="24"/>
          <w:lang w:val="en-US"/>
        </w:rPr>
        <w:t xml:space="preserve">       </w:t>
      </w:r>
      <w:r w:rsidR="00A166DE" w:rsidRPr="006E3C0A">
        <w:rPr>
          <w:sz w:val="22"/>
          <w:szCs w:val="22"/>
          <w:lang w:val="en-US"/>
        </w:rPr>
        <w:t>GREE ELECTRIC APPLIANCES, INC. OF</w:t>
      </w:r>
      <w:r w:rsidR="00A166DE" w:rsidRPr="00C2326F">
        <w:rPr>
          <w:sz w:val="22"/>
          <w:szCs w:val="22"/>
        </w:rPr>
        <w:t xml:space="preserve"> </w:t>
      </w:r>
      <w:r w:rsidR="00A166DE" w:rsidRPr="006E3C0A">
        <w:rPr>
          <w:sz w:val="22"/>
          <w:szCs w:val="22"/>
          <w:lang w:val="en-US"/>
        </w:rPr>
        <w:t>ZHUHAI</w:t>
      </w:r>
    </w:p>
    <w:p w:rsidR="00810B70" w:rsidRPr="00985AEE" w:rsidRDefault="000F4914" w:rsidP="00FE3265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4789CF6E" wp14:editId="0CE7817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0A6969" id="Прямая со стрелкой 254" o:spid="_x0000_s1026" type="#_x0000_t32" style="position:absolute;margin-left:147.9pt;margin-top:2.25pt;width:284.25pt;height:0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2B077C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FE3265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Default="00810B7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2F71">
      <w:pPr>
        <w:pStyle w:val="a8"/>
        <w:spacing w:before="1080" w:after="600"/>
        <w:rPr>
          <w:b w:val="0"/>
          <w:szCs w:val="24"/>
          <w:u w:val="single"/>
        </w:rPr>
      </w:pPr>
    </w:p>
    <w:p w:rsidR="00812F71" w:rsidRPr="00985AEE" w:rsidRDefault="00812F71" w:rsidP="00812F71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1065C21A" wp14:editId="2AD41A6A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11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EDA63A" id="Группа 3" o:spid="_x0000_s1026" style="position:absolute;margin-left:-.55pt;margin-top:8.3pt;width:491.4pt;height:428.4pt;z-index:2517186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  <w:r w:rsidRPr="0068019A">
        <w:rPr>
          <w:sz w:val="22"/>
          <w:szCs w:val="22"/>
        </w:rPr>
        <w:t xml:space="preserve"> 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F5FD2" w:rsidRDefault="00812F71" w:rsidP="00812F71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6062C7A" wp14:editId="55E5013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2B8B3D" id="Прямая со стрелкой 74" o:spid="_x0000_s1026" type="#_x0000_t32" style="position:absolute;margin-left:77.8pt;margin-top:16.75pt;width:156.15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D6D4E7C" wp14:editId="7568D644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75" name="Прямая со стрелкой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225C9B" id="Прямая со стрелкой 75" o:spid="_x0000_s1026" type="#_x0000_t32" style="position:absolute;margin-left:244.6pt;margin-top:16.65pt;width:99.1pt;height: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"/>
            </w:pict>
          </mc:Fallback>
        </mc:AlternateContent>
      </w:r>
      <w:r>
        <w:rPr>
          <w:sz w:val="22"/>
          <w:szCs w:val="22"/>
        </w:rPr>
        <w:t xml:space="preserve">                             </w:t>
      </w:r>
      <w:r w:rsidR="008B6B6E">
        <w:rPr>
          <w:sz w:val="22"/>
          <w:szCs w:val="22"/>
        </w:rPr>
        <w:t>KOR</w:t>
      </w:r>
      <w:r w:rsidR="008B6B6E">
        <w:rPr>
          <w:sz w:val="22"/>
          <w:szCs w:val="22"/>
          <w:lang w:val="en-US"/>
        </w:rPr>
        <w:t>I</w:t>
      </w:r>
      <w:r w:rsidR="008B6B6E">
        <w:rPr>
          <w:sz w:val="22"/>
          <w:szCs w:val="22"/>
        </w:rPr>
        <w:t>_</w:t>
      </w:r>
      <w:r w:rsidR="00485324">
        <w:rPr>
          <w:sz w:val="22"/>
          <w:szCs w:val="22"/>
          <w:lang w:val="en-US"/>
        </w:rPr>
        <w:t>X</w:t>
      </w:r>
      <w:r w:rsidR="008B6B6E">
        <w:rPr>
          <w:sz w:val="22"/>
          <w:szCs w:val="22"/>
          <w:lang w:val="en-US"/>
        </w:rPr>
        <w:t>LO</w:t>
      </w:r>
      <w:r w:rsidR="008B6B6E">
        <w:rPr>
          <w:sz w:val="22"/>
          <w:szCs w:val="22"/>
        </w:rPr>
        <w:t>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985AEE" w:rsidRDefault="00812F71" w:rsidP="00812F71">
      <w:pPr>
        <w:pStyle w:val="a8"/>
        <w:ind w:firstLine="1560"/>
        <w:jc w:val="left"/>
        <w:rPr>
          <w:b w:val="0"/>
          <w:sz w:val="20"/>
        </w:rPr>
      </w:pPr>
    </w:p>
    <w:p w:rsidR="00812F71" w:rsidRPr="00985AEE" w:rsidRDefault="00812F71" w:rsidP="00812F71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2F71" w:rsidRPr="00985AEE" w:rsidRDefault="00812F71" w:rsidP="00812F71">
      <w:pPr>
        <w:pStyle w:val="a8"/>
        <w:ind w:right="-1"/>
        <w:jc w:val="both"/>
        <w:rPr>
          <w:b w:val="0"/>
          <w:sz w:val="20"/>
        </w:rPr>
      </w:pPr>
    </w:p>
    <w:p w:rsidR="00812F71" w:rsidRPr="00C2326F" w:rsidRDefault="00812F71" w:rsidP="00812F71">
      <w:pPr>
        <w:pStyle w:val="a8"/>
        <w:spacing w:before="60"/>
        <w:ind w:right="-1" w:firstLine="567"/>
        <w:jc w:val="both"/>
        <w:rPr>
          <w:sz w:val="22"/>
          <w:szCs w:val="22"/>
        </w:rPr>
      </w:pPr>
      <w:r w:rsidRPr="004158E2">
        <w:rPr>
          <w:b w:val="0"/>
          <w:sz w:val="22"/>
          <w:szCs w:val="22"/>
        </w:rPr>
        <w:t>Упакована</w:t>
      </w:r>
      <w:r w:rsidRPr="002D7B96">
        <w:rPr>
          <w:b w:val="0"/>
          <w:sz w:val="22"/>
          <w:szCs w:val="22"/>
          <w:lang w:val="en-US"/>
        </w:rPr>
        <w:t>:</w:t>
      </w:r>
      <w:r w:rsidRPr="002D7B96">
        <w:rPr>
          <w:b w:val="0"/>
          <w:sz w:val="24"/>
          <w:szCs w:val="24"/>
          <w:lang w:val="en-US"/>
        </w:rPr>
        <w:t xml:space="preserve">                       </w:t>
      </w:r>
      <w:r w:rsidR="007460AB">
        <w:rPr>
          <w:sz w:val="22"/>
          <w:szCs w:val="22"/>
          <w:lang w:val="en-US"/>
        </w:rPr>
        <w:t>GREE ELECTRIC APPLIANCES, INC. OF</w:t>
      </w:r>
      <w:r w:rsidR="007460AB" w:rsidRPr="00C2326F">
        <w:rPr>
          <w:sz w:val="22"/>
          <w:szCs w:val="22"/>
        </w:rPr>
        <w:t xml:space="preserve"> </w:t>
      </w:r>
      <w:r w:rsidR="007460AB">
        <w:rPr>
          <w:sz w:val="22"/>
          <w:szCs w:val="22"/>
          <w:lang w:val="en-US"/>
        </w:rPr>
        <w:t>ZHUHAI</w:t>
      </w:r>
    </w:p>
    <w:p w:rsidR="00812F71" w:rsidRPr="00985AEE" w:rsidRDefault="00812F71" w:rsidP="00812F71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1F0EC22" wp14:editId="229FB0E4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6873E3" id="Прямая со стрелкой 81" o:spid="_x0000_s1026" type="#_x0000_t32" style="position:absolute;margin-left:147.9pt;margin-top:2.25pt;width:284.25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"/>
            </w:pict>
          </mc:Fallback>
        </mc:AlternateContent>
      </w:r>
      <w:r w:rsidRPr="002B077C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4158E2" w:rsidRDefault="00812F71" w:rsidP="00812F71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985AEE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Pr="00985AEE" w:rsidRDefault="00812F71" w:rsidP="00810B70">
      <w:pPr>
        <w:pStyle w:val="11"/>
      </w:pPr>
    </w:p>
    <w:p w:rsidR="00D74420" w:rsidRPr="00985AEE" w:rsidRDefault="00D74420" w:rsidP="00E81A8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bookmarkStart w:id="36" w:name="_Toc151982323"/>
      <w:r w:rsidRPr="00985AEE">
        <w:rPr>
          <w:b/>
          <w:szCs w:val="28"/>
        </w:rPr>
        <w:t>СВИДЕТЕЛЬСТВО О ПРИЕМКЕ</w:t>
      </w:r>
      <w:bookmarkEnd w:id="36"/>
    </w:p>
    <w:p w:rsidR="00D74420" w:rsidRPr="00985AEE" w:rsidRDefault="00D74420" w:rsidP="00FE3265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59D0922F" wp14:editId="3184EB5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9" name="Группа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1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51032B" id="Группа 89" o:spid="_x0000_s1026" style="position:absolute;margin-left:-1.9pt;margin-top:6.05pt;width:489.8pt;height:393pt;z-index:2516971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Pr="0068019A">
        <w:rPr>
          <w:sz w:val="22"/>
          <w:szCs w:val="22"/>
        </w:rPr>
        <w:t xml:space="preserve"> </w:t>
      </w:r>
    </w:p>
    <w:p w:rsidR="0090655B" w:rsidRPr="002C28BD" w:rsidRDefault="0090655B" w:rsidP="00FE3265">
      <w:pPr>
        <w:pStyle w:val="a8"/>
        <w:spacing w:before="60"/>
        <w:ind w:right="-28"/>
        <w:rPr>
          <w:sz w:val="24"/>
          <w:szCs w:val="24"/>
        </w:rPr>
      </w:pP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C37CD8C" wp14:editId="63D56CCB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96" name="Прямая со стрелкой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25920A" id="Прямая со стрелкой 96" o:spid="_x0000_s1026" type="#_x0000_t32" style="position:absolute;margin-left:77.8pt;margin-top:16.45pt;width:157.1pt;height: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DBB8808" wp14:editId="6E5E5E0A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8F430B" id="Прямая со стрелкой 95" o:spid="_x0000_s1026" type="#_x0000_t32" style="position:absolute;margin-left:247.5pt;margin-top:16.65pt;width:99.1pt;height: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JL8P8t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 w:rsidR="00FB43C9">
        <w:rPr>
          <w:sz w:val="22"/>
          <w:szCs w:val="22"/>
        </w:rPr>
        <w:t xml:space="preserve">                                 </w:t>
      </w:r>
      <w:r w:rsidR="008B6B6E">
        <w:rPr>
          <w:sz w:val="22"/>
          <w:szCs w:val="22"/>
        </w:rPr>
        <w:t>KFR</w:t>
      </w:r>
      <w:r w:rsidR="008B6B6E">
        <w:rPr>
          <w:sz w:val="22"/>
          <w:szCs w:val="22"/>
          <w:lang w:val="en-US"/>
        </w:rPr>
        <w:t>I</w:t>
      </w:r>
      <w:r w:rsidR="008B6B6E">
        <w:rPr>
          <w:sz w:val="22"/>
          <w:szCs w:val="22"/>
        </w:rPr>
        <w:t>_</w:t>
      </w:r>
      <w:r w:rsidR="00485324">
        <w:rPr>
          <w:sz w:val="22"/>
          <w:szCs w:val="22"/>
          <w:lang w:val="en-US"/>
        </w:rPr>
        <w:t>X</w:t>
      </w:r>
      <w:r w:rsidR="008B6B6E">
        <w:rPr>
          <w:sz w:val="22"/>
          <w:szCs w:val="22"/>
          <w:lang w:val="en-US"/>
        </w:rPr>
        <w:t>LO</w:t>
      </w:r>
      <w:r w:rsidR="008B6B6E">
        <w:rPr>
          <w:sz w:val="22"/>
          <w:szCs w:val="22"/>
        </w:rPr>
        <w:t>W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D74420" w:rsidRPr="004158E2" w:rsidRDefault="00D74420" w:rsidP="00FE3265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D74420" w:rsidRPr="00985AEE" w:rsidRDefault="00D74420" w:rsidP="00FE3265">
      <w:pPr>
        <w:pStyle w:val="a8"/>
        <w:ind w:left="375" w:right="142"/>
        <w:jc w:val="both"/>
        <w:rPr>
          <w:b w:val="0"/>
          <w:szCs w:val="28"/>
        </w:rPr>
      </w:pPr>
    </w:p>
    <w:p w:rsidR="009539FD" w:rsidRDefault="00D74420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  <w:r w:rsidRPr="00985AEE">
        <w:rPr>
          <w:b/>
          <w:szCs w:val="28"/>
        </w:rPr>
        <w:br w:type="page"/>
      </w:r>
    </w:p>
    <w:p w:rsidR="00812F71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812F71" w:rsidRPr="00985AEE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6DD06A8D" wp14:editId="6F948980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2" name="Группа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83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B4219D" id="Группа 82" o:spid="_x0000_s1026" style="position:absolute;margin-left:-1.9pt;margin-top:6.05pt;width:489.8pt;height:393pt;z-index:25172070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06BD6A2" wp14:editId="3415C451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87" name="Прямая со стрелкой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A6EEB9" id="Прямая со стрелкой 87" o:spid="_x0000_s1026" type="#_x0000_t32" style="position:absolute;margin-left:77.8pt;margin-top:16.45pt;width:157.1pt;height: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2192B7F" wp14:editId="5AA67955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88" name="Прямая со стрелкой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5D19DA" id="Прямая со стрелкой 88" o:spid="_x0000_s1026" type="#_x0000_t32" style="position:absolute;margin-left:247.5pt;margin-top:16.65pt;width:99.1pt;height: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sdOUA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EbKx05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                           </w:t>
      </w:r>
      <w:r w:rsidR="008B6B6E">
        <w:rPr>
          <w:sz w:val="22"/>
          <w:szCs w:val="22"/>
        </w:rPr>
        <w:t>KOR</w:t>
      </w:r>
      <w:r w:rsidR="008B6B6E">
        <w:rPr>
          <w:sz w:val="22"/>
          <w:szCs w:val="22"/>
          <w:lang w:val="en-US"/>
        </w:rPr>
        <w:t>I</w:t>
      </w:r>
      <w:r w:rsidR="008B6B6E">
        <w:rPr>
          <w:sz w:val="22"/>
          <w:szCs w:val="22"/>
        </w:rPr>
        <w:t>_</w:t>
      </w:r>
      <w:r w:rsidR="00485324">
        <w:rPr>
          <w:sz w:val="22"/>
          <w:szCs w:val="22"/>
          <w:lang w:val="en-US"/>
        </w:rPr>
        <w:t>X</w:t>
      </w:r>
      <w:r w:rsidR="008B6B6E">
        <w:rPr>
          <w:sz w:val="22"/>
          <w:szCs w:val="22"/>
          <w:lang w:val="en-US"/>
        </w:rPr>
        <w:t>LO</w:t>
      </w:r>
      <w:r w:rsidR="008B6B6E">
        <w:rPr>
          <w:sz w:val="22"/>
          <w:szCs w:val="22"/>
        </w:rPr>
        <w:t>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</w:t>
      </w:r>
      <w:r w:rsidR="00B25118" w:rsidRPr="00FB0490"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>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4158E2" w:rsidRDefault="00812F71" w:rsidP="00812F71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2F71" w:rsidRPr="00985AEE" w:rsidRDefault="00812F71" w:rsidP="00812F71">
      <w:pPr>
        <w:pStyle w:val="a8"/>
        <w:ind w:left="375" w:right="142"/>
        <w:jc w:val="both"/>
        <w:rPr>
          <w:b w:val="0"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Pr="00985AEE" w:rsidRDefault="007D4A26" w:rsidP="00E81A8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lastRenderedPageBreak/>
        <w:t xml:space="preserve"> </w:t>
      </w:r>
      <w:bookmarkStart w:id="37" w:name="_Toc151982324"/>
      <w:r w:rsidRPr="00985AEE">
        <w:rPr>
          <w:b/>
          <w:szCs w:val="28"/>
        </w:rPr>
        <w:t>СВЕДЕНИЯ ОБ УТИЛИЗАЦИИ</w:t>
      </w:r>
      <w:bookmarkEnd w:id="37"/>
    </w:p>
    <w:p w:rsidR="008451A0" w:rsidRDefault="008451A0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451A0" w:rsidRDefault="008451A0" w:rsidP="008451A0">
      <w:pPr>
        <w:ind w:firstLine="720"/>
        <w:jc w:val="both"/>
        <w:rPr>
          <w:sz w:val="22"/>
          <w:szCs w:val="22"/>
        </w:rPr>
      </w:pPr>
      <w:r>
        <w:rPr>
          <w:rFonts w:eastAsiaTheme="minorHAnsi"/>
          <w:color w:val="000000"/>
          <w:sz w:val="22"/>
          <w:szCs w:val="22"/>
          <w:lang w:eastAsia="en-US"/>
        </w:rPr>
        <w:t>Изделие нельзя утилизировать с обычными быт</w:t>
      </w:r>
      <w:r w:rsidR="00011DD0">
        <w:rPr>
          <w:rFonts w:eastAsiaTheme="minorHAnsi"/>
          <w:color w:val="000000"/>
          <w:sz w:val="22"/>
          <w:szCs w:val="22"/>
          <w:lang w:eastAsia="en-US"/>
        </w:rPr>
        <w:t xml:space="preserve">овыми отходами. Для утилизации </w:t>
      </w:r>
      <w:r>
        <w:rPr>
          <w:rFonts w:eastAsiaTheme="minorHAnsi"/>
          <w:color w:val="000000"/>
          <w:sz w:val="22"/>
          <w:szCs w:val="22"/>
          <w:lang w:eastAsia="en-US"/>
        </w:rPr>
        <w:t>изделия обратитесь в пункт сбора и сортировки отходов или в компанию, где устройство было приобретено.</w:t>
      </w:r>
    </w:p>
    <w:p w:rsid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4E3CE1" w:rsidRP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810B70" w:rsidRPr="00985AEE" w:rsidRDefault="00810B70" w:rsidP="00E81A8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38" w:name="_Ref67997856"/>
      <w:bookmarkStart w:id="39" w:name="_Ref68106489"/>
      <w:bookmarkStart w:id="40" w:name="_Ref69937576"/>
      <w:bookmarkStart w:id="41" w:name="_Ref73096577"/>
      <w:bookmarkStart w:id="42" w:name="_Ref73354072"/>
      <w:bookmarkStart w:id="43" w:name="_Ref73360071"/>
      <w:bookmarkStart w:id="44" w:name="_Toc151982325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8"/>
      <w:bookmarkEnd w:id="39"/>
      <w:bookmarkEnd w:id="40"/>
      <w:bookmarkEnd w:id="41"/>
      <w:bookmarkEnd w:id="42"/>
      <w:bookmarkEnd w:id="43"/>
      <w:bookmarkEnd w:id="44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390F60A3" wp14:editId="1DFB20E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может использоваться детьми в возрасте от 8 лет и старше, а также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лицами с ограниченными физическими, сенсорными или умственными способностями,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или отсутствием опыта и знаний, только если они находятся под надзором или были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проинструктированы относительно использования устройства безопасным способом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понимают связанные с ним опасности.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кондиционер к многоцелевой розетке общего назначения. Это может</w:t>
      </w:r>
      <w:r w:rsidRPr="00A35D5F">
        <w:rPr>
          <w:sz w:val="22"/>
          <w:szCs w:val="22"/>
        </w:rPr>
        <w:br/>
        <w:t>привести к пожару.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Отключайте питание при выполнении чистки кондиционера. Невыполнение может</w:t>
      </w:r>
      <w:r w:rsidRPr="00A35D5F">
        <w:rPr>
          <w:sz w:val="22"/>
          <w:szCs w:val="22"/>
        </w:rPr>
        <w:br/>
        <w:t>привести к поражению электрическим током.</w:t>
      </w:r>
    </w:p>
    <w:p w:rsidR="00D95C6C" w:rsidRPr="00AC698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кабель питания поврежден, его необходимо заменить</w:t>
      </w:r>
      <w:r>
        <w:rPr>
          <w:sz w:val="22"/>
          <w:szCs w:val="22"/>
        </w:rPr>
        <w:t>.</w:t>
      </w:r>
      <w:r w:rsidRPr="00A35D5F">
        <w:rPr>
          <w:sz w:val="22"/>
          <w:szCs w:val="22"/>
        </w:rPr>
        <w:t xml:space="preserve"> </w:t>
      </w:r>
      <w:r w:rsidRPr="00AC698C">
        <w:rPr>
          <w:sz w:val="22"/>
          <w:szCs w:val="22"/>
        </w:rPr>
        <w:t>Для замены кабеля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распыляйте воду на внутренний блок. Это может привести к поражению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 или выходу кондиционера из строя.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воздушного фильтра не прикасайтесь к оребрению теплообменника,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чтобы избежать травм.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Техническое обслуживание должно выполняться квалифицированными специалистами.</w:t>
      </w:r>
      <w:r w:rsidRPr="00A35D5F">
        <w:rPr>
          <w:sz w:val="22"/>
          <w:szCs w:val="22"/>
        </w:rPr>
        <w:br/>
        <w:t>В противном случае это может привести к травме или к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проводите ремонт прибора самостоятельно. Если ремонт будет выполнен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неквалифицированным специалистом, то это может стать причиной поломки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кондиционера, а также удара электрическим током или пожара.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вам необходимо отремонтировать кондиционер,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пальцев или предметов в воздухозаборник или отверстия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выпуска воздуха. Это может привести к травме или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закрывайте выпуск воздуха и воздухозаборник. Это может привести к проблемам в</w:t>
      </w:r>
      <w:r w:rsidRPr="00A35D5F">
        <w:rPr>
          <w:sz w:val="22"/>
          <w:szCs w:val="22"/>
        </w:rPr>
        <w:br/>
        <w:t>работе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воды на пульт дистанционного управления, иначе пульт</w:t>
      </w:r>
      <w:r w:rsidRPr="00A35D5F">
        <w:rPr>
          <w:sz w:val="22"/>
          <w:szCs w:val="22"/>
        </w:rPr>
        <w:br/>
        <w:t>дистанционного управления может быть поврежден.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включении или выключении блока с помощью аварийного переключателя</w:t>
      </w:r>
      <w:r w:rsidRPr="00A35D5F">
        <w:rPr>
          <w:sz w:val="22"/>
          <w:szCs w:val="22"/>
        </w:rPr>
        <w:br/>
        <w:t>нажимайте на этот переключатель с помощью изолирующего (не проводящего ток)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предмета.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наступайте на верхнюю к</w:t>
      </w:r>
      <w:r>
        <w:rPr>
          <w:sz w:val="22"/>
          <w:szCs w:val="22"/>
        </w:rPr>
        <w:t>рышку</w:t>
      </w:r>
      <w:r w:rsidRPr="00A35D5F">
        <w:rPr>
          <w:sz w:val="22"/>
          <w:szCs w:val="22"/>
        </w:rPr>
        <w:t xml:space="preserve"> наружного блока и не кладите на нее тяжелые предметы.</w:t>
      </w:r>
      <w:r w:rsidRPr="00A35D5F">
        <w:rPr>
          <w:sz w:val="22"/>
          <w:szCs w:val="22"/>
        </w:rPr>
        <w:br/>
        <w:t>Это может привести к повреждению кондиционера или к травме.</w:t>
      </w:r>
    </w:p>
    <w:p w:rsidR="00D7273D" w:rsidRDefault="0073190A" w:rsidP="0073190A">
      <w:pPr>
        <w:ind w:firstLine="720"/>
        <w:jc w:val="both"/>
        <w:rPr>
          <w:sz w:val="22"/>
          <w:szCs w:val="22"/>
        </w:rPr>
      </w:pPr>
      <w:r w:rsidRPr="0073190A">
        <w:rPr>
          <w:sz w:val="22"/>
          <w:szCs w:val="22"/>
        </w:rPr>
        <w:t xml:space="preserve">Если происходит одно </w:t>
      </w:r>
      <w:r w:rsidR="00D7273D" w:rsidRPr="0073190A">
        <w:rPr>
          <w:sz w:val="22"/>
          <w:szCs w:val="22"/>
        </w:rPr>
        <w:t>из событий,</w:t>
      </w:r>
      <w:r w:rsidRPr="0073190A">
        <w:rPr>
          <w:sz w:val="22"/>
          <w:szCs w:val="22"/>
        </w:rPr>
        <w:t xml:space="preserve"> перечисленных ниже, выключите кондиционер,</w:t>
      </w:r>
    </w:p>
    <w:p w:rsidR="0073190A" w:rsidRPr="0073190A" w:rsidRDefault="0073190A" w:rsidP="00D7273D">
      <w:pPr>
        <w:jc w:val="both"/>
        <w:rPr>
          <w:sz w:val="22"/>
          <w:szCs w:val="22"/>
        </w:rPr>
      </w:pPr>
      <w:r w:rsidRPr="0073190A">
        <w:rPr>
          <w:sz w:val="22"/>
          <w:szCs w:val="22"/>
        </w:rPr>
        <w:lastRenderedPageBreak/>
        <w:t>немедленно отключите электропитание, а затем обратитесь к дилеру или</w:t>
      </w:r>
      <w:r>
        <w:rPr>
          <w:sz w:val="22"/>
          <w:szCs w:val="22"/>
        </w:rPr>
        <w:t xml:space="preserve"> </w:t>
      </w:r>
      <w:r w:rsidRPr="0073190A">
        <w:rPr>
          <w:sz w:val="22"/>
          <w:szCs w:val="22"/>
        </w:rPr>
        <w:t>специалистам для обслуживания или ликвидации неисправности</w:t>
      </w:r>
      <w:r>
        <w:rPr>
          <w:sz w:val="22"/>
          <w:szCs w:val="22"/>
        </w:rPr>
        <w:t>:</w:t>
      </w:r>
    </w:p>
    <w:p w:rsidR="0073190A" w:rsidRPr="0073190A" w:rsidRDefault="0073190A" w:rsidP="00217A72">
      <w:pPr>
        <w:pStyle w:val="af3"/>
        <w:numPr>
          <w:ilvl w:val="0"/>
          <w:numId w:val="16"/>
        </w:numPr>
        <w:spacing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hAnsi="Times New Roman"/>
        </w:rPr>
        <w:t>Кабель питания перегревается или поврежден;</w:t>
      </w:r>
    </w:p>
    <w:p w:rsidR="0073190A" w:rsidRPr="0073190A" w:rsidRDefault="0073190A" w:rsidP="00217A72">
      <w:pPr>
        <w:pStyle w:val="af3"/>
        <w:numPr>
          <w:ilvl w:val="0"/>
          <w:numId w:val="16"/>
        </w:numPr>
        <w:spacing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eastAsia="Times New Roman" w:hAnsi="Times New Roman"/>
          <w:lang w:eastAsia="ru-RU"/>
        </w:rPr>
        <w:t>Во время работы наблюдается ненормальный звук;</w:t>
      </w:r>
    </w:p>
    <w:p w:rsidR="0073190A" w:rsidRPr="0073190A" w:rsidRDefault="0073190A" w:rsidP="00217A72">
      <w:pPr>
        <w:pStyle w:val="af3"/>
        <w:numPr>
          <w:ilvl w:val="0"/>
          <w:numId w:val="16"/>
        </w:numPr>
        <w:spacing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eastAsia="Times New Roman" w:hAnsi="Times New Roman"/>
          <w:lang w:eastAsia="ru-RU"/>
        </w:rPr>
        <w:t>Автомат питания часто отключается;</w:t>
      </w:r>
    </w:p>
    <w:p w:rsidR="0073190A" w:rsidRPr="0073190A" w:rsidRDefault="0073190A" w:rsidP="00217A72">
      <w:pPr>
        <w:pStyle w:val="af3"/>
        <w:numPr>
          <w:ilvl w:val="0"/>
          <w:numId w:val="16"/>
        </w:numPr>
        <w:spacing w:line="240" w:lineRule="auto"/>
        <w:ind w:firstLine="720"/>
        <w:jc w:val="both"/>
        <w:rPr>
          <w:rFonts w:ascii="Times New Roman" w:hAnsi="Times New Roman"/>
        </w:rPr>
      </w:pPr>
      <w:r w:rsidRPr="0073190A">
        <w:rPr>
          <w:rFonts w:ascii="Times New Roman" w:eastAsia="Times New Roman" w:hAnsi="Times New Roman"/>
          <w:lang w:eastAsia="ru-RU"/>
        </w:rPr>
        <w:t>Кондиционер выделяет запах горения;</w:t>
      </w:r>
    </w:p>
    <w:p w:rsidR="00D95C6C" w:rsidRPr="0073190A" w:rsidRDefault="0073190A" w:rsidP="00217A72">
      <w:pPr>
        <w:pStyle w:val="af3"/>
        <w:numPr>
          <w:ilvl w:val="0"/>
          <w:numId w:val="16"/>
        </w:numPr>
        <w:spacing w:line="240" w:lineRule="auto"/>
        <w:ind w:firstLine="720"/>
        <w:jc w:val="both"/>
        <w:rPr>
          <w:rFonts w:ascii="Times New Roman" w:hAnsi="Times New Roman"/>
        </w:rPr>
      </w:pPr>
      <w:r w:rsidRPr="0073190A">
        <w:rPr>
          <w:rFonts w:ascii="Times New Roman" w:eastAsia="Times New Roman" w:hAnsi="Times New Roman"/>
          <w:lang w:eastAsia="ru-RU"/>
        </w:rPr>
        <w:t>Внутренний блок протекает.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 xml:space="preserve">Монтаж должен выполняться квалифицированными </w:t>
      </w:r>
      <w:r w:rsidR="00D44D7E" w:rsidRPr="00D7273D">
        <w:rPr>
          <w:sz w:val="22"/>
          <w:szCs w:val="22"/>
        </w:rPr>
        <w:t>специалистами. В</w:t>
      </w:r>
      <w:r w:rsidRPr="00D7273D">
        <w:rPr>
          <w:sz w:val="22"/>
          <w:szCs w:val="22"/>
        </w:rPr>
        <w:t xml:space="preserve"> противном случае это может привести к травме или повреждению кондиционера.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При установке блока следует соблюдать правила безопасности при монтаже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электроустановок.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Используйте кабели электропитания и автоматические выключатели в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соответствии с местными требованиями и правилами электробезопасности.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Обязательно установите автоматический выключатель электропитания. Если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этого не сделать, то это может привести к неисправности.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Расстояние между контактами многополюсного выключателя должно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составлять не менее 3 мм на всех полюсах.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Подключая автомат питания с соответствующей требованиям допустимой силой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тока, обратите внимание на схему его подключения.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Воздушный выключатель должен иметь функции как магнитного, так и теплового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выключателя, чтобы защитить агрегат от короткого замыкания и перегрузки.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правильно заземлен. Неправильное заземление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может привести к поражению электрическим током.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используйте несоответствующий требованиям (максимальному току) кабель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питания.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Убедитесь, что источник питания соответствует требованиям. Нестабильное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электропитание или неправильно выполненная электропроводка могут вызвать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выход оборудования из строя или аварийную ситуацию.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Перед использованием кондиционера смонтируйте надлежащим образом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подобранные кабели питания.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Правильно подключите фазовый провод, нейтральный провод и провод</w:t>
      </w:r>
      <w:r w:rsidR="0003153F">
        <w:rPr>
          <w:sz w:val="22"/>
          <w:szCs w:val="22"/>
        </w:rPr>
        <w:t xml:space="preserve"> заземления.</w:t>
      </w:r>
    </w:p>
    <w:p w:rsid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Обязательно отключите электропитание, прежде чем приступать к любой работе,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связанной с электричеством и безопасностью.</w:t>
      </w:r>
      <w:r w:rsidRPr="00A35488">
        <w:rPr>
          <w:sz w:val="22"/>
          <w:szCs w:val="22"/>
        </w:rPr>
        <w:t xml:space="preserve"> 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подключайте электропитание к кондиционеру до завершения монтажа.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Температура труб в контуре хладагента может быть достаточно высокой, поэтому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соединительный кабель следует располагать без непосредственного контакта с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трубами фреонопроводов.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подключен к линии электропитания в соответствии с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национальными правилами выполнения электромонтажа.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Монтаж должен выполняться только в соответствии с требованиями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государственных стандартов и только квалифицированным персоналом.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правильно заземлен с использованием специальной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заземляющей цепи, работа должна быть выполнена квалифицированным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персоналом.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Убедитесь, что кондиционер заземлен надёжно, иначе это может привести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поражению электрическим током или выходу оборудования из строя.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Желто-зеленый провод в кондиционере - это провод заземления, который нельзя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использовать для других целей.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Сопротивление заземления должно соответствовать национальным правилам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техники безопасности электроустановок.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по возможности должен располагаться как можно ближе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источнику электропитания (розетке или электрощиту).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Все провода внутреннего и наружного блока должны быть подключены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квалифицированным специалистом.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Если длина штатного кабеля подключения питания недостаточна, обратитесь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вашему поставщику для монтажа более длинного кабеля. Применение удлинителей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не допускается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выполняйте удлинение кабеля самостоятельно.</w:t>
      </w:r>
    </w:p>
    <w:p w:rsidR="00D7273D" w:rsidRPr="00D7273D" w:rsidRDefault="007F53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lastRenderedPageBreak/>
        <w:t>Для кондиционера,</w:t>
      </w:r>
      <w:r w:rsidR="00D7273D" w:rsidRPr="00D7273D">
        <w:rPr>
          <w:sz w:val="22"/>
          <w:szCs w:val="22"/>
        </w:rPr>
        <w:t xml:space="preserve"> подключаемого с использованием сетевой вилки, место</w:t>
      </w:r>
      <w:r w:rsidR="0003153F">
        <w:rPr>
          <w:sz w:val="22"/>
          <w:szCs w:val="22"/>
        </w:rPr>
        <w:t xml:space="preserve"> </w:t>
      </w:r>
      <w:r w:rsidR="00D7273D" w:rsidRPr="00D7273D">
        <w:rPr>
          <w:sz w:val="22"/>
          <w:szCs w:val="22"/>
        </w:rPr>
        <w:t>подключения вилки должно быть всегда доступно и после окончания установки.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Для кондиционера без вилки электропитания питания в линии должен быть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установлен защитный автомат.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Если необходимо переместить кондиционер в другое место, следует обратиться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специалистам сервисной службы и не пытаться выполнить работу самостоятельно,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так как это может привести к травме или повреждению кондиционера.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Выберите для монтажа блоков кондиционера место, недоступное для детей и не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вблизи возможного размещения животных или растений. Если этого нельзя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избежать, следует установить ограждение в целях безопасности.</w:t>
      </w:r>
    </w:p>
    <w:p w:rsid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Внутренний блок должен быть установлен вплотную к стене.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При монтаже или демонтаже блока обеспечьте герметичность контура хладагента.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Попадание воздуха или другого постороннего вещества в</w:t>
      </w:r>
      <w:r>
        <w:rPr>
          <w:sz w:val="22"/>
          <w:szCs w:val="22"/>
        </w:rPr>
        <w:t xml:space="preserve"> контур хладагента может приве</w:t>
      </w:r>
      <w:r w:rsidRPr="00F82BDA">
        <w:rPr>
          <w:sz w:val="22"/>
          <w:szCs w:val="22"/>
        </w:rPr>
        <w:t>сти к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ненормальной работе системы, выходу из строя компрессора или привести к травме.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При монтаже или перемещении блока не применяйте хладагент, который не соответствует указанному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 xml:space="preserve">на </w:t>
      </w:r>
      <w:r>
        <w:rPr>
          <w:sz w:val="22"/>
          <w:szCs w:val="22"/>
        </w:rPr>
        <w:t>заводской</w:t>
      </w:r>
      <w:r w:rsidRPr="00F82BDA">
        <w:rPr>
          <w:sz w:val="22"/>
          <w:szCs w:val="22"/>
        </w:rPr>
        <w:t xml:space="preserve"> табличке.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Это может привести к ненормальной работе, механическим сбоям или несчастному случаю.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 xml:space="preserve">Чтобы предотвратить утечку газа, нанесите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 только на внутреннюю</w:t>
      </w:r>
      <w:r w:rsidRPr="00A75B0F">
        <w:rPr>
          <w:rFonts w:ascii="Times New Roman" w:hAnsi="Times New Roman"/>
        </w:rPr>
        <w:br/>
        <w:t xml:space="preserve">поверхность раструба. Используйте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масло, предназначенное для хладагента R32.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горячего 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lastRenderedPageBreak/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 xml:space="preserve">НЕ запускайте блок, если он </w:t>
      </w:r>
      <w:proofErr w:type="spellStart"/>
      <w:r w:rsidRPr="00080ADB">
        <w:rPr>
          <w:rFonts w:ascii="Times New Roman" w:hAnsi="Times New Roman"/>
        </w:rPr>
        <w:t>вакуумирован</w:t>
      </w:r>
      <w:proofErr w:type="spellEnd"/>
      <w:r w:rsidRPr="00080ADB">
        <w:rPr>
          <w:rFonts w:ascii="Times New Roman" w:hAnsi="Times New Roman"/>
        </w:rPr>
        <w:t>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3B1EA4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3B1EA4" w:rsidRPr="00E96FC2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3B1EA4" w:rsidRPr="00E96FC2" w:rsidRDefault="003B1EA4" w:rsidP="003B1EA4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Не используйте удлинители для электрических соединений.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электрический провод недостаточно длинный, обратитесь в местный сервисный центр и попросите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установить электрический кабель с необходимыми параметрами.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Множественные соединения электропроводки могут привести к поражению электрическим током или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возгоранию.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Используйте соответствующие типы кабеля и проводки для выполнения электрических соединений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между внутренним и наружным блоками.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Закрепите кабели и проводку так, чтобы отсутствовали возможность нарушения соединений и</w:t>
      </w:r>
    </w:p>
    <w:p w:rsidR="00F82BDA" w:rsidRPr="00F82BDA" w:rsidRDefault="00F82BDA" w:rsidP="00F82BDA">
      <w:pPr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появление контактов с посторонними элементами.</w:t>
      </w:r>
    </w:p>
    <w:p w:rsid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Электрические провода с недостаточной нагрузочной способностью или повреждённые, неправильные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электросоединения могут привести к поражению электрическим током или возгоранию.</w:t>
      </w:r>
    </w:p>
    <w:p w:rsidR="00A8571E" w:rsidRPr="00D7273D" w:rsidRDefault="00A8571E" w:rsidP="00F82BDA">
      <w:pPr>
        <w:ind w:firstLine="720"/>
        <w:jc w:val="both"/>
        <w:rPr>
          <w:sz w:val="22"/>
          <w:szCs w:val="22"/>
        </w:rPr>
      </w:pPr>
    </w:p>
    <w:p w:rsidR="00913F03" w:rsidRPr="007F533D" w:rsidRDefault="00913F03" w:rsidP="009903BA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bookmarkStart w:id="45" w:name="_Toc151982326"/>
      <w:r w:rsidRPr="007F533D">
        <w:rPr>
          <w:b w:val="0"/>
          <w:sz w:val="22"/>
          <w:szCs w:val="22"/>
        </w:rPr>
        <w:t>9.1 Общие требования</w:t>
      </w:r>
      <w:bookmarkEnd w:id="45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E81A8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6" w:name="_Ref67997869"/>
      <w:bookmarkStart w:id="47" w:name="_Ref68106497"/>
      <w:bookmarkStart w:id="48" w:name="_Ref69937582"/>
      <w:bookmarkStart w:id="49" w:name="_Ref73096586"/>
      <w:bookmarkStart w:id="50" w:name="_Ref73354089"/>
      <w:bookmarkStart w:id="51" w:name="_Ref73360085"/>
      <w:bookmarkStart w:id="52" w:name="_Toc151982327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6"/>
      <w:bookmarkEnd w:id="47"/>
      <w:bookmarkEnd w:id="48"/>
      <w:bookmarkEnd w:id="49"/>
      <w:bookmarkEnd w:id="50"/>
      <w:bookmarkEnd w:id="51"/>
      <w:bookmarkEnd w:id="52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67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396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6128A" w:rsidRDefault="00A6128A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E81A8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3" w:name="_Toc151982328"/>
      <w:bookmarkStart w:id="54" w:name="_Toc14172322"/>
      <w:bookmarkStart w:id="55" w:name="_Ref67997880"/>
      <w:bookmarkStart w:id="56" w:name="_Ref68106504"/>
      <w:bookmarkStart w:id="57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3"/>
    </w:p>
    <w:p w:rsidR="0084514E" w:rsidRDefault="0084514E" w:rsidP="00A6128A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 w:rsidR="0080153A">
        <w:rPr>
          <w:sz w:val="22"/>
          <w:szCs w:val="22"/>
        </w:rPr>
        <w:t>в таблице 8</w:t>
      </w:r>
      <w:r w:rsidR="00011DD0">
        <w:rPr>
          <w:sz w:val="22"/>
          <w:szCs w:val="22"/>
        </w:rPr>
        <w:t>.</w:t>
      </w:r>
    </w:p>
    <w:p w:rsidR="00011DD0" w:rsidRDefault="00011DD0" w:rsidP="00A6128A">
      <w:pPr>
        <w:pStyle w:val="21"/>
        <w:ind w:firstLine="709"/>
        <w:jc w:val="both"/>
        <w:rPr>
          <w:sz w:val="22"/>
          <w:szCs w:val="22"/>
        </w:rPr>
      </w:pPr>
    </w:p>
    <w:p w:rsidR="00011DD0" w:rsidRPr="00011DD0" w:rsidRDefault="0080153A" w:rsidP="00011DD0">
      <w:pPr>
        <w:pStyle w:val="21"/>
        <w:ind w:firstLine="709"/>
        <w:rPr>
          <w:sz w:val="20"/>
        </w:rPr>
      </w:pPr>
      <w:r>
        <w:rPr>
          <w:sz w:val="20"/>
        </w:rPr>
        <w:t>Таблица 8</w:t>
      </w:r>
    </w:p>
    <w:p w:rsidR="00A267DD" w:rsidRDefault="00A267DD" w:rsidP="00A6128A">
      <w:pPr>
        <w:pStyle w:val="21"/>
        <w:jc w:val="both"/>
        <w:rPr>
          <w:sz w:val="20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547"/>
        <w:gridCol w:w="3544"/>
        <w:gridCol w:w="3827"/>
      </w:tblGrid>
      <w:tr w:rsidR="00841936" w:rsidRPr="00A8170E" w:rsidTr="0043397C">
        <w:trPr>
          <w:trHeight w:hRule="exact" w:val="413"/>
          <w:jc w:val="center"/>
        </w:trPr>
        <w:tc>
          <w:tcPr>
            <w:tcW w:w="2547" w:type="dxa"/>
            <w:shd w:val="clear" w:color="auto" w:fill="FFFFFF"/>
            <w:vAlign w:val="center"/>
          </w:tcPr>
          <w:p w:rsidR="00841936" w:rsidRPr="00A8170E" w:rsidRDefault="00841936" w:rsidP="00766ED8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A8170E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841936" w:rsidRPr="00A8170E" w:rsidRDefault="00841936" w:rsidP="00841936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841936">
              <w:rPr>
                <w:b/>
                <w:sz w:val="22"/>
                <w:szCs w:val="22"/>
              </w:rPr>
              <w:t xml:space="preserve">Метод распознавания </w:t>
            </w:r>
          </w:p>
        </w:tc>
        <w:tc>
          <w:tcPr>
            <w:tcW w:w="3827" w:type="dxa"/>
            <w:shd w:val="clear" w:color="auto" w:fill="FFFFFF"/>
          </w:tcPr>
          <w:p w:rsidR="00841936" w:rsidRPr="00A8170E" w:rsidRDefault="00841936" w:rsidP="00766ED8">
            <w:pPr>
              <w:spacing w:line="360" w:lineRule="auto"/>
              <w:ind w:left="140"/>
              <w:jc w:val="center"/>
              <w:rPr>
                <w:rStyle w:val="26pt"/>
                <w:b/>
                <w:sz w:val="22"/>
                <w:szCs w:val="22"/>
              </w:rPr>
            </w:pPr>
            <w:r w:rsidRPr="00A8170E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844300" w:rsidRPr="00A8170E" w:rsidTr="00844300">
        <w:trPr>
          <w:trHeight w:val="290"/>
          <w:jc w:val="center"/>
        </w:trPr>
        <w:tc>
          <w:tcPr>
            <w:tcW w:w="9918" w:type="dxa"/>
            <w:gridSpan w:val="3"/>
            <w:shd w:val="clear" w:color="auto" w:fill="FFFFFF"/>
            <w:vAlign w:val="center"/>
          </w:tcPr>
          <w:p w:rsidR="00844300" w:rsidRPr="00F60A80" w:rsidRDefault="00844300" w:rsidP="00844300">
            <w:pPr>
              <w:jc w:val="center"/>
              <w:rPr>
                <w:sz w:val="22"/>
                <w:szCs w:val="22"/>
              </w:rPr>
            </w:pPr>
            <w:r w:rsidRPr="00844300">
              <w:rPr>
                <w:sz w:val="22"/>
                <w:szCs w:val="22"/>
              </w:rPr>
              <w:t>Кондиционер не может быть запущен</w:t>
            </w:r>
          </w:p>
        </w:tc>
      </w:tr>
      <w:tr w:rsidR="00841936" w:rsidRPr="00A8170E" w:rsidTr="0043397C">
        <w:trPr>
          <w:trHeight w:val="756"/>
          <w:jc w:val="center"/>
        </w:trPr>
        <w:tc>
          <w:tcPr>
            <w:tcW w:w="2547" w:type="dxa"/>
            <w:shd w:val="clear" w:color="auto" w:fill="FFFFFF"/>
            <w:vAlign w:val="center"/>
          </w:tcPr>
          <w:p w:rsidR="00841936" w:rsidRPr="00A8170E" w:rsidRDefault="00841936" w:rsidP="00454C6A">
            <w:pPr>
              <w:rPr>
                <w:sz w:val="22"/>
                <w:szCs w:val="22"/>
              </w:rPr>
            </w:pPr>
            <w:r w:rsidRPr="0084193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Нет источника питания или плохое подключение штепсельной вилки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841936" w:rsidRPr="00A8170E" w:rsidRDefault="00841936" w:rsidP="00F41C03">
            <w:pPr>
              <w:rPr>
                <w:sz w:val="22"/>
                <w:szCs w:val="22"/>
              </w:rPr>
            </w:pPr>
            <w:r w:rsidRPr="00841936">
              <w:rPr>
                <w:sz w:val="22"/>
                <w:szCs w:val="22"/>
              </w:rPr>
              <w:t>После включения питания индикатор работы не горит, а звуковой сигнал не может издавать звук</w:t>
            </w:r>
          </w:p>
        </w:tc>
        <w:tc>
          <w:tcPr>
            <w:tcW w:w="3827" w:type="dxa"/>
            <w:shd w:val="clear" w:color="auto" w:fill="FFFFFF"/>
          </w:tcPr>
          <w:p w:rsidR="00F60A80" w:rsidRPr="00F60A80" w:rsidRDefault="00F60A80" w:rsidP="00F60A80">
            <w:pPr>
              <w:rPr>
                <w:sz w:val="22"/>
                <w:szCs w:val="22"/>
              </w:rPr>
            </w:pPr>
            <w:r w:rsidRPr="00F60A80">
              <w:rPr>
                <w:sz w:val="22"/>
                <w:szCs w:val="22"/>
              </w:rPr>
              <w:t>Подтвердите, связано ли это</w:t>
            </w:r>
            <w:r w:rsidR="00206A10">
              <w:rPr>
                <w:sz w:val="22"/>
                <w:szCs w:val="22"/>
              </w:rPr>
              <w:t xml:space="preserve"> с отключением питания. Если да,</w:t>
            </w:r>
            <w:r w:rsidR="00F93D72">
              <w:rPr>
                <w:sz w:val="22"/>
                <w:szCs w:val="22"/>
              </w:rPr>
              <w:t xml:space="preserve"> </w:t>
            </w:r>
            <w:r w:rsidRPr="00F60A80">
              <w:rPr>
                <w:sz w:val="22"/>
                <w:szCs w:val="22"/>
              </w:rPr>
              <w:t>дождитесь восстановления питания. Если нет, проверьте</w:t>
            </w:r>
            <w:r w:rsidR="00FB540A">
              <w:rPr>
                <w:sz w:val="22"/>
                <w:szCs w:val="22"/>
              </w:rPr>
              <w:t xml:space="preserve"> </w:t>
            </w:r>
            <w:r w:rsidRPr="00F60A80">
              <w:rPr>
                <w:sz w:val="22"/>
                <w:szCs w:val="22"/>
              </w:rPr>
              <w:t>цепь питания и убедитесь, что вилка подключена</w:t>
            </w:r>
          </w:p>
          <w:p w:rsidR="00841936" w:rsidRPr="00A8170E" w:rsidRDefault="00F60A80" w:rsidP="00F60A80">
            <w:pPr>
              <w:rPr>
                <w:sz w:val="22"/>
                <w:szCs w:val="22"/>
              </w:rPr>
            </w:pPr>
            <w:r w:rsidRPr="00F60A80">
              <w:rPr>
                <w:sz w:val="22"/>
                <w:szCs w:val="22"/>
              </w:rPr>
              <w:t>правильно</w:t>
            </w:r>
            <w:r w:rsidR="00FB540A">
              <w:rPr>
                <w:sz w:val="22"/>
                <w:szCs w:val="22"/>
              </w:rPr>
              <w:t xml:space="preserve"> </w:t>
            </w:r>
          </w:p>
        </w:tc>
      </w:tr>
      <w:tr w:rsidR="00841936" w:rsidRPr="00A8170E" w:rsidTr="00B25F5B">
        <w:trPr>
          <w:trHeight w:hRule="exact" w:val="1713"/>
          <w:jc w:val="center"/>
        </w:trPr>
        <w:tc>
          <w:tcPr>
            <w:tcW w:w="2547" w:type="dxa"/>
            <w:shd w:val="clear" w:color="auto" w:fill="FFFFFF"/>
            <w:vAlign w:val="center"/>
          </w:tcPr>
          <w:p w:rsidR="00841936" w:rsidRPr="00A8170E" w:rsidRDefault="00F60A80" w:rsidP="001C2FB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60A80">
              <w:rPr>
                <w:rFonts w:eastAsiaTheme="minorHAnsi"/>
                <w:sz w:val="22"/>
                <w:szCs w:val="22"/>
                <w:lang w:eastAsia="en-US"/>
              </w:rPr>
              <w:t>Неправильное подключение проводов между</w:t>
            </w:r>
            <w:r w:rsidR="001C2FB9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F60A80">
              <w:rPr>
                <w:rFonts w:eastAsiaTheme="minorHAnsi"/>
                <w:sz w:val="22"/>
                <w:szCs w:val="22"/>
                <w:lang w:eastAsia="en-US"/>
              </w:rPr>
              <w:t>внутренним и наружным блоками или</w:t>
            </w:r>
            <w:r w:rsidR="001C2FB9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F60A80">
              <w:rPr>
                <w:rFonts w:eastAsiaTheme="minorHAnsi"/>
                <w:sz w:val="22"/>
                <w:szCs w:val="22"/>
                <w:lang w:eastAsia="en-US"/>
              </w:rPr>
              <w:t>плохое подключение клемм электропроводки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841936" w:rsidRPr="00A8170E" w:rsidRDefault="00F60A80" w:rsidP="00454C6A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60A80">
              <w:rPr>
                <w:rFonts w:eastAsiaTheme="minorHAnsi"/>
                <w:sz w:val="22"/>
                <w:szCs w:val="22"/>
                <w:lang w:eastAsia="en-US"/>
              </w:rPr>
              <w:t>При нормальном питании индикатор работы не горит после включения питания</w:t>
            </w:r>
          </w:p>
        </w:tc>
        <w:tc>
          <w:tcPr>
            <w:tcW w:w="3827" w:type="dxa"/>
            <w:shd w:val="clear" w:color="auto" w:fill="FFFFFF"/>
          </w:tcPr>
          <w:p w:rsidR="00F60A80" w:rsidRPr="00F60A80" w:rsidRDefault="00F60A80" w:rsidP="00F60A80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60A80">
              <w:rPr>
                <w:rFonts w:eastAsiaTheme="minorHAnsi"/>
                <w:sz w:val="22"/>
                <w:szCs w:val="22"/>
                <w:lang w:eastAsia="en-US"/>
              </w:rPr>
              <w:t>Проверьте цепь в соответствии с принципиальной схемой и</w:t>
            </w:r>
          </w:p>
          <w:p w:rsidR="00841936" w:rsidRPr="00A8170E" w:rsidRDefault="00F60A80" w:rsidP="00F60A80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60A80">
              <w:rPr>
                <w:rFonts w:eastAsiaTheme="minorHAnsi"/>
                <w:sz w:val="22"/>
                <w:szCs w:val="22"/>
                <w:lang w:eastAsia="en-US"/>
              </w:rPr>
              <w:t>правильно подсоедините провода. Убедитесь, что все клеммы подключены надежно</w:t>
            </w:r>
          </w:p>
        </w:tc>
      </w:tr>
      <w:tr w:rsidR="00841936" w:rsidRPr="00A8170E" w:rsidTr="00B25F5B">
        <w:trPr>
          <w:trHeight w:hRule="exact" w:val="2178"/>
          <w:jc w:val="center"/>
        </w:trPr>
        <w:tc>
          <w:tcPr>
            <w:tcW w:w="2547" w:type="dxa"/>
            <w:shd w:val="clear" w:color="auto" w:fill="FFFFFF"/>
            <w:vAlign w:val="center"/>
          </w:tcPr>
          <w:p w:rsidR="00841936" w:rsidRPr="00A8170E" w:rsidRDefault="00F60A80" w:rsidP="00454C6A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60A80">
              <w:rPr>
                <w:rFonts w:eastAsiaTheme="minorHAnsi"/>
                <w:sz w:val="22"/>
                <w:szCs w:val="22"/>
                <w:lang w:eastAsia="en-US"/>
              </w:rPr>
              <w:t>Утечка электричества из кондиционера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945921" w:rsidRPr="00945921" w:rsidRDefault="00945921" w:rsidP="00945921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945921">
              <w:rPr>
                <w:rFonts w:eastAsiaTheme="minorHAnsi"/>
                <w:sz w:val="22"/>
                <w:szCs w:val="22"/>
                <w:lang w:eastAsia="en-US"/>
              </w:rPr>
              <w:t>После подачи питания комнатный автоматический выключатель сразу</w:t>
            </w:r>
          </w:p>
          <w:p w:rsidR="00841936" w:rsidRPr="00A8170E" w:rsidRDefault="00945921" w:rsidP="00945921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945921">
              <w:rPr>
                <w:rFonts w:eastAsiaTheme="minorHAnsi"/>
                <w:sz w:val="22"/>
                <w:szCs w:val="22"/>
                <w:lang w:eastAsia="en-US"/>
              </w:rPr>
              <w:t>же отключается</w:t>
            </w:r>
          </w:p>
        </w:tc>
        <w:tc>
          <w:tcPr>
            <w:tcW w:w="3827" w:type="dxa"/>
            <w:shd w:val="clear" w:color="auto" w:fill="FFFFFF"/>
          </w:tcPr>
          <w:p w:rsidR="00FB540A" w:rsidRPr="00A8170E" w:rsidRDefault="00945921" w:rsidP="00B25F5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945921">
              <w:rPr>
                <w:rFonts w:eastAsiaTheme="minorHAnsi"/>
                <w:sz w:val="22"/>
                <w:szCs w:val="22"/>
                <w:lang w:eastAsia="en-US"/>
              </w:rPr>
              <w:t>Убедитесь, что кондиционер надежно заземлен.</w:t>
            </w:r>
            <w:r w:rsidR="00B25F5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945921">
              <w:rPr>
                <w:rFonts w:eastAsiaTheme="minorHAnsi"/>
                <w:sz w:val="22"/>
                <w:szCs w:val="22"/>
                <w:lang w:eastAsia="en-US"/>
              </w:rPr>
              <w:t>Убедитесь, что провода кондиционера подключены</w:t>
            </w:r>
            <w:r w:rsidR="00FB540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945921">
              <w:rPr>
                <w:rFonts w:eastAsiaTheme="minorHAnsi"/>
                <w:sz w:val="22"/>
                <w:szCs w:val="22"/>
                <w:lang w:eastAsia="en-US"/>
              </w:rPr>
              <w:t>правильно.</w:t>
            </w:r>
            <w:r w:rsidR="00B25F5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945921">
              <w:rPr>
                <w:rFonts w:eastAsiaTheme="minorHAnsi"/>
                <w:sz w:val="22"/>
                <w:szCs w:val="22"/>
                <w:lang w:eastAsia="en-US"/>
              </w:rPr>
              <w:t xml:space="preserve">Проверьте проводку внутри кондиционера. Проверьте, не поврежден ли изоляционный слой шнура питания; если да, </w:t>
            </w:r>
            <w:r w:rsidR="0043397C">
              <w:rPr>
                <w:rFonts w:eastAsiaTheme="minorHAnsi"/>
                <w:sz w:val="22"/>
                <w:szCs w:val="22"/>
                <w:lang w:eastAsia="en-US"/>
              </w:rPr>
              <w:t>вставьте шнур питания в розетку</w:t>
            </w:r>
          </w:p>
        </w:tc>
      </w:tr>
      <w:tr w:rsidR="00841936" w:rsidRPr="00A8170E" w:rsidTr="0043397C">
        <w:trPr>
          <w:trHeight w:hRule="exact" w:val="605"/>
          <w:jc w:val="center"/>
        </w:trPr>
        <w:tc>
          <w:tcPr>
            <w:tcW w:w="2547" w:type="dxa"/>
            <w:shd w:val="clear" w:color="auto" w:fill="FFFFFF"/>
            <w:vAlign w:val="center"/>
          </w:tcPr>
          <w:p w:rsidR="00841936" w:rsidRPr="00A8170E" w:rsidRDefault="00945921" w:rsidP="00702EB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945921">
              <w:rPr>
                <w:rFonts w:eastAsiaTheme="minorHAnsi"/>
                <w:sz w:val="22"/>
                <w:szCs w:val="22"/>
                <w:lang w:eastAsia="en-US"/>
              </w:rPr>
              <w:t>Неправильный выбор модели воздушного выключателя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841936" w:rsidRPr="00A8170E" w:rsidRDefault="00945921" w:rsidP="00702EB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945921">
              <w:rPr>
                <w:rFonts w:eastAsiaTheme="minorHAnsi"/>
                <w:sz w:val="22"/>
                <w:szCs w:val="22"/>
                <w:lang w:eastAsia="en-US"/>
              </w:rPr>
              <w:t>После подачи питания воздушный выключатель отключается</w:t>
            </w:r>
          </w:p>
        </w:tc>
        <w:tc>
          <w:tcPr>
            <w:tcW w:w="3827" w:type="dxa"/>
            <w:shd w:val="clear" w:color="auto" w:fill="FFFFFF"/>
          </w:tcPr>
          <w:p w:rsidR="00841936" w:rsidRPr="00A8170E" w:rsidRDefault="00945921" w:rsidP="00702EB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945921">
              <w:rPr>
                <w:rFonts w:eastAsiaTheme="minorHAnsi"/>
                <w:sz w:val="22"/>
                <w:szCs w:val="22"/>
                <w:lang w:eastAsia="en-US"/>
              </w:rPr>
              <w:t>Выберите правильный воздушный выключатель</w:t>
            </w:r>
          </w:p>
        </w:tc>
      </w:tr>
      <w:tr w:rsidR="00841936" w:rsidRPr="00A8170E" w:rsidTr="00B25F5B">
        <w:trPr>
          <w:trHeight w:val="1606"/>
          <w:jc w:val="center"/>
        </w:trPr>
        <w:tc>
          <w:tcPr>
            <w:tcW w:w="2547" w:type="dxa"/>
            <w:shd w:val="clear" w:color="auto" w:fill="FFFFFF"/>
            <w:vAlign w:val="center"/>
          </w:tcPr>
          <w:p w:rsidR="00841936" w:rsidRPr="00A8170E" w:rsidRDefault="00945921" w:rsidP="00702EB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945921">
              <w:rPr>
                <w:rFonts w:eastAsiaTheme="minorHAnsi"/>
                <w:sz w:val="22"/>
                <w:szCs w:val="22"/>
                <w:lang w:eastAsia="en-US"/>
              </w:rPr>
              <w:t>Неисправность пульта дистанционного управления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945921" w:rsidRPr="00945921" w:rsidRDefault="00945921" w:rsidP="00945921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945921">
              <w:rPr>
                <w:rFonts w:eastAsiaTheme="minorHAnsi"/>
                <w:sz w:val="22"/>
                <w:szCs w:val="22"/>
                <w:lang w:eastAsia="en-US"/>
              </w:rPr>
              <w:t>После включения питания индикатор работы горит ярко,</w:t>
            </w:r>
          </w:p>
          <w:p w:rsidR="00841936" w:rsidRPr="00A8170E" w:rsidRDefault="00945921" w:rsidP="00FB540A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945921">
              <w:rPr>
                <w:rFonts w:eastAsiaTheme="minorHAnsi"/>
                <w:sz w:val="22"/>
                <w:szCs w:val="22"/>
                <w:lang w:eastAsia="en-US"/>
              </w:rPr>
              <w:t>в то время как дисплей на пульте дистанционного управления или кнопки</w:t>
            </w:r>
            <w:r w:rsidR="00FB540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945921">
              <w:rPr>
                <w:rFonts w:eastAsiaTheme="minorHAnsi"/>
                <w:sz w:val="22"/>
                <w:szCs w:val="22"/>
                <w:lang w:eastAsia="en-US"/>
              </w:rPr>
              <w:t>не работают</w:t>
            </w:r>
          </w:p>
        </w:tc>
        <w:tc>
          <w:tcPr>
            <w:tcW w:w="3827" w:type="dxa"/>
            <w:shd w:val="clear" w:color="auto" w:fill="FFFFFF"/>
          </w:tcPr>
          <w:p w:rsidR="00945921" w:rsidRPr="00945921" w:rsidRDefault="00945921" w:rsidP="00945921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945921">
              <w:rPr>
                <w:rFonts w:eastAsiaTheme="minorHAnsi"/>
                <w:sz w:val="22"/>
                <w:szCs w:val="22"/>
                <w:lang w:eastAsia="en-US"/>
              </w:rPr>
              <w:t>Замените батарейки для пульта дистанционного управления</w:t>
            </w:r>
            <w:r w:rsidR="00FB540A"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:rsidR="00841936" w:rsidRPr="00A8170E" w:rsidRDefault="00945921" w:rsidP="00945921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945921">
              <w:rPr>
                <w:rFonts w:eastAsiaTheme="minorHAnsi"/>
                <w:sz w:val="22"/>
                <w:szCs w:val="22"/>
                <w:lang w:eastAsia="en-US"/>
              </w:rPr>
              <w:t>Отремонтируйте или замените пульт дистанционного управления</w:t>
            </w:r>
          </w:p>
        </w:tc>
      </w:tr>
      <w:tr w:rsidR="00E40002" w:rsidRPr="00A8170E" w:rsidTr="00E40002">
        <w:trPr>
          <w:trHeight w:val="356"/>
          <w:jc w:val="center"/>
        </w:trPr>
        <w:tc>
          <w:tcPr>
            <w:tcW w:w="9918" w:type="dxa"/>
            <w:gridSpan w:val="3"/>
            <w:shd w:val="clear" w:color="auto" w:fill="FFFFFF"/>
            <w:vAlign w:val="center"/>
          </w:tcPr>
          <w:p w:rsidR="00E40002" w:rsidRPr="00A8170E" w:rsidRDefault="00E40002" w:rsidP="00E4000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40002">
              <w:rPr>
                <w:rFonts w:eastAsiaTheme="minorHAnsi"/>
                <w:sz w:val="22"/>
                <w:szCs w:val="22"/>
                <w:lang w:eastAsia="en-US"/>
              </w:rPr>
              <w:t>Плохое охлаждение (обогрев) кондиционера</w:t>
            </w:r>
          </w:p>
        </w:tc>
      </w:tr>
      <w:tr w:rsidR="00841936" w:rsidRPr="00A8170E" w:rsidTr="00B25F5B">
        <w:trPr>
          <w:trHeight w:val="840"/>
          <w:jc w:val="center"/>
        </w:trPr>
        <w:tc>
          <w:tcPr>
            <w:tcW w:w="2547" w:type="dxa"/>
            <w:shd w:val="clear" w:color="auto" w:fill="FFFFFF"/>
            <w:vAlign w:val="center"/>
          </w:tcPr>
          <w:p w:rsidR="00841936" w:rsidRPr="00A8170E" w:rsidRDefault="00F93D72" w:rsidP="00702EB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93D72">
              <w:rPr>
                <w:rFonts w:eastAsiaTheme="minorHAnsi"/>
                <w:sz w:val="22"/>
                <w:szCs w:val="22"/>
                <w:lang w:eastAsia="en-US"/>
              </w:rPr>
              <w:t>Неправильно заданная температура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841936" w:rsidRPr="00A8170E" w:rsidRDefault="00F93D72" w:rsidP="00135D3C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93D72">
              <w:rPr>
                <w:rFonts w:eastAsiaTheme="minorHAnsi"/>
                <w:sz w:val="22"/>
                <w:szCs w:val="22"/>
                <w:lang w:eastAsia="en-US"/>
              </w:rPr>
              <w:t>Соблюдайте заданную температуру на пульте дистанционного управления</w:t>
            </w:r>
          </w:p>
        </w:tc>
        <w:tc>
          <w:tcPr>
            <w:tcW w:w="3827" w:type="dxa"/>
            <w:shd w:val="clear" w:color="auto" w:fill="FFFFFF"/>
          </w:tcPr>
          <w:p w:rsidR="00841936" w:rsidRPr="00A8170E" w:rsidRDefault="00BD3E89" w:rsidP="00135D3C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D3E89">
              <w:rPr>
                <w:rFonts w:eastAsiaTheme="minorHAnsi"/>
                <w:sz w:val="22"/>
                <w:szCs w:val="22"/>
                <w:lang w:eastAsia="en-US"/>
              </w:rPr>
              <w:t>Отрегулируйте заданную температуру</w:t>
            </w:r>
          </w:p>
        </w:tc>
      </w:tr>
      <w:tr w:rsidR="00841936" w:rsidRPr="00A8170E" w:rsidTr="0043397C">
        <w:trPr>
          <w:trHeight w:val="270"/>
          <w:jc w:val="center"/>
        </w:trPr>
        <w:tc>
          <w:tcPr>
            <w:tcW w:w="2547" w:type="dxa"/>
            <w:shd w:val="clear" w:color="auto" w:fill="FFFFFF"/>
            <w:vAlign w:val="center"/>
          </w:tcPr>
          <w:p w:rsidR="00BD3E89" w:rsidRPr="00BD3E89" w:rsidRDefault="00BD3E89" w:rsidP="00BD3E8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D3E89">
              <w:rPr>
                <w:rFonts w:eastAsiaTheme="minorHAnsi"/>
                <w:sz w:val="22"/>
                <w:szCs w:val="22"/>
                <w:lang w:eastAsia="en-US"/>
              </w:rPr>
              <w:t>Скорость вращения</w:t>
            </w:r>
          </w:p>
          <w:p w:rsidR="00841936" w:rsidRPr="00A8170E" w:rsidRDefault="00BD3E89" w:rsidP="00BD3E8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D3E89">
              <w:rPr>
                <w:rFonts w:eastAsiaTheme="minorHAnsi"/>
                <w:sz w:val="22"/>
                <w:szCs w:val="22"/>
                <w:lang w:eastAsia="en-US"/>
              </w:rPr>
              <w:t xml:space="preserve">двигателя вентилятора IDU установлена слишком низкой 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841936" w:rsidRPr="00A8170E" w:rsidRDefault="00BD3E89" w:rsidP="00702EB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D3E89">
              <w:rPr>
                <w:rFonts w:eastAsiaTheme="minorHAnsi"/>
                <w:sz w:val="22"/>
                <w:szCs w:val="22"/>
                <w:lang w:eastAsia="en-US"/>
              </w:rPr>
              <w:t>При слабом дуновении ветра</w:t>
            </w:r>
          </w:p>
        </w:tc>
        <w:tc>
          <w:tcPr>
            <w:tcW w:w="3827" w:type="dxa"/>
            <w:shd w:val="clear" w:color="auto" w:fill="FFFFFF"/>
          </w:tcPr>
          <w:p w:rsidR="00841936" w:rsidRPr="00A8170E" w:rsidRDefault="00BD3E89" w:rsidP="00702EBD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D3E89">
              <w:rPr>
                <w:rFonts w:eastAsiaTheme="minorHAnsi"/>
                <w:sz w:val="22"/>
                <w:szCs w:val="22"/>
                <w:lang w:eastAsia="en-US"/>
              </w:rPr>
              <w:t>Установите скорость вентилятора на высокую или среднюю</w:t>
            </w:r>
          </w:p>
        </w:tc>
      </w:tr>
    </w:tbl>
    <w:p w:rsidR="00C0796E" w:rsidRDefault="00C0796E" w:rsidP="00A6128A">
      <w:pPr>
        <w:spacing w:after="160"/>
        <w:rPr>
          <w:sz w:val="20"/>
          <w:szCs w:val="20"/>
        </w:rPr>
      </w:pPr>
    </w:p>
    <w:p w:rsidR="0049141C" w:rsidRDefault="0049141C" w:rsidP="00A6128A">
      <w:pPr>
        <w:spacing w:after="160"/>
        <w:rPr>
          <w:sz w:val="20"/>
          <w:szCs w:val="20"/>
        </w:rPr>
      </w:pPr>
    </w:p>
    <w:p w:rsidR="0049141C" w:rsidRDefault="0080153A" w:rsidP="00A6128A">
      <w:pPr>
        <w:spacing w:after="160"/>
        <w:rPr>
          <w:sz w:val="20"/>
          <w:szCs w:val="20"/>
        </w:rPr>
      </w:pPr>
      <w:r>
        <w:rPr>
          <w:sz w:val="20"/>
          <w:szCs w:val="20"/>
        </w:rPr>
        <w:lastRenderedPageBreak/>
        <w:t>Продолжение таблицы 8</w:t>
      </w:r>
      <w:r w:rsidR="0049141C">
        <w:rPr>
          <w:sz w:val="20"/>
          <w:szCs w:val="20"/>
        </w:rPr>
        <w:t>.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405"/>
        <w:gridCol w:w="3544"/>
        <w:gridCol w:w="3969"/>
      </w:tblGrid>
      <w:tr w:rsidR="0049141C" w:rsidRPr="00A8170E" w:rsidTr="00B25F5B">
        <w:trPr>
          <w:trHeight w:val="842"/>
          <w:jc w:val="center"/>
        </w:trPr>
        <w:tc>
          <w:tcPr>
            <w:tcW w:w="2405" w:type="dxa"/>
            <w:shd w:val="clear" w:color="auto" w:fill="FFFFFF"/>
            <w:vAlign w:val="center"/>
          </w:tcPr>
          <w:p w:rsidR="0049141C" w:rsidRPr="00A8170E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D3E89">
              <w:rPr>
                <w:rFonts w:eastAsiaTheme="minorHAnsi"/>
                <w:sz w:val="22"/>
                <w:szCs w:val="22"/>
                <w:lang w:eastAsia="en-US"/>
              </w:rPr>
              <w:t>Засорен фильтр внутреннего блока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49141C" w:rsidRPr="00A8170E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D3E89">
              <w:rPr>
                <w:rFonts w:eastAsiaTheme="minorHAnsi"/>
                <w:sz w:val="22"/>
                <w:szCs w:val="22"/>
                <w:lang w:eastAsia="en-US"/>
              </w:rPr>
              <w:t>Проверьте фильтр, чтобы увидеть, что он заблокирован</w:t>
            </w:r>
          </w:p>
        </w:tc>
        <w:tc>
          <w:tcPr>
            <w:tcW w:w="3969" w:type="dxa"/>
            <w:shd w:val="clear" w:color="auto" w:fill="FFFFFF"/>
            <w:vAlign w:val="center"/>
          </w:tcPr>
          <w:p w:rsidR="0049141C" w:rsidRPr="00A8170E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D3E89">
              <w:rPr>
                <w:rFonts w:eastAsiaTheme="minorHAnsi"/>
                <w:sz w:val="22"/>
                <w:szCs w:val="22"/>
                <w:lang w:eastAsia="en-US"/>
              </w:rPr>
              <w:t>Очистите фильтр</w:t>
            </w:r>
          </w:p>
        </w:tc>
      </w:tr>
      <w:tr w:rsidR="0049141C" w:rsidRPr="00A8170E" w:rsidTr="00B25F5B">
        <w:trPr>
          <w:trHeight w:val="762"/>
          <w:jc w:val="center"/>
        </w:trPr>
        <w:tc>
          <w:tcPr>
            <w:tcW w:w="2405" w:type="dxa"/>
            <w:shd w:val="clear" w:color="auto" w:fill="FFFFFF"/>
            <w:vAlign w:val="center"/>
          </w:tcPr>
          <w:p w:rsidR="0049141C" w:rsidRPr="00BD3E89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D3E89">
              <w:rPr>
                <w:rFonts w:eastAsiaTheme="minorHAnsi"/>
                <w:sz w:val="22"/>
                <w:szCs w:val="22"/>
                <w:lang w:eastAsia="en-US"/>
              </w:rPr>
              <w:t>Неправильное положение установки внутреннего</w:t>
            </w:r>
          </w:p>
          <w:p w:rsidR="0049141C" w:rsidRPr="00A8170E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D3E89">
              <w:rPr>
                <w:rFonts w:eastAsiaTheme="minorHAnsi"/>
                <w:sz w:val="22"/>
                <w:szCs w:val="22"/>
                <w:lang w:eastAsia="en-US"/>
              </w:rPr>
              <w:t>и наружного блоков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49141C" w:rsidRPr="00BD3E89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D3E89">
              <w:rPr>
                <w:rFonts w:eastAsiaTheme="minorHAnsi"/>
                <w:sz w:val="22"/>
                <w:szCs w:val="22"/>
                <w:lang w:eastAsia="en-US"/>
              </w:rPr>
              <w:t>Проверьте правильность положения установки</w:t>
            </w:r>
          </w:p>
          <w:p w:rsidR="0049141C" w:rsidRPr="00A8170E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D3E89">
              <w:rPr>
                <w:rFonts w:eastAsiaTheme="minorHAnsi"/>
                <w:sz w:val="22"/>
                <w:szCs w:val="22"/>
                <w:lang w:eastAsia="en-US"/>
              </w:rPr>
              <w:t>в соответствии с требованиями к установке кондиционера</w:t>
            </w:r>
          </w:p>
        </w:tc>
        <w:tc>
          <w:tcPr>
            <w:tcW w:w="3969" w:type="dxa"/>
            <w:shd w:val="clear" w:color="auto" w:fill="FFFFFF"/>
            <w:vAlign w:val="center"/>
          </w:tcPr>
          <w:p w:rsidR="0049141C" w:rsidRPr="00A8170E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D3E89">
              <w:rPr>
                <w:rFonts w:eastAsiaTheme="minorHAnsi"/>
                <w:sz w:val="22"/>
                <w:szCs w:val="22"/>
                <w:lang w:eastAsia="en-US"/>
              </w:rPr>
              <w:t>Отрегулируйте положение установки и установите защиту от дождя и солнца для наружного блока</w:t>
            </w:r>
          </w:p>
        </w:tc>
      </w:tr>
      <w:tr w:rsidR="0049141C" w:rsidRPr="00BD3E89" w:rsidTr="00B25F5B">
        <w:trPr>
          <w:trHeight w:val="762"/>
          <w:jc w:val="center"/>
        </w:trPr>
        <w:tc>
          <w:tcPr>
            <w:tcW w:w="2405" w:type="dxa"/>
            <w:shd w:val="clear" w:color="auto" w:fill="FFFFFF"/>
            <w:vAlign w:val="center"/>
          </w:tcPr>
          <w:p w:rsidR="0049141C" w:rsidRPr="00BD3E89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D3E89">
              <w:rPr>
                <w:rFonts w:eastAsiaTheme="minorHAnsi"/>
                <w:sz w:val="22"/>
                <w:szCs w:val="22"/>
                <w:lang w:eastAsia="en-US"/>
              </w:rPr>
              <w:t>Происходит утечка хладагента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49141C" w:rsidRPr="00BD3E89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D3E89">
              <w:rPr>
                <w:rFonts w:eastAsiaTheme="minorHAnsi"/>
                <w:sz w:val="22"/>
                <w:szCs w:val="22"/>
                <w:lang w:eastAsia="en-US"/>
              </w:rPr>
              <w:t>Температура нагнетаемого воздуха во время охлаждения</w:t>
            </w:r>
            <w:r w:rsidR="0044153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D3E89">
              <w:rPr>
                <w:rFonts w:eastAsiaTheme="minorHAnsi"/>
                <w:sz w:val="22"/>
                <w:szCs w:val="22"/>
                <w:lang w:eastAsia="en-US"/>
              </w:rPr>
              <w:t>выше, чем нормальная температура нагнетаемого ветра;</w:t>
            </w:r>
          </w:p>
          <w:p w:rsidR="0049141C" w:rsidRPr="00BD3E89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D3E89">
              <w:rPr>
                <w:rFonts w:eastAsiaTheme="minorHAnsi"/>
                <w:sz w:val="22"/>
                <w:szCs w:val="22"/>
                <w:lang w:eastAsia="en-US"/>
              </w:rPr>
              <w:t>Температура нагнетаемого воздуха во время нагрева ниже, чем нормальная температура нагнетаемого ветра;</w:t>
            </w:r>
          </w:p>
          <w:p w:rsidR="0049141C" w:rsidRPr="00BD3E89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D3E89">
              <w:rPr>
                <w:rFonts w:eastAsiaTheme="minorHAnsi"/>
                <w:sz w:val="22"/>
                <w:szCs w:val="22"/>
                <w:lang w:eastAsia="en-US"/>
              </w:rPr>
              <w:t>Давление в агрегатах намного ниже регулируемого диапазона</w:t>
            </w:r>
          </w:p>
        </w:tc>
        <w:tc>
          <w:tcPr>
            <w:tcW w:w="3969" w:type="dxa"/>
            <w:shd w:val="clear" w:color="auto" w:fill="FFFFFF"/>
            <w:vAlign w:val="center"/>
          </w:tcPr>
          <w:p w:rsidR="0049141C" w:rsidRPr="00BD3E89" w:rsidRDefault="0049141C" w:rsidP="00B25F5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D3E89">
              <w:rPr>
                <w:rFonts w:eastAsiaTheme="minorHAnsi"/>
                <w:sz w:val="22"/>
                <w:szCs w:val="22"/>
                <w:lang w:eastAsia="en-US"/>
              </w:rPr>
              <w:t>Выясните причины утечки и устраните их. Добавьте</w:t>
            </w:r>
            <w:r w:rsidR="00B25F5B">
              <w:rPr>
                <w:rFonts w:eastAsiaTheme="minorHAnsi"/>
                <w:sz w:val="22"/>
                <w:szCs w:val="22"/>
                <w:lang w:eastAsia="en-US"/>
              </w:rPr>
              <w:t xml:space="preserve"> хладагент</w:t>
            </w:r>
          </w:p>
        </w:tc>
      </w:tr>
      <w:tr w:rsidR="0049141C" w:rsidRPr="00BD3E89" w:rsidTr="00B25F5B">
        <w:trPr>
          <w:trHeight w:val="762"/>
          <w:jc w:val="center"/>
        </w:trPr>
        <w:tc>
          <w:tcPr>
            <w:tcW w:w="2405" w:type="dxa"/>
            <w:shd w:val="clear" w:color="auto" w:fill="FFFFFF"/>
            <w:vAlign w:val="center"/>
          </w:tcPr>
          <w:p w:rsidR="0049141C" w:rsidRPr="00F33721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33721">
              <w:rPr>
                <w:rFonts w:eastAsiaTheme="minorHAnsi"/>
                <w:sz w:val="22"/>
                <w:szCs w:val="22"/>
                <w:lang w:eastAsia="en-US"/>
              </w:rPr>
              <w:t>Неисправность 4-ходового клапана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49141C" w:rsidRPr="00F33721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33721">
              <w:rPr>
                <w:rFonts w:eastAsiaTheme="minorHAnsi"/>
                <w:sz w:val="22"/>
                <w:szCs w:val="22"/>
                <w:lang w:eastAsia="en-US"/>
              </w:rPr>
              <w:t>Дует холодный ветер во время обогрева</w:t>
            </w:r>
          </w:p>
        </w:tc>
        <w:tc>
          <w:tcPr>
            <w:tcW w:w="3969" w:type="dxa"/>
            <w:shd w:val="clear" w:color="auto" w:fill="FFFFFF"/>
            <w:vAlign w:val="center"/>
          </w:tcPr>
          <w:p w:rsidR="0049141C" w:rsidRPr="00BD3E89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33721">
              <w:rPr>
                <w:rFonts w:eastAsiaTheme="minorHAnsi"/>
                <w:sz w:val="22"/>
                <w:szCs w:val="22"/>
                <w:lang w:eastAsia="en-US"/>
              </w:rPr>
              <w:t>Замените 4-ходовой клапан</w:t>
            </w:r>
          </w:p>
        </w:tc>
      </w:tr>
      <w:tr w:rsidR="0049141C" w:rsidRPr="00F33721" w:rsidTr="00B25F5B">
        <w:trPr>
          <w:trHeight w:val="762"/>
          <w:jc w:val="center"/>
        </w:trPr>
        <w:tc>
          <w:tcPr>
            <w:tcW w:w="2405" w:type="dxa"/>
            <w:shd w:val="clear" w:color="auto" w:fill="FFFFFF"/>
            <w:vAlign w:val="center"/>
          </w:tcPr>
          <w:p w:rsidR="0049141C" w:rsidRPr="00F33721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3442F">
              <w:rPr>
                <w:rFonts w:eastAsiaTheme="minorHAnsi"/>
                <w:sz w:val="22"/>
                <w:szCs w:val="22"/>
                <w:lang w:eastAsia="en-US"/>
              </w:rPr>
              <w:t>Неисправность капилляра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49141C" w:rsidRPr="0063442F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3442F">
              <w:rPr>
                <w:rFonts w:eastAsiaTheme="minorHAnsi"/>
                <w:sz w:val="22"/>
                <w:szCs w:val="22"/>
                <w:lang w:eastAsia="en-US"/>
              </w:rPr>
              <w:t>Температура нагнетаемого воздуха во время охлаждения</w:t>
            </w:r>
            <w:r w:rsidR="004F5D45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63442F">
              <w:rPr>
                <w:rFonts w:eastAsiaTheme="minorHAnsi"/>
                <w:sz w:val="22"/>
                <w:szCs w:val="22"/>
                <w:lang w:eastAsia="en-US"/>
              </w:rPr>
              <w:t>выше, чем нормальная температура нагнетаемого ветра;</w:t>
            </w:r>
          </w:p>
          <w:p w:rsidR="0049141C" w:rsidRPr="0063442F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3442F">
              <w:rPr>
                <w:rFonts w:eastAsiaTheme="minorHAnsi"/>
                <w:sz w:val="22"/>
                <w:szCs w:val="22"/>
                <w:lang w:eastAsia="en-US"/>
              </w:rPr>
              <w:t>Температура нагнетаемого воздуха во время нагрева ниже, чем нормальная температура нагнетаемого ветра;</w:t>
            </w:r>
          </w:p>
          <w:p w:rsidR="0049141C" w:rsidRPr="0063442F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3442F">
              <w:rPr>
                <w:rFonts w:eastAsiaTheme="minorHAnsi"/>
                <w:sz w:val="22"/>
                <w:szCs w:val="22"/>
                <w:lang w:eastAsia="en-US"/>
              </w:rPr>
              <w:t>Давление в агрегате намного ниже регулируемого диапазона. Если</w:t>
            </w:r>
          </w:p>
          <w:p w:rsidR="0049141C" w:rsidRPr="00F33721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3442F">
              <w:rPr>
                <w:rFonts w:eastAsiaTheme="minorHAnsi"/>
                <w:sz w:val="22"/>
                <w:szCs w:val="22"/>
                <w:lang w:eastAsia="en-US"/>
              </w:rPr>
              <w:t>хладагент не протекает, часть капилляра заблокирована</w:t>
            </w:r>
          </w:p>
        </w:tc>
        <w:tc>
          <w:tcPr>
            <w:tcW w:w="3969" w:type="dxa"/>
            <w:shd w:val="clear" w:color="auto" w:fill="FFFFFF"/>
            <w:vAlign w:val="center"/>
          </w:tcPr>
          <w:p w:rsidR="0049141C" w:rsidRPr="00F33721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3442F">
              <w:rPr>
                <w:rFonts w:eastAsiaTheme="minorHAnsi"/>
                <w:sz w:val="22"/>
                <w:szCs w:val="22"/>
                <w:lang w:eastAsia="en-US"/>
              </w:rPr>
              <w:t>Замените капилляр</w:t>
            </w:r>
          </w:p>
        </w:tc>
      </w:tr>
      <w:tr w:rsidR="0049141C" w:rsidRPr="00F33721" w:rsidTr="00B25F5B">
        <w:trPr>
          <w:trHeight w:val="762"/>
          <w:jc w:val="center"/>
        </w:trPr>
        <w:tc>
          <w:tcPr>
            <w:tcW w:w="2405" w:type="dxa"/>
            <w:shd w:val="clear" w:color="auto" w:fill="FFFFFF"/>
            <w:vAlign w:val="center"/>
          </w:tcPr>
          <w:p w:rsidR="0049141C" w:rsidRPr="00F33721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3442F">
              <w:rPr>
                <w:rFonts w:eastAsiaTheme="minorHAnsi"/>
                <w:sz w:val="22"/>
                <w:szCs w:val="22"/>
                <w:lang w:eastAsia="en-US"/>
              </w:rPr>
              <w:t>Объем потока в клапане недостаточен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49141C" w:rsidRPr="00F33721" w:rsidRDefault="0049141C" w:rsidP="00D3085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3442F">
              <w:rPr>
                <w:rFonts w:eastAsiaTheme="minorHAnsi"/>
                <w:sz w:val="22"/>
                <w:szCs w:val="22"/>
                <w:lang w:eastAsia="en-US"/>
              </w:rPr>
              <w:t>Давление в клапанах значительно ниже, чем</w:t>
            </w:r>
            <w:r w:rsidR="00D30854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63442F">
              <w:rPr>
                <w:rFonts w:eastAsiaTheme="minorHAnsi"/>
                <w:sz w:val="22"/>
                <w:szCs w:val="22"/>
                <w:lang w:eastAsia="en-US"/>
              </w:rPr>
              <w:t>указано в спецификации</w:t>
            </w:r>
          </w:p>
        </w:tc>
        <w:tc>
          <w:tcPr>
            <w:tcW w:w="3969" w:type="dxa"/>
            <w:shd w:val="clear" w:color="auto" w:fill="FFFFFF"/>
            <w:vAlign w:val="center"/>
          </w:tcPr>
          <w:p w:rsidR="0049141C" w:rsidRPr="00F33721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3442F">
              <w:rPr>
                <w:rFonts w:eastAsiaTheme="minorHAnsi"/>
                <w:sz w:val="22"/>
                <w:szCs w:val="22"/>
                <w:lang w:eastAsia="en-US"/>
              </w:rPr>
              <w:t>Полностью откройте клапан</w:t>
            </w:r>
          </w:p>
        </w:tc>
      </w:tr>
      <w:tr w:rsidR="0049141C" w:rsidRPr="00F33721" w:rsidTr="00B25F5B">
        <w:trPr>
          <w:trHeight w:val="762"/>
          <w:jc w:val="center"/>
        </w:trPr>
        <w:tc>
          <w:tcPr>
            <w:tcW w:w="2405" w:type="dxa"/>
            <w:shd w:val="clear" w:color="auto" w:fill="FFFFFF"/>
            <w:vAlign w:val="center"/>
          </w:tcPr>
          <w:p w:rsidR="0049141C" w:rsidRPr="00F33721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3442F">
              <w:rPr>
                <w:rFonts w:eastAsiaTheme="minorHAnsi"/>
                <w:sz w:val="22"/>
                <w:szCs w:val="22"/>
                <w:lang w:eastAsia="en-US"/>
              </w:rPr>
              <w:t>Неисправность горизонтальной жалюзи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49141C" w:rsidRPr="00F33721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3442F">
              <w:rPr>
                <w:rFonts w:eastAsiaTheme="minorHAnsi"/>
                <w:sz w:val="22"/>
                <w:szCs w:val="22"/>
                <w:lang w:eastAsia="en-US"/>
              </w:rPr>
              <w:t>Горизонтальные жалюзи не могут поворачиваться</w:t>
            </w:r>
          </w:p>
        </w:tc>
        <w:tc>
          <w:tcPr>
            <w:tcW w:w="3969" w:type="dxa"/>
            <w:shd w:val="clear" w:color="auto" w:fill="FFFFFF"/>
            <w:vAlign w:val="center"/>
          </w:tcPr>
          <w:p w:rsidR="0049141C" w:rsidRPr="00F33721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3442F">
              <w:rPr>
                <w:rFonts w:eastAsiaTheme="minorHAnsi"/>
                <w:sz w:val="22"/>
                <w:szCs w:val="22"/>
                <w:lang w:eastAsia="en-US"/>
              </w:rPr>
              <w:t>Подробности приведены в пункте 3 метода технического обслуживания</w:t>
            </w:r>
          </w:p>
        </w:tc>
      </w:tr>
      <w:tr w:rsidR="0049141C" w:rsidRPr="0063442F" w:rsidTr="00B25F5B">
        <w:trPr>
          <w:trHeight w:val="762"/>
          <w:jc w:val="center"/>
        </w:trPr>
        <w:tc>
          <w:tcPr>
            <w:tcW w:w="2405" w:type="dxa"/>
            <w:shd w:val="clear" w:color="auto" w:fill="FFFFFF"/>
            <w:vAlign w:val="center"/>
          </w:tcPr>
          <w:p w:rsidR="0049141C" w:rsidRPr="0063442F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3442F">
              <w:rPr>
                <w:rFonts w:eastAsiaTheme="minorHAnsi"/>
                <w:sz w:val="22"/>
                <w:szCs w:val="22"/>
                <w:lang w:eastAsia="en-US"/>
              </w:rPr>
              <w:t>Неисправность двигателя вентилятора IDU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49141C" w:rsidRPr="0063442F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3442F">
              <w:rPr>
                <w:rFonts w:eastAsiaTheme="minorHAnsi"/>
                <w:sz w:val="22"/>
                <w:szCs w:val="22"/>
                <w:lang w:eastAsia="en-US"/>
              </w:rPr>
              <w:t>Двигатель вентилятора IDU не может работать</w:t>
            </w:r>
          </w:p>
        </w:tc>
        <w:tc>
          <w:tcPr>
            <w:tcW w:w="3969" w:type="dxa"/>
            <w:shd w:val="clear" w:color="auto" w:fill="FFFFFF"/>
            <w:vAlign w:val="center"/>
          </w:tcPr>
          <w:p w:rsidR="0049141C" w:rsidRPr="0063442F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3442F">
              <w:rPr>
                <w:rFonts w:eastAsiaTheme="minorHAnsi"/>
                <w:sz w:val="22"/>
                <w:szCs w:val="22"/>
                <w:lang w:eastAsia="en-US"/>
              </w:rPr>
              <w:t>Подробные сведения о методе технического обслуживания приведены в разделе устранение неполадок для H6</w:t>
            </w:r>
          </w:p>
        </w:tc>
      </w:tr>
      <w:tr w:rsidR="0049141C" w:rsidRPr="0063442F" w:rsidTr="00B25F5B">
        <w:trPr>
          <w:trHeight w:val="762"/>
          <w:jc w:val="center"/>
        </w:trPr>
        <w:tc>
          <w:tcPr>
            <w:tcW w:w="2405" w:type="dxa"/>
            <w:shd w:val="clear" w:color="auto" w:fill="FFFFFF"/>
            <w:vAlign w:val="center"/>
          </w:tcPr>
          <w:p w:rsidR="0049141C" w:rsidRPr="0063442F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49141C">
              <w:rPr>
                <w:rFonts w:eastAsiaTheme="minorHAnsi"/>
                <w:sz w:val="22"/>
                <w:szCs w:val="22"/>
                <w:lang w:eastAsia="en-US"/>
              </w:rPr>
              <w:t>Неисправность двигателя вентилятора ODU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49141C" w:rsidRPr="0063442F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49141C">
              <w:rPr>
                <w:rFonts w:eastAsiaTheme="minorHAnsi"/>
                <w:sz w:val="22"/>
                <w:szCs w:val="22"/>
                <w:lang w:eastAsia="en-US"/>
              </w:rPr>
              <w:t>Двигатель вентилятора ODU не может работать</w:t>
            </w:r>
          </w:p>
        </w:tc>
        <w:tc>
          <w:tcPr>
            <w:tcW w:w="3969" w:type="dxa"/>
            <w:shd w:val="clear" w:color="auto" w:fill="FFFFFF"/>
            <w:vAlign w:val="center"/>
          </w:tcPr>
          <w:p w:rsidR="0049141C" w:rsidRPr="0063442F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49141C">
              <w:rPr>
                <w:rFonts w:eastAsiaTheme="minorHAnsi"/>
                <w:sz w:val="22"/>
                <w:szCs w:val="22"/>
                <w:lang w:eastAsia="en-US"/>
              </w:rPr>
              <w:t>Подробности приведены в пункте 4 метода технического обслуживания</w:t>
            </w:r>
          </w:p>
        </w:tc>
      </w:tr>
      <w:tr w:rsidR="0049141C" w:rsidRPr="0063442F" w:rsidTr="00B25F5B">
        <w:trPr>
          <w:trHeight w:val="762"/>
          <w:jc w:val="center"/>
        </w:trPr>
        <w:tc>
          <w:tcPr>
            <w:tcW w:w="2405" w:type="dxa"/>
            <w:shd w:val="clear" w:color="auto" w:fill="FFFFFF"/>
            <w:vAlign w:val="center"/>
          </w:tcPr>
          <w:p w:rsidR="0049141C" w:rsidRPr="0063442F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49141C">
              <w:rPr>
                <w:rFonts w:eastAsiaTheme="minorHAnsi"/>
                <w:sz w:val="22"/>
                <w:szCs w:val="22"/>
                <w:lang w:eastAsia="en-US"/>
              </w:rPr>
              <w:t>Неисправность компрессора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49141C" w:rsidRPr="0063442F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49141C">
              <w:rPr>
                <w:rFonts w:eastAsiaTheme="minorHAnsi"/>
                <w:sz w:val="22"/>
                <w:szCs w:val="22"/>
                <w:lang w:eastAsia="en-US"/>
              </w:rPr>
              <w:t>Компрессор не может работать</w:t>
            </w:r>
          </w:p>
        </w:tc>
        <w:tc>
          <w:tcPr>
            <w:tcW w:w="3969" w:type="dxa"/>
            <w:shd w:val="clear" w:color="auto" w:fill="FFFFFF"/>
            <w:vAlign w:val="center"/>
          </w:tcPr>
          <w:p w:rsidR="0049141C" w:rsidRPr="0063442F" w:rsidRDefault="0049141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49141C">
              <w:rPr>
                <w:rFonts w:eastAsiaTheme="minorHAnsi"/>
                <w:sz w:val="22"/>
                <w:szCs w:val="22"/>
                <w:lang w:eastAsia="en-US"/>
              </w:rPr>
              <w:t>Подробности приведены в пункте 5 метода технического обслуживания</w:t>
            </w:r>
          </w:p>
        </w:tc>
      </w:tr>
    </w:tbl>
    <w:p w:rsidR="0049141C" w:rsidRDefault="0080153A" w:rsidP="00A6128A">
      <w:pPr>
        <w:spacing w:after="160"/>
        <w:rPr>
          <w:sz w:val="20"/>
          <w:szCs w:val="20"/>
        </w:rPr>
      </w:pPr>
      <w:r>
        <w:rPr>
          <w:sz w:val="20"/>
          <w:szCs w:val="20"/>
        </w:rPr>
        <w:lastRenderedPageBreak/>
        <w:t>Продолжение таблицы 8</w:t>
      </w:r>
      <w:r w:rsidR="0049141C">
        <w:rPr>
          <w:sz w:val="20"/>
          <w:szCs w:val="20"/>
        </w:rPr>
        <w:t>.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547"/>
        <w:gridCol w:w="3402"/>
        <w:gridCol w:w="3969"/>
      </w:tblGrid>
      <w:tr w:rsidR="00732EE1" w:rsidRPr="00A8170E" w:rsidTr="00732EE1">
        <w:trPr>
          <w:trHeight w:val="222"/>
          <w:jc w:val="center"/>
        </w:trPr>
        <w:tc>
          <w:tcPr>
            <w:tcW w:w="9918" w:type="dxa"/>
            <w:gridSpan w:val="3"/>
            <w:shd w:val="clear" w:color="auto" w:fill="FFFFFF"/>
            <w:vAlign w:val="center"/>
          </w:tcPr>
          <w:p w:rsidR="00732EE1" w:rsidRPr="00A8170E" w:rsidRDefault="00732EE1" w:rsidP="00732EE1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32EE1">
              <w:rPr>
                <w:rFonts w:eastAsiaTheme="minorHAnsi"/>
                <w:sz w:val="22"/>
                <w:szCs w:val="22"/>
                <w:lang w:eastAsia="en-US"/>
              </w:rPr>
              <w:t>Горизонтальные жалюзи не могут поворачиваться</w:t>
            </w:r>
          </w:p>
        </w:tc>
      </w:tr>
      <w:tr w:rsidR="0049141C" w:rsidRPr="00A8170E" w:rsidTr="005173D9">
        <w:trPr>
          <w:trHeight w:val="762"/>
          <w:jc w:val="center"/>
        </w:trPr>
        <w:tc>
          <w:tcPr>
            <w:tcW w:w="2547" w:type="dxa"/>
            <w:shd w:val="clear" w:color="auto" w:fill="FFFFFF"/>
            <w:vAlign w:val="center"/>
          </w:tcPr>
          <w:p w:rsidR="0049141C" w:rsidRPr="00A8170E" w:rsidRDefault="00732EE1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732EE1">
              <w:rPr>
                <w:rFonts w:eastAsiaTheme="minorHAnsi"/>
                <w:sz w:val="22"/>
                <w:szCs w:val="22"/>
                <w:lang w:eastAsia="en-US"/>
              </w:rPr>
              <w:t>Неправильное подключение провода или плохое подключение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49141C" w:rsidRPr="00A8170E" w:rsidRDefault="00732EE1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732EE1">
              <w:rPr>
                <w:rFonts w:eastAsiaTheme="minorHAnsi"/>
                <w:sz w:val="22"/>
                <w:szCs w:val="22"/>
                <w:lang w:eastAsia="en-US"/>
              </w:rPr>
              <w:t>Проверьте состояние проводки в соответствии с принципиальной схемой</w:t>
            </w:r>
          </w:p>
        </w:tc>
        <w:tc>
          <w:tcPr>
            <w:tcW w:w="3969" w:type="dxa"/>
            <w:shd w:val="clear" w:color="auto" w:fill="FFFFFF"/>
          </w:tcPr>
          <w:p w:rsidR="00732EE1" w:rsidRPr="00732EE1" w:rsidRDefault="00732EE1" w:rsidP="00732EE1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732EE1">
              <w:rPr>
                <w:rFonts w:eastAsiaTheme="minorHAnsi"/>
                <w:sz w:val="22"/>
                <w:szCs w:val="22"/>
                <w:lang w:eastAsia="en-US"/>
              </w:rPr>
              <w:t>Подсоедините провода в соответствии со схемой подключения, чтобы</w:t>
            </w:r>
          </w:p>
          <w:p w:rsidR="0049141C" w:rsidRPr="00A8170E" w:rsidRDefault="00732EE1" w:rsidP="00732EE1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732EE1">
              <w:rPr>
                <w:rFonts w:eastAsiaTheme="minorHAnsi"/>
                <w:sz w:val="22"/>
                <w:szCs w:val="22"/>
                <w:lang w:eastAsia="en-US"/>
              </w:rPr>
              <w:t>убедиться, что все клеммы надежно подсоединены</w:t>
            </w:r>
          </w:p>
        </w:tc>
      </w:tr>
      <w:tr w:rsidR="0049141C" w:rsidRPr="00BD3E89" w:rsidTr="005173D9">
        <w:trPr>
          <w:trHeight w:val="762"/>
          <w:jc w:val="center"/>
        </w:trPr>
        <w:tc>
          <w:tcPr>
            <w:tcW w:w="2547" w:type="dxa"/>
            <w:shd w:val="clear" w:color="auto" w:fill="FFFFFF"/>
            <w:vAlign w:val="center"/>
          </w:tcPr>
          <w:p w:rsidR="0049141C" w:rsidRPr="00BD3E89" w:rsidRDefault="00732EE1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732EE1">
              <w:rPr>
                <w:rFonts w:eastAsiaTheme="minorHAnsi"/>
                <w:sz w:val="22"/>
                <w:szCs w:val="22"/>
                <w:lang w:eastAsia="en-US"/>
              </w:rPr>
              <w:t>Поврежден шаговый двигатель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49141C" w:rsidRPr="00BD3E89" w:rsidRDefault="00732EE1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732EE1">
              <w:rPr>
                <w:rFonts w:eastAsiaTheme="minorHAnsi"/>
                <w:sz w:val="22"/>
                <w:szCs w:val="22"/>
                <w:lang w:eastAsia="en-US"/>
              </w:rPr>
              <w:t>Шаговый двигатель не может работать</w:t>
            </w:r>
          </w:p>
        </w:tc>
        <w:tc>
          <w:tcPr>
            <w:tcW w:w="3969" w:type="dxa"/>
            <w:shd w:val="clear" w:color="auto" w:fill="FFFFFF"/>
          </w:tcPr>
          <w:p w:rsidR="0049141C" w:rsidRPr="00BD3E89" w:rsidRDefault="00732EE1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732EE1">
              <w:rPr>
                <w:rFonts w:eastAsiaTheme="minorHAnsi"/>
                <w:sz w:val="22"/>
                <w:szCs w:val="22"/>
                <w:lang w:eastAsia="en-US"/>
              </w:rPr>
              <w:t>Отремонтируйте или замените шаговый двигатель</w:t>
            </w:r>
          </w:p>
        </w:tc>
      </w:tr>
      <w:tr w:rsidR="0049141C" w:rsidRPr="00BD3E89" w:rsidTr="005173D9">
        <w:trPr>
          <w:trHeight w:val="762"/>
          <w:jc w:val="center"/>
        </w:trPr>
        <w:tc>
          <w:tcPr>
            <w:tcW w:w="2547" w:type="dxa"/>
            <w:shd w:val="clear" w:color="auto" w:fill="FFFFFF"/>
          </w:tcPr>
          <w:p w:rsidR="0049141C" w:rsidRPr="00F33721" w:rsidRDefault="00732EE1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732EE1">
              <w:rPr>
                <w:rFonts w:eastAsiaTheme="minorHAnsi"/>
                <w:sz w:val="22"/>
                <w:szCs w:val="22"/>
                <w:lang w:eastAsia="en-US"/>
              </w:rPr>
              <w:t>Повреждена материнская плата</w:t>
            </w:r>
          </w:p>
        </w:tc>
        <w:tc>
          <w:tcPr>
            <w:tcW w:w="3402" w:type="dxa"/>
            <w:shd w:val="clear" w:color="auto" w:fill="FFFFFF"/>
          </w:tcPr>
          <w:p w:rsidR="0049141C" w:rsidRPr="00F33721" w:rsidRDefault="00732EE1" w:rsidP="00732EE1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732EE1">
              <w:rPr>
                <w:rFonts w:eastAsiaTheme="minorHAnsi"/>
                <w:sz w:val="22"/>
                <w:szCs w:val="22"/>
                <w:lang w:eastAsia="en-US"/>
              </w:rPr>
              <w:t>Все остальные в норме, в то время как горизонтальные жалюзи не могут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32EE1">
              <w:rPr>
                <w:rFonts w:eastAsiaTheme="minorHAnsi"/>
                <w:sz w:val="22"/>
                <w:szCs w:val="22"/>
                <w:lang w:eastAsia="en-US"/>
              </w:rPr>
              <w:t>работать</w:t>
            </w:r>
          </w:p>
        </w:tc>
        <w:tc>
          <w:tcPr>
            <w:tcW w:w="3969" w:type="dxa"/>
            <w:shd w:val="clear" w:color="auto" w:fill="FFFFFF"/>
          </w:tcPr>
          <w:p w:rsidR="0049141C" w:rsidRPr="00BD3E89" w:rsidRDefault="00732EE1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732EE1">
              <w:rPr>
                <w:rFonts w:eastAsiaTheme="minorHAnsi"/>
                <w:sz w:val="22"/>
                <w:szCs w:val="22"/>
                <w:lang w:eastAsia="en-US"/>
              </w:rPr>
              <w:t>Замените основную плату на ту же модель</w:t>
            </w:r>
          </w:p>
        </w:tc>
      </w:tr>
      <w:tr w:rsidR="002E2A6C" w:rsidRPr="00F33721" w:rsidTr="002E2A6C">
        <w:trPr>
          <w:trHeight w:val="116"/>
          <w:jc w:val="center"/>
        </w:trPr>
        <w:tc>
          <w:tcPr>
            <w:tcW w:w="9918" w:type="dxa"/>
            <w:gridSpan w:val="3"/>
            <w:shd w:val="clear" w:color="auto" w:fill="FFFFFF"/>
          </w:tcPr>
          <w:p w:rsidR="002E2A6C" w:rsidRPr="00F33721" w:rsidRDefault="002E2A6C" w:rsidP="002E2A6C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2E2A6C">
              <w:rPr>
                <w:rFonts w:eastAsiaTheme="minorHAnsi"/>
                <w:sz w:val="22"/>
                <w:szCs w:val="22"/>
                <w:lang w:eastAsia="en-US"/>
              </w:rPr>
              <w:t>Двигатель вентилятора ODU не может работать</w:t>
            </w:r>
          </w:p>
        </w:tc>
      </w:tr>
      <w:tr w:rsidR="0049141C" w:rsidRPr="00F33721" w:rsidTr="005173D9">
        <w:trPr>
          <w:trHeight w:val="762"/>
          <w:jc w:val="center"/>
        </w:trPr>
        <w:tc>
          <w:tcPr>
            <w:tcW w:w="2547" w:type="dxa"/>
            <w:shd w:val="clear" w:color="auto" w:fill="FFFFFF"/>
          </w:tcPr>
          <w:p w:rsidR="0049141C" w:rsidRPr="00F33721" w:rsidRDefault="002E2A6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2E2A6C">
              <w:rPr>
                <w:rFonts w:eastAsiaTheme="minorHAnsi"/>
                <w:sz w:val="22"/>
                <w:szCs w:val="22"/>
                <w:lang w:eastAsia="en-US"/>
              </w:rPr>
              <w:t>Неправильное подключение провода или плохое подключение</w:t>
            </w:r>
          </w:p>
        </w:tc>
        <w:tc>
          <w:tcPr>
            <w:tcW w:w="3402" w:type="dxa"/>
            <w:shd w:val="clear" w:color="auto" w:fill="FFFFFF"/>
          </w:tcPr>
          <w:p w:rsidR="0049141C" w:rsidRPr="00F33721" w:rsidRDefault="002E2A6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2E2A6C">
              <w:rPr>
                <w:rFonts w:eastAsiaTheme="minorHAnsi"/>
                <w:sz w:val="22"/>
                <w:szCs w:val="22"/>
                <w:lang w:eastAsia="en-US"/>
              </w:rPr>
              <w:t>Проверьте состояние проводки в соответствии с принципиальной схемой</w:t>
            </w:r>
          </w:p>
        </w:tc>
        <w:tc>
          <w:tcPr>
            <w:tcW w:w="3969" w:type="dxa"/>
            <w:shd w:val="clear" w:color="auto" w:fill="FFFFFF"/>
          </w:tcPr>
          <w:p w:rsidR="002E2A6C" w:rsidRPr="002E2A6C" w:rsidRDefault="002E2A6C" w:rsidP="002E2A6C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2E2A6C">
              <w:rPr>
                <w:rFonts w:eastAsiaTheme="minorHAnsi"/>
                <w:sz w:val="22"/>
                <w:szCs w:val="22"/>
                <w:lang w:eastAsia="en-US"/>
              </w:rPr>
              <w:t>Подсоедините провода в соответствии со схемой подключения, чтобы</w:t>
            </w:r>
          </w:p>
          <w:p w:rsidR="0049141C" w:rsidRPr="00F33721" w:rsidRDefault="002E2A6C" w:rsidP="002E2A6C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2E2A6C">
              <w:rPr>
                <w:rFonts w:eastAsiaTheme="minorHAnsi"/>
                <w:sz w:val="22"/>
                <w:szCs w:val="22"/>
                <w:lang w:eastAsia="en-US"/>
              </w:rPr>
              <w:t>убедиться, что все клеммы надежно подсоединены</w:t>
            </w:r>
          </w:p>
        </w:tc>
      </w:tr>
      <w:tr w:rsidR="0049141C" w:rsidRPr="00F33721" w:rsidTr="005173D9">
        <w:trPr>
          <w:trHeight w:val="762"/>
          <w:jc w:val="center"/>
        </w:trPr>
        <w:tc>
          <w:tcPr>
            <w:tcW w:w="2547" w:type="dxa"/>
            <w:shd w:val="clear" w:color="auto" w:fill="FFFFFF"/>
          </w:tcPr>
          <w:p w:rsidR="0049141C" w:rsidRPr="00F33721" w:rsidRDefault="002E2A6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2E2A6C">
              <w:rPr>
                <w:rFonts w:eastAsiaTheme="minorHAnsi"/>
                <w:sz w:val="22"/>
                <w:szCs w:val="22"/>
                <w:lang w:eastAsia="en-US"/>
              </w:rPr>
              <w:t>Повреждена мощность двигателя вентилятора ODU</w:t>
            </w:r>
          </w:p>
        </w:tc>
        <w:tc>
          <w:tcPr>
            <w:tcW w:w="3402" w:type="dxa"/>
            <w:shd w:val="clear" w:color="auto" w:fill="FFFFFF"/>
          </w:tcPr>
          <w:p w:rsidR="002E2A6C" w:rsidRPr="002E2A6C" w:rsidRDefault="002E2A6C" w:rsidP="002E2A6C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2E2A6C">
              <w:rPr>
                <w:rFonts w:eastAsiaTheme="minorHAnsi"/>
                <w:sz w:val="22"/>
                <w:szCs w:val="22"/>
                <w:lang w:eastAsia="en-US"/>
              </w:rPr>
              <w:t>Измерьте емкость конденсатора вентилятора с помощью универсального измерителя и убедитесь, что емкость выходит</w:t>
            </w:r>
          </w:p>
          <w:p w:rsidR="002E2A6C" w:rsidRPr="002E2A6C" w:rsidRDefault="002E2A6C" w:rsidP="002E2A6C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2E2A6C">
              <w:rPr>
                <w:rFonts w:eastAsiaTheme="minorHAnsi"/>
                <w:sz w:val="22"/>
                <w:szCs w:val="22"/>
                <w:lang w:eastAsia="en-US"/>
              </w:rPr>
              <w:t>за пределы диапазона отклонений, указанного на заводской табличке</w:t>
            </w:r>
          </w:p>
          <w:p w:rsidR="0049141C" w:rsidRPr="00F33721" w:rsidRDefault="00D30854" w:rsidP="002E2A6C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конденсатора вентилятора</w:t>
            </w:r>
          </w:p>
        </w:tc>
        <w:tc>
          <w:tcPr>
            <w:tcW w:w="3969" w:type="dxa"/>
            <w:shd w:val="clear" w:color="auto" w:fill="FFFFFF"/>
          </w:tcPr>
          <w:p w:rsidR="0049141C" w:rsidRPr="00F33721" w:rsidRDefault="002E2A6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2E2A6C">
              <w:rPr>
                <w:rFonts w:eastAsiaTheme="minorHAnsi"/>
                <w:sz w:val="22"/>
                <w:szCs w:val="22"/>
                <w:lang w:eastAsia="en-US"/>
              </w:rPr>
              <w:t>Замените мощность вентилятора</w:t>
            </w:r>
          </w:p>
        </w:tc>
      </w:tr>
      <w:tr w:rsidR="0049141C" w:rsidRPr="0063442F" w:rsidTr="005173D9">
        <w:trPr>
          <w:trHeight w:val="762"/>
          <w:jc w:val="center"/>
        </w:trPr>
        <w:tc>
          <w:tcPr>
            <w:tcW w:w="2547" w:type="dxa"/>
            <w:shd w:val="clear" w:color="auto" w:fill="FFFFFF"/>
          </w:tcPr>
          <w:p w:rsidR="002E2A6C" w:rsidRPr="002E2A6C" w:rsidRDefault="002E2A6C" w:rsidP="002E2A6C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2E2A6C">
              <w:rPr>
                <w:rFonts w:eastAsiaTheme="minorHAnsi"/>
                <w:sz w:val="22"/>
                <w:szCs w:val="22"/>
                <w:lang w:eastAsia="en-US"/>
              </w:rPr>
              <w:t>Напряжение питания немного низкое или</w:t>
            </w:r>
          </w:p>
          <w:p w:rsidR="0049141C" w:rsidRPr="0063442F" w:rsidRDefault="002E2A6C" w:rsidP="002E2A6C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2E2A6C">
              <w:rPr>
                <w:rFonts w:eastAsiaTheme="minorHAnsi"/>
                <w:sz w:val="22"/>
                <w:szCs w:val="22"/>
                <w:lang w:eastAsia="en-US"/>
              </w:rPr>
              <w:t>высокое</w:t>
            </w:r>
          </w:p>
        </w:tc>
        <w:tc>
          <w:tcPr>
            <w:tcW w:w="3402" w:type="dxa"/>
            <w:shd w:val="clear" w:color="auto" w:fill="FFFFFF"/>
          </w:tcPr>
          <w:p w:rsidR="002E2A6C" w:rsidRPr="002E2A6C" w:rsidRDefault="002E2A6C" w:rsidP="002E2A6C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2E2A6C">
              <w:rPr>
                <w:rFonts w:eastAsiaTheme="minorHAnsi"/>
                <w:sz w:val="22"/>
                <w:szCs w:val="22"/>
                <w:lang w:eastAsia="en-US"/>
              </w:rPr>
              <w:t>Используйте универсальный измеритель для измерения</w:t>
            </w:r>
          </w:p>
          <w:p w:rsidR="0049141C" w:rsidRPr="0063442F" w:rsidRDefault="002E2A6C" w:rsidP="002E2A6C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2E2A6C">
              <w:rPr>
                <w:rFonts w:eastAsiaTheme="minorHAnsi"/>
                <w:sz w:val="22"/>
                <w:szCs w:val="22"/>
                <w:lang w:eastAsia="en-US"/>
              </w:rPr>
              <w:t>напряжения источника питания. Напряжение немного завышено или занижено</w:t>
            </w:r>
          </w:p>
        </w:tc>
        <w:tc>
          <w:tcPr>
            <w:tcW w:w="3969" w:type="dxa"/>
            <w:shd w:val="clear" w:color="auto" w:fill="FFFFFF"/>
          </w:tcPr>
          <w:p w:rsidR="0049141C" w:rsidRPr="0063442F" w:rsidRDefault="002E2A6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2E2A6C">
              <w:rPr>
                <w:rFonts w:eastAsiaTheme="minorHAnsi"/>
                <w:sz w:val="22"/>
                <w:szCs w:val="22"/>
                <w:lang w:eastAsia="en-US"/>
              </w:rPr>
              <w:t>Предлагаем оснастить регулятором напряжения</w:t>
            </w:r>
          </w:p>
        </w:tc>
      </w:tr>
      <w:tr w:rsidR="0049141C" w:rsidRPr="0063442F" w:rsidTr="005173D9">
        <w:trPr>
          <w:trHeight w:val="762"/>
          <w:jc w:val="center"/>
        </w:trPr>
        <w:tc>
          <w:tcPr>
            <w:tcW w:w="2547" w:type="dxa"/>
            <w:shd w:val="clear" w:color="auto" w:fill="FFFFFF"/>
          </w:tcPr>
          <w:p w:rsidR="0049141C" w:rsidRPr="0063442F" w:rsidRDefault="002E2A6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2E2A6C">
              <w:rPr>
                <w:rFonts w:eastAsiaTheme="minorHAnsi"/>
                <w:sz w:val="22"/>
                <w:szCs w:val="22"/>
                <w:lang w:eastAsia="en-US"/>
              </w:rPr>
              <w:t>Поврежден двигатель наружного блока</w:t>
            </w:r>
          </w:p>
        </w:tc>
        <w:tc>
          <w:tcPr>
            <w:tcW w:w="3402" w:type="dxa"/>
            <w:shd w:val="clear" w:color="auto" w:fill="FFFFFF"/>
          </w:tcPr>
          <w:p w:rsidR="002E2A6C" w:rsidRPr="002E2A6C" w:rsidRDefault="002E2A6C" w:rsidP="002E2A6C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2E2A6C">
              <w:rPr>
                <w:rFonts w:eastAsiaTheme="minorHAnsi"/>
                <w:sz w:val="22"/>
                <w:szCs w:val="22"/>
                <w:lang w:eastAsia="en-US"/>
              </w:rPr>
              <w:t>Когда агрегат включен, производительность охлаждения/обогрева</w:t>
            </w:r>
          </w:p>
          <w:p w:rsidR="0049141C" w:rsidRPr="0063442F" w:rsidRDefault="002E2A6C" w:rsidP="00D3085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2E2A6C">
              <w:rPr>
                <w:rFonts w:eastAsiaTheme="minorHAnsi"/>
                <w:sz w:val="22"/>
                <w:szCs w:val="22"/>
                <w:lang w:eastAsia="en-US"/>
              </w:rPr>
              <w:t>плохая, а компрессор ODU производит много шума</w:t>
            </w:r>
            <w:r w:rsidR="00D30854">
              <w:rPr>
                <w:rFonts w:eastAsiaTheme="minorHAnsi"/>
                <w:sz w:val="22"/>
                <w:szCs w:val="22"/>
                <w:lang w:eastAsia="en-US"/>
              </w:rPr>
              <w:t xml:space="preserve"> и тепла</w:t>
            </w:r>
          </w:p>
        </w:tc>
        <w:tc>
          <w:tcPr>
            <w:tcW w:w="3969" w:type="dxa"/>
            <w:shd w:val="clear" w:color="auto" w:fill="FFFFFF"/>
          </w:tcPr>
          <w:p w:rsidR="0049141C" w:rsidRPr="0063442F" w:rsidRDefault="002E2A6C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2E2A6C">
              <w:rPr>
                <w:rFonts w:eastAsiaTheme="minorHAnsi"/>
                <w:sz w:val="22"/>
                <w:szCs w:val="22"/>
                <w:lang w:eastAsia="en-US"/>
              </w:rPr>
              <w:t>Замените компрессорное масло и хладагент. Если состояние не улучшилось, замените компрессор новым</w:t>
            </w:r>
          </w:p>
        </w:tc>
      </w:tr>
      <w:tr w:rsidR="00774005" w:rsidRPr="0063442F" w:rsidTr="00774005">
        <w:trPr>
          <w:trHeight w:val="339"/>
          <w:jc w:val="center"/>
        </w:trPr>
        <w:tc>
          <w:tcPr>
            <w:tcW w:w="9918" w:type="dxa"/>
            <w:gridSpan w:val="3"/>
            <w:shd w:val="clear" w:color="auto" w:fill="FFFFFF"/>
          </w:tcPr>
          <w:p w:rsidR="00774005" w:rsidRPr="00774005" w:rsidRDefault="00774005" w:rsidP="00774005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74005">
              <w:rPr>
                <w:rFonts w:ascii="Arial-BoldMT" w:hAnsi="Arial-BoldMT"/>
                <w:bCs/>
                <w:color w:val="242021"/>
                <w:sz w:val="22"/>
                <w:szCs w:val="22"/>
              </w:rPr>
              <w:t>Компрессор не может работать</w:t>
            </w:r>
          </w:p>
        </w:tc>
      </w:tr>
      <w:tr w:rsidR="00774005" w:rsidRPr="0063442F" w:rsidTr="005173D9">
        <w:trPr>
          <w:trHeight w:val="762"/>
          <w:jc w:val="center"/>
        </w:trPr>
        <w:tc>
          <w:tcPr>
            <w:tcW w:w="2547" w:type="dxa"/>
            <w:shd w:val="clear" w:color="auto" w:fill="FFFFFF"/>
          </w:tcPr>
          <w:p w:rsidR="00774005" w:rsidRPr="0063442F" w:rsidRDefault="006A5A09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A5A09">
              <w:rPr>
                <w:rFonts w:eastAsiaTheme="minorHAnsi"/>
                <w:sz w:val="22"/>
                <w:szCs w:val="22"/>
                <w:lang w:eastAsia="en-US"/>
              </w:rPr>
              <w:t>Неправильное подключение провода или плохое подключение</w:t>
            </w:r>
          </w:p>
        </w:tc>
        <w:tc>
          <w:tcPr>
            <w:tcW w:w="3402" w:type="dxa"/>
            <w:shd w:val="clear" w:color="auto" w:fill="FFFFFF"/>
          </w:tcPr>
          <w:p w:rsidR="00774005" w:rsidRPr="0063442F" w:rsidRDefault="006A5A09" w:rsidP="006A5A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A5A09">
              <w:rPr>
                <w:rFonts w:eastAsiaTheme="minorHAnsi"/>
                <w:sz w:val="22"/>
                <w:szCs w:val="22"/>
                <w:lang w:eastAsia="en-US"/>
              </w:rPr>
              <w:t>Проверьте состояние проводки в соответствии с принципиальной схемой</w:t>
            </w:r>
          </w:p>
        </w:tc>
        <w:tc>
          <w:tcPr>
            <w:tcW w:w="3969" w:type="dxa"/>
            <w:shd w:val="clear" w:color="auto" w:fill="FFFFFF"/>
          </w:tcPr>
          <w:p w:rsidR="000B1586" w:rsidRPr="000B1586" w:rsidRDefault="000B1586" w:rsidP="000B158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Подсоедините провода в соответствии со схемой подключения, чтобы</w:t>
            </w:r>
          </w:p>
          <w:p w:rsidR="00774005" w:rsidRPr="0063442F" w:rsidRDefault="000B1586" w:rsidP="000B158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убедиться, что все клеммы надежно подсоединены</w:t>
            </w:r>
          </w:p>
        </w:tc>
      </w:tr>
    </w:tbl>
    <w:p w:rsidR="0049141C" w:rsidRDefault="0049141C" w:rsidP="00A6128A">
      <w:pPr>
        <w:spacing w:after="160"/>
        <w:rPr>
          <w:sz w:val="20"/>
          <w:szCs w:val="20"/>
        </w:rPr>
      </w:pPr>
    </w:p>
    <w:p w:rsidR="005173D9" w:rsidRDefault="005173D9" w:rsidP="00A6128A">
      <w:pPr>
        <w:spacing w:after="160"/>
        <w:rPr>
          <w:sz w:val="20"/>
          <w:szCs w:val="20"/>
        </w:rPr>
      </w:pPr>
    </w:p>
    <w:p w:rsidR="005173D9" w:rsidRDefault="005173D9" w:rsidP="00A6128A">
      <w:pPr>
        <w:spacing w:after="160"/>
        <w:rPr>
          <w:sz w:val="20"/>
          <w:szCs w:val="20"/>
        </w:rPr>
      </w:pPr>
    </w:p>
    <w:p w:rsidR="005173D9" w:rsidRDefault="005173D9" w:rsidP="00A6128A">
      <w:pPr>
        <w:spacing w:after="160"/>
        <w:rPr>
          <w:sz w:val="20"/>
          <w:szCs w:val="20"/>
        </w:rPr>
      </w:pPr>
    </w:p>
    <w:p w:rsidR="005173D9" w:rsidRDefault="005173D9" w:rsidP="00A6128A">
      <w:pPr>
        <w:spacing w:after="160"/>
        <w:rPr>
          <w:sz w:val="20"/>
          <w:szCs w:val="20"/>
        </w:rPr>
      </w:pPr>
    </w:p>
    <w:p w:rsidR="005173D9" w:rsidRDefault="0080153A" w:rsidP="00A6128A">
      <w:pPr>
        <w:spacing w:after="160"/>
        <w:rPr>
          <w:sz w:val="20"/>
          <w:szCs w:val="20"/>
        </w:rPr>
      </w:pPr>
      <w:r>
        <w:rPr>
          <w:sz w:val="20"/>
          <w:szCs w:val="20"/>
        </w:rPr>
        <w:lastRenderedPageBreak/>
        <w:t>Продолжение таблицы 8</w:t>
      </w:r>
      <w:r w:rsidR="005173D9">
        <w:rPr>
          <w:sz w:val="20"/>
          <w:szCs w:val="20"/>
        </w:rPr>
        <w:t xml:space="preserve">. 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3256"/>
        <w:gridCol w:w="3402"/>
        <w:gridCol w:w="3260"/>
      </w:tblGrid>
      <w:tr w:rsidR="005173D9" w:rsidRPr="0063442F" w:rsidTr="009F139A">
        <w:trPr>
          <w:trHeight w:val="762"/>
          <w:jc w:val="center"/>
        </w:trPr>
        <w:tc>
          <w:tcPr>
            <w:tcW w:w="3256" w:type="dxa"/>
            <w:shd w:val="clear" w:color="auto" w:fill="FFFFFF"/>
          </w:tcPr>
          <w:p w:rsidR="005173D9" w:rsidRPr="0063442F" w:rsidRDefault="005173D9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Повреждена производительность компрессора</w:t>
            </w:r>
          </w:p>
        </w:tc>
        <w:tc>
          <w:tcPr>
            <w:tcW w:w="3402" w:type="dxa"/>
            <w:shd w:val="clear" w:color="auto" w:fill="FFFFFF"/>
          </w:tcPr>
          <w:p w:rsidR="005173D9" w:rsidRPr="0063442F" w:rsidRDefault="005173D9" w:rsidP="005173D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Измерьте емкость конденсатора вентилятора с помощью универсального измерителя и убедитесь, что емкость выходит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за пределы диапазона отклонений, указанного на заводской табличке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конденсатора вентилятора</w:t>
            </w:r>
          </w:p>
        </w:tc>
        <w:tc>
          <w:tcPr>
            <w:tcW w:w="3260" w:type="dxa"/>
            <w:shd w:val="clear" w:color="auto" w:fill="FFFFFF"/>
          </w:tcPr>
          <w:p w:rsidR="005173D9" w:rsidRPr="0063442F" w:rsidRDefault="005173D9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Замените конденсатор компрессора</w:t>
            </w:r>
          </w:p>
        </w:tc>
      </w:tr>
      <w:tr w:rsidR="005173D9" w:rsidRPr="0063442F" w:rsidTr="009F139A">
        <w:trPr>
          <w:trHeight w:val="762"/>
          <w:jc w:val="center"/>
        </w:trPr>
        <w:tc>
          <w:tcPr>
            <w:tcW w:w="3256" w:type="dxa"/>
            <w:shd w:val="clear" w:color="auto" w:fill="FFFFFF"/>
          </w:tcPr>
          <w:p w:rsidR="005173D9" w:rsidRPr="000B1586" w:rsidRDefault="005173D9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Напряжение питания немного низкое или</w:t>
            </w:r>
          </w:p>
          <w:p w:rsidR="005173D9" w:rsidRPr="0063442F" w:rsidRDefault="005173D9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высокое</w:t>
            </w:r>
          </w:p>
        </w:tc>
        <w:tc>
          <w:tcPr>
            <w:tcW w:w="3402" w:type="dxa"/>
            <w:shd w:val="clear" w:color="auto" w:fill="FFFFFF"/>
          </w:tcPr>
          <w:p w:rsidR="005173D9" w:rsidRPr="0063442F" w:rsidRDefault="005173D9" w:rsidP="005173D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Используйте универсальный измеритель для измерения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напряжения источника питания. Напряжение немного завышено или занижено</w:t>
            </w:r>
          </w:p>
        </w:tc>
        <w:tc>
          <w:tcPr>
            <w:tcW w:w="3260" w:type="dxa"/>
            <w:shd w:val="clear" w:color="auto" w:fill="FFFFFF"/>
          </w:tcPr>
          <w:p w:rsidR="005173D9" w:rsidRPr="0063442F" w:rsidRDefault="005173D9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Предлагаем оснастить регулятором напряжения</w:t>
            </w:r>
          </w:p>
        </w:tc>
      </w:tr>
      <w:tr w:rsidR="005173D9" w:rsidRPr="0063442F" w:rsidTr="009F139A">
        <w:trPr>
          <w:trHeight w:val="762"/>
          <w:jc w:val="center"/>
        </w:trPr>
        <w:tc>
          <w:tcPr>
            <w:tcW w:w="3256" w:type="dxa"/>
            <w:shd w:val="clear" w:color="auto" w:fill="FFFFFF"/>
          </w:tcPr>
          <w:p w:rsidR="005173D9" w:rsidRPr="0063442F" w:rsidRDefault="005173D9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Перегорел змеевик компрессора</w:t>
            </w:r>
          </w:p>
        </w:tc>
        <w:tc>
          <w:tcPr>
            <w:tcW w:w="3402" w:type="dxa"/>
            <w:shd w:val="clear" w:color="auto" w:fill="FFFFFF"/>
          </w:tcPr>
          <w:p w:rsidR="005173D9" w:rsidRPr="000B1586" w:rsidRDefault="005173D9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Используйте универсальный измеритель для измерения сопротивления</w:t>
            </w:r>
          </w:p>
          <w:p w:rsidR="005173D9" w:rsidRPr="0063442F" w:rsidRDefault="005173D9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между клеммами компрессора, и оно равно 0</w:t>
            </w:r>
          </w:p>
        </w:tc>
        <w:tc>
          <w:tcPr>
            <w:tcW w:w="3260" w:type="dxa"/>
            <w:shd w:val="clear" w:color="auto" w:fill="FFFFFF"/>
          </w:tcPr>
          <w:p w:rsidR="005173D9" w:rsidRPr="0063442F" w:rsidRDefault="005173D9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Отремонтируйте или замените компрессор</w:t>
            </w:r>
          </w:p>
        </w:tc>
      </w:tr>
      <w:tr w:rsidR="005173D9" w:rsidRPr="000B1586" w:rsidTr="009F139A">
        <w:trPr>
          <w:trHeight w:val="536"/>
          <w:jc w:val="center"/>
        </w:trPr>
        <w:tc>
          <w:tcPr>
            <w:tcW w:w="3256" w:type="dxa"/>
            <w:shd w:val="clear" w:color="auto" w:fill="FFFFFF"/>
          </w:tcPr>
          <w:p w:rsidR="005173D9" w:rsidRPr="000B1586" w:rsidRDefault="005173D9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Цилиндр компрессора</w:t>
            </w:r>
          </w:p>
          <w:p w:rsidR="005173D9" w:rsidRPr="000B1586" w:rsidRDefault="005173D9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заблокирован</w:t>
            </w:r>
          </w:p>
        </w:tc>
        <w:tc>
          <w:tcPr>
            <w:tcW w:w="3402" w:type="dxa"/>
            <w:shd w:val="clear" w:color="auto" w:fill="FFFFFF"/>
          </w:tcPr>
          <w:p w:rsidR="005173D9" w:rsidRPr="000B1586" w:rsidRDefault="005173D9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Компрессор не может работать</w:t>
            </w:r>
          </w:p>
        </w:tc>
        <w:tc>
          <w:tcPr>
            <w:tcW w:w="3260" w:type="dxa"/>
            <w:shd w:val="clear" w:color="auto" w:fill="FFFFFF"/>
          </w:tcPr>
          <w:p w:rsidR="005173D9" w:rsidRPr="000B1586" w:rsidRDefault="005173D9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Отремонтируйте или замените компрессор</w:t>
            </w:r>
          </w:p>
        </w:tc>
      </w:tr>
      <w:tr w:rsidR="005173D9" w:rsidRPr="000B1586" w:rsidTr="002528D7">
        <w:trPr>
          <w:trHeight w:val="242"/>
          <w:jc w:val="center"/>
        </w:trPr>
        <w:tc>
          <w:tcPr>
            <w:tcW w:w="9918" w:type="dxa"/>
            <w:gridSpan w:val="3"/>
            <w:shd w:val="clear" w:color="auto" w:fill="FFFFFF"/>
          </w:tcPr>
          <w:p w:rsidR="005173D9" w:rsidRPr="000B1586" w:rsidRDefault="005173D9" w:rsidP="002528D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Кондиционер протекает</w:t>
            </w:r>
          </w:p>
        </w:tc>
      </w:tr>
      <w:tr w:rsidR="005173D9" w:rsidRPr="000B1586" w:rsidTr="009F139A">
        <w:trPr>
          <w:trHeight w:val="524"/>
          <w:jc w:val="center"/>
        </w:trPr>
        <w:tc>
          <w:tcPr>
            <w:tcW w:w="3256" w:type="dxa"/>
            <w:shd w:val="clear" w:color="auto" w:fill="FFFFFF"/>
          </w:tcPr>
          <w:p w:rsidR="005173D9" w:rsidRPr="000B1586" w:rsidRDefault="005173D9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Дренажная труба засорена</w:t>
            </w:r>
          </w:p>
        </w:tc>
        <w:tc>
          <w:tcPr>
            <w:tcW w:w="3402" w:type="dxa"/>
            <w:shd w:val="clear" w:color="auto" w:fill="FFFFFF"/>
          </w:tcPr>
          <w:p w:rsidR="005173D9" w:rsidRPr="000B1586" w:rsidRDefault="005173D9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Утечка воды из внутреннего блока</w:t>
            </w:r>
          </w:p>
        </w:tc>
        <w:tc>
          <w:tcPr>
            <w:tcW w:w="3260" w:type="dxa"/>
            <w:shd w:val="clear" w:color="auto" w:fill="FFFFFF"/>
          </w:tcPr>
          <w:p w:rsidR="005173D9" w:rsidRPr="000B1586" w:rsidRDefault="005173D9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Удалите посторонние предметы внутри дренажной трубы</w:t>
            </w:r>
          </w:p>
        </w:tc>
      </w:tr>
      <w:tr w:rsidR="005173D9" w:rsidRPr="000B1586" w:rsidTr="009F139A">
        <w:trPr>
          <w:trHeight w:val="519"/>
          <w:jc w:val="center"/>
        </w:trPr>
        <w:tc>
          <w:tcPr>
            <w:tcW w:w="3256" w:type="dxa"/>
            <w:shd w:val="clear" w:color="auto" w:fill="FFFFFF"/>
          </w:tcPr>
          <w:p w:rsidR="005173D9" w:rsidRPr="000B1586" w:rsidRDefault="005173D9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Сломана дренажная труба</w:t>
            </w:r>
          </w:p>
        </w:tc>
        <w:tc>
          <w:tcPr>
            <w:tcW w:w="3402" w:type="dxa"/>
            <w:shd w:val="clear" w:color="auto" w:fill="FFFFFF"/>
          </w:tcPr>
          <w:p w:rsidR="005173D9" w:rsidRPr="000B1586" w:rsidRDefault="005173D9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Вода вытекает из дренажной трубы</w:t>
            </w:r>
          </w:p>
        </w:tc>
        <w:tc>
          <w:tcPr>
            <w:tcW w:w="3260" w:type="dxa"/>
            <w:shd w:val="clear" w:color="auto" w:fill="FFFFFF"/>
          </w:tcPr>
          <w:p w:rsidR="005173D9" w:rsidRPr="000B1586" w:rsidRDefault="005173D9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Заменить сливную трубу</w:t>
            </w:r>
          </w:p>
        </w:tc>
      </w:tr>
      <w:tr w:rsidR="005173D9" w:rsidRPr="000B1586" w:rsidTr="009F139A">
        <w:trPr>
          <w:trHeight w:val="543"/>
          <w:jc w:val="center"/>
        </w:trPr>
        <w:tc>
          <w:tcPr>
            <w:tcW w:w="3256" w:type="dxa"/>
            <w:shd w:val="clear" w:color="auto" w:fill="FFFFFF"/>
          </w:tcPr>
          <w:p w:rsidR="005173D9" w:rsidRPr="000B1586" w:rsidRDefault="005173D9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Упаковка не плотная</w:t>
            </w:r>
          </w:p>
        </w:tc>
        <w:tc>
          <w:tcPr>
            <w:tcW w:w="3402" w:type="dxa"/>
            <w:shd w:val="clear" w:color="auto" w:fill="FFFFFF"/>
          </w:tcPr>
          <w:p w:rsidR="005173D9" w:rsidRPr="000B1586" w:rsidRDefault="005173D9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Утечка воды из места соединения труб внутреннего блока</w:t>
            </w:r>
          </w:p>
        </w:tc>
        <w:tc>
          <w:tcPr>
            <w:tcW w:w="3260" w:type="dxa"/>
            <w:shd w:val="clear" w:color="auto" w:fill="FFFFFF"/>
          </w:tcPr>
          <w:p w:rsidR="005173D9" w:rsidRPr="000B1586" w:rsidRDefault="005173D9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Снова заверните его и плотно сверните</w:t>
            </w:r>
          </w:p>
        </w:tc>
      </w:tr>
      <w:tr w:rsidR="005173D9" w:rsidRPr="000B1586" w:rsidTr="002528D7">
        <w:trPr>
          <w:trHeight w:val="374"/>
          <w:jc w:val="center"/>
        </w:trPr>
        <w:tc>
          <w:tcPr>
            <w:tcW w:w="9918" w:type="dxa"/>
            <w:gridSpan w:val="3"/>
            <w:shd w:val="clear" w:color="auto" w:fill="FFFFFF"/>
          </w:tcPr>
          <w:p w:rsidR="005173D9" w:rsidRPr="000B1586" w:rsidRDefault="005173D9" w:rsidP="002528D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0B1586">
              <w:rPr>
                <w:rFonts w:eastAsiaTheme="minorHAnsi"/>
                <w:sz w:val="22"/>
                <w:szCs w:val="22"/>
                <w:lang w:eastAsia="en-US"/>
              </w:rPr>
              <w:t>Ненормальный звук и вибрация</w:t>
            </w:r>
          </w:p>
        </w:tc>
      </w:tr>
      <w:tr w:rsidR="005173D9" w:rsidRPr="000B1586" w:rsidTr="009F139A">
        <w:trPr>
          <w:trHeight w:val="762"/>
          <w:jc w:val="center"/>
        </w:trPr>
        <w:tc>
          <w:tcPr>
            <w:tcW w:w="3256" w:type="dxa"/>
            <w:shd w:val="clear" w:color="auto" w:fill="FFFFFF"/>
          </w:tcPr>
          <w:p w:rsidR="005173D9" w:rsidRPr="00BB1FB9" w:rsidRDefault="005173D9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B1FB9">
              <w:rPr>
                <w:rFonts w:eastAsiaTheme="minorHAnsi"/>
                <w:sz w:val="22"/>
                <w:szCs w:val="22"/>
                <w:lang w:eastAsia="en-US"/>
              </w:rPr>
              <w:t>При включении или выключении</w:t>
            </w:r>
          </w:p>
          <w:p w:rsidR="005173D9" w:rsidRPr="000B1586" w:rsidRDefault="005173D9" w:rsidP="009F139A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B1FB9">
              <w:rPr>
                <w:rFonts w:eastAsiaTheme="minorHAnsi"/>
                <w:sz w:val="22"/>
                <w:szCs w:val="22"/>
                <w:lang w:eastAsia="en-US"/>
              </w:rPr>
              <w:t>устройства панель и другие</w:t>
            </w:r>
            <w:r w:rsidR="009F139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B1FB9">
              <w:rPr>
                <w:rFonts w:eastAsiaTheme="minorHAnsi"/>
                <w:sz w:val="22"/>
                <w:szCs w:val="22"/>
                <w:lang w:eastAsia="en-US"/>
              </w:rPr>
              <w:t>детали расширяются, и раздается</w:t>
            </w:r>
            <w:r w:rsidR="009F139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B1FB9">
              <w:rPr>
                <w:rFonts w:eastAsiaTheme="minorHAnsi"/>
                <w:sz w:val="22"/>
                <w:szCs w:val="22"/>
                <w:lang w:eastAsia="en-US"/>
              </w:rPr>
              <w:t>ненормальный звук</w:t>
            </w:r>
          </w:p>
        </w:tc>
        <w:tc>
          <w:tcPr>
            <w:tcW w:w="3402" w:type="dxa"/>
            <w:shd w:val="clear" w:color="auto" w:fill="FFFFFF"/>
          </w:tcPr>
          <w:p w:rsidR="005173D9" w:rsidRPr="000B1586" w:rsidRDefault="005173D9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B1FB9">
              <w:rPr>
                <w:rFonts w:eastAsiaTheme="minorHAnsi"/>
                <w:sz w:val="22"/>
                <w:szCs w:val="22"/>
                <w:lang w:eastAsia="en-US"/>
              </w:rPr>
              <w:t>Раздается звук "ПАПА".</w:t>
            </w:r>
          </w:p>
        </w:tc>
        <w:tc>
          <w:tcPr>
            <w:tcW w:w="3260" w:type="dxa"/>
            <w:shd w:val="clear" w:color="auto" w:fill="FFFFFF"/>
          </w:tcPr>
          <w:p w:rsidR="005173D9" w:rsidRPr="00BB1FB9" w:rsidRDefault="005173D9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B1FB9">
              <w:rPr>
                <w:rFonts w:eastAsiaTheme="minorHAnsi"/>
                <w:sz w:val="22"/>
                <w:szCs w:val="22"/>
                <w:lang w:eastAsia="en-US"/>
              </w:rPr>
              <w:t>Нормальное явление. Ненормальный звук</w:t>
            </w:r>
          </w:p>
          <w:p w:rsidR="005173D9" w:rsidRPr="000B1586" w:rsidRDefault="009F139A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исчезнет через несколько минут</w:t>
            </w:r>
          </w:p>
        </w:tc>
      </w:tr>
      <w:tr w:rsidR="005173D9" w:rsidRPr="000B1586" w:rsidTr="009F139A">
        <w:trPr>
          <w:trHeight w:val="762"/>
          <w:jc w:val="center"/>
        </w:trPr>
        <w:tc>
          <w:tcPr>
            <w:tcW w:w="3256" w:type="dxa"/>
            <w:shd w:val="clear" w:color="auto" w:fill="FFFFFF"/>
          </w:tcPr>
          <w:p w:rsidR="005173D9" w:rsidRPr="00BB1FB9" w:rsidRDefault="005173D9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B1FB9">
              <w:rPr>
                <w:rFonts w:eastAsiaTheme="minorHAnsi"/>
                <w:sz w:val="22"/>
                <w:szCs w:val="22"/>
                <w:lang w:eastAsia="en-US"/>
              </w:rPr>
              <w:t>При включении или выключении</w:t>
            </w:r>
            <w:r w:rsidR="009F139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B1FB9">
              <w:rPr>
                <w:rFonts w:eastAsiaTheme="minorHAnsi"/>
                <w:sz w:val="22"/>
                <w:szCs w:val="22"/>
                <w:lang w:eastAsia="en-US"/>
              </w:rPr>
              <w:t>устройства раздается ненормальный звук</w:t>
            </w:r>
          </w:p>
          <w:p w:rsidR="005173D9" w:rsidRPr="000B1586" w:rsidRDefault="005173D9" w:rsidP="009F139A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B1FB9">
              <w:rPr>
                <w:rFonts w:eastAsiaTheme="minorHAnsi"/>
                <w:sz w:val="22"/>
                <w:szCs w:val="22"/>
                <w:lang w:eastAsia="en-US"/>
              </w:rPr>
              <w:t>из-за потока хладагента внутри</w:t>
            </w:r>
            <w:r w:rsidR="009F139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B1FB9">
              <w:rPr>
                <w:rFonts w:eastAsiaTheme="minorHAnsi"/>
                <w:sz w:val="22"/>
                <w:szCs w:val="22"/>
                <w:lang w:eastAsia="en-US"/>
              </w:rPr>
              <w:t>кондиционера</w:t>
            </w:r>
          </w:p>
        </w:tc>
        <w:tc>
          <w:tcPr>
            <w:tcW w:w="3402" w:type="dxa"/>
            <w:shd w:val="clear" w:color="auto" w:fill="FFFFFF"/>
          </w:tcPr>
          <w:p w:rsidR="005173D9" w:rsidRPr="000B1586" w:rsidRDefault="005173D9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B1FB9">
              <w:rPr>
                <w:rFonts w:eastAsiaTheme="minorHAnsi"/>
                <w:sz w:val="22"/>
                <w:szCs w:val="22"/>
                <w:lang w:eastAsia="en-US"/>
              </w:rPr>
              <w:t>Слышен звук льющейся воды</w:t>
            </w:r>
          </w:p>
        </w:tc>
        <w:tc>
          <w:tcPr>
            <w:tcW w:w="3260" w:type="dxa"/>
            <w:shd w:val="clear" w:color="auto" w:fill="FFFFFF"/>
          </w:tcPr>
          <w:p w:rsidR="005173D9" w:rsidRPr="00BB1FB9" w:rsidRDefault="005173D9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B1FB9">
              <w:rPr>
                <w:rFonts w:eastAsiaTheme="minorHAnsi"/>
                <w:sz w:val="22"/>
                <w:szCs w:val="22"/>
                <w:lang w:eastAsia="en-US"/>
              </w:rPr>
              <w:t>Нормальное явление. Ненормальный звук</w:t>
            </w:r>
          </w:p>
          <w:p w:rsidR="005173D9" w:rsidRPr="000B1586" w:rsidRDefault="009F139A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исчезнет через несколько минут</w:t>
            </w:r>
          </w:p>
        </w:tc>
      </w:tr>
      <w:tr w:rsidR="005173D9" w:rsidRPr="000B1586" w:rsidTr="009F139A">
        <w:trPr>
          <w:trHeight w:val="762"/>
          <w:jc w:val="center"/>
        </w:trPr>
        <w:tc>
          <w:tcPr>
            <w:tcW w:w="3256" w:type="dxa"/>
            <w:shd w:val="clear" w:color="auto" w:fill="FFFFFF"/>
          </w:tcPr>
          <w:p w:rsidR="005173D9" w:rsidRPr="000B1586" w:rsidRDefault="005173D9" w:rsidP="009F139A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B1FB9">
              <w:rPr>
                <w:rFonts w:eastAsiaTheme="minorHAnsi"/>
                <w:sz w:val="22"/>
                <w:szCs w:val="22"/>
                <w:lang w:eastAsia="en-US"/>
              </w:rPr>
              <w:t>Посторонние предметы внутри</w:t>
            </w:r>
            <w:r w:rsidR="009F139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B1FB9">
              <w:rPr>
                <w:rFonts w:eastAsiaTheme="minorHAnsi"/>
                <w:sz w:val="22"/>
                <w:szCs w:val="22"/>
                <w:lang w:eastAsia="en-US"/>
              </w:rPr>
              <w:t>внутреннего блока или</w:t>
            </w:r>
            <w:r w:rsidR="009F139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B1FB9">
              <w:rPr>
                <w:rFonts w:eastAsiaTheme="minorHAnsi"/>
                <w:sz w:val="22"/>
                <w:szCs w:val="22"/>
                <w:lang w:eastAsia="en-US"/>
              </w:rPr>
              <w:t>соприкасающиеся друг с другом детали внутри</w:t>
            </w:r>
            <w:r w:rsidR="009F139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B1FB9">
              <w:rPr>
                <w:rFonts w:eastAsiaTheme="minorHAnsi"/>
                <w:sz w:val="22"/>
                <w:szCs w:val="22"/>
                <w:lang w:eastAsia="en-US"/>
              </w:rPr>
              <w:t>внутреннего блока</w:t>
            </w:r>
          </w:p>
        </w:tc>
        <w:tc>
          <w:tcPr>
            <w:tcW w:w="3402" w:type="dxa"/>
            <w:shd w:val="clear" w:color="auto" w:fill="FFFFFF"/>
          </w:tcPr>
          <w:p w:rsidR="005173D9" w:rsidRPr="000B1586" w:rsidRDefault="005173D9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B1FB9">
              <w:rPr>
                <w:rFonts w:eastAsiaTheme="minorHAnsi"/>
                <w:sz w:val="22"/>
                <w:szCs w:val="22"/>
                <w:lang w:eastAsia="en-US"/>
              </w:rPr>
              <w:t>Из внутреннего блока доносится ненормальный звук</w:t>
            </w:r>
          </w:p>
        </w:tc>
        <w:tc>
          <w:tcPr>
            <w:tcW w:w="3260" w:type="dxa"/>
            <w:shd w:val="clear" w:color="auto" w:fill="FFFFFF"/>
          </w:tcPr>
          <w:p w:rsidR="005173D9" w:rsidRPr="00BB1FB9" w:rsidRDefault="005173D9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B1FB9">
              <w:rPr>
                <w:rFonts w:eastAsiaTheme="minorHAnsi"/>
                <w:sz w:val="22"/>
                <w:szCs w:val="22"/>
                <w:lang w:eastAsia="en-US"/>
              </w:rPr>
              <w:t>Удалите посторонние предметы. Отрегулируйте положение всех деталей</w:t>
            </w:r>
            <w:r w:rsidR="009F139A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B1FB9">
              <w:rPr>
                <w:rFonts w:eastAsiaTheme="minorHAnsi"/>
                <w:sz w:val="22"/>
                <w:szCs w:val="22"/>
                <w:lang w:eastAsia="en-US"/>
              </w:rPr>
              <w:t>внутреннего блока, затяните винты и приклейте демпфирующую</w:t>
            </w:r>
          </w:p>
          <w:p w:rsidR="005173D9" w:rsidRPr="000B1586" w:rsidRDefault="005173D9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B1FB9">
              <w:rPr>
                <w:rFonts w:eastAsiaTheme="minorHAnsi"/>
                <w:sz w:val="22"/>
                <w:szCs w:val="22"/>
                <w:lang w:eastAsia="en-US"/>
              </w:rPr>
              <w:t>штукатурку между соединяемыми деталями</w:t>
            </w:r>
          </w:p>
        </w:tc>
      </w:tr>
    </w:tbl>
    <w:p w:rsidR="005173D9" w:rsidRDefault="0080153A" w:rsidP="00A6128A">
      <w:pPr>
        <w:spacing w:after="160"/>
        <w:rPr>
          <w:sz w:val="20"/>
          <w:szCs w:val="20"/>
        </w:rPr>
      </w:pPr>
      <w:r>
        <w:rPr>
          <w:sz w:val="20"/>
          <w:szCs w:val="20"/>
        </w:rPr>
        <w:lastRenderedPageBreak/>
        <w:t>Продолжение таблицы 8</w:t>
      </w:r>
      <w:r w:rsidR="009F139A">
        <w:rPr>
          <w:sz w:val="20"/>
          <w:szCs w:val="20"/>
        </w:rPr>
        <w:t>.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3256"/>
        <w:gridCol w:w="3402"/>
        <w:gridCol w:w="3260"/>
      </w:tblGrid>
      <w:tr w:rsidR="009F139A" w:rsidRPr="00BB1FB9" w:rsidTr="002528D7">
        <w:trPr>
          <w:trHeight w:val="762"/>
          <w:jc w:val="center"/>
        </w:trPr>
        <w:tc>
          <w:tcPr>
            <w:tcW w:w="3256" w:type="dxa"/>
            <w:shd w:val="clear" w:color="auto" w:fill="FFFFFF"/>
          </w:tcPr>
          <w:p w:rsidR="009F139A" w:rsidRPr="001A7369" w:rsidRDefault="009F139A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Посторонние предметы внутри</w:t>
            </w:r>
          </w:p>
          <w:p w:rsidR="009F139A" w:rsidRPr="001A7369" w:rsidRDefault="009F139A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наружного блока или детали</w:t>
            </w:r>
          </w:p>
          <w:p w:rsidR="009F139A" w:rsidRPr="00BB1FB9" w:rsidRDefault="009F139A" w:rsidP="00D80D2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, соприкасающиеся друг с другом внутри</w:t>
            </w:r>
            <w:r w:rsidR="00D80D2F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наружного блока</w:t>
            </w:r>
          </w:p>
        </w:tc>
        <w:tc>
          <w:tcPr>
            <w:tcW w:w="3402" w:type="dxa"/>
            <w:shd w:val="clear" w:color="auto" w:fill="FFFFFF"/>
          </w:tcPr>
          <w:p w:rsidR="009F139A" w:rsidRPr="00BB1FB9" w:rsidRDefault="009F139A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Из наружного блока доносится ненормальный зв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у</w:t>
            </w: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к</w:t>
            </w:r>
          </w:p>
        </w:tc>
        <w:tc>
          <w:tcPr>
            <w:tcW w:w="3260" w:type="dxa"/>
            <w:shd w:val="clear" w:color="auto" w:fill="FFFFFF"/>
          </w:tcPr>
          <w:p w:rsidR="009F139A" w:rsidRPr="00BB1FB9" w:rsidRDefault="009F139A" w:rsidP="00D80D2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Удалите посторонние предметы. Отрегулируйте положение всех деталей</w:t>
            </w:r>
            <w:r w:rsidR="00D80D2F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наружного блока, затяните винты и приклейте демпфирующую</w:t>
            </w:r>
            <w:r w:rsidR="00D80D2F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штукатурку между соединяемыми деталями</w:t>
            </w:r>
          </w:p>
        </w:tc>
      </w:tr>
      <w:tr w:rsidR="009F139A" w:rsidRPr="00BB1FB9" w:rsidTr="002528D7">
        <w:trPr>
          <w:trHeight w:val="762"/>
          <w:jc w:val="center"/>
        </w:trPr>
        <w:tc>
          <w:tcPr>
            <w:tcW w:w="3256" w:type="dxa"/>
            <w:shd w:val="clear" w:color="auto" w:fill="FFFFFF"/>
          </w:tcPr>
          <w:p w:rsidR="009F139A" w:rsidRPr="00BB1FB9" w:rsidRDefault="009F139A" w:rsidP="00D80D2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Короткое замыкание внутри магнитной</w:t>
            </w:r>
            <w:r w:rsidR="00D80D2F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катушки</w:t>
            </w:r>
          </w:p>
        </w:tc>
        <w:tc>
          <w:tcPr>
            <w:tcW w:w="3402" w:type="dxa"/>
            <w:shd w:val="clear" w:color="auto" w:fill="FFFFFF"/>
          </w:tcPr>
          <w:p w:rsidR="009F139A" w:rsidRPr="001A7369" w:rsidRDefault="009F139A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Во время нагрева трехходовой клапан издает ненормальный</w:t>
            </w:r>
          </w:p>
          <w:p w:rsidR="009F139A" w:rsidRPr="00BB1FB9" w:rsidRDefault="009F139A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электромагнитный звук</w:t>
            </w:r>
          </w:p>
        </w:tc>
        <w:tc>
          <w:tcPr>
            <w:tcW w:w="3260" w:type="dxa"/>
            <w:shd w:val="clear" w:color="auto" w:fill="FFFFFF"/>
          </w:tcPr>
          <w:p w:rsidR="009F139A" w:rsidRPr="00BB1FB9" w:rsidRDefault="009F139A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Заменить магнитную катушку</w:t>
            </w:r>
          </w:p>
        </w:tc>
      </w:tr>
      <w:tr w:rsidR="009F139A" w:rsidRPr="000B1586" w:rsidTr="002528D7">
        <w:trPr>
          <w:trHeight w:val="762"/>
          <w:jc w:val="center"/>
        </w:trPr>
        <w:tc>
          <w:tcPr>
            <w:tcW w:w="3256" w:type="dxa"/>
            <w:shd w:val="clear" w:color="auto" w:fill="FFFFFF"/>
          </w:tcPr>
          <w:p w:rsidR="009F139A" w:rsidRPr="000B1586" w:rsidRDefault="009F139A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Ненормальное сотрясение компрессора</w:t>
            </w:r>
          </w:p>
        </w:tc>
        <w:tc>
          <w:tcPr>
            <w:tcW w:w="3402" w:type="dxa"/>
            <w:shd w:val="clear" w:color="auto" w:fill="FFFFFF"/>
          </w:tcPr>
          <w:p w:rsidR="009F139A" w:rsidRPr="000B1586" w:rsidRDefault="009F139A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Наружный блок издает ненормальный звук</w:t>
            </w:r>
          </w:p>
        </w:tc>
        <w:tc>
          <w:tcPr>
            <w:tcW w:w="3260" w:type="dxa"/>
            <w:shd w:val="clear" w:color="auto" w:fill="FFFFFF"/>
          </w:tcPr>
          <w:p w:rsidR="009F139A" w:rsidRPr="000B1586" w:rsidRDefault="009F139A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отрегулируйте опорный коврик для ног компрессора, затяните болты</w:t>
            </w:r>
          </w:p>
        </w:tc>
      </w:tr>
      <w:tr w:rsidR="009F139A" w:rsidRPr="001A7369" w:rsidTr="002528D7">
        <w:trPr>
          <w:trHeight w:val="762"/>
          <w:jc w:val="center"/>
        </w:trPr>
        <w:tc>
          <w:tcPr>
            <w:tcW w:w="3256" w:type="dxa"/>
            <w:shd w:val="clear" w:color="auto" w:fill="FFFFFF"/>
          </w:tcPr>
          <w:p w:rsidR="009F139A" w:rsidRPr="001A7369" w:rsidRDefault="009F139A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Ненормальный звук внутри</w:t>
            </w:r>
          </w:p>
          <w:p w:rsidR="009F139A" w:rsidRPr="001A7369" w:rsidRDefault="009F139A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компрессора</w:t>
            </w:r>
          </w:p>
        </w:tc>
        <w:tc>
          <w:tcPr>
            <w:tcW w:w="3402" w:type="dxa"/>
            <w:shd w:val="clear" w:color="auto" w:fill="FFFFFF"/>
          </w:tcPr>
          <w:p w:rsidR="009F139A" w:rsidRPr="001A7369" w:rsidRDefault="009F139A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Ненормальный звук внутри компрессора</w:t>
            </w:r>
          </w:p>
        </w:tc>
        <w:tc>
          <w:tcPr>
            <w:tcW w:w="3260" w:type="dxa"/>
            <w:shd w:val="clear" w:color="auto" w:fill="FFFFFF"/>
          </w:tcPr>
          <w:p w:rsidR="009F139A" w:rsidRPr="001A7369" w:rsidRDefault="009F139A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Если во время технического обслуживания добавлено слишком много хладагента,</w:t>
            </w:r>
          </w:p>
          <w:p w:rsidR="009F139A" w:rsidRPr="001A7369" w:rsidRDefault="009F139A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пожалуйста, уменьшите количество хладагента надлежащим образом. Замените</w:t>
            </w:r>
          </w:p>
          <w:p w:rsidR="009F139A" w:rsidRPr="001A7369" w:rsidRDefault="009F139A" w:rsidP="002528D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A7369">
              <w:rPr>
                <w:rFonts w:eastAsiaTheme="minorHAnsi"/>
                <w:sz w:val="22"/>
                <w:szCs w:val="22"/>
                <w:lang w:eastAsia="en-US"/>
              </w:rPr>
              <w:t>компрессор при других обстоятельствах.</w:t>
            </w:r>
          </w:p>
        </w:tc>
      </w:tr>
    </w:tbl>
    <w:p w:rsidR="009F139A" w:rsidRDefault="009F139A" w:rsidP="00A6128A">
      <w:pPr>
        <w:spacing w:after="160"/>
        <w:rPr>
          <w:sz w:val="20"/>
          <w:szCs w:val="20"/>
        </w:rPr>
      </w:pPr>
    </w:p>
    <w:p w:rsidR="00560943" w:rsidRDefault="00560943" w:rsidP="00A6128A">
      <w:pPr>
        <w:spacing w:after="160"/>
        <w:rPr>
          <w:sz w:val="20"/>
          <w:szCs w:val="20"/>
        </w:rPr>
      </w:pPr>
    </w:p>
    <w:p w:rsidR="00560943" w:rsidRDefault="00560943" w:rsidP="00A6128A">
      <w:pPr>
        <w:spacing w:after="160"/>
        <w:rPr>
          <w:sz w:val="20"/>
          <w:szCs w:val="20"/>
        </w:rPr>
      </w:pPr>
    </w:p>
    <w:p w:rsidR="00560943" w:rsidRDefault="00560943" w:rsidP="00A6128A">
      <w:pPr>
        <w:spacing w:after="160"/>
        <w:rPr>
          <w:sz w:val="20"/>
          <w:szCs w:val="20"/>
        </w:rPr>
      </w:pPr>
    </w:p>
    <w:p w:rsidR="00560943" w:rsidRDefault="00560943" w:rsidP="00A6128A">
      <w:pPr>
        <w:spacing w:after="160"/>
        <w:rPr>
          <w:sz w:val="20"/>
          <w:szCs w:val="20"/>
        </w:rPr>
      </w:pPr>
    </w:p>
    <w:p w:rsidR="00560943" w:rsidRDefault="00560943" w:rsidP="00A6128A">
      <w:pPr>
        <w:spacing w:after="160"/>
        <w:rPr>
          <w:sz w:val="20"/>
          <w:szCs w:val="20"/>
        </w:rPr>
      </w:pPr>
    </w:p>
    <w:p w:rsidR="00560943" w:rsidRDefault="00560943" w:rsidP="00A6128A">
      <w:pPr>
        <w:spacing w:after="160"/>
        <w:rPr>
          <w:sz w:val="20"/>
          <w:szCs w:val="20"/>
        </w:rPr>
      </w:pPr>
    </w:p>
    <w:p w:rsidR="00560943" w:rsidRDefault="00560943" w:rsidP="00A6128A">
      <w:pPr>
        <w:spacing w:after="160"/>
        <w:rPr>
          <w:sz w:val="20"/>
          <w:szCs w:val="20"/>
        </w:rPr>
      </w:pPr>
    </w:p>
    <w:p w:rsidR="00560943" w:rsidRDefault="00560943" w:rsidP="00A6128A">
      <w:pPr>
        <w:spacing w:after="160"/>
        <w:rPr>
          <w:sz w:val="20"/>
          <w:szCs w:val="20"/>
        </w:rPr>
      </w:pPr>
    </w:p>
    <w:p w:rsidR="00560943" w:rsidRDefault="00560943" w:rsidP="00A6128A">
      <w:pPr>
        <w:spacing w:after="160"/>
        <w:rPr>
          <w:sz w:val="20"/>
          <w:szCs w:val="20"/>
        </w:rPr>
      </w:pPr>
    </w:p>
    <w:p w:rsidR="00560943" w:rsidRDefault="00560943" w:rsidP="00A6128A">
      <w:pPr>
        <w:spacing w:after="160"/>
        <w:rPr>
          <w:sz w:val="20"/>
          <w:szCs w:val="20"/>
        </w:rPr>
      </w:pPr>
    </w:p>
    <w:p w:rsidR="00560943" w:rsidRDefault="00560943" w:rsidP="00A6128A">
      <w:pPr>
        <w:spacing w:after="160"/>
        <w:rPr>
          <w:sz w:val="20"/>
          <w:szCs w:val="20"/>
        </w:rPr>
      </w:pPr>
    </w:p>
    <w:p w:rsidR="00560943" w:rsidRDefault="00560943" w:rsidP="00A6128A">
      <w:pPr>
        <w:spacing w:after="160"/>
        <w:rPr>
          <w:sz w:val="20"/>
          <w:szCs w:val="20"/>
        </w:rPr>
      </w:pPr>
    </w:p>
    <w:p w:rsidR="00560943" w:rsidRDefault="00560943" w:rsidP="00A6128A">
      <w:pPr>
        <w:spacing w:after="160"/>
        <w:rPr>
          <w:sz w:val="20"/>
          <w:szCs w:val="20"/>
        </w:rPr>
      </w:pPr>
    </w:p>
    <w:p w:rsidR="00560943" w:rsidRDefault="00560943" w:rsidP="00A6128A">
      <w:pPr>
        <w:spacing w:after="160"/>
        <w:rPr>
          <w:sz w:val="20"/>
          <w:szCs w:val="20"/>
        </w:rPr>
      </w:pPr>
    </w:p>
    <w:p w:rsidR="00560943" w:rsidRDefault="00560943" w:rsidP="00A6128A">
      <w:pPr>
        <w:spacing w:after="160"/>
        <w:rPr>
          <w:sz w:val="20"/>
          <w:szCs w:val="20"/>
        </w:rPr>
      </w:pPr>
    </w:p>
    <w:p w:rsidR="00560943" w:rsidRDefault="00560943" w:rsidP="00A6128A">
      <w:pPr>
        <w:spacing w:after="160"/>
        <w:rPr>
          <w:sz w:val="20"/>
          <w:szCs w:val="20"/>
        </w:rPr>
      </w:pPr>
    </w:p>
    <w:p w:rsidR="00560943" w:rsidRDefault="00560943" w:rsidP="00A6128A">
      <w:pPr>
        <w:spacing w:after="160"/>
        <w:rPr>
          <w:sz w:val="20"/>
          <w:szCs w:val="20"/>
        </w:rPr>
      </w:pPr>
    </w:p>
    <w:p w:rsidR="00560943" w:rsidRDefault="00560943" w:rsidP="00A6128A">
      <w:pPr>
        <w:spacing w:after="160"/>
        <w:rPr>
          <w:sz w:val="20"/>
          <w:szCs w:val="20"/>
        </w:rPr>
      </w:pPr>
    </w:p>
    <w:p w:rsidR="001D786E" w:rsidRDefault="001D786E" w:rsidP="00A6128A">
      <w:pPr>
        <w:spacing w:after="160"/>
        <w:rPr>
          <w:sz w:val="20"/>
          <w:szCs w:val="20"/>
        </w:rPr>
      </w:pPr>
    </w:p>
    <w:p w:rsidR="00481903" w:rsidRDefault="00702EBD" w:rsidP="00E81A8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851" w:hanging="709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8" w:name="_Toc151982329"/>
      <w:r w:rsidR="002A2807">
        <w:rPr>
          <w:rFonts w:eastAsia="Arial Unicode MS"/>
          <w:b/>
          <w:bCs/>
          <w:szCs w:val="28"/>
        </w:rPr>
        <w:t>ХРАНЕНИЕ</w:t>
      </w:r>
      <w:bookmarkEnd w:id="58"/>
    </w:p>
    <w:bookmarkEnd w:id="54"/>
    <w:bookmarkEnd w:id="55"/>
    <w:bookmarkEnd w:id="56"/>
    <w:bookmarkEnd w:id="57"/>
    <w:p w:rsidR="00354A4A" w:rsidRPr="005C5B8F" w:rsidRDefault="00354A4A" w:rsidP="00354A4A">
      <w:pPr>
        <w:pStyle w:val="21"/>
        <w:ind w:firstLine="709"/>
        <w:jc w:val="left"/>
        <w:rPr>
          <w:sz w:val="22"/>
          <w:szCs w:val="22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59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9C6BE1" w:rsidRDefault="009C6BE1" w:rsidP="009C6BE1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B20E38" w:rsidRDefault="00B20E38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4D6CB9" w:rsidRDefault="004D6CB9" w:rsidP="00354A4A">
      <w:pPr>
        <w:pStyle w:val="21"/>
        <w:ind w:firstLine="709"/>
        <w:jc w:val="both"/>
        <w:rPr>
          <w:sz w:val="22"/>
          <w:szCs w:val="22"/>
        </w:rPr>
      </w:pPr>
    </w:p>
    <w:p w:rsidR="004D6CB9" w:rsidRDefault="004D6CB9" w:rsidP="00354A4A">
      <w:pPr>
        <w:pStyle w:val="21"/>
        <w:ind w:firstLine="709"/>
        <w:jc w:val="both"/>
        <w:rPr>
          <w:sz w:val="22"/>
          <w:szCs w:val="22"/>
        </w:rPr>
      </w:pPr>
    </w:p>
    <w:p w:rsidR="004D6CB9" w:rsidRDefault="004D6CB9" w:rsidP="00354A4A">
      <w:pPr>
        <w:pStyle w:val="21"/>
        <w:ind w:firstLine="709"/>
        <w:jc w:val="both"/>
        <w:rPr>
          <w:sz w:val="22"/>
          <w:szCs w:val="22"/>
        </w:rPr>
      </w:pPr>
    </w:p>
    <w:p w:rsidR="004D6CB9" w:rsidRDefault="004D6CB9" w:rsidP="00354A4A">
      <w:pPr>
        <w:pStyle w:val="21"/>
        <w:ind w:firstLine="709"/>
        <w:jc w:val="both"/>
        <w:rPr>
          <w:sz w:val="22"/>
          <w:szCs w:val="22"/>
        </w:rPr>
      </w:pPr>
    </w:p>
    <w:p w:rsidR="004D6CB9" w:rsidRDefault="004D6CB9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Pr="004C329E" w:rsidRDefault="00B20E38" w:rsidP="00E81A8C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60" w:name="_Toc151982330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60"/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9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7A6D0B">
      <w:footerReference w:type="default" r:id="rId40"/>
      <w:footerReference w:type="first" r:id="rId41"/>
      <w:pgSz w:w="11906" w:h="16838"/>
      <w:pgMar w:top="993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28D7" w:rsidRDefault="002528D7">
      <w:r>
        <w:separator/>
      </w:r>
    </w:p>
  </w:endnote>
  <w:endnote w:type="continuationSeparator" w:id="0">
    <w:p w:rsidR="002528D7" w:rsidRDefault="00252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T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-Bold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28D7" w:rsidRDefault="002528D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28D7" w:rsidRDefault="002528D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28D7" w:rsidRDefault="002528D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20E0D2B" wp14:editId="001C1BFE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0E0D2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2528D7" w:rsidRDefault="002528D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2528D7" w:rsidRDefault="002528D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2528D7" w:rsidRDefault="002528D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2528D7" w:rsidRDefault="002528D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28D7" w:rsidRDefault="002528D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516A8BEE" wp14:editId="7F870D30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6A8BEE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28D7" w:rsidRDefault="002528D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1" layoutInCell="1" allowOverlap="1" wp14:anchorId="6CE95199" wp14:editId="4DEC3F36">
              <wp:simplePos x="0" y="0"/>
              <wp:positionH relativeFrom="page">
                <wp:posOffset>304800</wp:posOffset>
              </wp:positionH>
              <wp:positionV relativeFrom="page">
                <wp:posOffset>238125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Pr="00227DAA" w:rsidRDefault="002528D7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FC0FB9">
                                <w:rPr>
                                  <w:b/>
                                  <w:sz w:val="22"/>
                                  <w:szCs w:val="22"/>
                                </w:rPr>
                                <w:t>KFRI_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X</w:t>
                              </w:r>
                              <w:r w:rsidRPr="00FC0FB9">
                                <w:rPr>
                                  <w:b/>
                                  <w:sz w:val="22"/>
                                  <w:szCs w:val="22"/>
                                </w:rPr>
                                <w:t>LOW/KORI_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X</w:t>
                              </w:r>
                              <w:r w:rsidRPr="00FC0FB9">
                                <w:rPr>
                                  <w:b/>
                                  <w:sz w:val="22"/>
                                  <w:szCs w:val="22"/>
                                </w:rPr>
                                <w:t>LOW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Pr="00ED1531" w:rsidRDefault="002528D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128AB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Pr="00ED1531" w:rsidRDefault="002528D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528D7" w:rsidRPr="00C67A09" w:rsidRDefault="00A166DE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6E3C0A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06"/>
                            <a:ext cx="3969" cy="1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528D7" w:rsidRDefault="002528D7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>КОНДИЦИОНЕР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Ы БЫТОВЫЕ </w:t>
                              </w:r>
                            </w:p>
                            <w:p w:rsidR="002528D7" w:rsidRPr="00FC0FB9" w:rsidRDefault="002528D7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(СПЛИТ-СИСТЕМЫ) </w:t>
                              </w: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>НАСТЕННОГО ТИПА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,</w:t>
                              </w: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65662">
                                <w:rPr>
                                  <w:b/>
                                  <w:sz w:val="20"/>
                                  <w:szCs w:val="20"/>
                                </w:rPr>
                                <w:t>МОДЕЛЬНЫЙ РЯД</w:t>
                              </w:r>
                              <w:r w:rsidRPr="000E0F86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 w:rsidRPr="00FC0FB9">
                                <w:rPr>
                                  <w:b/>
                                  <w:sz w:val="20"/>
                                  <w:szCs w:val="20"/>
                                </w:rPr>
                                <w:t>KFRI_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X</w:t>
                              </w:r>
                              <w:r w:rsidRPr="00FC0FB9">
                                <w:rPr>
                                  <w:b/>
                                  <w:sz w:val="20"/>
                                  <w:szCs w:val="20"/>
                                </w:rPr>
                                <w:t>LOW/KORI_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X</w:t>
                              </w:r>
                              <w:r w:rsidRPr="00FC0FB9">
                                <w:rPr>
                                  <w:b/>
                                  <w:sz w:val="20"/>
                                  <w:szCs w:val="20"/>
                                </w:rPr>
                                <w:t>LOW</w:t>
                              </w:r>
                            </w:p>
                            <w:p w:rsidR="002528D7" w:rsidRPr="00B465BD" w:rsidRDefault="002528D7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2528D7" w:rsidRPr="00613EFB" w:rsidRDefault="002528D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E95199" id="Группа 265" o:spid="_x0000_s1103" style="position:absolute;left:0;text-align:left;margin-left:24pt;margin-top:18.75pt;width:552.75pt;height:803.1pt;z-index:25166080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2528D7" w:rsidRPr="00227DAA" w:rsidRDefault="002528D7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FC0FB9">
                          <w:rPr>
                            <w:b/>
                            <w:sz w:val="22"/>
                            <w:szCs w:val="22"/>
                          </w:rPr>
                          <w:t>KFRI_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X</w:t>
                        </w:r>
                        <w:r w:rsidRPr="00FC0FB9">
                          <w:rPr>
                            <w:b/>
                            <w:sz w:val="22"/>
                            <w:szCs w:val="22"/>
                          </w:rPr>
                          <w:t>LOW/KORI_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X</w:t>
                        </w:r>
                        <w:r w:rsidRPr="00FC0FB9">
                          <w:rPr>
                            <w:b/>
                            <w:sz w:val="22"/>
                            <w:szCs w:val="22"/>
                          </w:rPr>
                          <w:t>LOW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2528D7" w:rsidRPr="00ED1531" w:rsidRDefault="002528D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7128AB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2528D7" w:rsidRPr="00ED1531" w:rsidRDefault="002528D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2528D7" w:rsidRPr="00C67A09" w:rsidRDefault="00A166DE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6E3C0A">
                          <w:rPr>
                            <w:sz w:val="22"/>
                            <w:szCs w:val="22"/>
                            <w:lang w:val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06;width:3969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2528D7" w:rsidRDefault="002528D7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>КОНДИЦИОНЕР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Ы БЫТОВЫЕ </w:t>
                        </w:r>
                      </w:p>
                      <w:p w:rsidR="002528D7" w:rsidRPr="00FC0FB9" w:rsidRDefault="002528D7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(СПЛИТ-СИСТЕМЫ) </w:t>
                        </w: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>НАСТЕННОГО ТИПА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,</w:t>
                        </w: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565662">
                          <w:rPr>
                            <w:b/>
                            <w:sz w:val="20"/>
                            <w:szCs w:val="20"/>
                          </w:rPr>
                          <w:t>МОДЕЛЬНЫЙ РЯД</w:t>
                        </w:r>
                        <w:r w:rsidRPr="000E0F86">
                          <w:rPr>
                            <w:b/>
                            <w:szCs w:val="28"/>
                          </w:rPr>
                          <w:t xml:space="preserve"> </w:t>
                        </w:r>
                        <w:r w:rsidRPr="00FC0FB9">
                          <w:rPr>
                            <w:b/>
                            <w:sz w:val="20"/>
                            <w:szCs w:val="20"/>
                          </w:rPr>
                          <w:t>KFRI_</w:t>
                        </w:r>
                        <w:r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X</w:t>
                        </w:r>
                        <w:r w:rsidRPr="00FC0FB9">
                          <w:rPr>
                            <w:b/>
                            <w:sz w:val="20"/>
                            <w:szCs w:val="20"/>
                          </w:rPr>
                          <w:t>LOW/KORI_</w:t>
                        </w:r>
                        <w:r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X</w:t>
                        </w:r>
                        <w:r w:rsidRPr="00FC0FB9">
                          <w:rPr>
                            <w:b/>
                            <w:sz w:val="20"/>
                            <w:szCs w:val="20"/>
                          </w:rPr>
                          <w:t>LOW</w:t>
                        </w:r>
                      </w:p>
                      <w:p w:rsidR="002528D7" w:rsidRPr="00B465BD" w:rsidRDefault="002528D7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2528D7" w:rsidRPr="00613EFB" w:rsidRDefault="002528D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28D7" w:rsidRDefault="002528D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1" layoutInCell="1" allowOverlap="1" wp14:anchorId="7DD375D5" wp14:editId="345C5B59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Pr="00AF301F" w:rsidRDefault="002528D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128A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42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Pr="00575999" w:rsidRDefault="002528D7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FC0FB9">
                                <w:rPr>
                                  <w:b/>
                                  <w:sz w:val="22"/>
                                  <w:szCs w:val="22"/>
                                </w:rPr>
                                <w:t>KFRI_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X</w:t>
                              </w:r>
                              <w:r w:rsidRPr="00FC0FB9">
                                <w:rPr>
                                  <w:b/>
                                  <w:sz w:val="22"/>
                                  <w:szCs w:val="22"/>
                                </w:rPr>
                                <w:t>LOW/KORI_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X</w:t>
                              </w:r>
                              <w:r w:rsidRPr="00FC0FB9">
                                <w:rPr>
                                  <w:b/>
                                  <w:sz w:val="22"/>
                                  <w:szCs w:val="22"/>
                                </w:rPr>
                                <w:t>LOW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D375D5" id="Group 329" o:spid="_x0000_s1166" style="position:absolute;left:0;text-align:left;margin-left:19.7pt;margin-top:18.45pt;width:552.75pt;height:802.2pt;z-index:25166182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2528D7" w:rsidRPr="00AF301F" w:rsidRDefault="002528D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128A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42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2528D7" w:rsidRPr="00575999" w:rsidRDefault="002528D7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FC0FB9">
                          <w:rPr>
                            <w:b/>
                            <w:sz w:val="22"/>
                            <w:szCs w:val="22"/>
                          </w:rPr>
                          <w:t>KFRI_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X</w:t>
                        </w:r>
                        <w:r w:rsidRPr="00FC0FB9">
                          <w:rPr>
                            <w:b/>
                            <w:sz w:val="22"/>
                            <w:szCs w:val="22"/>
                          </w:rPr>
                          <w:t>LOW/KORI_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X</w:t>
                        </w:r>
                        <w:r w:rsidRPr="00FC0FB9">
                          <w:rPr>
                            <w:b/>
                            <w:sz w:val="22"/>
                            <w:szCs w:val="22"/>
                          </w:rPr>
                          <w:t>LOW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28D7" w:rsidRDefault="002528D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3632" behindDoc="0" locked="1" layoutInCell="1" allowOverlap="1" wp14:anchorId="56293F9F" wp14:editId="077A8BE2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Default="002528D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8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Pr="00AF301F" w:rsidRDefault="002528D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128A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9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8D7" w:rsidRPr="00FC0FB9" w:rsidRDefault="002528D7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FC0FB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KFRI_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X</w:t>
                              </w:r>
                              <w:r w:rsidRPr="00FC0FB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LOW/KORI_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X</w:t>
                              </w:r>
                              <w:r w:rsidRPr="00FC0FB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LOW.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2528D7" w:rsidRPr="00FC0FB9" w:rsidRDefault="002528D7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30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1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293F9F" id="Group 295" o:spid="_x0000_s1200" style="position:absolute;margin-left:22.7pt;margin-top:22.95pt;width:552.75pt;height:802.2pt;z-index:25165363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VLV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yW8vsQfoLf/AAAA//8DAFBLAQItABQABgAIAAAAIQDb4fbL7gAAAIUBAAATAAAAAAAAAAAAAAAA&#10;AAAAAABbQ29udGVudF9UeXBlc10ueG1sUEsBAi0AFAAGAAgAAAAhAFr0LFu/AAAAFQEAAAsAAAAA&#10;AAAAAAAAAAAAHwEAAF9yZWxzLy5yZWxzUEsBAi0AFAAGAAgAAAAhAAOxUtXBAAAA2wAAAA8AAAAA&#10;AAAAAAAAAAAABwIAAGRycy9kb3ducmV2LnhtbFBLBQYAAAAAAwADALcAAAD1AgAAAAA=&#10;" filled="f" stroked="f">
                  <v:textbox inset=".1mm,.6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" filled="f" stroked="f">
                  <v:textbox inset=".1mm,1.1mm,.1mm,.1mm">
                    <w:txbxContent>
                      <w:p w:rsidR="002528D7" w:rsidRDefault="002528D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" filled="f" stroked="f">
                  <v:textbox inset=".5mm,1.3mm,.5mm,.3mm">
                    <w:txbxContent>
                      <w:p w:rsidR="002528D7" w:rsidRPr="00AF301F" w:rsidRDefault="002528D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128A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" filled="f" stroked="f">
                  <v:textbox inset=",4.3mm">
                    <w:txbxContent>
                      <w:p w:rsidR="002528D7" w:rsidRPr="00FC0FB9" w:rsidRDefault="002528D7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FC0FB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KFRI_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X</w:t>
                        </w:r>
                        <w:r w:rsidRPr="00FC0FB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LOW/KORI_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X</w:t>
                        </w:r>
                        <w:r w:rsidRPr="00FC0FB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LOW.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2528D7" w:rsidRPr="00FC0FB9" w:rsidRDefault="002528D7" w:rsidP="00116614">
                        <w:pPr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smfxQAAANs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hduX+APk/AoAAP//AwBQSwECLQAUAAYACAAAACEA2+H2y+4AAACFAQAAEwAAAAAAAAAA&#10;AAAAAAAAAAAAW0NvbnRlbnRfVHlwZXNdLnhtbFBLAQItABQABgAIAAAAIQBa9CxbvwAAABUBAAAL&#10;AAAAAAAAAAAAAAAAAB8BAABfcmVscy8ucmVsc1BLAQItABQABgAIAAAAIQAARsmf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28D7" w:rsidRDefault="002528D7">
      <w:r>
        <w:separator/>
      </w:r>
    </w:p>
  </w:footnote>
  <w:footnote w:type="continuationSeparator" w:id="0">
    <w:p w:rsidR="002528D7" w:rsidRDefault="002528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28D7" w:rsidRDefault="002528D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28D7" w:rsidRDefault="002528D7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452582"/>
    <w:multiLevelType w:val="hybridMultilevel"/>
    <w:tmpl w:val="586EE8F2"/>
    <w:lvl w:ilvl="0" w:tplc="D160DCB2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" w15:restartNumberingAfterBreak="0">
    <w:nsid w:val="280F0ACA"/>
    <w:multiLevelType w:val="hybridMultilevel"/>
    <w:tmpl w:val="3260F6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93F6381"/>
    <w:multiLevelType w:val="hybridMultilevel"/>
    <w:tmpl w:val="7076C378"/>
    <w:lvl w:ilvl="0" w:tplc="8BAA6906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7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31A54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9" w15:restartNumberingAfterBreak="0">
    <w:nsid w:val="559175E5"/>
    <w:multiLevelType w:val="multilevel"/>
    <w:tmpl w:val="FD24D79E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0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A95FEC"/>
    <w:multiLevelType w:val="multilevel"/>
    <w:tmpl w:val="FD24D79E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2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3" w15:restartNumberingAfterBreak="0">
    <w:nsid w:val="676D01AE"/>
    <w:multiLevelType w:val="hybridMultilevel"/>
    <w:tmpl w:val="1C7C2BF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4" w15:restartNumberingAfterBreak="0">
    <w:nsid w:val="6E7F4062"/>
    <w:multiLevelType w:val="hybridMultilevel"/>
    <w:tmpl w:val="5F2EBF88"/>
    <w:lvl w:ilvl="0" w:tplc="D160D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1035364"/>
    <w:multiLevelType w:val="hybridMultilevel"/>
    <w:tmpl w:val="D1C8A1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4"/>
  </w:num>
  <w:num w:numId="4">
    <w:abstractNumId w:val="16"/>
  </w:num>
  <w:num w:numId="5">
    <w:abstractNumId w:val="12"/>
  </w:num>
  <w:num w:numId="6">
    <w:abstractNumId w:val="6"/>
  </w:num>
  <w:num w:numId="7">
    <w:abstractNumId w:val="0"/>
  </w:num>
  <w:num w:numId="8">
    <w:abstractNumId w:val="8"/>
  </w:num>
  <w:num w:numId="9">
    <w:abstractNumId w:val="7"/>
  </w:num>
  <w:num w:numId="10">
    <w:abstractNumId w:val="10"/>
  </w:num>
  <w:num w:numId="11">
    <w:abstractNumId w:val="7"/>
  </w:num>
  <w:num w:numId="12">
    <w:abstractNumId w:val="7"/>
  </w:num>
  <w:num w:numId="13">
    <w:abstractNumId w:val="7"/>
  </w:num>
  <w:num w:numId="14">
    <w:abstractNumId w:val="5"/>
  </w:num>
  <w:num w:numId="15">
    <w:abstractNumId w:val="15"/>
  </w:num>
  <w:num w:numId="16">
    <w:abstractNumId w:val="2"/>
  </w:num>
  <w:num w:numId="17">
    <w:abstractNumId w:val="13"/>
  </w:num>
  <w:num w:numId="18">
    <w:abstractNumId w:val="1"/>
  </w:num>
  <w:num w:numId="19">
    <w:abstractNumId w:val="14"/>
  </w:num>
  <w:num w:numId="20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272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06117"/>
    <w:rsid w:val="000074B8"/>
    <w:rsid w:val="0000751E"/>
    <w:rsid w:val="000078D7"/>
    <w:rsid w:val="000119D8"/>
    <w:rsid w:val="00011DD0"/>
    <w:rsid w:val="00011E78"/>
    <w:rsid w:val="000141FB"/>
    <w:rsid w:val="0001459B"/>
    <w:rsid w:val="00021FB1"/>
    <w:rsid w:val="00022118"/>
    <w:rsid w:val="0002226D"/>
    <w:rsid w:val="00022A11"/>
    <w:rsid w:val="00024393"/>
    <w:rsid w:val="00024FF2"/>
    <w:rsid w:val="0002589C"/>
    <w:rsid w:val="000272A7"/>
    <w:rsid w:val="0003153F"/>
    <w:rsid w:val="00032234"/>
    <w:rsid w:val="00032E79"/>
    <w:rsid w:val="00032EC2"/>
    <w:rsid w:val="00035695"/>
    <w:rsid w:val="00037425"/>
    <w:rsid w:val="0003743B"/>
    <w:rsid w:val="00041258"/>
    <w:rsid w:val="0004615A"/>
    <w:rsid w:val="000500B4"/>
    <w:rsid w:val="0005390B"/>
    <w:rsid w:val="00053B9B"/>
    <w:rsid w:val="00056FC9"/>
    <w:rsid w:val="00057BCD"/>
    <w:rsid w:val="00057CBB"/>
    <w:rsid w:val="000602A1"/>
    <w:rsid w:val="00060476"/>
    <w:rsid w:val="00060A0A"/>
    <w:rsid w:val="000614D3"/>
    <w:rsid w:val="00063B5A"/>
    <w:rsid w:val="00064EB9"/>
    <w:rsid w:val="0006705F"/>
    <w:rsid w:val="00070036"/>
    <w:rsid w:val="000710C4"/>
    <w:rsid w:val="00073A2D"/>
    <w:rsid w:val="00073C25"/>
    <w:rsid w:val="00075188"/>
    <w:rsid w:val="00077035"/>
    <w:rsid w:val="000778B4"/>
    <w:rsid w:val="0007796F"/>
    <w:rsid w:val="000779F8"/>
    <w:rsid w:val="00081206"/>
    <w:rsid w:val="00084610"/>
    <w:rsid w:val="000901F2"/>
    <w:rsid w:val="0009060C"/>
    <w:rsid w:val="0009089F"/>
    <w:rsid w:val="00092781"/>
    <w:rsid w:val="000948C2"/>
    <w:rsid w:val="0009526F"/>
    <w:rsid w:val="00096689"/>
    <w:rsid w:val="00097420"/>
    <w:rsid w:val="000975F1"/>
    <w:rsid w:val="000A10ED"/>
    <w:rsid w:val="000A2C5F"/>
    <w:rsid w:val="000A2F68"/>
    <w:rsid w:val="000A510B"/>
    <w:rsid w:val="000A5B0D"/>
    <w:rsid w:val="000A5F3E"/>
    <w:rsid w:val="000A6A59"/>
    <w:rsid w:val="000B1339"/>
    <w:rsid w:val="000B1586"/>
    <w:rsid w:val="000B2A0A"/>
    <w:rsid w:val="000B31E2"/>
    <w:rsid w:val="000B46CE"/>
    <w:rsid w:val="000B507A"/>
    <w:rsid w:val="000B52EA"/>
    <w:rsid w:val="000B64CE"/>
    <w:rsid w:val="000B7CBA"/>
    <w:rsid w:val="000C161E"/>
    <w:rsid w:val="000C56C3"/>
    <w:rsid w:val="000C679E"/>
    <w:rsid w:val="000C74A2"/>
    <w:rsid w:val="000D0269"/>
    <w:rsid w:val="000D03FE"/>
    <w:rsid w:val="000D0BCD"/>
    <w:rsid w:val="000D1533"/>
    <w:rsid w:val="000D3915"/>
    <w:rsid w:val="000D6525"/>
    <w:rsid w:val="000D76FB"/>
    <w:rsid w:val="000E1F82"/>
    <w:rsid w:val="000E257D"/>
    <w:rsid w:val="000E345B"/>
    <w:rsid w:val="000E62F4"/>
    <w:rsid w:val="000E638C"/>
    <w:rsid w:val="000E72FA"/>
    <w:rsid w:val="000F1086"/>
    <w:rsid w:val="000F2CFF"/>
    <w:rsid w:val="000F3214"/>
    <w:rsid w:val="000F4914"/>
    <w:rsid w:val="000F4CA6"/>
    <w:rsid w:val="000F594C"/>
    <w:rsid w:val="000F7730"/>
    <w:rsid w:val="000F77DB"/>
    <w:rsid w:val="001005B9"/>
    <w:rsid w:val="00100A3B"/>
    <w:rsid w:val="0010487B"/>
    <w:rsid w:val="00105BDB"/>
    <w:rsid w:val="00105D41"/>
    <w:rsid w:val="00107C39"/>
    <w:rsid w:val="00112F63"/>
    <w:rsid w:val="00113BB4"/>
    <w:rsid w:val="001143CD"/>
    <w:rsid w:val="00114FC5"/>
    <w:rsid w:val="001165E7"/>
    <w:rsid w:val="00116614"/>
    <w:rsid w:val="00117ADC"/>
    <w:rsid w:val="00120116"/>
    <w:rsid w:val="0012018E"/>
    <w:rsid w:val="00121304"/>
    <w:rsid w:val="00122066"/>
    <w:rsid w:val="0012302C"/>
    <w:rsid w:val="001240DB"/>
    <w:rsid w:val="001241DA"/>
    <w:rsid w:val="00127EE8"/>
    <w:rsid w:val="001301F0"/>
    <w:rsid w:val="001329B4"/>
    <w:rsid w:val="0013335D"/>
    <w:rsid w:val="001349EE"/>
    <w:rsid w:val="00135473"/>
    <w:rsid w:val="00135AED"/>
    <w:rsid w:val="00135C40"/>
    <w:rsid w:val="00135D1A"/>
    <w:rsid w:val="00135D3C"/>
    <w:rsid w:val="001377CE"/>
    <w:rsid w:val="0013780F"/>
    <w:rsid w:val="00140F7A"/>
    <w:rsid w:val="0014259B"/>
    <w:rsid w:val="001446C2"/>
    <w:rsid w:val="00144EF2"/>
    <w:rsid w:val="00146B42"/>
    <w:rsid w:val="001505A3"/>
    <w:rsid w:val="001514C1"/>
    <w:rsid w:val="00153318"/>
    <w:rsid w:val="0015355D"/>
    <w:rsid w:val="00154549"/>
    <w:rsid w:val="00154925"/>
    <w:rsid w:val="0015634E"/>
    <w:rsid w:val="00156CA5"/>
    <w:rsid w:val="00160BF5"/>
    <w:rsid w:val="00163C45"/>
    <w:rsid w:val="00165B09"/>
    <w:rsid w:val="00165C84"/>
    <w:rsid w:val="00171036"/>
    <w:rsid w:val="00173BC8"/>
    <w:rsid w:val="00173F04"/>
    <w:rsid w:val="001776A5"/>
    <w:rsid w:val="00180D0F"/>
    <w:rsid w:val="00182988"/>
    <w:rsid w:val="001837B1"/>
    <w:rsid w:val="00185499"/>
    <w:rsid w:val="00185B60"/>
    <w:rsid w:val="0018633F"/>
    <w:rsid w:val="001903DF"/>
    <w:rsid w:val="00191971"/>
    <w:rsid w:val="00197EFF"/>
    <w:rsid w:val="001A0A60"/>
    <w:rsid w:val="001A49D4"/>
    <w:rsid w:val="001A6BBE"/>
    <w:rsid w:val="001A6C6F"/>
    <w:rsid w:val="001A7369"/>
    <w:rsid w:val="001A7D4B"/>
    <w:rsid w:val="001B12A6"/>
    <w:rsid w:val="001B21D3"/>
    <w:rsid w:val="001B3BEA"/>
    <w:rsid w:val="001B549F"/>
    <w:rsid w:val="001C0038"/>
    <w:rsid w:val="001C0D90"/>
    <w:rsid w:val="001C18B3"/>
    <w:rsid w:val="001C1974"/>
    <w:rsid w:val="001C2F25"/>
    <w:rsid w:val="001C2FB9"/>
    <w:rsid w:val="001C3EDB"/>
    <w:rsid w:val="001C5D1B"/>
    <w:rsid w:val="001C7ECC"/>
    <w:rsid w:val="001D0C4B"/>
    <w:rsid w:val="001D186A"/>
    <w:rsid w:val="001D4E53"/>
    <w:rsid w:val="001D56EC"/>
    <w:rsid w:val="001D590D"/>
    <w:rsid w:val="001D724E"/>
    <w:rsid w:val="001D7427"/>
    <w:rsid w:val="001D786E"/>
    <w:rsid w:val="001E05E1"/>
    <w:rsid w:val="001E0EF6"/>
    <w:rsid w:val="001E2333"/>
    <w:rsid w:val="001E2E2E"/>
    <w:rsid w:val="001E45FC"/>
    <w:rsid w:val="001E4BED"/>
    <w:rsid w:val="001E6B40"/>
    <w:rsid w:val="001E7F0C"/>
    <w:rsid w:val="001F02FC"/>
    <w:rsid w:val="001F0E01"/>
    <w:rsid w:val="001F482C"/>
    <w:rsid w:val="001F6215"/>
    <w:rsid w:val="001F7544"/>
    <w:rsid w:val="001F7A58"/>
    <w:rsid w:val="002020EF"/>
    <w:rsid w:val="00203929"/>
    <w:rsid w:val="002049EF"/>
    <w:rsid w:val="00206A10"/>
    <w:rsid w:val="00206F07"/>
    <w:rsid w:val="00207DE7"/>
    <w:rsid w:val="002114A6"/>
    <w:rsid w:val="00211A25"/>
    <w:rsid w:val="00212766"/>
    <w:rsid w:val="00213A01"/>
    <w:rsid w:val="002143B4"/>
    <w:rsid w:val="00216ED8"/>
    <w:rsid w:val="00217A72"/>
    <w:rsid w:val="00217CD4"/>
    <w:rsid w:val="00217ED7"/>
    <w:rsid w:val="00220DC9"/>
    <w:rsid w:val="00221521"/>
    <w:rsid w:val="002218D9"/>
    <w:rsid w:val="0022231B"/>
    <w:rsid w:val="00222D69"/>
    <w:rsid w:val="00224D56"/>
    <w:rsid w:val="00227DAA"/>
    <w:rsid w:val="0023100A"/>
    <w:rsid w:val="0023225F"/>
    <w:rsid w:val="002322B2"/>
    <w:rsid w:val="00234107"/>
    <w:rsid w:val="0023488D"/>
    <w:rsid w:val="0023535B"/>
    <w:rsid w:val="0023752E"/>
    <w:rsid w:val="00240966"/>
    <w:rsid w:val="00241232"/>
    <w:rsid w:val="00242F94"/>
    <w:rsid w:val="0024355E"/>
    <w:rsid w:val="002446F6"/>
    <w:rsid w:val="002476DA"/>
    <w:rsid w:val="00251713"/>
    <w:rsid w:val="00252338"/>
    <w:rsid w:val="002528D7"/>
    <w:rsid w:val="00254D5F"/>
    <w:rsid w:val="00260596"/>
    <w:rsid w:val="00261275"/>
    <w:rsid w:val="00265160"/>
    <w:rsid w:val="00266678"/>
    <w:rsid w:val="0026737B"/>
    <w:rsid w:val="0027052A"/>
    <w:rsid w:val="00270DE0"/>
    <w:rsid w:val="00271ED3"/>
    <w:rsid w:val="00274713"/>
    <w:rsid w:val="002751FF"/>
    <w:rsid w:val="00277E9C"/>
    <w:rsid w:val="00281F81"/>
    <w:rsid w:val="00282779"/>
    <w:rsid w:val="002838DE"/>
    <w:rsid w:val="00283E3D"/>
    <w:rsid w:val="002849EC"/>
    <w:rsid w:val="00285943"/>
    <w:rsid w:val="00286580"/>
    <w:rsid w:val="00287865"/>
    <w:rsid w:val="00290A2E"/>
    <w:rsid w:val="00292C7C"/>
    <w:rsid w:val="00293885"/>
    <w:rsid w:val="00293D5D"/>
    <w:rsid w:val="0029424B"/>
    <w:rsid w:val="002978B3"/>
    <w:rsid w:val="00297BFA"/>
    <w:rsid w:val="002A0911"/>
    <w:rsid w:val="002A18FE"/>
    <w:rsid w:val="002A1BAD"/>
    <w:rsid w:val="002A2807"/>
    <w:rsid w:val="002B077C"/>
    <w:rsid w:val="002B0E60"/>
    <w:rsid w:val="002B1AB7"/>
    <w:rsid w:val="002B3E64"/>
    <w:rsid w:val="002B4B11"/>
    <w:rsid w:val="002B4BD3"/>
    <w:rsid w:val="002B5727"/>
    <w:rsid w:val="002B66C8"/>
    <w:rsid w:val="002C0E9D"/>
    <w:rsid w:val="002C0EDC"/>
    <w:rsid w:val="002C2364"/>
    <w:rsid w:val="002C28BD"/>
    <w:rsid w:val="002C44E0"/>
    <w:rsid w:val="002C56A5"/>
    <w:rsid w:val="002C5F0B"/>
    <w:rsid w:val="002C60C9"/>
    <w:rsid w:val="002C6855"/>
    <w:rsid w:val="002C6D07"/>
    <w:rsid w:val="002C7449"/>
    <w:rsid w:val="002D22E1"/>
    <w:rsid w:val="002D4EA9"/>
    <w:rsid w:val="002D79F3"/>
    <w:rsid w:val="002D7B06"/>
    <w:rsid w:val="002D7B96"/>
    <w:rsid w:val="002D7F78"/>
    <w:rsid w:val="002E108F"/>
    <w:rsid w:val="002E1323"/>
    <w:rsid w:val="002E2880"/>
    <w:rsid w:val="002E2A6C"/>
    <w:rsid w:val="002E2F6A"/>
    <w:rsid w:val="002E72EF"/>
    <w:rsid w:val="002E76E2"/>
    <w:rsid w:val="002F2407"/>
    <w:rsid w:val="002F54D1"/>
    <w:rsid w:val="002F79FC"/>
    <w:rsid w:val="00300082"/>
    <w:rsid w:val="00301F12"/>
    <w:rsid w:val="00302460"/>
    <w:rsid w:val="00303ED0"/>
    <w:rsid w:val="0030545B"/>
    <w:rsid w:val="00305518"/>
    <w:rsid w:val="003066A5"/>
    <w:rsid w:val="0030681E"/>
    <w:rsid w:val="00307E37"/>
    <w:rsid w:val="00311219"/>
    <w:rsid w:val="0031250C"/>
    <w:rsid w:val="00313C08"/>
    <w:rsid w:val="0031543B"/>
    <w:rsid w:val="00317395"/>
    <w:rsid w:val="00321A7F"/>
    <w:rsid w:val="00322828"/>
    <w:rsid w:val="00323359"/>
    <w:rsid w:val="0032459F"/>
    <w:rsid w:val="003256CD"/>
    <w:rsid w:val="00326079"/>
    <w:rsid w:val="00326991"/>
    <w:rsid w:val="003273D2"/>
    <w:rsid w:val="00331ECD"/>
    <w:rsid w:val="00333658"/>
    <w:rsid w:val="00333E38"/>
    <w:rsid w:val="00337C37"/>
    <w:rsid w:val="00341913"/>
    <w:rsid w:val="00341E97"/>
    <w:rsid w:val="003425C0"/>
    <w:rsid w:val="00343FCA"/>
    <w:rsid w:val="00344173"/>
    <w:rsid w:val="00346050"/>
    <w:rsid w:val="00346174"/>
    <w:rsid w:val="00347424"/>
    <w:rsid w:val="003504A0"/>
    <w:rsid w:val="00350D23"/>
    <w:rsid w:val="003519DA"/>
    <w:rsid w:val="00354A4A"/>
    <w:rsid w:val="0035569F"/>
    <w:rsid w:val="0035574E"/>
    <w:rsid w:val="00356A31"/>
    <w:rsid w:val="00360762"/>
    <w:rsid w:val="0036160E"/>
    <w:rsid w:val="0036188A"/>
    <w:rsid w:val="00362FE9"/>
    <w:rsid w:val="00365577"/>
    <w:rsid w:val="00365AB1"/>
    <w:rsid w:val="00365D53"/>
    <w:rsid w:val="0037068F"/>
    <w:rsid w:val="003708B2"/>
    <w:rsid w:val="00371DD6"/>
    <w:rsid w:val="00371E72"/>
    <w:rsid w:val="003725FA"/>
    <w:rsid w:val="00372A29"/>
    <w:rsid w:val="00375508"/>
    <w:rsid w:val="00375F27"/>
    <w:rsid w:val="003767E3"/>
    <w:rsid w:val="0038349B"/>
    <w:rsid w:val="003875AD"/>
    <w:rsid w:val="003876E5"/>
    <w:rsid w:val="003913B4"/>
    <w:rsid w:val="0039232F"/>
    <w:rsid w:val="00392CEB"/>
    <w:rsid w:val="00394196"/>
    <w:rsid w:val="00395585"/>
    <w:rsid w:val="003964AD"/>
    <w:rsid w:val="0039683C"/>
    <w:rsid w:val="00397D6D"/>
    <w:rsid w:val="003A2635"/>
    <w:rsid w:val="003A5F48"/>
    <w:rsid w:val="003A78F7"/>
    <w:rsid w:val="003B16F8"/>
    <w:rsid w:val="003B1EA4"/>
    <w:rsid w:val="003B66D5"/>
    <w:rsid w:val="003B6C78"/>
    <w:rsid w:val="003B7491"/>
    <w:rsid w:val="003B7839"/>
    <w:rsid w:val="003B7D8F"/>
    <w:rsid w:val="003B7EAD"/>
    <w:rsid w:val="003C22A4"/>
    <w:rsid w:val="003C4975"/>
    <w:rsid w:val="003C59A9"/>
    <w:rsid w:val="003C6CF3"/>
    <w:rsid w:val="003D01F1"/>
    <w:rsid w:val="003D596E"/>
    <w:rsid w:val="003D7374"/>
    <w:rsid w:val="003E36E8"/>
    <w:rsid w:val="003E3AD4"/>
    <w:rsid w:val="003E401A"/>
    <w:rsid w:val="003E4A43"/>
    <w:rsid w:val="003E7842"/>
    <w:rsid w:val="003F28A1"/>
    <w:rsid w:val="003F3F12"/>
    <w:rsid w:val="003F4AA2"/>
    <w:rsid w:val="003F5058"/>
    <w:rsid w:val="003F546F"/>
    <w:rsid w:val="003F5F01"/>
    <w:rsid w:val="003F6B42"/>
    <w:rsid w:val="0040015F"/>
    <w:rsid w:val="004009B4"/>
    <w:rsid w:val="004060F5"/>
    <w:rsid w:val="00406C3A"/>
    <w:rsid w:val="004106D7"/>
    <w:rsid w:val="0041088F"/>
    <w:rsid w:val="00412A5B"/>
    <w:rsid w:val="004158E2"/>
    <w:rsid w:val="00417994"/>
    <w:rsid w:val="004217AA"/>
    <w:rsid w:val="00424A38"/>
    <w:rsid w:val="00425D15"/>
    <w:rsid w:val="004271F2"/>
    <w:rsid w:val="00431B8B"/>
    <w:rsid w:val="00432DC6"/>
    <w:rsid w:val="0043397C"/>
    <w:rsid w:val="0043444A"/>
    <w:rsid w:val="004347F6"/>
    <w:rsid w:val="00436EFA"/>
    <w:rsid w:val="00437185"/>
    <w:rsid w:val="0044068D"/>
    <w:rsid w:val="004410B7"/>
    <w:rsid w:val="0044153C"/>
    <w:rsid w:val="00441553"/>
    <w:rsid w:val="004460D3"/>
    <w:rsid w:val="004502D6"/>
    <w:rsid w:val="0045356F"/>
    <w:rsid w:val="00454C6A"/>
    <w:rsid w:val="00455E74"/>
    <w:rsid w:val="004638AD"/>
    <w:rsid w:val="0046414B"/>
    <w:rsid w:val="00464ED9"/>
    <w:rsid w:val="00465889"/>
    <w:rsid w:val="004667A9"/>
    <w:rsid w:val="00466FDE"/>
    <w:rsid w:val="0047097C"/>
    <w:rsid w:val="004711A0"/>
    <w:rsid w:val="004713AA"/>
    <w:rsid w:val="004768C6"/>
    <w:rsid w:val="00480136"/>
    <w:rsid w:val="00480A6A"/>
    <w:rsid w:val="00481903"/>
    <w:rsid w:val="0048313C"/>
    <w:rsid w:val="004831AA"/>
    <w:rsid w:val="004845B7"/>
    <w:rsid w:val="004848CC"/>
    <w:rsid w:val="00485324"/>
    <w:rsid w:val="0048546D"/>
    <w:rsid w:val="00486D75"/>
    <w:rsid w:val="00490EF2"/>
    <w:rsid w:val="0049141C"/>
    <w:rsid w:val="00495BC5"/>
    <w:rsid w:val="00496565"/>
    <w:rsid w:val="004965E7"/>
    <w:rsid w:val="004A0E9D"/>
    <w:rsid w:val="004A14D0"/>
    <w:rsid w:val="004A2532"/>
    <w:rsid w:val="004A4E53"/>
    <w:rsid w:val="004A5F3F"/>
    <w:rsid w:val="004A6D83"/>
    <w:rsid w:val="004A7868"/>
    <w:rsid w:val="004B1AED"/>
    <w:rsid w:val="004B4142"/>
    <w:rsid w:val="004B6709"/>
    <w:rsid w:val="004B6D39"/>
    <w:rsid w:val="004B6F5E"/>
    <w:rsid w:val="004C1297"/>
    <w:rsid w:val="004C326A"/>
    <w:rsid w:val="004C329E"/>
    <w:rsid w:val="004C60C7"/>
    <w:rsid w:val="004D1931"/>
    <w:rsid w:val="004D457D"/>
    <w:rsid w:val="004D53B5"/>
    <w:rsid w:val="004D5533"/>
    <w:rsid w:val="004D56FC"/>
    <w:rsid w:val="004D5A30"/>
    <w:rsid w:val="004D6CB9"/>
    <w:rsid w:val="004D7C25"/>
    <w:rsid w:val="004E1270"/>
    <w:rsid w:val="004E3962"/>
    <w:rsid w:val="004E3CE1"/>
    <w:rsid w:val="004E674F"/>
    <w:rsid w:val="004E6CA2"/>
    <w:rsid w:val="004F0F6F"/>
    <w:rsid w:val="004F1117"/>
    <w:rsid w:val="004F143F"/>
    <w:rsid w:val="004F4621"/>
    <w:rsid w:val="004F5D45"/>
    <w:rsid w:val="004F7164"/>
    <w:rsid w:val="004F77E1"/>
    <w:rsid w:val="00500000"/>
    <w:rsid w:val="00500799"/>
    <w:rsid w:val="00500A8B"/>
    <w:rsid w:val="00501E43"/>
    <w:rsid w:val="005032F1"/>
    <w:rsid w:val="00503F2A"/>
    <w:rsid w:val="00504178"/>
    <w:rsid w:val="00505AFE"/>
    <w:rsid w:val="00505DAA"/>
    <w:rsid w:val="00510DE6"/>
    <w:rsid w:val="0051213A"/>
    <w:rsid w:val="0051290A"/>
    <w:rsid w:val="0051295F"/>
    <w:rsid w:val="005131AA"/>
    <w:rsid w:val="00514A8E"/>
    <w:rsid w:val="005173D9"/>
    <w:rsid w:val="005223B3"/>
    <w:rsid w:val="00523A25"/>
    <w:rsid w:val="00523CFD"/>
    <w:rsid w:val="00525949"/>
    <w:rsid w:val="00531B53"/>
    <w:rsid w:val="0053404F"/>
    <w:rsid w:val="005346A2"/>
    <w:rsid w:val="00535D93"/>
    <w:rsid w:val="005411CB"/>
    <w:rsid w:val="00545744"/>
    <w:rsid w:val="0054576B"/>
    <w:rsid w:val="00546FF7"/>
    <w:rsid w:val="005479B4"/>
    <w:rsid w:val="00547C3D"/>
    <w:rsid w:val="00547E34"/>
    <w:rsid w:val="00550E05"/>
    <w:rsid w:val="00551940"/>
    <w:rsid w:val="00554566"/>
    <w:rsid w:val="0055614F"/>
    <w:rsid w:val="00557E37"/>
    <w:rsid w:val="00560943"/>
    <w:rsid w:val="0056152B"/>
    <w:rsid w:val="00561637"/>
    <w:rsid w:val="00564587"/>
    <w:rsid w:val="00564D7C"/>
    <w:rsid w:val="00565024"/>
    <w:rsid w:val="00565662"/>
    <w:rsid w:val="00567871"/>
    <w:rsid w:val="00571656"/>
    <w:rsid w:val="00571D11"/>
    <w:rsid w:val="00572C9E"/>
    <w:rsid w:val="00573175"/>
    <w:rsid w:val="00574185"/>
    <w:rsid w:val="00575563"/>
    <w:rsid w:val="00575803"/>
    <w:rsid w:val="00575999"/>
    <w:rsid w:val="005763C5"/>
    <w:rsid w:val="00576DFF"/>
    <w:rsid w:val="00584062"/>
    <w:rsid w:val="00585629"/>
    <w:rsid w:val="00586013"/>
    <w:rsid w:val="00586464"/>
    <w:rsid w:val="00590895"/>
    <w:rsid w:val="00592BC8"/>
    <w:rsid w:val="00594EB2"/>
    <w:rsid w:val="00595D21"/>
    <w:rsid w:val="005A1847"/>
    <w:rsid w:val="005A19E8"/>
    <w:rsid w:val="005A31AD"/>
    <w:rsid w:val="005A4359"/>
    <w:rsid w:val="005A689E"/>
    <w:rsid w:val="005B1F25"/>
    <w:rsid w:val="005B2477"/>
    <w:rsid w:val="005B5034"/>
    <w:rsid w:val="005C0797"/>
    <w:rsid w:val="005C1148"/>
    <w:rsid w:val="005C3415"/>
    <w:rsid w:val="005C534B"/>
    <w:rsid w:val="005C5B8F"/>
    <w:rsid w:val="005C5CAB"/>
    <w:rsid w:val="005D0574"/>
    <w:rsid w:val="005D406F"/>
    <w:rsid w:val="005D46A2"/>
    <w:rsid w:val="005E1051"/>
    <w:rsid w:val="005E3387"/>
    <w:rsid w:val="005E38BC"/>
    <w:rsid w:val="005E3A9C"/>
    <w:rsid w:val="005E4855"/>
    <w:rsid w:val="005E4FAE"/>
    <w:rsid w:val="005E5127"/>
    <w:rsid w:val="005E5B72"/>
    <w:rsid w:val="005F045E"/>
    <w:rsid w:val="005F3F2B"/>
    <w:rsid w:val="005F5E03"/>
    <w:rsid w:val="005F66AD"/>
    <w:rsid w:val="005F6E9B"/>
    <w:rsid w:val="00601668"/>
    <w:rsid w:val="00601691"/>
    <w:rsid w:val="00601B79"/>
    <w:rsid w:val="006021AE"/>
    <w:rsid w:val="0060423E"/>
    <w:rsid w:val="00604573"/>
    <w:rsid w:val="006070F9"/>
    <w:rsid w:val="00607F34"/>
    <w:rsid w:val="006101F9"/>
    <w:rsid w:val="006102AE"/>
    <w:rsid w:val="006110E3"/>
    <w:rsid w:val="006139A5"/>
    <w:rsid w:val="00614873"/>
    <w:rsid w:val="00616228"/>
    <w:rsid w:val="0061764F"/>
    <w:rsid w:val="00617E55"/>
    <w:rsid w:val="00617FE4"/>
    <w:rsid w:val="006208A7"/>
    <w:rsid w:val="006243C6"/>
    <w:rsid w:val="00630897"/>
    <w:rsid w:val="00631177"/>
    <w:rsid w:val="00632F38"/>
    <w:rsid w:val="00634151"/>
    <w:rsid w:val="006343DE"/>
    <w:rsid w:val="0063442F"/>
    <w:rsid w:val="006362A5"/>
    <w:rsid w:val="006416FB"/>
    <w:rsid w:val="00644C40"/>
    <w:rsid w:val="006459B6"/>
    <w:rsid w:val="00646CCF"/>
    <w:rsid w:val="00646CE5"/>
    <w:rsid w:val="0064700B"/>
    <w:rsid w:val="00647311"/>
    <w:rsid w:val="00654C5C"/>
    <w:rsid w:val="00656098"/>
    <w:rsid w:val="00657A08"/>
    <w:rsid w:val="00662935"/>
    <w:rsid w:val="006633A7"/>
    <w:rsid w:val="00663893"/>
    <w:rsid w:val="00663BA6"/>
    <w:rsid w:val="00664549"/>
    <w:rsid w:val="00670C21"/>
    <w:rsid w:val="006713EB"/>
    <w:rsid w:val="0067315B"/>
    <w:rsid w:val="00675188"/>
    <w:rsid w:val="00676D4D"/>
    <w:rsid w:val="0068019A"/>
    <w:rsid w:val="006808F6"/>
    <w:rsid w:val="00683375"/>
    <w:rsid w:val="00684159"/>
    <w:rsid w:val="006844D3"/>
    <w:rsid w:val="00684C49"/>
    <w:rsid w:val="006854A3"/>
    <w:rsid w:val="006866EC"/>
    <w:rsid w:val="00687797"/>
    <w:rsid w:val="00687F0A"/>
    <w:rsid w:val="006912CB"/>
    <w:rsid w:val="006912EC"/>
    <w:rsid w:val="006913D8"/>
    <w:rsid w:val="00691DC7"/>
    <w:rsid w:val="006927F5"/>
    <w:rsid w:val="00697510"/>
    <w:rsid w:val="00697856"/>
    <w:rsid w:val="006A1B07"/>
    <w:rsid w:val="006A4752"/>
    <w:rsid w:val="006A5A09"/>
    <w:rsid w:val="006A5D74"/>
    <w:rsid w:val="006A5F3B"/>
    <w:rsid w:val="006A6A0E"/>
    <w:rsid w:val="006B04A0"/>
    <w:rsid w:val="006B0C6E"/>
    <w:rsid w:val="006B12BE"/>
    <w:rsid w:val="006B3D80"/>
    <w:rsid w:val="006B3F2C"/>
    <w:rsid w:val="006B5688"/>
    <w:rsid w:val="006C2C4F"/>
    <w:rsid w:val="006C3B66"/>
    <w:rsid w:val="006C4E81"/>
    <w:rsid w:val="006C556A"/>
    <w:rsid w:val="006C5EF9"/>
    <w:rsid w:val="006C7DC7"/>
    <w:rsid w:val="006D114D"/>
    <w:rsid w:val="006D19F8"/>
    <w:rsid w:val="006D1C51"/>
    <w:rsid w:val="006D5279"/>
    <w:rsid w:val="006D5B96"/>
    <w:rsid w:val="006D62F4"/>
    <w:rsid w:val="006D6A03"/>
    <w:rsid w:val="006D779F"/>
    <w:rsid w:val="006D7916"/>
    <w:rsid w:val="006D7AE5"/>
    <w:rsid w:val="006D7F0B"/>
    <w:rsid w:val="006E30DA"/>
    <w:rsid w:val="006E3C0A"/>
    <w:rsid w:val="006E54B4"/>
    <w:rsid w:val="006E5BED"/>
    <w:rsid w:val="006E631E"/>
    <w:rsid w:val="006E6F2F"/>
    <w:rsid w:val="006E7E2D"/>
    <w:rsid w:val="006F061B"/>
    <w:rsid w:val="006F1508"/>
    <w:rsid w:val="006F1F4E"/>
    <w:rsid w:val="006F27AA"/>
    <w:rsid w:val="006F2DFC"/>
    <w:rsid w:val="006F412D"/>
    <w:rsid w:val="006F6BEE"/>
    <w:rsid w:val="00700972"/>
    <w:rsid w:val="00702320"/>
    <w:rsid w:val="00702EBD"/>
    <w:rsid w:val="0070460C"/>
    <w:rsid w:val="0070650B"/>
    <w:rsid w:val="007067A0"/>
    <w:rsid w:val="007067C2"/>
    <w:rsid w:val="00706F9E"/>
    <w:rsid w:val="0071105F"/>
    <w:rsid w:val="007128AB"/>
    <w:rsid w:val="00714DDF"/>
    <w:rsid w:val="00715EE7"/>
    <w:rsid w:val="00716533"/>
    <w:rsid w:val="00717C2D"/>
    <w:rsid w:val="00722959"/>
    <w:rsid w:val="00723C10"/>
    <w:rsid w:val="00724DF0"/>
    <w:rsid w:val="007300E6"/>
    <w:rsid w:val="0073190A"/>
    <w:rsid w:val="00731CFB"/>
    <w:rsid w:val="00732EE1"/>
    <w:rsid w:val="007335ED"/>
    <w:rsid w:val="00733656"/>
    <w:rsid w:val="00733947"/>
    <w:rsid w:val="0073406F"/>
    <w:rsid w:val="00735AA5"/>
    <w:rsid w:val="0073656C"/>
    <w:rsid w:val="007438E6"/>
    <w:rsid w:val="00745BD9"/>
    <w:rsid w:val="007460AB"/>
    <w:rsid w:val="00746E65"/>
    <w:rsid w:val="007511E2"/>
    <w:rsid w:val="00751720"/>
    <w:rsid w:val="00751FA7"/>
    <w:rsid w:val="0075444E"/>
    <w:rsid w:val="00760FAB"/>
    <w:rsid w:val="007618BC"/>
    <w:rsid w:val="007625AA"/>
    <w:rsid w:val="00763CE3"/>
    <w:rsid w:val="00763D12"/>
    <w:rsid w:val="00765C79"/>
    <w:rsid w:val="00766676"/>
    <w:rsid w:val="00766ED8"/>
    <w:rsid w:val="00772D3D"/>
    <w:rsid w:val="00774005"/>
    <w:rsid w:val="00776934"/>
    <w:rsid w:val="007812B8"/>
    <w:rsid w:val="00781590"/>
    <w:rsid w:val="0078177F"/>
    <w:rsid w:val="007858DF"/>
    <w:rsid w:val="007859A5"/>
    <w:rsid w:val="00785E0F"/>
    <w:rsid w:val="007877E0"/>
    <w:rsid w:val="00791D78"/>
    <w:rsid w:val="00792E6E"/>
    <w:rsid w:val="00793803"/>
    <w:rsid w:val="00793F73"/>
    <w:rsid w:val="007A33EB"/>
    <w:rsid w:val="007A3E58"/>
    <w:rsid w:val="007A444B"/>
    <w:rsid w:val="007A47CB"/>
    <w:rsid w:val="007A5913"/>
    <w:rsid w:val="007A59A1"/>
    <w:rsid w:val="007A6951"/>
    <w:rsid w:val="007A6D0B"/>
    <w:rsid w:val="007B1AD2"/>
    <w:rsid w:val="007B200D"/>
    <w:rsid w:val="007B2289"/>
    <w:rsid w:val="007B2C3F"/>
    <w:rsid w:val="007B2D49"/>
    <w:rsid w:val="007B3193"/>
    <w:rsid w:val="007B36E9"/>
    <w:rsid w:val="007B708F"/>
    <w:rsid w:val="007B771E"/>
    <w:rsid w:val="007B7BEC"/>
    <w:rsid w:val="007C1FE2"/>
    <w:rsid w:val="007C2117"/>
    <w:rsid w:val="007C2E4E"/>
    <w:rsid w:val="007C307B"/>
    <w:rsid w:val="007C358C"/>
    <w:rsid w:val="007C62B4"/>
    <w:rsid w:val="007D0893"/>
    <w:rsid w:val="007D117C"/>
    <w:rsid w:val="007D1812"/>
    <w:rsid w:val="007D349B"/>
    <w:rsid w:val="007D4A26"/>
    <w:rsid w:val="007D6CCA"/>
    <w:rsid w:val="007D6EBC"/>
    <w:rsid w:val="007D7EF1"/>
    <w:rsid w:val="007E00ED"/>
    <w:rsid w:val="007E38E8"/>
    <w:rsid w:val="007E603F"/>
    <w:rsid w:val="007E67F1"/>
    <w:rsid w:val="007E768F"/>
    <w:rsid w:val="007E78FD"/>
    <w:rsid w:val="007F2574"/>
    <w:rsid w:val="007F4C51"/>
    <w:rsid w:val="007F533D"/>
    <w:rsid w:val="007F5AAF"/>
    <w:rsid w:val="007F7FF8"/>
    <w:rsid w:val="00800342"/>
    <w:rsid w:val="00800890"/>
    <w:rsid w:val="0080153A"/>
    <w:rsid w:val="008050EF"/>
    <w:rsid w:val="008054A7"/>
    <w:rsid w:val="008063D4"/>
    <w:rsid w:val="00806BD6"/>
    <w:rsid w:val="00810658"/>
    <w:rsid w:val="00810B70"/>
    <w:rsid w:val="00812D3E"/>
    <w:rsid w:val="00812F71"/>
    <w:rsid w:val="008139E5"/>
    <w:rsid w:val="00815656"/>
    <w:rsid w:val="00820DCF"/>
    <w:rsid w:val="00820F79"/>
    <w:rsid w:val="00822B77"/>
    <w:rsid w:val="00823AC0"/>
    <w:rsid w:val="00824C32"/>
    <w:rsid w:val="00825574"/>
    <w:rsid w:val="00826B99"/>
    <w:rsid w:val="00830725"/>
    <w:rsid w:val="00831E5F"/>
    <w:rsid w:val="008324B3"/>
    <w:rsid w:val="008339D6"/>
    <w:rsid w:val="00833C57"/>
    <w:rsid w:val="008361D5"/>
    <w:rsid w:val="00836F42"/>
    <w:rsid w:val="008376AB"/>
    <w:rsid w:val="00841936"/>
    <w:rsid w:val="00842788"/>
    <w:rsid w:val="00842AE5"/>
    <w:rsid w:val="00842C8C"/>
    <w:rsid w:val="00844300"/>
    <w:rsid w:val="008448A8"/>
    <w:rsid w:val="008448F2"/>
    <w:rsid w:val="00844C15"/>
    <w:rsid w:val="0084514E"/>
    <w:rsid w:val="008451A0"/>
    <w:rsid w:val="008466BD"/>
    <w:rsid w:val="00846C83"/>
    <w:rsid w:val="00850C58"/>
    <w:rsid w:val="00851CB0"/>
    <w:rsid w:val="0085316F"/>
    <w:rsid w:val="00853A5A"/>
    <w:rsid w:val="00854378"/>
    <w:rsid w:val="00854B65"/>
    <w:rsid w:val="008563F4"/>
    <w:rsid w:val="0085675C"/>
    <w:rsid w:val="0086249C"/>
    <w:rsid w:val="00867E51"/>
    <w:rsid w:val="008719BD"/>
    <w:rsid w:val="00872C0A"/>
    <w:rsid w:val="00875FBA"/>
    <w:rsid w:val="008760A1"/>
    <w:rsid w:val="0087664B"/>
    <w:rsid w:val="00876CCF"/>
    <w:rsid w:val="00877605"/>
    <w:rsid w:val="008821B8"/>
    <w:rsid w:val="00882C03"/>
    <w:rsid w:val="00883DA4"/>
    <w:rsid w:val="008840A7"/>
    <w:rsid w:val="00887085"/>
    <w:rsid w:val="0088749B"/>
    <w:rsid w:val="00887B27"/>
    <w:rsid w:val="008903A5"/>
    <w:rsid w:val="00894B7D"/>
    <w:rsid w:val="0089589A"/>
    <w:rsid w:val="00897EAB"/>
    <w:rsid w:val="008A4840"/>
    <w:rsid w:val="008A504E"/>
    <w:rsid w:val="008A5FCF"/>
    <w:rsid w:val="008A6018"/>
    <w:rsid w:val="008B3181"/>
    <w:rsid w:val="008B4DF0"/>
    <w:rsid w:val="008B5757"/>
    <w:rsid w:val="008B5FF2"/>
    <w:rsid w:val="008B6B6E"/>
    <w:rsid w:val="008B6C98"/>
    <w:rsid w:val="008B74BC"/>
    <w:rsid w:val="008B7CED"/>
    <w:rsid w:val="008C0F2E"/>
    <w:rsid w:val="008C36A4"/>
    <w:rsid w:val="008C4C89"/>
    <w:rsid w:val="008C6AC7"/>
    <w:rsid w:val="008D09DC"/>
    <w:rsid w:val="008D48E6"/>
    <w:rsid w:val="008E0B73"/>
    <w:rsid w:val="008E1213"/>
    <w:rsid w:val="008E2C44"/>
    <w:rsid w:val="008E3C86"/>
    <w:rsid w:val="008E5B46"/>
    <w:rsid w:val="008E6939"/>
    <w:rsid w:val="008F027D"/>
    <w:rsid w:val="008F31F7"/>
    <w:rsid w:val="008F3B9B"/>
    <w:rsid w:val="008F4D60"/>
    <w:rsid w:val="008F5E07"/>
    <w:rsid w:val="008F716A"/>
    <w:rsid w:val="008F736E"/>
    <w:rsid w:val="00900DE5"/>
    <w:rsid w:val="009039B1"/>
    <w:rsid w:val="00904325"/>
    <w:rsid w:val="00904E98"/>
    <w:rsid w:val="0090655B"/>
    <w:rsid w:val="00911EE2"/>
    <w:rsid w:val="009132F2"/>
    <w:rsid w:val="00913F03"/>
    <w:rsid w:val="009148F2"/>
    <w:rsid w:val="009170A0"/>
    <w:rsid w:val="00917F65"/>
    <w:rsid w:val="0092123A"/>
    <w:rsid w:val="009221B7"/>
    <w:rsid w:val="00922280"/>
    <w:rsid w:val="009231A8"/>
    <w:rsid w:val="0092688A"/>
    <w:rsid w:val="009269D5"/>
    <w:rsid w:val="0093151B"/>
    <w:rsid w:val="00933069"/>
    <w:rsid w:val="00935697"/>
    <w:rsid w:val="0094151F"/>
    <w:rsid w:val="00941985"/>
    <w:rsid w:val="009454F1"/>
    <w:rsid w:val="009457C2"/>
    <w:rsid w:val="00945921"/>
    <w:rsid w:val="0095302B"/>
    <w:rsid w:val="009539FD"/>
    <w:rsid w:val="0096260E"/>
    <w:rsid w:val="0096270C"/>
    <w:rsid w:val="00963B2F"/>
    <w:rsid w:val="00963F76"/>
    <w:rsid w:val="00964369"/>
    <w:rsid w:val="009666FE"/>
    <w:rsid w:val="00967D71"/>
    <w:rsid w:val="00970C97"/>
    <w:rsid w:val="00972178"/>
    <w:rsid w:val="00973ABF"/>
    <w:rsid w:val="00974663"/>
    <w:rsid w:val="00974A32"/>
    <w:rsid w:val="009753B9"/>
    <w:rsid w:val="00975CA9"/>
    <w:rsid w:val="00976364"/>
    <w:rsid w:val="0097670D"/>
    <w:rsid w:val="00980074"/>
    <w:rsid w:val="009804D9"/>
    <w:rsid w:val="00980CC9"/>
    <w:rsid w:val="00982185"/>
    <w:rsid w:val="00982FC5"/>
    <w:rsid w:val="00984D44"/>
    <w:rsid w:val="00985AEE"/>
    <w:rsid w:val="009903BA"/>
    <w:rsid w:val="00990E0E"/>
    <w:rsid w:val="00996EAA"/>
    <w:rsid w:val="009A15E8"/>
    <w:rsid w:val="009A224B"/>
    <w:rsid w:val="009A2C32"/>
    <w:rsid w:val="009A32E8"/>
    <w:rsid w:val="009A544F"/>
    <w:rsid w:val="009A770B"/>
    <w:rsid w:val="009B02BF"/>
    <w:rsid w:val="009B0392"/>
    <w:rsid w:val="009B1EC5"/>
    <w:rsid w:val="009B236D"/>
    <w:rsid w:val="009B2DF4"/>
    <w:rsid w:val="009B4555"/>
    <w:rsid w:val="009B4C0B"/>
    <w:rsid w:val="009B5479"/>
    <w:rsid w:val="009B64DB"/>
    <w:rsid w:val="009B6D90"/>
    <w:rsid w:val="009B6F0C"/>
    <w:rsid w:val="009C3CD8"/>
    <w:rsid w:val="009C544C"/>
    <w:rsid w:val="009C6AD5"/>
    <w:rsid w:val="009C6BE1"/>
    <w:rsid w:val="009D01D0"/>
    <w:rsid w:val="009D2079"/>
    <w:rsid w:val="009D27D7"/>
    <w:rsid w:val="009D2A59"/>
    <w:rsid w:val="009D300F"/>
    <w:rsid w:val="009D475A"/>
    <w:rsid w:val="009D5A2D"/>
    <w:rsid w:val="009D5B4E"/>
    <w:rsid w:val="009D5F49"/>
    <w:rsid w:val="009D6881"/>
    <w:rsid w:val="009D6A2E"/>
    <w:rsid w:val="009D75C2"/>
    <w:rsid w:val="009E0337"/>
    <w:rsid w:val="009E0AF2"/>
    <w:rsid w:val="009E0BC6"/>
    <w:rsid w:val="009E2744"/>
    <w:rsid w:val="009E2796"/>
    <w:rsid w:val="009E38F8"/>
    <w:rsid w:val="009E5FD6"/>
    <w:rsid w:val="009F05B4"/>
    <w:rsid w:val="009F139A"/>
    <w:rsid w:val="009F547E"/>
    <w:rsid w:val="009F5FD2"/>
    <w:rsid w:val="009F70D7"/>
    <w:rsid w:val="009F72CC"/>
    <w:rsid w:val="00A010A9"/>
    <w:rsid w:val="00A021EB"/>
    <w:rsid w:val="00A02EF4"/>
    <w:rsid w:val="00A03D5A"/>
    <w:rsid w:val="00A04279"/>
    <w:rsid w:val="00A04A1B"/>
    <w:rsid w:val="00A04FB0"/>
    <w:rsid w:val="00A102BD"/>
    <w:rsid w:val="00A103AC"/>
    <w:rsid w:val="00A10FF0"/>
    <w:rsid w:val="00A1122B"/>
    <w:rsid w:val="00A11D93"/>
    <w:rsid w:val="00A13ED0"/>
    <w:rsid w:val="00A15402"/>
    <w:rsid w:val="00A166DE"/>
    <w:rsid w:val="00A16E2C"/>
    <w:rsid w:val="00A17EAC"/>
    <w:rsid w:val="00A220A4"/>
    <w:rsid w:val="00A226C8"/>
    <w:rsid w:val="00A22CCA"/>
    <w:rsid w:val="00A22D2C"/>
    <w:rsid w:val="00A2615E"/>
    <w:rsid w:val="00A267DD"/>
    <w:rsid w:val="00A27CC3"/>
    <w:rsid w:val="00A31307"/>
    <w:rsid w:val="00A31BCF"/>
    <w:rsid w:val="00A322F7"/>
    <w:rsid w:val="00A323F0"/>
    <w:rsid w:val="00A34A7D"/>
    <w:rsid w:val="00A34B91"/>
    <w:rsid w:val="00A35488"/>
    <w:rsid w:val="00A3580A"/>
    <w:rsid w:val="00A35D5F"/>
    <w:rsid w:val="00A36AE9"/>
    <w:rsid w:val="00A40E51"/>
    <w:rsid w:val="00A41BA6"/>
    <w:rsid w:val="00A44822"/>
    <w:rsid w:val="00A45235"/>
    <w:rsid w:val="00A457FC"/>
    <w:rsid w:val="00A45D7D"/>
    <w:rsid w:val="00A4601A"/>
    <w:rsid w:val="00A46647"/>
    <w:rsid w:val="00A50474"/>
    <w:rsid w:val="00A6064D"/>
    <w:rsid w:val="00A60E99"/>
    <w:rsid w:val="00A6128A"/>
    <w:rsid w:val="00A66853"/>
    <w:rsid w:val="00A6791D"/>
    <w:rsid w:val="00A67CEC"/>
    <w:rsid w:val="00A7291A"/>
    <w:rsid w:val="00A74D97"/>
    <w:rsid w:val="00A7556C"/>
    <w:rsid w:val="00A75745"/>
    <w:rsid w:val="00A75FEB"/>
    <w:rsid w:val="00A76667"/>
    <w:rsid w:val="00A779B8"/>
    <w:rsid w:val="00A8170E"/>
    <w:rsid w:val="00A84172"/>
    <w:rsid w:val="00A8571E"/>
    <w:rsid w:val="00A874C8"/>
    <w:rsid w:val="00A87CBD"/>
    <w:rsid w:val="00A9001A"/>
    <w:rsid w:val="00A90536"/>
    <w:rsid w:val="00A91A08"/>
    <w:rsid w:val="00A920DC"/>
    <w:rsid w:val="00A932F9"/>
    <w:rsid w:val="00A9411B"/>
    <w:rsid w:val="00A947BA"/>
    <w:rsid w:val="00A95256"/>
    <w:rsid w:val="00A96B7C"/>
    <w:rsid w:val="00AA002F"/>
    <w:rsid w:val="00AA496C"/>
    <w:rsid w:val="00AB075B"/>
    <w:rsid w:val="00AB2B28"/>
    <w:rsid w:val="00AB6C28"/>
    <w:rsid w:val="00AB7C6E"/>
    <w:rsid w:val="00AC0F57"/>
    <w:rsid w:val="00AC2AAB"/>
    <w:rsid w:val="00AC57D5"/>
    <w:rsid w:val="00AC5DFB"/>
    <w:rsid w:val="00AC7F04"/>
    <w:rsid w:val="00AD0047"/>
    <w:rsid w:val="00AD127C"/>
    <w:rsid w:val="00AD1917"/>
    <w:rsid w:val="00AD1FBD"/>
    <w:rsid w:val="00AD2155"/>
    <w:rsid w:val="00AD227E"/>
    <w:rsid w:val="00AD57A7"/>
    <w:rsid w:val="00AD7CB9"/>
    <w:rsid w:val="00AE188B"/>
    <w:rsid w:val="00AE292B"/>
    <w:rsid w:val="00AE3233"/>
    <w:rsid w:val="00AE42B2"/>
    <w:rsid w:val="00AF1F03"/>
    <w:rsid w:val="00AF301F"/>
    <w:rsid w:val="00AF388C"/>
    <w:rsid w:val="00AF4C18"/>
    <w:rsid w:val="00AF53F4"/>
    <w:rsid w:val="00AF69BE"/>
    <w:rsid w:val="00B0033E"/>
    <w:rsid w:val="00B02AA8"/>
    <w:rsid w:val="00B02D33"/>
    <w:rsid w:val="00B03CB6"/>
    <w:rsid w:val="00B07D1C"/>
    <w:rsid w:val="00B11377"/>
    <w:rsid w:val="00B14AF4"/>
    <w:rsid w:val="00B14F7A"/>
    <w:rsid w:val="00B163B9"/>
    <w:rsid w:val="00B20E38"/>
    <w:rsid w:val="00B2442F"/>
    <w:rsid w:val="00B24A5E"/>
    <w:rsid w:val="00B25118"/>
    <w:rsid w:val="00B25782"/>
    <w:rsid w:val="00B25F5B"/>
    <w:rsid w:val="00B263D1"/>
    <w:rsid w:val="00B31AF4"/>
    <w:rsid w:val="00B32099"/>
    <w:rsid w:val="00B33A74"/>
    <w:rsid w:val="00B36A97"/>
    <w:rsid w:val="00B37132"/>
    <w:rsid w:val="00B40A4C"/>
    <w:rsid w:val="00B423C3"/>
    <w:rsid w:val="00B423ED"/>
    <w:rsid w:val="00B42650"/>
    <w:rsid w:val="00B42F08"/>
    <w:rsid w:val="00B4364E"/>
    <w:rsid w:val="00B43900"/>
    <w:rsid w:val="00B44660"/>
    <w:rsid w:val="00B46210"/>
    <w:rsid w:val="00B465BD"/>
    <w:rsid w:val="00B51986"/>
    <w:rsid w:val="00B52B01"/>
    <w:rsid w:val="00B54A67"/>
    <w:rsid w:val="00B566CE"/>
    <w:rsid w:val="00B612AA"/>
    <w:rsid w:val="00B62790"/>
    <w:rsid w:val="00B63561"/>
    <w:rsid w:val="00B65EF5"/>
    <w:rsid w:val="00B67172"/>
    <w:rsid w:val="00B70241"/>
    <w:rsid w:val="00B7107C"/>
    <w:rsid w:val="00B711F4"/>
    <w:rsid w:val="00B713E6"/>
    <w:rsid w:val="00B71901"/>
    <w:rsid w:val="00B757EC"/>
    <w:rsid w:val="00B8258C"/>
    <w:rsid w:val="00B8277D"/>
    <w:rsid w:val="00B82D0F"/>
    <w:rsid w:val="00B853CA"/>
    <w:rsid w:val="00B868D9"/>
    <w:rsid w:val="00B87538"/>
    <w:rsid w:val="00B91E05"/>
    <w:rsid w:val="00B92842"/>
    <w:rsid w:val="00B930C4"/>
    <w:rsid w:val="00B933BD"/>
    <w:rsid w:val="00B9364E"/>
    <w:rsid w:val="00B96C84"/>
    <w:rsid w:val="00B97504"/>
    <w:rsid w:val="00BA1AE5"/>
    <w:rsid w:val="00BA2E70"/>
    <w:rsid w:val="00BA79AF"/>
    <w:rsid w:val="00BA7C55"/>
    <w:rsid w:val="00BA7F51"/>
    <w:rsid w:val="00BB1DE9"/>
    <w:rsid w:val="00BB1FB9"/>
    <w:rsid w:val="00BB28FA"/>
    <w:rsid w:val="00BB6DF0"/>
    <w:rsid w:val="00BC0A55"/>
    <w:rsid w:val="00BC0D71"/>
    <w:rsid w:val="00BC0DFA"/>
    <w:rsid w:val="00BC0F37"/>
    <w:rsid w:val="00BC2174"/>
    <w:rsid w:val="00BC5673"/>
    <w:rsid w:val="00BD0B4D"/>
    <w:rsid w:val="00BD1792"/>
    <w:rsid w:val="00BD1CC7"/>
    <w:rsid w:val="00BD27EB"/>
    <w:rsid w:val="00BD3E89"/>
    <w:rsid w:val="00BD55BA"/>
    <w:rsid w:val="00BD5A49"/>
    <w:rsid w:val="00BD5D52"/>
    <w:rsid w:val="00BD70BD"/>
    <w:rsid w:val="00BD77CE"/>
    <w:rsid w:val="00BE154B"/>
    <w:rsid w:val="00BE5751"/>
    <w:rsid w:val="00BF06E7"/>
    <w:rsid w:val="00BF0D75"/>
    <w:rsid w:val="00BF18EB"/>
    <w:rsid w:val="00BF4386"/>
    <w:rsid w:val="00BF6012"/>
    <w:rsid w:val="00BF78DA"/>
    <w:rsid w:val="00C00840"/>
    <w:rsid w:val="00C01FB3"/>
    <w:rsid w:val="00C02770"/>
    <w:rsid w:val="00C0328F"/>
    <w:rsid w:val="00C0335B"/>
    <w:rsid w:val="00C0352C"/>
    <w:rsid w:val="00C05CD2"/>
    <w:rsid w:val="00C069EE"/>
    <w:rsid w:val="00C0796E"/>
    <w:rsid w:val="00C10A1E"/>
    <w:rsid w:val="00C10C42"/>
    <w:rsid w:val="00C11C41"/>
    <w:rsid w:val="00C11FB0"/>
    <w:rsid w:val="00C13A31"/>
    <w:rsid w:val="00C144C3"/>
    <w:rsid w:val="00C1732D"/>
    <w:rsid w:val="00C214E9"/>
    <w:rsid w:val="00C2326F"/>
    <w:rsid w:val="00C23A60"/>
    <w:rsid w:val="00C241C9"/>
    <w:rsid w:val="00C2699D"/>
    <w:rsid w:val="00C26F6B"/>
    <w:rsid w:val="00C32F4D"/>
    <w:rsid w:val="00C33CA9"/>
    <w:rsid w:val="00C34B00"/>
    <w:rsid w:val="00C35E85"/>
    <w:rsid w:val="00C37216"/>
    <w:rsid w:val="00C3798C"/>
    <w:rsid w:val="00C419C1"/>
    <w:rsid w:val="00C41F06"/>
    <w:rsid w:val="00C42812"/>
    <w:rsid w:val="00C42C85"/>
    <w:rsid w:val="00C440A4"/>
    <w:rsid w:val="00C446FF"/>
    <w:rsid w:val="00C47BE9"/>
    <w:rsid w:val="00C47F87"/>
    <w:rsid w:val="00C510BE"/>
    <w:rsid w:val="00C51734"/>
    <w:rsid w:val="00C54BE8"/>
    <w:rsid w:val="00C551B1"/>
    <w:rsid w:val="00C61001"/>
    <w:rsid w:val="00C612CD"/>
    <w:rsid w:val="00C65D9E"/>
    <w:rsid w:val="00C66856"/>
    <w:rsid w:val="00C67533"/>
    <w:rsid w:val="00C67A09"/>
    <w:rsid w:val="00C74476"/>
    <w:rsid w:val="00C75E63"/>
    <w:rsid w:val="00C767F8"/>
    <w:rsid w:val="00C76CC9"/>
    <w:rsid w:val="00C77E5A"/>
    <w:rsid w:val="00C817E2"/>
    <w:rsid w:val="00C84C98"/>
    <w:rsid w:val="00C84D07"/>
    <w:rsid w:val="00C85720"/>
    <w:rsid w:val="00C85834"/>
    <w:rsid w:val="00C87F09"/>
    <w:rsid w:val="00C91730"/>
    <w:rsid w:val="00C9260D"/>
    <w:rsid w:val="00C92AE6"/>
    <w:rsid w:val="00C93200"/>
    <w:rsid w:val="00C93A01"/>
    <w:rsid w:val="00C950EB"/>
    <w:rsid w:val="00C962D6"/>
    <w:rsid w:val="00C972E3"/>
    <w:rsid w:val="00C977EE"/>
    <w:rsid w:val="00CA0A81"/>
    <w:rsid w:val="00CA0C5A"/>
    <w:rsid w:val="00CA2AFD"/>
    <w:rsid w:val="00CA405C"/>
    <w:rsid w:val="00CA4E05"/>
    <w:rsid w:val="00CA58DA"/>
    <w:rsid w:val="00CA5BD5"/>
    <w:rsid w:val="00CA6023"/>
    <w:rsid w:val="00CA63D0"/>
    <w:rsid w:val="00CA78AC"/>
    <w:rsid w:val="00CB42DC"/>
    <w:rsid w:val="00CB4E06"/>
    <w:rsid w:val="00CB5AC6"/>
    <w:rsid w:val="00CB673F"/>
    <w:rsid w:val="00CC0147"/>
    <w:rsid w:val="00CC129B"/>
    <w:rsid w:val="00CC12E7"/>
    <w:rsid w:val="00CC4652"/>
    <w:rsid w:val="00CC7DCD"/>
    <w:rsid w:val="00CD0192"/>
    <w:rsid w:val="00CD52C4"/>
    <w:rsid w:val="00CD5FBB"/>
    <w:rsid w:val="00CE0520"/>
    <w:rsid w:val="00CE0E0B"/>
    <w:rsid w:val="00CE12F5"/>
    <w:rsid w:val="00CE393C"/>
    <w:rsid w:val="00CE42F4"/>
    <w:rsid w:val="00CE5EDC"/>
    <w:rsid w:val="00CE6BD2"/>
    <w:rsid w:val="00CE7293"/>
    <w:rsid w:val="00CE7E47"/>
    <w:rsid w:val="00CF0031"/>
    <w:rsid w:val="00CF3FEC"/>
    <w:rsid w:val="00CF5D24"/>
    <w:rsid w:val="00CF68D4"/>
    <w:rsid w:val="00D00B1D"/>
    <w:rsid w:val="00D00C88"/>
    <w:rsid w:val="00D02C8E"/>
    <w:rsid w:val="00D02D69"/>
    <w:rsid w:val="00D04122"/>
    <w:rsid w:val="00D04B3E"/>
    <w:rsid w:val="00D07290"/>
    <w:rsid w:val="00D10CC5"/>
    <w:rsid w:val="00D11E24"/>
    <w:rsid w:val="00D13BDD"/>
    <w:rsid w:val="00D165F4"/>
    <w:rsid w:val="00D24F4B"/>
    <w:rsid w:val="00D25506"/>
    <w:rsid w:val="00D25861"/>
    <w:rsid w:val="00D30212"/>
    <w:rsid w:val="00D30854"/>
    <w:rsid w:val="00D30C49"/>
    <w:rsid w:val="00D357F4"/>
    <w:rsid w:val="00D42A4D"/>
    <w:rsid w:val="00D4326B"/>
    <w:rsid w:val="00D447B4"/>
    <w:rsid w:val="00D44D7E"/>
    <w:rsid w:val="00D452BA"/>
    <w:rsid w:val="00D51CBB"/>
    <w:rsid w:val="00D51E04"/>
    <w:rsid w:val="00D52C07"/>
    <w:rsid w:val="00D549B4"/>
    <w:rsid w:val="00D56275"/>
    <w:rsid w:val="00D566EE"/>
    <w:rsid w:val="00D6005C"/>
    <w:rsid w:val="00D614C4"/>
    <w:rsid w:val="00D6500E"/>
    <w:rsid w:val="00D652ED"/>
    <w:rsid w:val="00D679AF"/>
    <w:rsid w:val="00D70F39"/>
    <w:rsid w:val="00D70F85"/>
    <w:rsid w:val="00D7273D"/>
    <w:rsid w:val="00D7320E"/>
    <w:rsid w:val="00D740B2"/>
    <w:rsid w:val="00D743AB"/>
    <w:rsid w:val="00D74420"/>
    <w:rsid w:val="00D75089"/>
    <w:rsid w:val="00D77A80"/>
    <w:rsid w:val="00D80D2F"/>
    <w:rsid w:val="00D80ED0"/>
    <w:rsid w:val="00D84C66"/>
    <w:rsid w:val="00D92FC3"/>
    <w:rsid w:val="00D94BAB"/>
    <w:rsid w:val="00D95C6C"/>
    <w:rsid w:val="00D97C02"/>
    <w:rsid w:val="00DA0F47"/>
    <w:rsid w:val="00DA14C6"/>
    <w:rsid w:val="00DA1947"/>
    <w:rsid w:val="00DA234E"/>
    <w:rsid w:val="00DA4E1F"/>
    <w:rsid w:val="00DA57DC"/>
    <w:rsid w:val="00DA640C"/>
    <w:rsid w:val="00DB1079"/>
    <w:rsid w:val="00DB19AA"/>
    <w:rsid w:val="00DB2312"/>
    <w:rsid w:val="00DB2AD5"/>
    <w:rsid w:val="00DC185A"/>
    <w:rsid w:val="00DC19CB"/>
    <w:rsid w:val="00DC42C5"/>
    <w:rsid w:val="00DC56ED"/>
    <w:rsid w:val="00DC7853"/>
    <w:rsid w:val="00DC7A3B"/>
    <w:rsid w:val="00DD1200"/>
    <w:rsid w:val="00DD29B3"/>
    <w:rsid w:val="00DD6BA3"/>
    <w:rsid w:val="00DD780C"/>
    <w:rsid w:val="00DE0757"/>
    <w:rsid w:val="00DE35B4"/>
    <w:rsid w:val="00DE47BD"/>
    <w:rsid w:val="00DE47F4"/>
    <w:rsid w:val="00DE4ACD"/>
    <w:rsid w:val="00DE6E7F"/>
    <w:rsid w:val="00DF11E6"/>
    <w:rsid w:val="00DF14FD"/>
    <w:rsid w:val="00DF1D29"/>
    <w:rsid w:val="00DF242B"/>
    <w:rsid w:val="00DF308E"/>
    <w:rsid w:val="00E01E0A"/>
    <w:rsid w:val="00E02094"/>
    <w:rsid w:val="00E02961"/>
    <w:rsid w:val="00E06CE4"/>
    <w:rsid w:val="00E06D30"/>
    <w:rsid w:val="00E1043B"/>
    <w:rsid w:val="00E10E1A"/>
    <w:rsid w:val="00E134AD"/>
    <w:rsid w:val="00E13C71"/>
    <w:rsid w:val="00E13F0E"/>
    <w:rsid w:val="00E13FD7"/>
    <w:rsid w:val="00E15393"/>
    <w:rsid w:val="00E155CD"/>
    <w:rsid w:val="00E15C32"/>
    <w:rsid w:val="00E15EAA"/>
    <w:rsid w:val="00E17B07"/>
    <w:rsid w:val="00E21C95"/>
    <w:rsid w:val="00E22106"/>
    <w:rsid w:val="00E24807"/>
    <w:rsid w:val="00E24ED7"/>
    <w:rsid w:val="00E24F02"/>
    <w:rsid w:val="00E257AE"/>
    <w:rsid w:val="00E26323"/>
    <w:rsid w:val="00E30146"/>
    <w:rsid w:val="00E325B3"/>
    <w:rsid w:val="00E3273E"/>
    <w:rsid w:val="00E36CEA"/>
    <w:rsid w:val="00E40002"/>
    <w:rsid w:val="00E4197E"/>
    <w:rsid w:val="00E435CB"/>
    <w:rsid w:val="00E458E2"/>
    <w:rsid w:val="00E476CC"/>
    <w:rsid w:val="00E4778E"/>
    <w:rsid w:val="00E50936"/>
    <w:rsid w:val="00E515AE"/>
    <w:rsid w:val="00E52CDF"/>
    <w:rsid w:val="00E54C66"/>
    <w:rsid w:val="00E56FA8"/>
    <w:rsid w:val="00E61735"/>
    <w:rsid w:val="00E61C22"/>
    <w:rsid w:val="00E646AB"/>
    <w:rsid w:val="00E64900"/>
    <w:rsid w:val="00E65297"/>
    <w:rsid w:val="00E6735A"/>
    <w:rsid w:val="00E70A7D"/>
    <w:rsid w:val="00E71B89"/>
    <w:rsid w:val="00E7262C"/>
    <w:rsid w:val="00E732F5"/>
    <w:rsid w:val="00E75A4B"/>
    <w:rsid w:val="00E774B2"/>
    <w:rsid w:val="00E778C5"/>
    <w:rsid w:val="00E81A8C"/>
    <w:rsid w:val="00E827F1"/>
    <w:rsid w:val="00E8345E"/>
    <w:rsid w:val="00E90897"/>
    <w:rsid w:val="00E91B22"/>
    <w:rsid w:val="00E9301C"/>
    <w:rsid w:val="00E93769"/>
    <w:rsid w:val="00E94716"/>
    <w:rsid w:val="00EA024C"/>
    <w:rsid w:val="00EA04B4"/>
    <w:rsid w:val="00EA206C"/>
    <w:rsid w:val="00EA228B"/>
    <w:rsid w:val="00EA3D50"/>
    <w:rsid w:val="00EA518D"/>
    <w:rsid w:val="00EA538A"/>
    <w:rsid w:val="00EA798E"/>
    <w:rsid w:val="00EB00A2"/>
    <w:rsid w:val="00EB0EC2"/>
    <w:rsid w:val="00EB2A08"/>
    <w:rsid w:val="00EB2FA9"/>
    <w:rsid w:val="00EB702E"/>
    <w:rsid w:val="00EC4B14"/>
    <w:rsid w:val="00EC7175"/>
    <w:rsid w:val="00EC762E"/>
    <w:rsid w:val="00EC78F9"/>
    <w:rsid w:val="00EC79A8"/>
    <w:rsid w:val="00ED17AA"/>
    <w:rsid w:val="00ED4249"/>
    <w:rsid w:val="00ED4C48"/>
    <w:rsid w:val="00ED58A1"/>
    <w:rsid w:val="00ED5C9B"/>
    <w:rsid w:val="00ED5E13"/>
    <w:rsid w:val="00ED7F3F"/>
    <w:rsid w:val="00EE07DF"/>
    <w:rsid w:val="00EE1C25"/>
    <w:rsid w:val="00EE1DEE"/>
    <w:rsid w:val="00EE35FE"/>
    <w:rsid w:val="00EE40B5"/>
    <w:rsid w:val="00EF36D8"/>
    <w:rsid w:val="00EF3D97"/>
    <w:rsid w:val="00EF76C8"/>
    <w:rsid w:val="00F00DBA"/>
    <w:rsid w:val="00F012E1"/>
    <w:rsid w:val="00F02008"/>
    <w:rsid w:val="00F04CE1"/>
    <w:rsid w:val="00F07909"/>
    <w:rsid w:val="00F12672"/>
    <w:rsid w:val="00F149D2"/>
    <w:rsid w:val="00F1629E"/>
    <w:rsid w:val="00F1765E"/>
    <w:rsid w:val="00F178C8"/>
    <w:rsid w:val="00F20F84"/>
    <w:rsid w:val="00F22B2D"/>
    <w:rsid w:val="00F24DF8"/>
    <w:rsid w:val="00F325E2"/>
    <w:rsid w:val="00F32CAE"/>
    <w:rsid w:val="00F32CEF"/>
    <w:rsid w:val="00F33721"/>
    <w:rsid w:val="00F34F19"/>
    <w:rsid w:val="00F359D5"/>
    <w:rsid w:val="00F36FCE"/>
    <w:rsid w:val="00F4023E"/>
    <w:rsid w:val="00F41C03"/>
    <w:rsid w:val="00F45188"/>
    <w:rsid w:val="00F45B2B"/>
    <w:rsid w:val="00F46DA1"/>
    <w:rsid w:val="00F5085D"/>
    <w:rsid w:val="00F51E1D"/>
    <w:rsid w:val="00F52B82"/>
    <w:rsid w:val="00F54FDA"/>
    <w:rsid w:val="00F55F7B"/>
    <w:rsid w:val="00F56372"/>
    <w:rsid w:val="00F57CC0"/>
    <w:rsid w:val="00F57EAF"/>
    <w:rsid w:val="00F604D0"/>
    <w:rsid w:val="00F60A80"/>
    <w:rsid w:val="00F60E09"/>
    <w:rsid w:val="00F62AE1"/>
    <w:rsid w:val="00F66B1D"/>
    <w:rsid w:val="00F678BE"/>
    <w:rsid w:val="00F7184D"/>
    <w:rsid w:val="00F7351E"/>
    <w:rsid w:val="00F73B69"/>
    <w:rsid w:val="00F7656C"/>
    <w:rsid w:val="00F817D9"/>
    <w:rsid w:val="00F81A57"/>
    <w:rsid w:val="00F81B60"/>
    <w:rsid w:val="00F81F44"/>
    <w:rsid w:val="00F82BDA"/>
    <w:rsid w:val="00F83850"/>
    <w:rsid w:val="00F935FA"/>
    <w:rsid w:val="00F93913"/>
    <w:rsid w:val="00F93D72"/>
    <w:rsid w:val="00F93EE5"/>
    <w:rsid w:val="00F9665C"/>
    <w:rsid w:val="00F97CFC"/>
    <w:rsid w:val="00F97D65"/>
    <w:rsid w:val="00FA269D"/>
    <w:rsid w:val="00FA3A55"/>
    <w:rsid w:val="00FA3DD5"/>
    <w:rsid w:val="00FA64EB"/>
    <w:rsid w:val="00FB0447"/>
    <w:rsid w:val="00FB0490"/>
    <w:rsid w:val="00FB0659"/>
    <w:rsid w:val="00FB17B3"/>
    <w:rsid w:val="00FB18CA"/>
    <w:rsid w:val="00FB1954"/>
    <w:rsid w:val="00FB29DF"/>
    <w:rsid w:val="00FB43C9"/>
    <w:rsid w:val="00FB540A"/>
    <w:rsid w:val="00FB7928"/>
    <w:rsid w:val="00FC0FB9"/>
    <w:rsid w:val="00FC4A68"/>
    <w:rsid w:val="00FC59DB"/>
    <w:rsid w:val="00FC6D6C"/>
    <w:rsid w:val="00FD298C"/>
    <w:rsid w:val="00FD33F2"/>
    <w:rsid w:val="00FD5F0E"/>
    <w:rsid w:val="00FD6217"/>
    <w:rsid w:val="00FE08C8"/>
    <w:rsid w:val="00FE0D13"/>
    <w:rsid w:val="00FE1DA5"/>
    <w:rsid w:val="00FE3265"/>
    <w:rsid w:val="00FE3918"/>
    <w:rsid w:val="00FE481F"/>
    <w:rsid w:val="00FE5B34"/>
    <w:rsid w:val="00FE76B6"/>
    <w:rsid w:val="00FE7760"/>
    <w:rsid w:val="00FF08E9"/>
    <w:rsid w:val="00FF32EF"/>
    <w:rsid w:val="00FF3E85"/>
    <w:rsid w:val="00FF410C"/>
    <w:rsid w:val="00FF4986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2385"/>
    <o:shapelayout v:ext="edit">
      <o:idmap v:ext="edit" data="1"/>
    </o:shapelayout>
  </w:shapeDefaults>
  <w:decimalSymbol w:val=","/>
  <w:listSeparator w:val=";"/>
  <w14:docId w14:val="6E8AE9E6"/>
  <w15:docId w15:val="{6732B187-2C11-44C1-9707-8614462BE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6D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4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F06E7"/>
    <w:pPr>
      <w:tabs>
        <w:tab w:val="left" w:pos="660"/>
        <w:tab w:val="right" w:leader="dot" w:pos="9913"/>
      </w:tabs>
      <w:spacing w:after="100"/>
      <w:ind w:firstLine="284"/>
    </w:pPr>
    <w:rPr>
      <w:bCs/>
      <w:noProof/>
      <w:sz w:val="22"/>
      <w:szCs w:val="22"/>
    </w:r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paragraph" w:customStyle="1" w:styleId="generallist">
    <w:name w:val="general list"/>
    <w:basedOn w:val="a"/>
    <w:autoRedefine/>
    <w:qFormat/>
    <w:rsid w:val="00365AB1"/>
    <w:pPr>
      <w:widowControl w:val="0"/>
      <w:numPr>
        <w:numId w:val="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65AB1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ragraphbold">
    <w:name w:val="paragraph bold"/>
    <w:basedOn w:val="generalparagraph"/>
    <w:qFormat/>
    <w:rsid w:val="00365AB1"/>
    <w:pPr>
      <w:spacing w:before="120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76D4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A200">
    <w:name w:val="A20"/>
    <w:uiPriority w:val="99"/>
    <w:rsid w:val="00F935FA"/>
    <w:rPr>
      <w:rFonts w:cs="OfficinaSansCTT"/>
      <w:color w:val="000000"/>
    </w:rPr>
  </w:style>
  <w:style w:type="character" w:customStyle="1" w:styleId="20">
    <w:name w:val="Заголовок 2 Знак"/>
    <w:basedOn w:val="a0"/>
    <w:link w:val="2"/>
    <w:uiPriority w:val="9"/>
    <w:semiHidden/>
    <w:rsid w:val="003504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6pt">
    <w:name w:val="Основной текст (2) + 6 pt"/>
    <w:basedOn w:val="a0"/>
    <w:rsid w:val="00766E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1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1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3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5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8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6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9" Type="http://schemas.openxmlformats.org/officeDocument/2006/relationships/image" Target="media/image25.emf"/><Relationship Id="rId21" Type="http://schemas.openxmlformats.org/officeDocument/2006/relationships/image" Target="media/image7.png"/><Relationship Id="rId34" Type="http://schemas.openxmlformats.org/officeDocument/2006/relationships/image" Target="media/image20.pn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41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40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2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image" Target="media/image17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43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9.png"/><Relationship Id="rId38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45B90-3341-4F04-8608-BA2623848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4BCBA3D8</Template>
  <TotalTime>408</TotalTime>
  <Pages>42</Pages>
  <Words>6924</Words>
  <Characters>39467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46299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95</cp:revision>
  <cp:lastPrinted>2021-03-26T08:29:00Z</cp:lastPrinted>
  <dcterms:created xsi:type="dcterms:W3CDTF">2023-11-24T09:55:00Z</dcterms:created>
  <dcterms:modified xsi:type="dcterms:W3CDTF">2025-03-07T08:17:00Z</dcterms:modified>
</cp:coreProperties>
</file>