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</w:t>
            </w:r>
            <w:r w:rsidR="00887B43"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20MW/KOR</w:t>
            </w:r>
            <w:r w:rsidR="00887B43"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20MW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87B4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</w:t>
            </w:r>
            <w:r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20MW/KOR</w:t>
            </w:r>
            <w:r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20MW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E034B" w:rsidRDefault="005E034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E034B" w:rsidRDefault="005E034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E034B" w:rsidRDefault="005E034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E12B56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AD4E93" w:rsidRDefault="00AD4E9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E3715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E37158">
        <w:rPr>
          <w:b/>
          <w:sz w:val="22"/>
          <w:szCs w:val="22"/>
        </w:rPr>
        <w:lastRenderedPageBreak/>
        <w:t>СОДЕРЖАНИЕ</w:t>
      </w:r>
    </w:p>
    <w:p w:rsidR="00E37158" w:rsidRPr="00E3715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37158">
        <w:rPr>
          <w:sz w:val="22"/>
          <w:szCs w:val="22"/>
        </w:rPr>
        <w:fldChar w:fldCharType="begin"/>
      </w:r>
      <w:r w:rsidRPr="00E37158">
        <w:rPr>
          <w:sz w:val="22"/>
          <w:szCs w:val="22"/>
        </w:rPr>
        <w:instrText xml:space="preserve"> TOC \o "1-3" \h \z \u </w:instrText>
      </w:r>
      <w:r w:rsidRPr="00E37158">
        <w:rPr>
          <w:sz w:val="22"/>
          <w:szCs w:val="22"/>
        </w:rPr>
        <w:fldChar w:fldCharType="separate"/>
      </w:r>
      <w:hyperlink w:anchor="_Toc106916224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1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ОСНОВНЫЕ СВЕДЕНИЯ ОБ ИЗДЕ</w:t>
        </w:r>
        <w:r w:rsidR="00E37158" w:rsidRPr="00E37158">
          <w:rPr>
            <w:rStyle w:val="ad"/>
            <w:b/>
            <w:noProof/>
            <w:sz w:val="22"/>
            <w:szCs w:val="22"/>
          </w:rPr>
          <w:t>Л</w:t>
        </w:r>
        <w:r w:rsidR="00E37158" w:rsidRPr="00E37158">
          <w:rPr>
            <w:rStyle w:val="ad"/>
            <w:b/>
            <w:noProof/>
            <w:sz w:val="22"/>
            <w:szCs w:val="22"/>
          </w:rPr>
          <w:t>ИИ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_Toc106916224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3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25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2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_Toc106916225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4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26" w:history="1">
        <w:r w:rsidR="00E37158" w:rsidRPr="00E37158">
          <w:rPr>
            <w:rStyle w:val="ad"/>
            <w:noProof/>
            <w:sz w:val="22"/>
            <w:szCs w:val="22"/>
          </w:rPr>
          <w:t>2.1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Описание изделия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_Toc106916226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4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27" w:history="1">
        <w:r w:rsidR="00E37158" w:rsidRPr="00E37158">
          <w:rPr>
            <w:rStyle w:val="ad"/>
            <w:noProof/>
            <w:sz w:val="22"/>
            <w:szCs w:val="22"/>
          </w:rPr>
          <w:t>2.2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Принцип работы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_Toc106916227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4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28" w:history="1">
        <w:r w:rsidR="00E37158" w:rsidRPr="00E37158">
          <w:rPr>
            <w:rStyle w:val="ad"/>
            <w:noProof/>
            <w:sz w:val="22"/>
            <w:szCs w:val="22"/>
          </w:rPr>
          <w:t>2.3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_Toc106916228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6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29" w:history="1">
        <w:r w:rsidR="00E37158" w:rsidRPr="00E37158">
          <w:rPr>
            <w:rStyle w:val="ad"/>
            <w:noProof/>
            <w:sz w:val="22"/>
            <w:szCs w:val="22"/>
          </w:rPr>
          <w:t>2.4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_Toc106916229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7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0" w:history="1">
        <w:r w:rsidR="00E37158" w:rsidRPr="00E37158">
          <w:rPr>
            <w:rStyle w:val="ad"/>
            <w:noProof/>
            <w:sz w:val="22"/>
            <w:szCs w:val="22"/>
          </w:rPr>
          <w:t>2.5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Чертеж изделия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_Toc106916230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9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1" w:history="1">
        <w:r w:rsidR="00E37158" w:rsidRPr="00E37158">
          <w:rPr>
            <w:rStyle w:val="ad"/>
            <w:noProof/>
            <w:sz w:val="22"/>
            <w:szCs w:val="22"/>
          </w:rPr>
          <w:t>2.6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_Toc106916231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10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2" w:history="1">
        <w:r w:rsidR="00E37158" w:rsidRPr="00E37158">
          <w:rPr>
            <w:rStyle w:val="ad"/>
            <w:noProof/>
            <w:sz w:val="22"/>
            <w:szCs w:val="22"/>
          </w:rPr>
          <w:t>2.7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noProof/>
            <w:sz w:val="22"/>
            <w:szCs w:val="22"/>
          </w:rPr>
          <w:t>Маркировка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_Toc106916232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11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3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3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КОМПЛЕКТНОСТЬ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_Toc106916233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12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4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4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ГАРАНТИИ ИЗГОТОВИТЕЛ</w:t>
        </w:r>
        <w:r w:rsidR="00E37158" w:rsidRPr="00E37158">
          <w:rPr>
            <w:rStyle w:val="ad"/>
            <w:b/>
            <w:noProof/>
            <w:sz w:val="22"/>
            <w:szCs w:val="22"/>
          </w:rPr>
          <w:t>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_Toc106916234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13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5" w:history="1">
        <w:r w:rsidR="00E37158" w:rsidRPr="00E37158">
          <w:rPr>
            <w:rStyle w:val="ad"/>
            <w:b/>
            <w:noProof/>
            <w:sz w:val="22"/>
            <w:szCs w:val="22"/>
          </w:rPr>
          <w:t>5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КОНСЕРВАЦИЯ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_Toc106916235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14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6" w:history="1">
        <w:r w:rsidR="00E37158" w:rsidRPr="00E37158">
          <w:rPr>
            <w:rStyle w:val="ad"/>
            <w:b/>
            <w:noProof/>
            <w:sz w:val="22"/>
            <w:szCs w:val="22"/>
          </w:rPr>
          <w:t>6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_Toc106916236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15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7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7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_Toc106916237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17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8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8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_Toc106916238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19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39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9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_Toc106916239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19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40" w:history="1">
        <w:r w:rsidR="00E37158" w:rsidRPr="00E37158">
          <w:rPr>
            <w:rStyle w:val="ad"/>
            <w:noProof/>
            <w:sz w:val="22"/>
            <w:szCs w:val="22"/>
          </w:rPr>
          <w:t>9.1 Общие требования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_Toc106916240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21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41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10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_Toc106916241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23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42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11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_Toc106916242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28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43" w:history="1">
        <w:r w:rsidR="00E37158" w:rsidRPr="00E37158">
          <w:rPr>
            <w:rStyle w:val="ad"/>
            <w:b/>
            <w:bCs/>
            <w:noProof/>
            <w:sz w:val="22"/>
            <w:szCs w:val="22"/>
          </w:rPr>
          <w:t>12</w:t>
        </w:r>
        <w:r w:rsidR="00E37158" w:rsidRPr="00E3715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158" w:rsidRPr="00E37158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E37158" w:rsidRPr="00E37158">
          <w:rPr>
            <w:noProof/>
            <w:webHidden/>
            <w:sz w:val="22"/>
            <w:szCs w:val="22"/>
          </w:rPr>
          <w:tab/>
        </w:r>
        <w:r w:rsidR="00E37158" w:rsidRPr="00E37158">
          <w:rPr>
            <w:noProof/>
            <w:webHidden/>
            <w:sz w:val="22"/>
            <w:szCs w:val="22"/>
          </w:rPr>
          <w:fldChar w:fldCharType="begin"/>
        </w:r>
        <w:r w:rsidR="00E37158" w:rsidRPr="00E37158">
          <w:rPr>
            <w:noProof/>
            <w:webHidden/>
            <w:sz w:val="22"/>
            <w:szCs w:val="22"/>
          </w:rPr>
          <w:instrText xml:space="preserve"> PAGEREF _Toc106916243 \h </w:instrText>
        </w:r>
        <w:r w:rsidR="00E37158" w:rsidRPr="00E37158">
          <w:rPr>
            <w:noProof/>
            <w:webHidden/>
            <w:sz w:val="22"/>
            <w:szCs w:val="22"/>
          </w:rPr>
        </w:r>
        <w:r w:rsidR="00E37158" w:rsidRPr="00E37158">
          <w:rPr>
            <w:noProof/>
            <w:webHidden/>
            <w:sz w:val="22"/>
            <w:szCs w:val="22"/>
          </w:rPr>
          <w:fldChar w:fldCharType="separate"/>
        </w:r>
        <w:r w:rsidR="00E37158" w:rsidRPr="00E37158">
          <w:rPr>
            <w:noProof/>
            <w:webHidden/>
            <w:sz w:val="22"/>
            <w:szCs w:val="22"/>
          </w:rPr>
          <w:t>30</w:t>
        </w:r>
        <w:r w:rsidR="00E37158" w:rsidRPr="00E37158">
          <w:rPr>
            <w:noProof/>
            <w:webHidden/>
            <w:sz w:val="22"/>
            <w:szCs w:val="22"/>
          </w:rPr>
          <w:fldChar w:fldCharType="end"/>
        </w:r>
      </w:hyperlink>
    </w:p>
    <w:p w:rsidR="00E37158" w:rsidRPr="00E37158" w:rsidRDefault="004E31DD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6244" w:history="1">
        <w:r w:rsidR="00E37158" w:rsidRPr="00E37158">
          <w:rPr>
            <w:rStyle w:val="ad"/>
            <w:b/>
          </w:rPr>
          <w:t>13</w:t>
        </w:r>
        <w:r w:rsidR="00E37158" w:rsidRPr="00E37158">
          <w:rPr>
            <w:rFonts w:asciiTheme="minorHAnsi" w:eastAsiaTheme="minorEastAsia" w:hAnsiTheme="minorHAnsi" w:cstheme="minorBidi"/>
            <w:bCs w:val="0"/>
          </w:rPr>
          <w:tab/>
        </w:r>
        <w:r w:rsidR="00E37158" w:rsidRPr="00E37158">
          <w:rPr>
            <w:rStyle w:val="ad"/>
            <w:rFonts w:eastAsia="Arial Unicode MS"/>
            <w:b/>
          </w:rPr>
          <w:t>СВЕДЕНИЯ О РЕКЛАМАЦИЯХ</w:t>
        </w:r>
        <w:r w:rsidR="00E37158" w:rsidRPr="00E37158">
          <w:rPr>
            <w:webHidden/>
          </w:rPr>
          <w:tab/>
        </w:r>
        <w:r w:rsidR="00E37158" w:rsidRPr="00E37158">
          <w:rPr>
            <w:webHidden/>
          </w:rPr>
          <w:fldChar w:fldCharType="begin"/>
        </w:r>
        <w:r w:rsidR="00E37158" w:rsidRPr="00E37158">
          <w:rPr>
            <w:webHidden/>
          </w:rPr>
          <w:instrText xml:space="preserve"> PAGEREF _Toc106916244 \h </w:instrText>
        </w:r>
        <w:r w:rsidR="00E37158" w:rsidRPr="00E37158">
          <w:rPr>
            <w:webHidden/>
          </w:rPr>
        </w:r>
        <w:r w:rsidR="00E37158" w:rsidRPr="00E37158">
          <w:rPr>
            <w:webHidden/>
          </w:rPr>
          <w:fldChar w:fldCharType="separate"/>
        </w:r>
        <w:r w:rsidR="00E37158" w:rsidRPr="00E37158">
          <w:rPr>
            <w:webHidden/>
          </w:rPr>
          <w:t>31</w:t>
        </w:r>
        <w:r w:rsidR="00E37158" w:rsidRPr="00E37158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E37158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887B43" w:rsidRPr="00887B43">
        <w:rPr>
          <w:sz w:val="22"/>
          <w:szCs w:val="22"/>
        </w:rPr>
        <w:t>KFRI20MW/KORI20MW</w:t>
      </w:r>
      <w:r w:rsidR="00887B43">
        <w:rPr>
          <w:b/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6224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87B43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887B43">
              <w:rPr>
                <w:sz w:val="22"/>
                <w:szCs w:val="22"/>
              </w:rPr>
              <w:t>KFRI20MW/KORI20MW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87B43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887B43">
              <w:rPr>
                <w:sz w:val="22"/>
                <w:szCs w:val="22"/>
              </w:rPr>
              <w:t>KFRI20MW/KORI20MW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5E034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5E034B" w:rsidP="00024FF2">
            <w:pPr>
              <w:jc w:val="center"/>
              <w:rPr>
                <w:sz w:val="22"/>
                <w:szCs w:val="22"/>
              </w:rPr>
            </w:pPr>
            <w:r w:rsidRPr="00E12B56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5E034B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12B56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от 12.04.2022 до 11.04.2027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D4E93" w:rsidRPr="00AD4E93" w:rsidRDefault="00AD4E93" w:rsidP="00AD4E93">
            <w:pPr>
              <w:pStyle w:val="21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AD4E93" w:rsidP="00AD4E93">
            <w:pPr>
              <w:jc w:val="center"/>
              <w:rPr>
                <w:sz w:val="22"/>
                <w:szCs w:val="22"/>
              </w:rPr>
            </w:pPr>
            <w:r w:rsidRPr="00AD4E93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5E034B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5E034B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1408D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1408D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1408D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1408D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1408D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1408D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6916225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6916226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907F02" w:rsidRPr="00887B43">
        <w:rPr>
          <w:sz w:val="22"/>
          <w:szCs w:val="22"/>
        </w:rPr>
        <w:t>KFRI20MW/KORI20MW</w:t>
      </w:r>
      <w:r w:rsidR="00907F02">
        <w:rPr>
          <w:b/>
          <w:sz w:val="22"/>
          <w:szCs w:val="22"/>
        </w:rPr>
        <w:t xml:space="preserve"> </w:t>
      </w:r>
      <w:r w:rsidR="00907F02">
        <w:rPr>
          <w:sz w:val="22"/>
          <w:szCs w:val="22"/>
        </w:rPr>
        <w:t>серии Fo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E12B56" w:rsidRPr="00E12B56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E12B56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A373D" w:rsidRDefault="00CA373D" w:rsidP="00CA37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A373D">
        <w:rPr>
          <w:sz w:val="22"/>
          <w:szCs w:val="22"/>
        </w:rPr>
        <w:t>Внутренние блоки серии Fortis полностью совме</w:t>
      </w:r>
      <w:r w:rsidR="00D76976">
        <w:rPr>
          <w:sz w:val="22"/>
          <w:szCs w:val="22"/>
        </w:rPr>
        <w:t>стимы с наружными блоками 2MSHD, 3MSHD, 4MSHD и 5MSHD</w:t>
      </w:r>
      <w:r w:rsidRPr="00CA373D">
        <w:rPr>
          <w:sz w:val="22"/>
          <w:szCs w:val="22"/>
        </w:rPr>
        <w:t xml:space="preserve"> мультисплит-систем Pioneer.</w:t>
      </w:r>
    </w:p>
    <w:p w:rsidR="00FC4A68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CA373D">
        <w:rPr>
          <w:sz w:val="22"/>
          <w:szCs w:val="22"/>
        </w:rPr>
        <w:t>21</w:t>
      </w:r>
      <w:r w:rsidR="009D2079" w:rsidRPr="009D2079">
        <w:rPr>
          <w:sz w:val="22"/>
          <w:szCs w:val="22"/>
        </w:rPr>
        <w:t xml:space="preserve"> дБ(А)</w:t>
      </w:r>
      <w:r>
        <w:rPr>
          <w:sz w:val="22"/>
          <w:szCs w:val="22"/>
        </w:rPr>
        <w:t>.</w:t>
      </w:r>
    </w:p>
    <w:p w:rsidR="009D6881" w:rsidRDefault="00FE2334" w:rsidP="00FE23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1408DA" w:rsidRPr="00790D1B" w:rsidRDefault="001408DA" w:rsidP="001408DA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790D1B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87598B" w:rsidRPr="00556724" w:rsidRDefault="0087598B" w:rsidP="002D43A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Автоочистка и автопросушка внутреннего блока исключают возникновение плесени и запахов во внутреннем блоке;</w:t>
      </w:r>
    </w:p>
    <w:p w:rsidR="00FE2334" w:rsidRPr="00556724" w:rsidRDefault="0087598B" w:rsidP="002D43A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Возможность дистанционного управления кондиционером</w:t>
      </w:r>
      <w:r w:rsidRPr="00556724">
        <w:rPr>
          <w:rFonts w:ascii="Times New Roman" w:hAnsi="Times New Roman"/>
        </w:rPr>
        <w:br/>
        <w:t>через wi-fi модуль и приложение;</w:t>
      </w:r>
    </w:p>
    <w:p w:rsidR="0087598B" w:rsidRPr="00556724" w:rsidRDefault="0087598B" w:rsidP="002D43A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Интеллектуальная разморозка. Разморозка наружного блока запускается только при необходимости, что снижает расход энергопотребления;</w:t>
      </w:r>
    </w:p>
    <w:p w:rsidR="009D6881" w:rsidRPr="00556724" w:rsidRDefault="009D6881" w:rsidP="002D43A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556724" w:rsidRDefault="00E218C1" w:rsidP="002D43A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Электрический подогреватель компрессора для эффективной работы зимой</w:t>
      </w:r>
      <w:r w:rsidR="009D2079" w:rsidRPr="00556724">
        <w:rPr>
          <w:rFonts w:ascii="Times New Roman" w:hAnsi="Times New Roman"/>
        </w:rPr>
        <w:t>.</w:t>
      </w:r>
    </w:p>
    <w:p w:rsidR="007E38E8" w:rsidRDefault="00C8064F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>
        <w:rPr>
          <w:sz w:val="22"/>
          <w:szCs w:val="22"/>
          <w:lang w:val="en-US"/>
        </w:rPr>
        <w:t>Fo</w:t>
      </w:r>
      <w:r w:rsidR="00FC4A68">
        <w:rPr>
          <w:sz w:val="22"/>
          <w:szCs w:val="22"/>
        </w:rPr>
        <w:t xml:space="preserve">rtis обладают энергоэффективностью класса </w:t>
      </w:r>
      <w:r w:rsidR="00FC4A68" w:rsidRPr="009D2079">
        <w:rPr>
          <w:sz w:val="22"/>
          <w:szCs w:val="22"/>
        </w:rPr>
        <w:t>А</w:t>
      </w:r>
      <w:r w:rsidR="00FE2334">
        <w:rPr>
          <w:sz w:val="22"/>
          <w:szCs w:val="22"/>
        </w:rPr>
        <w:t>++</w:t>
      </w:r>
      <w:r w:rsidR="00FC4A68"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="00FC4A68"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6227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r w:rsidRPr="003F1F02">
        <w:rPr>
          <w:sz w:val="22"/>
          <w:szCs w:val="22"/>
        </w:rPr>
        <w:lastRenderedPageBreak/>
        <w:t xml:space="preserve">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83338" cy="6359562"/>
            <wp:effectExtent l="0" t="0" r="0" b="317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615" cy="638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408DA" w:rsidRDefault="001408DA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408DA" w:rsidRDefault="001408DA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408DA" w:rsidRDefault="001408DA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408DA" w:rsidRDefault="001408DA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1408DA" w:rsidRDefault="001408DA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6228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263EB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0.685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263EB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0.637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7F478C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7F478C" w:rsidRDefault="007F478C" w:rsidP="00812F7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300/500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7F478C" w:rsidRDefault="007F478C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21/37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49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F478C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713</w:t>
            </w:r>
            <w:r>
              <w:rPr>
                <w:sz w:val="22"/>
                <w:szCs w:val="22"/>
              </w:rPr>
              <w:t>х270х195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E257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720х428</w:t>
            </w:r>
            <w:r>
              <w:rPr>
                <w:sz w:val="22"/>
                <w:szCs w:val="22"/>
              </w:rPr>
              <w:t>х</w:t>
            </w:r>
            <w:r w:rsidR="00BC0A55" w:rsidRPr="00C54BE8">
              <w:rPr>
                <w:sz w:val="22"/>
                <w:szCs w:val="22"/>
                <w:lang w:val="en-US"/>
              </w:rPr>
              <w:t>310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0.55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6360B2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6360B2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6360B2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7F478C">
              <w:rPr>
                <w:sz w:val="22"/>
                <w:szCs w:val="22"/>
              </w:rPr>
              <w:t>.5/10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21.5/23.5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6229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6230"/>
      <w:r>
        <w:rPr>
          <w:b w:val="0"/>
          <w:sz w:val="22"/>
          <w:szCs w:val="22"/>
        </w:rPr>
        <w:lastRenderedPageBreak/>
        <w:t>Чертеж изделия</w:t>
      </w:r>
      <w:bookmarkEnd w:id="6"/>
      <w:r>
        <w:rPr>
          <w:b w:val="0"/>
          <w:sz w:val="22"/>
          <w:szCs w:val="22"/>
        </w:rPr>
        <w:t xml:space="preserve"> </w:t>
      </w: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424E58" w:rsidRDefault="00424E58" w:rsidP="00424E58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424E58" w:rsidRDefault="00424E58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6648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00500" cy="35909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6648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562350" cy="267652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648E4" w:rsidRDefault="006648E4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648E4" w:rsidRDefault="006648E4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648E4" w:rsidRDefault="006648E4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6232" w:rsidRDefault="00B86232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6232" w:rsidRDefault="00B86232" w:rsidP="00B8623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06916231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B86232" w:rsidRDefault="00B86232" w:rsidP="00B8623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86232" w:rsidRDefault="00B86232" w:rsidP="00B8623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B86232" w:rsidRDefault="00B86232" w:rsidP="00B86232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5138869F" wp14:editId="00915024">
            <wp:extent cx="4265732" cy="4333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B86232" w:rsidRPr="00A11D93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B8623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B86232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B86232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B86232" w:rsidRPr="0041088F" w:rsidRDefault="00B86232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B86232" w:rsidRDefault="00B86232" w:rsidP="00B86232">
      <w:pPr>
        <w:spacing w:line="360" w:lineRule="auto"/>
        <w:jc w:val="center"/>
        <w:rPr>
          <w:noProof/>
          <w:sz w:val="20"/>
          <w:szCs w:val="20"/>
        </w:rPr>
      </w:pPr>
    </w:p>
    <w:p w:rsidR="00B86232" w:rsidRPr="00096689" w:rsidRDefault="00B86232" w:rsidP="00B86232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B8623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6916232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B8623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B70BE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9525" cy="2028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86232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06916233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1408DA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0691623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5E034B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5E034B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06916235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0691623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A575F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32064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C7C8D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812F71">
        <w:rPr>
          <w:sz w:val="22"/>
          <w:szCs w:val="22"/>
        </w:rPr>
        <w:t>20MW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071D5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070395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C8EE0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0F049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Pr="00575999">
        <w:rPr>
          <w:sz w:val="22"/>
          <w:szCs w:val="22"/>
        </w:rPr>
        <w:t>20MW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652CD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06916237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C0A5F3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68395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633D7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812F71">
        <w:rPr>
          <w:sz w:val="22"/>
          <w:szCs w:val="22"/>
        </w:rPr>
        <w:t>20MW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3DCAF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4B05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72656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Pr="00575999">
        <w:rPr>
          <w:sz w:val="22"/>
          <w:szCs w:val="22"/>
        </w:rPr>
        <w:t>20MW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106916238"/>
      <w:r w:rsidRPr="00985AEE">
        <w:rPr>
          <w:b/>
          <w:szCs w:val="28"/>
        </w:rPr>
        <w:t>СВЕДЕНИЯ ОБ УТИЛИЗАЦИИ</w:t>
      </w:r>
      <w:bookmarkEnd w:id="36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0691623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4" w:name="_Toc106916240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10691624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06916242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4E31DD">
      <w:pPr>
        <w:spacing w:after="160"/>
        <w:ind w:firstLine="284"/>
        <w:rPr>
          <w:sz w:val="20"/>
          <w:szCs w:val="20"/>
        </w:rPr>
      </w:pPr>
      <w:bookmarkStart w:id="57" w:name="_GoBack"/>
      <w:bookmarkEnd w:id="57"/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B86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06916243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B86232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691624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3D" w:rsidRDefault="00CA373D">
      <w:r>
        <w:separator/>
      </w:r>
    </w:p>
  </w:endnote>
  <w:endnote w:type="continuationSeparator" w:id="0">
    <w:p w:rsidR="00CA373D" w:rsidRDefault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CA373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KFRI20MW/KORI20MW.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31D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Pr="00C67A09" w:rsidRDefault="00CA373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KFRI20MW/KORI20MW</w:t>
                              </w:r>
                            </w:p>
                            <w:p w:rsidR="00CA373D" w:rsidRPr="00B465B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73D" w:rsidRPr="00613EFB" w:rsidRDefault="00CA37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73D" w:rsidRPr="00227DAA" w:rsidRDefault="00CA373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887B43">
                          <w:rPr>
                            <w:b/>
                            <w:sz w:val="22"/>
                            <w:szCs w:val="22"/>
                          </w:rPr>
                          <w:t>KFRI20MW/KORI20MW.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E31D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73D" w:rsidRPr="00C67A09" w:rsidRDefault="00CA373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73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KFRI20MW/KORI20MW</w:t>
                        </w:r>
                      </w:p>
                      <w:p w:rsidR="00CA373D" w:rsidRPr="00B465B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73D" w:rsidRPr="00613EFB" w:rsidRDefault="00CA37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31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575999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20MW/KOR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20MW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E31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73D" w:rsidRPr="00575999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20MW/KOR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20MW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31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07F02">
                                <w:rPr>
                                  <w:b/>
                                  <w:sz w:val="22"/>
                                  <w:szCs w:val="22"/>
                                </w:rPr>
                                <w:t>KFRI20MW/KORI20MW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373D" w:rsidRPr="00227DAA" w:rsidRDefault="00CA373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E31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A373D" w:rsidRPr="00227DAA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07F02">
                          <w:rPr>
                            <w:b/>
                            <w:sz w:val="22"/>
                            <w:szCs w:val="22"/>
                          </w:rPr>
                          <w:t>KFRI20MW/KORI20MW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373D" w:rsidRPr="00227DAA" w:rsidRDefault="00CA373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3D" w:rsidRDefault="00CA373D">
      <w:r>
        <w:separator/>
      </w:r>
    </w:p>
  </w:footnote>
  <w:footnote w:type="continuationSeparator" w:id="0">
    <w:p w:rsidR="00CA373D" w:rsidRDefault="00C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1BB0A66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3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8D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3EBD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3AD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7EF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4E58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1DD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034B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B43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D4E93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232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2B56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37158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4:docId w14:val="139CF157"/>
  <w15:docId w15:val="{B7776AF3-0EE8-4806-A184-BFE3BFAB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C8D13-8374-4282-8407-C11CDDC9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41</TotalTime>
  <Pages>31</Pages>
  <Words>5065</Words>
  <Characters>28875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29</cp:revision>
  <cp:lastPrinted>2021-03-26T08:29:00Z</cp:lastPrinted>
  <dcterms:created xsi:type="dcterms:W3CDTF">2022-03-01T10:40:00Z</dcterms:created>
  <dcterms:modified xsi:type="dcterms:W3CDTF">2024-01-31T10:51:00Z</dcterms:modified>
</cp:coreProperties>
</file>