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030F5E">
              <w:rPr>
                <w:b/>
                <w:szCs w:val="28"/>
              </w:rPr>
              <w:t>KFRI35LW/KORI3</w:t>
            </w:r>
            <w:r w:rsidR="0052388C">
              <w:rPr>
                <w:b/>
                <w:szCs w:val="28"/>
              </w:rPr>
              <w:t>5</w:t>
            </w:r>
            <w:r w:rsidR="00DD0A63" w:rsidRPr="00DD0A63">
              <w:rPr>
                <w:b/>
                <w:szCs w:val="28"/>
              </w:rPr>
              <w:t>LW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5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030F5E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KFRI35LW/KORI3</w:t>
            </w:r>
            <w:r w:rsidR="0052388C">
              <w:rPr>
                <w:b/>
                <w:szCs w:val="28"/>
              </w:rPr>
              <w:t>5</w:t>
            </w:r>
            <w:r w:rsidR="00DD0A63" w:rsidRPr="00DD0A63">
              <w:rPr>
                <w:b/>
                <w:szCs w:val="28"/>
              </w:rPr>
              <w:t>LW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E90BE1" w:rsidRDefault="00E90BE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E90BE1" w:rsidRDefault="00E90BE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E90BE1" w:rsidRDefault="00E90BE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E90BE1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414DE4" w:rsidRDefault="00414DE4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826DB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826DB8">
        <w:rPr>
          <w:b/>
          <w:sz w:val="22"/>
          <w:szCs w:val="22"/>
        </w:rPr>
        <w:lastRenderedPageBreak/>
        <w:t>СОДЕРЖАНИЕ</w:t>
      </w:r>
    </w:p>
    <w:p w:rsidR="00826DB8" w:rsidRPr="00826DB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26DB8">
        <w:rPr>
          <w:sz w:val="22"/>
          <w:szCs w:val="22"/>
        </w:rPr>
        <w:fldChar w:fldCharType="begin"/>
      </w:r>
      <w:r w:rsidRPr="00826DB8">
        <w:rPr>
          <w:sz w:val="22"/>
          <w:szCs w:val="22"/>
        </w:rPr>
        <w:instrText xml:space="preserve"> TOC \o "1-3" \h \z \u </w:instrText>
      </w:r>
      <w:r w:rsidRPr="00826DB8">
        <w:rPr>
          <w:sz w:val="22"/>
          <w:szCs w:val="22"/>
        </w:rPr>
        <w:fldChar w:fldCharType="separate"/>
      </w:r>
      <w:hyperlink w:anchor="_Toc106913891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1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_Toc106913891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3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2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2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_Toc106913892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4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3" w:history="1">
        <w:r w:rsidR="00826DB8" w:rsidRPr="00826DB8">
          <w:rPr>
            <w:rStyle w:val="ad"/>
            <w:noProof/>
            <w:sz w:val="22"/>
            <w:szCs w:val="22"/>
          </w:rPr>
          <w:t>2.1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noProof/>
            <w:sz w:val="22"/>
            <w:szCs w:val="22"/>
          </w:rPr>
          <w:t>Описание изделия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_Toc106913893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4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4" w:history="1">
        <w:r w:rsidR="00826DB8" w:rsidRPr="00826DB8">
          <w:rPr>
            <w:rStyle w:val="ad"/>
            <w:noProof/>
            <w:sz w:val="22"/>
            <w:szCs w:val="22"/>
          </w:rPr>
          <w:t>2.2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noProof/>
            <w:sz w:val="22"/>
            <w:szCs w:val="22"/>
          </w:rPr>
          <w:t>Принцип работы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_Toc106913894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4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5" w:history="1">
        <w:r w:rsidR="00826DB8" w:rsidRPr="00826DB8">
          <w:rPr>
            <w:rStyle w:val="ad"/>
            <w:noProof/>
            <w:sz w:val="22"/>
            <w:szCs w:val="22"/>
          </w:rPr>
          <w:t>2.3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_Toc106913895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6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6" w:history="1">
        <w:r w:rsidR="00826DB8" w:rsidRPr="00826DB8">
          <w:rPr>
            <w:rStyle w:val="ad"/>
            <w:noProof/>
            <w:sz w:val="22"/>
            <w:szCs w:val="22"/>
          </w:rPr>
          <w:t>2.4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_Toc106913896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7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7" w:history="1">
        <w:r w:rsidR="00826DB8" w:rsidRPr="00826DB8">
          <w:rPr>
            <w:rStyle w:val="ad"/>
            <w:noProof/>
            <w:sz w:val="22"/>
            <w:szCs w:val="22"/>
          </w:rPr>
          <w:t>2.5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_Toc106913897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9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8" w:history="1">
        <w:r w:rsidR="00826DB8" w:rsidRPr="00826DB8">
          <w:rPr>
            <w:rStyle w:val="ad"/>
            <w:noProof/>
            <w:sz w:val="22"/>
            <w:szCs w:val="22"/>
          </w:rPr>
          <w:t>2.6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noProof/>
            <w:sz w:val="22"/>
            <w:szCs w:val="22"/>
          </w:rPr>
          <w:t>Маркировка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_Toc106913898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10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899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1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КОМПЛЕКТНОСТЬ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_Toc106913899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10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0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2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_Toc106913900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11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1" w:history="1">
        <w:r w:rsidR="00826DB8" w:rsidRPr="00826DB8">
          <w:rPr>
            <w:rStyle w:val="ad"/>
            <w:b/>
            <w:noProof/>
            <w:sz w:val="22"/>
            <w:szCs w:val="22"/>
          </w:rPr>
          <w:t>3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КОНСЕРВАЦИЯ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_Toc106913901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12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2" w:history="1">
        <w:r w:rsidR="00826DB8" w:rsidRPr="00826DB8">
          <w:rPr>
            <w:rStyle w:val="ad"/>
            <w:b/>
            <w:noProof/>
            <w:sz w:val="22"/>
            <w:szCs w:val="22"/>
          </w:rPr>
          <w:t>4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_Toc106913902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13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3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5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_Toc106913903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15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4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6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_Toc106913904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17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5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7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_Toc106913905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17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6" w:history="1">
        <w:r w:rsidR="00826DB8" w:rsidRPr="00826DB8">
          <w:rPr>
            <w:rStyle w:val="ad"/>
            <w:noProof/>
            <w:sz w:val="22"/>
            <w:szCs w:val="22"/>
          </w:rPr>
          <w:t>9.1 Общие требования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_Toc106913906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22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7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8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_Toc106913907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23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8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9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_Toc106913908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28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09" w:history="1">
        <w:r w:rsidR="00826DB8" w:rsidRPr="00826DB8">
          <w:rPr>
            <w:rStyle w:val="ad"/>
            <w:b/>
            <w:bCs/>
            <w:noProof/>
            <w:sz w:val="22"/>
            <w:szCs w:val="22"/>
          </w:rPr>
          <w:t>10</w:t>
        </w:r>
        <w:r w:rsidR="00826DB8" w:rsidRPr="00826DB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6DB8" w:rsidRPr="00826DB8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_Toc106913909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30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10" w:history="1">
        <w:r w:rsidR="00826DB8" w:rsidRPr="00826DB8">
          <w:rPr>
            <w:rStyle w:val="ad"/>
            <w:noProof/>
            <w:sz w:val="22"/>
            <w:szCs w:val="22"/>
          </w:rPr>
          <w:t>12.1 Транспортировка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_Toc106913910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30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3911" w:history="1">
        <w:r w:rsidR="00826DB8" w:rsidRPr="00826DB8">
          <w:rPr>
            <w:rStyle w:val="ad"/>
            <w:noProof/>
            <w:sz w:val="22"/>
            <w:szCs w:val="22"/>
          </w:rPr>
          <w:t>12.2 Хранение</w:t>
        </w:r>
        <w:r w:rsidR="00826DB8" w:rsidRPr="00826DB8">
          <w:rPr>
            <w:noProof/>
            <w:webHidden/>
            <w:sz w:val="22"/>
            <w:szCs w:val="22"/>
          </w:rPr>
          <w:tab/>
        </w:r>
        <w:r w:rsidR="00826DB8" w:rsidRPr="00826DB8">
          <w:rPr>
            <w:noProof/>
            <w:webHidden/>
            <w:sz w:val="22"/>
            <w:szCs w:val="22"/>
          </w:rPr>
          <w:fldChar w:fldCharType="begin"/>
        </w:r>
        <w:r w:rsidR="00826DB8" w:rsidRPr="00826DB8">
          <w:rPr>
            <w:noProof/>
            <w:webHidden/>
            <w:sz w:val="22"/>
            <w:szCs w:val="22"/>
          </w:rPr>
          <w:instrText xml:space="preserve"> PAGEREF _Toc106913911 \h </w:instrText>
        </w:r>
        <w:r w:rsidR="00826DB8" w:rsidRPr="00826DB8">
          <w:rPr>
            <w:noProof/>
            <w:webHidden/>
            <w:sz w:val="22"/>
            <w:szCs w:val="22"/>
          </w:rPr>
        </w:r>
        <w:r w:rsidR="00826DB8" w:rsidRPr="00826DB8">
          <w:rPr>
            <w:noProof/>
            <w:webHidden/>
            <w:sz w:val="22"/>
            <w:szCs w:val="22"/>
          </w:rPr>
          <w:fldChar w:fldCharType="separate"/>
        </w:r>
        <w:r w:rsidR="00826DB8" w:rsidRPr="00826DB8">
          <w:rPr>
            <w:noProof/>
            <w:webHidden/>
            <w:sz w:val="22"/>
            <w:szCs w:val="22"/>
          </w:rPr>
          <w:t>30</w:t>
        </w:r>
        <w:r w:rsidR="00826DB8" w:rsidRPr="00826DB8">
          <w:rPr>
            <w:noProof/>
            <w:webHidden/>
            <w:sz w:val="22"/>
            <w:szCs w:val="22"/>
          </w:rPr>
          <w:fldChar w:fldCharType="end"/>
        </w:r>
      </w:hyperlink>
    </w:p>
    <w:p w:rsidR="00826DB8" w:rsidRPr="00826DB8" w:rsidRDefault="001E013C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6913912" w:history="1">
        <w:r w:rsidR="00826DB8" w:rsidRPr="00826DB8">
          <w:rPr>
            <w:rStyle w:val="ad"/>
            <w:b/>
          </w:rPr>
          <w:t>11</w:t>
        </w:r>
        <w:r w:rsidR="00826DB8" w:rsidRPr="00826DB8">
          <w:rPr>
            <w:rFonts w:asciiTheme="minorHAnsi" w:eastAsiaTheme="minorEastAsia" w:hAnsiTheme="minorHAnsi" w:cstheme="minorBidi"/>
            <w:bCs w:val="0"/>
          </w:rPr>
          <w:tab/>
        </w:r>
        <w:r w:rsidR="00826DB8" w:rsidRPr="00826DB8">
          <w:rPr>
            <w:rStyle w:val="ad"/>
            <w:rFonts w:eastAsia="Arial Unicode MS"/>
            <w:b/>
          </w:rPr>
          <w:t>СВЕДЕНИЯ О РЕКЛАМАЦИЯХ</w:t>
        </w:r>
        <w:r w:rsidR="00826DB8" w:rsidRPr="00826DB8">
          <w:rPr>
            <w:webHidden/>
          </w:rPr>
          <w:tab/>
        </w:r>
        <w:r w:rsidR="00826DB8" w:rsidRPr="00826DB8">
          <w:rPr>
            <w:webHidden/>
          </w:rPr>
          <w:fldChar w:fldCharType="begin"/>
        </w:r>
        <w:r w:rsidR="00826DB8" w:rsidRPr="00826DB8">
          <w:rPr>
            <w:webHidden/>
          </w:rPr>
          <w:instrText xml:space="preserve"> PAGEREF _Toc106913912 \h </w:instrText>
        </w:r>
        <w:r w:rsidR="00826DB8" w:rsidRPr="00826DB8">
          <w:rPr>
            <w:webHidden/>
          </w:rPr>
        </w:r>
        <w:r w:rsidR="00826DB8" w:rsidRPr="00826DB8">
          <w:rPr>
            <w:webHidden/>
          </w:rPr>
          <w:fldChar w:fldCharType="separate"/>
        </w:r>
        <w:r w:rsidR="00826DB8" w:rsidRPr="00826DB8">
          <w:rPr>
            <w:webHidden/>
          </w:rPr>
          <w:t>31</w:t>
        </w:r>
        <w:r w:rsidR="00826DB8" w:rsidRPr="00826DB8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826DB8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030F5E" w:rsidRPr="00030F5E">
        <w:rPr>
          <w:sz w:val="22"/>
          <w:szCs w:val="22"/>
        </w:rPr>
        <w:t>KFRI35LW/KORI35LW</w:t>
      </w:r>
      <w:r w:rsidR="00030F5E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6913891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030F5E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030F5E">
              <w:rPr>
                <w:sz w:val="22"/>
                <w:szCs w:val="22"/>
              </w:rPr>
              <w:t>KFRI35LW/KORI35LW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030F5E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030F5E">
              <w:rPr>
                <w:sz w:val="22"/>
                <w:szCs w:val="22"/>
              </w:rPr>
              <w:t>KFRI35LW/KORI35LW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1E013C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1E013C" w:rsidP="00024FF2">
            <w:pPr>
              <w:jc w:val="center"/>
              <w:rPr>
                <w:sz w:val="22"/>
                <w:szCs w:val="22"/>
              </w:rPr>
            </w:pPr>
            <w:r w:rsidRPr="00520181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1E013C" w:rsidRPr="00CC2C20" w:rsidTr="00A322F7">
        <w:trPr>
          <w:trHeight w:val="553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1E013C" w:rsidRPr="000C74BD" w:rsidRDefault="001E013C" w:rsidP="001E013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</w:t>
            </w:r>
            <w:bookmarkStart w:id="1" w:name="_GoBack"/>
            <w:bookmarkEnd w:id="1"/>
            <w:r w:rsidRPr="00C44F52">
              <w:rPr>
                <w:sz w:val="22"/>
                <w:szCs w:val="22"/>
              </w:rPr>
              <w:t>ных помещениях/зданиях; оборудование не предназначено для применения в быту</w:t>
            </w:r>
          </w:p>
        </w:tc>
      </w:tr>
      <w:tr w:rsidR="001E013C" w:rsidRPr="00CC2C20" w:rsidTr="00A322F7">
        <w:trPr>
          <w:trHeight w:val="553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1E013C" w:rsidRPr="006E6F2F" w:rsidRDefault="001E013C" w:rsidP="001E013C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1E013C" w:rsidRPr="00CC2C20" w:rsidTr="00113BB4">
        <w:trPr>
          <w:trHeight w:val="344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1E013C" w:rsidRPr="00CC2C20" w:rsidRDefault="001E013C" w:rsidP="001E013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1E013C" w:rsidRPr="00CC2C20" w:rsidTr="00A322F7">
        <w:trPr>
          <w:trHeight w:val="553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1E013C" w:rsidRPr="00CC2C20" w:rsidRDefault="001E013C" w:rsidP="001E0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E013C" w:rsidRPr="00CC2C20" w:rsidTr="00A322F7">
        <w:trPr>
          <w:trHeight w:val="492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1E013C" w:rsidRPr="00CC2C20" w:rsidRDefault="001E013C" w:rsidP="001E0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</w:tc>
      </w:tr>
      <w:tr w:rsidR="001E013C" w:rsidRPr="001E013C" w:rsidTr="00113BB4">
        <w:trPr>
          <w:trHeight w:val="362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1E013C" w:rsidRPr="008E1213" w:rsidRDefault="001E013C" w:rsidP="001E013C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1E013C" w:rsidRPr="00CC2C20" w:rsidTr="00113BB4">
        <w:trPr>
          <w:trHeight w:val="412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1E013C" w:rsidRPr="00CC2C20" w:rsidRDefault="001E013C" w:rsidP="001E013C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E013C" w:rsidRPr="001E013C" w:rsidTr="000B46CE">
        <w:trPr>
          <w:trHeight w:val="553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E013C" w:rsidRPr="00514A8E" w:rsidRDefault="001E013C" w:rsidP="001E013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1E013C" w:rsidRPr="00CC2C20" w:rsidTr="00A322F7">
        <w:trPr>
          <w:trHeight w:val="553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1E013C" w:rsidRPr="00CC2C20" w:rsidRDefault="001E013C" w:rsidP="001E013C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1E013C" w:rsidRPr="00CC2C20" w:rsidTr="00A322F7">
        <w:trPr>
          <w:trHeight w:val="553"/>
        </w:trPr>
        <w:tc>
          <w:tcPr>
            <w:tcW w:w="2405" w:type="dxa"/>
            <w:vAlign w:val="center"/>
          </w:tcPr>
          <w:p w:rsidR="001E013C" w:rsidRPr="00CC2C20" w:rsidRDefault="001E013C" w:rsidP="001E01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1E013C" w:rsidRDefault="001E013C" w:rsidP="001E013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1E013C" w:rsidRPr="006E3C0A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E013C" w:rsidRPr="006E3C0A" w:rsidRDefault="001E013C" w:rsidP="001E013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E013C" w:rsidRPr="006E3C0A" w:rsidRDefault="001E013C" w:rsidP="001E013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E013C" w:rsidRPr="006E3C0A" w:rsidRDefault="001E013C" w:rsidP="001E013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1E013C" w:rsidRPr="00CC2C20" w:rsidRDefault="001E013C" w:rsidP="001E013C">
            <w:pPr>
              <w:pStyle w:val="21"/>
              <w:rPr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  <w:r w:rsidRPr="00CE4A00">
              <w:rPr>
                <w:sz w:val="22"/>
                <w:szCs w:val="22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CE4A00">
              <w:rPr>
                <w:sz w:val="22"/>
                <w:szCs w:val="22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06913892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6913893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030F5E" w:rsidRPr="00030F5E">
        <w:rPr>
          <w:sz w:val="22"/>
          <w:szCs w:val="22"/>
        </w:rPr>
        <w:t>KFRI35LW/KORI35LW</w:t>
      </w:r>
      <w:r w:rsidR="00030F5E">
        <w:rPr>
          <w:sz w:val="22"/>
          <w:szCs w:val="22"/>
        </w:rPr>
        <w:t xml:space="preserve"> </w:t>
      </w:r>
      <w:r w:rsidR="007448AA">
        <w:rPr>
          <w:sz w:val="22"/>
          <w:szCs w:val="22"/>
        </w:rPr>
        <w:t>серии A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E90BE1" w:rsidRPr="00520181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E90BE1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CE4A00" w:rsidRPr="00822B77" w:rsidRDefault="00CE4A00" w:rsidP="00CE4A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CE4A00" w:rsidRDefault="00CE4A00" w:rsidP="00CE4A00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CE4A00" w:rsidRPr="00523CFD" w:rsidRDefault="00CE4A00" w:rsidP="00CE4A00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6913894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B77A47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4"/>
          <w:szCs w:val="28"/>
        </w:rPr>
        <w:lastRenderedPageBreak/>
        <w:drawing>
          <wp:inline distT="0" distB="0" distL="0" distR="0" wp14:anchorId="33F30DEF" wp14:editId="0E6A5F52">
            <wp:extent cx="5649502" cy="7328326"/>
            <wp:effectExtent l="0" t="0" r="889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67" cy="735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6913895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030F5E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3.5</w:t>
            </w:r>
          </w:p>
        </w:tc>
      </w:tr>
      <w:tr w:rsidR="00B77A47" w:rsidRPr="00135C40" w:rsidTr="005079C0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5B5034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B77A47" w:rsidRPr="00135C40" w:rsidTr="005079C0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3.23</w:t>
            </w:r>
          </w:p>
        </w:tc>
      </w:tr>
      <w:tr w:rsidR="00B77A47" w:rsidRPr="00135C40" w:rsidTr="005079C0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3.81</w:t>
            </w:r>
          </w:p>
        </w:tc>
      </w:tr>
      <w:tr w:rsidR="00B77A47" w:rsidRPr="00135C40" w:rsidTr="005079C0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7845F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1.083</w:t>
            </w:r>
          </w:p>
        </w:tc>
      </w:tr>
      <w:tr w:rsidR="00B77A47" w:rsidRPr="00135C40" w:rsidTr="005079C0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7845F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8418A9" w:rsidP="00030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="00030F5E">
              <w:rPr>
                <w:sz w:val="22"/>
                <w:szCs w:val="22"/>
              </w:rPr>
              <w:t>918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4.97</w:t>
            </w:r>
          </w:p>
        </w:tc>
      </w:tr>
      <w:tr w:rsidR="00B77A47" w:rsidRPr="00135C40" w:rsidTr="005079C0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EF4AEA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4.22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030F5E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280/59</w:t>
            </w:r>
            <w:r w:rsidR="00E05292">
              <w:rPr>
                <w:sz w:val="22"/>
                <w:szCs w:val="22"/>
              </w:rPr>
              <w:t>0</w:t>
            </w:r>
          </w:p>
        </w:tc>
      </w:tr>
      <w:tr w:rsidR="00B77A47" w:rsidRPr="00135C40" w:rsidTr="005079C0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Pr="00E4197E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27/41</w:t>
            </w:r>
          </w:p>
        </w:tc>
      </w:tr>
      <w:tr w:rsidR="00B77A47" w:rsidRPr="00135C40" w:rsidTr="005079C0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B77A47" w:rsidRPr="00135C40" w:rsidTr="005079C0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B77A47" w:rsidRPr="00135C40" w:rsidTr="005079C0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034186" w:rsidRDefault="005A78A6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B77A47" w:rsidRPr="00135C40" w:rsidTr="005079C0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</w:t>
            </w:r>
            <w:r w:rsidR="005A78A6">
              <w:rPr>
                <w:sz w:val="22"/>
                <w:szCs w:val="22"/>
              </w:rPr>
              <w:t>х256х185</w:t>
            </w:r>
          </w:p>
        </w:tc>
      </w:tr>
      <w:tr w:rsidR="00B77A47" w:rsidRPr="00135C40" w:rsidTr="005079C0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030F5E" w:rsidP="00030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</w:t>
            </w:r>
            <w:r w:rsidR="005A78A6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555</w:t>
            </w:r>
            <w:r w:rsidR="005A78A6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330</w:t>
            </w:r>
          </w:p>
        </w:tc>
      </w:tr>
      <w:tr w:rsidR="00B77A47" w:rsidRPr="00135C40" w:rsidTr="005079C0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77A47" w:rsidRPr="00832F6A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135C40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77A47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B77A47" w:rsidRPr="00C144C3">
              <w:rPr>
                <w:sz w:val="22"/>
                <w:szCs w:val="22"/>
              </w:rPr>
              <w:t>32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Pr="00C144C3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="00030F5E">
              <w:rPr>
                <w:sz w:val="22"/>
                <w:szCs w:val="22"/>
              </w:rPr>
              <w:t>69</w:t>
            </w:r>
          </w:p>
        </w:tc>
      </w:tr>
      <w:tr w:rsidR="00B77A47" w:rsidRPr="00135C40" w:rsidTr="005079C0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806D72" w:rsidRDefault="001E013C" w:rsidP="005079C0">
            <w:pPr>
              <w:spacing w:before="240"/>
              <w:jc w:val="center"/>
              <w:rPr>
                <w:sz w:val="22"/>
                <w:szCs w:val="22"/>
                <w:lang w:val="en-US"/>
              </w:rPr>
            </w:pPr>
            <w:hyperlink r:id="rId18" w:tooltip="Дифторметан (страница отсутствует)" w:history="1">
              <w:r w:rsidR="00B77A47">
                <w:rPr>
                  <w:sz w:val="22"/>
                  <w:szCs w:val="22"/>
                </w:rPr>
                <w:t>дифторметан</w:t>
              </w:r>
              <w:r w:rsidR="00B77A47" w:rsidRPr="005A6C22">
                <w:rPr>
                  <w:sz w:val="22"/>
                  <w:szCs w:val="22"/>
                </w:rPr>
                <w:t xml:space="preserve"> </w:t>
              </w:r>
            </w:hyperlink>
            <w:r w:rsidR="00B77A47">
              <w:rPr>
                <w:sz w:val="22"/>
                <w:szCs w:val="22"/>
              </w:rPr>
              <w:t>(</w:t>
            </w:r>
            <w:r w:rsidR="00B77A47" w:rsidRPr="005A6C22">
              <w:rPr>
                <w:sz w:val="22"/>
                <w:szCs w:val="22"/>
              </w:rPr>
              <w:t>CH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 w:rsidRPr="005A6C22">
              <w:rPr>
                <w:sz w:val="22"/>
                <w:szCs w:val="22"/>
              </w:rPr>
              <w:t>F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>
              <w:rPr>
                <w:sz w:val="22"/>
                <w:szCs w:val="22"/>
                <w:lang w:val="en-US"/>
              </w:rPr>
              <w:t>)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43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77A47" w:rsidRPr="002A09F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24</w:t>
            </w:r>
          </w:p>
        </w:tc>
      </w:tr>
      <w:tr w:rsidR="00B77A47" w:rsidRPr="00135C40" w:rsidTr="005079C0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8.3/9.8</w:t>
            </w:r>
          </w:p>
        </w:tc>
      </w:tr>
      <w:tr w:rsidR="00B77A47" w:rsidRPr="00135C40" w:rsidTr="005079C0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030F5E" w:rsidRDefault="00030F5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25.5/28</w:t>
            </w:r>
          </w:p>
          <w:p w:rsidR="00144ECA" w:rsidRPr="00144ECA" w:rsidRDefault="00144ECA" w:rsidP="005079C0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6913896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5079C0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3698F94" wp14:editId="73B6029F">
            <wp:extent cx="6001941" cy="8087096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20" cy="80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845F8" w:rsidRDefault="007845F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845F8" w:rsidRDefault="007845F8" w:rsidP="007845F8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5508893"/>
      <w:bookmarkStart w:id="8" w:name="_Toc106891247"/>
      <w:bookmarkStart w:id="9" w:name="_Toc106913897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  <w:bookmarkEnd w:id="9"/>
    </w:p>
    <w:p w:rsidR="007845F8" w:rsidRDefault="007845F8" w:rsidP="007845F8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845F8" w:rsidRDefault="007845F8" w:rsidP="007845F8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 xml:space="preserve">с изделием представлена на рисунке </w:t>
      </w:r>
      <w:r>
        <w:rPr>
          <w:b w:val="0"/>
          <w:sz w:val="22"/>
          <w:szCs w:val="22"/>
        </w:rPr>
        <w:t>3</w:t>
      </w:r>
      <w:r w:rsidRPr="00630897">
        <w:rPr>
          <w:b w:val="0"/>
          <w:sz w:val="22"/>
          <w:szCs w:val="22"/>
        </w:rPr>
        <w:t>.</w:t>
      </w:r>
    </w:p>
    <w:p w:rsidR="007845F8" w:rsidRDefault="007845F8" w:rsidP="007845F8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2EAADD0B" wp14:editId="6BEEAA69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A11D93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7845F8" w:rsidRPr="00A11D93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7845F8" w:rsidRPr="00A11D93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7845F8" w:rsidRPr="00A11D93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7845F8" w:rsidRPr="00A11D93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7845F8" w:rsidRPr="00A11D93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7845F8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7845F8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7845F8" w:rsidRPr="0041088F" w:rsidTr="00E3372D">
        <w:trPr>
          <w:trHeight w:val="232"/>
          <w:jc w:val="center"/>
        </w:trPr>
        <w:tc>
          <w:tcPr>
            <w:tcW w:w="101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7845F8" w:rsidRPr="0041088F" w:rsidRDefault="007845F8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7845F8" w:rsidRDefault="007845F8" w:rsidP="007845F8">
      <w:pPr>
        <w:spacing w:line="360" w:lineRule="auto"/>
        <w:jc w:val="center"/>
        <w:rPr>
          <w:noProof/>
          <w:sz w:val="20"/>
          <w:szCs w:val="20"/>
        </w:rPr>
      </w:pPr>
    </w:p>
    <w:p w:rsidR="007845F8" w:rsidRPr="00096689" w:rsidRDefault="007845F8" w:rsidP="007845F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C47F87" w:rsidRPr="008E3C86" w:rsidRDefault="00C47F87" w:rsidP="007845F8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0" w:name="_Toc106913898"/>
      <w:r w:rsidRPr="008E3C86">
        <w:rPr>
          <w:b w:val="0"/>
          <w:sz w:val="22"/>
          <w:szCs w:val="22"/>
        </w:rPr>
        <w:lastRenderedPageBreak/>
        <w:t>Маркировка</w:t>
      </w:r>
      <w:bookmarkEnd w:id="10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7845F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F21CD" w:rsidRPr="00656DF3" w:rsidRDefault="008F21CD" w:rsidP="008F21C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74311C5" wp14:editId="030D7927">
            <wp:extent cx="719329" cy="719329"/>
            <wp:effectExtent l="0" t="0" r="508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6ED84B1" wp14:editId="510844A2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3DCC86" wp14:editId="6EDC0A11">
            <wp:extent cx="717550" cy="717550"/>
            <wp:effectExtent l="0" t="0" r="6350" b="635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A7B22C5" wp14:editId="30F184F5">
            <wp:extent cx="723900" cy="7239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C8676FB" wp14:editId="0D8F5C12">
            <wp:extent cx="717550" cy="717550"/>
            <wp:effectExtent l="0" t="0" r="6350" b="6350"/>
            <wp:docPr id="101" name="Рисунок 10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845F8">
        <w:rPr>
          <w:noProof/>
          <w:sz w:val="20"/>
          <w:szCs w:val="20"/>
        </w:rPr>
        <w:t>4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06913899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1E22CC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810B70" w:rsidRPr="00343FCA" w:rsidRDefault="00DC7853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lastRenderedPageBreak/>
        <w:t xml:space="preserve"> </w:t>
      </w:r>
      <w:bookmarkStart w:id="23" w:name="_Toc106913900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06913901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0691390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28E60" id="Группа 223" o:spid="_x0000_s1026" style="position:absolute;margin-left:-.55pt;margin-top:8.3pt;width:491.4pt;height:428.4pt;z-index:251651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5FE9A" id="Прямая со стрелкой 255" o:spid="_x0000_s1026" type="#_x0000_t32" style="position:absolute;margin-left:77.8pt;margin-top:16.75pt;width:156.1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FD62A" id="Прямая со стрелкой 218" o:spid="_x0000_s1026" type="#_x0000_t32" style="position:absolute;margin-left:244.6pt;margin-top:16.65pt;width:99.1pt;height: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29681D">
        <w:rPr>
          <w:sz w:val="22"/>
          <w:szCs w:val="22"/>
        </w:rPr>
        <w:t>3</w:t>
      </w:r>
      <w:r w:rsidR="00C816DD">
        <w:rPr>
          <w:sz w:val="22"/>
          <w:szCs w:val="22"/>
        </w:rPr>
        <w:t>5</w:t>
      </w:r>
      <w:r w:rsidR="007A4EFF">
        <w:rPr>
          <w:sz w:val="22"/>
          <w:szCs w:val="22"/>
          <w:lang w:val="en-US"/>
        </w:rPr>
        <w:t>L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7BFE7" id="Прямая со стрелкой 254" o:spid="_x0000_s1026" type="#_x0000_t32" style="position:absolute;margin-left:147.9pt;margin-top:2.25pt;width:284.2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FE653" id="Группа 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543F8" id="Прямая со стрелкой 74" o:spid="_x0000_s1026" type="#_x0000_t32" style="position:absolute;margin-left:77.8pt;margin-top:16.75pt;width:156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15BB2" id="Прямая со стрелкой 75" o:spid="_x0000_s1026" type="#_x0000_t32" style="position:absolute;margin-left:244.6pt;margin-top:16.65pt;width:99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29681D">
        <w:rPr>
          <w:sz w:val="22"/>
          <w:szCs w:val="22"/>
        </w:rPr>
        <w:t>3</w:t>
      </w:r>
      <w:r w:rsidR="00C816DD">
        <w:rPr>
          <w:sz w:val="22"/>
          <w:szCs w:val="22"/>
        </w:rPr>
        <w:t>5</w:t>
      </w:r>
      <w:r w:rsidR="007A4EFF">
        <w:rPr>
          <w:sz w:val="22"/>
          <w:szCs w:val="22"/>
        </w:rPr>
        <w:t>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54EA7" id="Прямая со стрелкой 81" o:spid="_x0000_s1026" type="#_x0000_t32" style="position:absolute;margin-left:147.9pt;margin-top:2.25pt;width:284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06913903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BCC5B" id="Группа 89" o:spid="_x0000_s1026" style="position:absolute;margin-left:-1.9pt;margin-top:6.05pt;width:489.8pt;height:393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574C9" id="Прямая со стрелкой 96" o:spid="_x0000_s1026" type="#_x0000_t32" style="position:absolute;margin-left:77.8pt;margin-top:16.45pt;width:157.1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6C642" id="Прямая со стрелкой 95" o:spid="_x0000_s1026" type="#_x0000_t32" style="position:absolute;margin-left:247.5pt;margin-top:16.65pt;width:99.1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29681D">
        <w:rPr>
          <w:sz w:val="22"/>
          <w:szCs w:val="22"/>
        </w:rPr>
        <w:t>3</w:t>
      </w:r>
      <w:r w:rsidR="00C816DD">
        <w:rPr>
          <w:sz w:val="22"/>
          <w:szCs w:val="22"/>
        </w:rPr>
        <w:t>5</w:t>
      </w:r>
      <w:r w:rsidR="007A4EFF">
        <w:rPr>
          <w:sz w:val="22"/>
          <w:szCs w:val="22"/>
        </w:rPr>
        <w:t>L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D73BA4" id="Группа 82" o:spid="_x0000_s1026" style="position:absolute;margin-left:-1.9pt;margin-top:6.05pt;width:489.8pt;height:393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DFAC3" id="Прямая со стрелкой 87" o:spid="_x0000_s1026" type="#_x0000_t32" style="position:absolute;margin-left:77.8pt;margin-top:16.45pt;width:157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8568B" id="Прямая со стрелкой 88" o:spid="_x0000_s1026" type="#_x0000_t32" style="position:absolute;margin-left:247.5pt;margin-top:16.65pt;width:99.1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29681D">
        <w:rPr>
          <w:sz w:val="22"/>
          <w:szCs w:val="22"/>
        </w:rPr>
        <w:t>3</w:t>
      </w:r>
      <w:r w:rsidR="00C816DD">
        <w:rPr>
          <w:sz w:val="22"/>
          <w:szCs w:val="22"/>
        </w:rPr>
        <w:t>5</w:t>
      </w:r>
      <w:r w:rsidR="007A4EFF">
        <w:rPr>
          <w:sz w:val="22"/>
          <w:szCs w:val="22"/>
        </w:rPr>
        <w:t>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t xml:space="preserve"> </w:t>
      </w:r>
      <w:bookmarkStart w:id="37" w:name="_Toc106913904"/>
      <w:r w:rsidRPr="00985AEE">
        <w:rPr>
          <w:b/>
          <w:szCs w:val="28"/>
        </w:rPr>
        <w:t>СВЕДЕНИЯ ОБ УТИЛИЗАЦИИ</w:t>
      </w:r>
      <w:bookmarkEnd w:id="37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FE2A5B" w:rsidRDefault="00FE2A5B" w:rsidP="00FE2A5B">
      <w:pPr>
        <w:ind w:firstLine="720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4E3CE1" w:rsidRDefault="00FE2A5B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A63384" wp14:editId="7F1314A2">
            <wp:extent cx="723900" cy="8858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0691390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во избежание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открытый огонь или высокотемпературный фен для сушки воздушного</w:t>
      </w:r>
      <w:r w:rsidRPr="00A35D5F">
        <w:rPr>
          <w:sz w:val="22"/>
          <w:szCs w:val="22"/>
        </w:rPr>
        <w:br/>
        <w:t>фильтра, чтобы избежать деформации фильтра или его возгорания.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 перечисленных ниже, выключите кондиционер,</w:t>
      </w:r>
      <w:r w:rsidRPr="00A35D5F">
        <w:rPr>
          <w:sz w:val="22"/>
          <w:szCs w:val="22"/>
        </w:rPr>
        <w:br/>
        <w:t>немедленно отключите электропитание, а затем обратитесь к дилеру или специалистам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для обслуживания </w:t>
      </w:r>
      <w:r>
        <w:rPr>
          <w:sz w:val="22"/>
          <w:szCs w:val="22"/>
        </w:rPr>
        <w:t>или ликвидации неисправности: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Кабель питания перегревается или поврежден;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Автомат питания часто отключается;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Кондиционер выделяет запах горения;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FE2A5B" w:rsidRPr="00365AB1" w:rsidRDefault="00FE2A5B" w:rsidP="00FE2A5B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FE2A5B" w:rsidRPr="00365AB1" w:rsidRDefault="00FE2A5B" w:rsidP="00FE2A5B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FE2A5B" w:rsidRPr="00365AB1" w:rsidRDefault="00FE2A5B" w:rsidP="00FE2A5B">
      <w:pPr>
        <w:pStyle w:val="generallist"/>
      </w:pPr>
      <w:bookmarkStart w:id="45" w:name="bookmark90"/>
      <w:bookmarkStart w:id="46" w:name="bookmark91"/>
      <w:r w:rsidRPr="00365AB1">
        <w:t>Процедура установки</w:t>
      </w:r>
      <w:bookmarkEnd w:id="45"/>
      <w:bookmarkEnd w:id="46"/>
    </w:p>
    <w:p w:rsidR="00FE2A5B" w:rsidRPr="00365AB1" w:rsidRDefault="00FE2A5B" w:rsidP="00FE2A5B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FE2A5B" w:rsidRPr="00365AB1" w:rsidRDefault="00FE2A5B" w:rsidP="00FE2A5B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FE2A5B" w:rsidRPr="00365AB1" w:rsidRDefault="00FE2A5B" w:rsidP="00FE2A5B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FE2A5B" w:rsidRDefault="00FE2A5B" w:rsidP="00FE2A5B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bCs/>
          <w:sz w:val="22"/>
          <w:szCs w:val="22"/>
        </w:rPr>
      </w:pPr>
      <w:bookmarkStart w:id="47" w:name="bookmark92"/>
      <w:bookmarkStart w:id="48" w:name="bookmark93"/>
      <w:r w:rsidRPr="00365AB1">
        <w:rPr>
          <w:bCs/>
          <w:sz w:val="22"/>
          <w:szCs w:val="22"/>
        </w:rPr>
        <w:t>Советы по обслуживанию</w:t>
      </w:r>
      <w:bookmarkEnd w:id="47"/>
      <w:bookmarkEnd w:id="48"/>
    </w:p>
    <w:p w:rsidR="00FE2A5B" w:rsidRPr="00365AB1" w:rsidRDefault="00FE2A5B" w:rsidP="00FE2A5B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FE2A5B" w:rsidRPr="00365AB1" w:rsidRDefault="00FE2A5B" w:rsidP="00FE2A5B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FE2A5B" w:rsidRPr="00365AB1" w:rsidRDefault="00FE2A5B" w:rsidP="00FE2A5B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FE2A5B" w:rsidRPr="00D37A87" w:rsidRDefault="00FE2A5B" w:rsidP="00FE2A5B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FE2A5B" w:rsidRDefault="00FE2A5B" w:rsidP="00FE2A5B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49" w:name="bookmark94"/>
      <w:bookmarkStart w:id="50" w:name="bookmark95"/>
      <w:r w:rsidRPr="00365AB1">
        <w:rPr>
          <w:sz w:val="22"/>
          <w:szCs w:val="22"/>
        </w:rPr>
        <w:t>Пайка</w:t>
      </w:r>
      <w:bookmarkEnd w:id="49"/>
      <w:bookmarkEnd w:id="50"/>
    </w:p>
    <w:p w:rsidR="00FE2A5B" w:rsidRPr="00D37A87" w:rsidRDefault="00FE2A5B" w:rsidP="00FE2A5B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FE2A5B" w:rsidRPr="00D37A87" w:rsidRDefault="00FE2A5B" w:rsidP="00FE2A5B">
      <w:pPr>
        <w:pStyle w:val="generallist"/>
      </w:pPr>
      <w:r w:rsidRPr="00D37A87">
        <w:t>Хладагент необходимо собрать в специальный баллон.</w:t>
      </w:r>
    </w:p>
    <w:p w:rsidR="00FE2A5B" w:rsidRDefault="00FE2A5B" w:rsidP="00FE2A5B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51" w:name="bookmark96"/>
      <w:bookmarkStart w:id="52" w:name="bookmark97"/>
      <w:r w:rsidRPr="00365AB1">
        <w:rPr>
          <w:sz w:val="22"/>
          <w:szCs w:val="22"/>
        </w:rPr>
        <w:t>Заправка хладагентом</w:t>
      </w:r>
      <w:bookmarkEnd w:id="51"/>
      <w:bookmarkEnd w:id="52"/>
    </w:p>
    <w:p w:rsidR="00FE2A5B" w:rsidRPr="00D37A87" w:rsidRDefault="00FE2A5B" w:rsidP="00FE2A5B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FE2A5B" w:rsidRPr="00D37A87" w:rsidRDefault="00FE2A5B" w:rsidP="00FE2A5B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FE2A5B" w:rsidRPr="00D37A87" w:rsidRDefault="00FE2A5B" w:rsidP="00FE2A5B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FE2A5B" w:rsidRPr="00D37A87" w:rsidRDefault="00FE2A5B" w:rsidP="00FE2A5B">
      <w:pPr>
        <w:pStyle w:val="generallist"/>
      </w:pPr>
      <w:r w:rsidRPr="00D37A87">
        <w:t>Избыточная заправка хладагентом запрещена.</w:t>
      </w:r>
    </w:p>
    <w:p w:rsidR="00FE2A5B" w:rsidRPr="00D37A87" w:rsidRDefault="00FE2A5B" w:rsidP="00FE2A5B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  <w:lang w:val="ru"/>
        </w:rPr>
      </w:pP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заводском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Вашего здоровья вредно, если охлажденный воздух попадает на Вас в течение</w:t>
      </w:r>
      <w:r w:rsidRPr="00A35D5F">
        <w:rPr>
          <w:sz w:val="22"/>
          <w:szCs w:val="22"/>
        </w:rPr>
        <w:br/>
        <w:t>длительного времени.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сопровождающееся нанесением травм и т.п.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появлении признаков горения или дыма, пожалуйста, 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провод заземления 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кнопку ON/OFF ручного выключателя для выключения агрегата.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 паспортной табличке.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>перемещением необходимо выполнить откачку хладагента из фреонопроводов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жидкостный и газовый клапаны наружного блока полностью закрыты, а электропитание отключено.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Pr="00763CE3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FE2A5B" w:rsidRPr="00FE76B6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FE2A5B" w:rsidRPr="00FE76B6" w:rsidRDefault="00FE2A5B" w:rsidP="00FE2A5B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3" w:name="_Toc106913906"/>
      <w:r w:rsidRPr="007F533D">
        <w:rPr>
          <w:b w:val="0"/>
          <w:sz w:val="22"/>
          <w:szCs w:val="22"/>
        </w:rPr>
        <w:t>9.1 Общие требования</w:t>
      </w:r>
      <w:bookmarkEnd w:id="5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54" w:name="_Ref67997869"/>
      <w:bookmarkStart w:id="55" w:name="_Ref68106497"/>
      <w:bookmarkStart w:id="56" w:name="_Ref69937582"/>
      <w:bookmarkStart w:id="57" w:name="_Ref73096586"/>
      <w:bookmarkStart w:id="58" w:name="_Ref73354089"/>
      <w:bookmarkStart w:id="59" w:name="_Ref73360085"/>
      <w:bookmarkStart w:id="60" w:name="_Toc10691390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61" w:name="_Toc106913908"/>
      <w:bookmarkStart w:id="62" w:name="_Toc14172322"/>
      <w:bookmarkStart w:id="63" w:name="_Ref67997880"/>
      <w:bookmarkStart w:id="64" w:name="_Ref68106504"/>
      <w:bookmarkStart w:id="6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1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7845F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6" w:name="_Toc106913909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66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7" w:name="_Toc106913910"/>
      <w:bookmarkStart w:id="68" w:name="трансп"/>
      <w:bookmarkEnd w:id="62"/>
      <w:bookmarkEnd w:id="63"/>
      <w:bookmarkEnd w:id="64"/>
      <w:bookmarkEnd w:id="65"/>
      <w:r w:rsidRPr="007276CF">
        <w:rPr>
          <w:b w:val="0"/>
          <w:sz w:val="22"/>
          <w:szCs w:val="22"/>
        </w:rPr>
        <w:t>12.1 Транспортировка</w:t>
      </w:r>
      <w:bookmarkEnd w:id="67"/>
    </w:p>
    <w:bookmarkEnd w:id="68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9" w:name="_Toc106913911"/>
      <w:bookmarkStart w:id="70" w:name="хранение"/>
      <w:r w:rsidRPr="007276CF">
        <w:rPr>
          <w:b w:val="0"/>
          <w:sz w:val="22"/>
          <w:szCs w:val="22"/>
        </w:rPr>
        <w:t>12.2 Хранение</w:t>
      </w:r>
      <w:bookmarkEnd w:id="69"/>
    </w:p>
    <w:bookmarkEnd w:id="70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1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7845F8">
      <w:pPr>
        <w:pStyle w:val="21"/>
        <w:numPr>
          <w:ilvl w:val="0"/>
          <w:numId w:val="17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2" w:name="_Toc106913912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72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1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8"/>
      <w:footerReference w:type="first" r:id="rId29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55C" w:rsidRDefault="008B655C">
      <w:r>
        <w:separator/>
      </w:r>
    </w:p>
  </w:endnote>
  <w:endnote w:type="continuationSeparator" w:id="0">
    <w:p w:rsidR="008B655C" w:rsidRDefault="008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030F5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KFRI3</w:t>
                              </w:r>
                              <w:r w:rsidR="0052388C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LW/KORI3</w:t>
                              </w:r>
                              <w:r w:rsidR="0052388C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8B655C"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LW</w:t>
                              </w:r>
                              <w:r w:rsidR="008B655C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013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Pr="00C67A09" w:rsidRDefault="008B655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030F5E">
                                <w:rPr>
                                  <w:b/>
                                  <w:sz w:val="20"/>
                                  <w:szCs w:val="20"/>
                                </w:rPr>
                                <w:t>KFRI3</w:t>
                              </w:r>
                              <w:r w:rsidR="0052388C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="00030F5E">
                                <w:rPr>
                                  <w:b/>
                                  <w:sz w:val="20"/>
                                  <w:szCs w:val="20"/>
                                </w:rPr>
                                <w:t>LW/KORI3</w:t>
                              </w:r>
                              <w:r w:rsidR="0052388C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DD0A63">
                                <w:rPr>
                                  <w:b/>
                                  <w:sz w:val="20"/>
                                  <w:szCs w:val="20"/>
                                </w:rPr>
                                <w:t>LW</w:t>
                              </w:r>
                            </w:p>
                            <w:p w:rsidR="008B655C" w:rsidRPr="00B465BD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B655C" w:rsidRPr="00613EFB" w:rsidRDefault="008B655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655C" w:rsidRPr="00227DAA" w:rsidRDefault="00030F5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KFRI3</w:t>
                        </w:r>
                        <w:r w:rsidR="0052388C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LW/KORI3</w:t>
                        </w:r>
                        <w:r w:rsidR="0052388C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8B655C" w:rsidRPr="00DD0A63">
                          <w:rPr>
                            <w:b/>
                            <w:sz w:val="22"/>
                            <w:szCs w:val="22"/>
                          </w:rPr>
                          <w:t>LW</w:t>
                        </w:r>
                        <w:r w:rsidR="008B655C"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E013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655C" w:rsidRPr="00C67A09" w:rsidRDefault="008B655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655C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030F5E">
                          <w:rPr>
                            <w:b/>
                            <w:sz w:val="20"/>
                            <w:szCs w:val="20"/>
                          </w:rPr>
                          <w:t>KFRI3</w:t>
                        </w:r>
                        <w:r w:rsidR="0052388C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="00030F5E">
                          <w:rPr>
                            <w:b/>
                            <w:sz w:val="20"/>
                            <w:szCs w:val="20"/>
                          </w:rPr>
                          <w:t>LW/KORI3</w:t>
                        </w:r>
                        <w:r w:rsidR="0052388C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Pr="00DD0A63">
                          <w:rPr>
                            <w:b/>
                            <w:sz w:val="20"/>
                            <w:szCs w:val="20"/>
                          </w:rPr>
                          <w:t>LW</w:t>
                        </w:r>
                      </w:p>
                      <w:p w:rsidR="008B655C" w:rsidRPr="00B465BD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B655C" w:rsidRPr="00613EFB" w:rsidRDefault="008B655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013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575999" w:rsidRDefault="00030F5E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KFRI35LW/KORI35</w:t>
                              </w:r>
                              <w:r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LW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E013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655C" w:rsidRPr="00575999" w:rsidRDefault="00030F5E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KFRI35LW/KORI35</w:t>
                        </w:r>
                        <w:r w:rsidRPr="00DD0A63">
                          <w:rPr>
                            <w:b/>
                            <w:sz w:val="22"/>
                            <w:szCs w:val="22"/>
                          </w:rPr>
                          <w:t>LW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013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030F5E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KFRI35LW/KORI35</w:t>
                              </w:r>
                              <w:r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LW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655C" w:rsidRPr="00227DAA" w:rsidRDefault="008B655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E013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B655C" w:rsidRPr="00227DAA" w:rsidRDefault="00030F5E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KFRI35LW/KORI35</w:t>
                        </w:r>
                        <w:r w:rsidRPr="00DD0A63">
                          <w:rPr>
                            <w:b/>
                            <w:sz w:val="22"/>
                            <w:szCs w:val="22"/>
                          </w:rPr>
                          <w:t>LW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655C" w:rsidRPr="00227DAA" w:rsidRDefault="008B655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55C" w:rsidRDefault="008B655C">
      <w:r>
        <w:separator/>
      </w:r>
    </w:p>
  </w:footnote>
  <w:footnote w:type="continuationSeparator" w:id="0">
    <w:p w:rsidR="008B655C" w:rsidRDefault="008B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41863BE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4"/>
  </w:num>
  <w:num w:numId="5">
    <w:abstractNumId w:val="11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9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3"/>
  </w:num>
  <w:num w:numId="16">
    <w:abstractNumId w:val="1"/>
  </w:num>
  <w:num w:numId="17">
    <w:abstractNumId w:val="8"/>
  </w:num>
  <w:num w:numId="1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0F5E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4ECA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286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13C"/>
    <w:rsid w:val="001E05E1"/>
    <w:rsid w:val="001E0EF6"/>
    <w:rsid w:val="001E22CC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23D8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681D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4DE4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079C0"/>
    <w:rsid w:val="0051213A"/>
    <w:rsid w:val="0051290A"/>
    <w:rsid w:val="005131AA"/>
    <w:rsid w:val="00514A8E"/>
    <w:rsid w:val="005223B3"/>
    <w:rsid w:val="0052388C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45F8"/>
    <w:rsid w:val="007858DF"/>
    <w:rsid w:val="007859A5"/>
    <w:rsid w:val="007877E0"/>
    <w:rsid w:val="00792E6E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26DB8"/>
    <w:rsid w:val="00830725"/>
    <w:rsid w:val="00831E5F"/>
    <w:rsid w:val="00833C57"/>
    <w:rsid w:val="008361D5"/>
    <w:rsid w:val="008418A9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1F9E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6DD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4A00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B72"/>
    <w:rsid w:val="00E90897"/>
    <w:rsid w:val="00E90BE1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0006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  <w14:docId w14:val="1B5C89FD"/>
  <w15:docId w15:val="{3285EAFB-6252-44D5-9D91-9D37EBA4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5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A1B5D-1A23-421F-9AE1-47180F58E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1D176A2D</Template>
  <TotalTime>9</TotalTime>
  <Pages>13</Pages>
  <Words>6431</Words>
  <Characters>36660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12</cp:revision>
  <cp:lastPrinted>2021-03-26T08:29:00Z</cp:lastPrinted>
  <dcterms:created xsi:type="dcterms:W3CDTF">2022-03-01T19:49:00Z</dcterms:created>
  <dcterms:modified xsi:type="dcterms:W3CDTF">2024-01-24T09:48:00Z</dcterms:modified>
</cp:coreProperties>
</file>