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EF26B5" w:rsidRPr="00EF26B5">
              <w:rPr>
                <w:b/>
                <w:szCs w:val="28"/>
              </w:rPr>
              <w:t>KFRI50GN/KORI50GN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1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EF26B5" w:rsidP="007C62B4">
            <w:pPr>
              <w:jc w:val="center"/>
              <w:rPr>
                <w:b/>
                <w:szCs w:val="28"/>
              </w:rPr>
            </w:pPr>
            <w:r w:rsidRPr="00EF26B5">
              <w:rPr>
                <w:b/>
                <w:szCs w:val="28"/>
              </w:rPr>
              <w:t>KFRI50GN/KORI50GN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97CB8" w:rsidRDefault="00D97CB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97CB8" w:rsidRDefault="00D97CB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97CB8" w:rsidRDefault="00D97CB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082632" w:rsidRDefault="00082632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82632" w:rsidRDefault="00082632" w:rsidP="002F2407">
      <w:pPr>
        <w:spacing w:line="360" w:lineRule="auto"/>
        <w:jc w:val="center"/>
        <w:rPr>
          <w:sz w:val="22"/>
          <w:szCs w:val="22"/>
        </w:rPr>
      </w:pPr>
    </w:p>
    <w:p w:rsidR="00810B70" w:rsidRPr="00B5466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5466D">
        <w:rPr>
          <w:b/>
          <w:sz w:val="22"/>
          <w:szCs w:val="22"/>
        </w:rPr>
        <w:t>СОДЕРЖАНИЕ</w:t>
      </w:r>
    </w:p>
    <w:p w:rsidR="00B5466D" w:rsidRPr="00B5466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5466D">
        <w:rPr>
          <w:sz w:val="22"/>
          <w:szCs w:val="22"/>
        </w:rPr>
        <w:fldChar w:fldCharType="begin"/>
      </w:r>
      <w:r w:rsidRPr="00B5466D">
        <w:rPr>
          <w:sz w:val="22"/>
          <w:szCs w:val="22"/>
        </w:rPr>
        <w:instrText xml:space="preserve"> TOC \o "1-3" \h \z \u </w:instrText>
      </w:r>
      <w:r w:rsidRPr="00B5466D">
        <w:rPr>
          <w:sz w:val="22"/>
          <w:szCs w:val="22"/>
        </w:rPr>
        <w:fldChar w:fldCharType="separate"/>
      </w:r>
      <w:hyperlink w:anchor="_Toc97125915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_Toc97125915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3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6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2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_Toc97125916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7" w:history="1">
        <w:r w:rsidR="00B5466D" w:rsidRPr="00B5466D">
          <w:rPr>
            <w:rStyle w:val="ad"/>
            <w:noProof/>
            <w:sz w:val="22"/>
            <w:szCs w:val="22"/>
          </w:rPr>
          <w:t>2.1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Описание изделия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_Toc97125917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8" w:history="1">
        <w:r w:rsidR="00B5466D" w:rsidRPr="00B5466D">
          <w:rPr>
            <w:rStyle w:val="ad"/>
            <w:noProof/>
            <w:sz w:val="22"/>
            <w:szCs w:val="22"/>
          </w:rPr>
          <w:t>2.2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Принцип работы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_Toc97125918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19" w:history="1">
        <w:r w:rsidR="00B5466D" w:rsidRPr="00B5466D">
          <w:rPr>
            <w:rStyle w:val="ad"/>
            <w:noProof/>
            <w:sz w:val="22"/>
            <w:szCs w:val="22"/>
          </w:rPr>
          <w:t>2.3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_Toc97125919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0" w:history="1">
        <w:r w:rsidR="00B5466D" w:rsidRPr="00B5466D">
          <w:rPr>
            <w:rStyle w:val="ad"/>
            <w:noProof/>
            <w:sz w:val="22"/>
            <w:szCs w:val="22"/>
          </w:rPr>
          <w:t>2.4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_Toc97125920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7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1" w:history="1">
        <w:r w:rsidR="00B5466D" w:rsidRPr="00B5466D">
          <w:rPr>
            <w:rStyle w:val="ad"/>
            <w:noProof/>
            <w:sz w:val="22"/>
            <w:szCs w:val="22"/>
          </w:rPr>
          <w:t>2.5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Чертеж изделия с основными габаритными размерами.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_Toc97125921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9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2" w:history="1">
        <w:r w:rsidR="00B5466D" w:rsidRPr="00B5466D">
          <w:rPr>
            <w:rStyle w:val="ad"/>
            <w:noProof/>
            <w:sz w:val="22"/>
            <w:szCs w:val="22"/>
          </w:rPr>
          <w:t>2.6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noProof/>
            <w:sz w:val="22"/>
            <w:szCs w:val="22"/>
          </w:rPr>
          <w:t>Маркировка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_Toc97125922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10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3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3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КОМПЛЕКТНОСТЬ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_Toc97125923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10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4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4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_Toc97125924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11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5" w:history="1">
        <w:r w:rsidR="00B5466D" w:rsidRPr="00B5466D">
          <w:rPr>
            <w:rStyle w:val="ad"/>
            <w:b/>
            <w:noProof/>
            <w:sz w:val="22"/>
            <w:szCs w:val="22"/>
          </w:rPr>
          <w:t>5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КОНСЕРВАЦИЯ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_Toc97125925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12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6" w:history="1">
        <w:r w:rsidR="00B5466D" w:rsidRPr="00B5466D">
          <w:rPr>
            <w:rStyle w:val="ad"/>
            <w:b/>
            <w:noProof/>
            <w:sz w:val="22"/>
            <w:szCs w:val="22"/>
          </w:rPr>
          <w:t>6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_Toc97125926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13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7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7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_Toc97125927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15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8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8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_Toc97125928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17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29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9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_Toc97125929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17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0" w:history="1">
        <w:r w:rsidR="00B5466D" w:rsidRPr="00B5466D">
          <w:rPr>
            <w:rStyle w:val="ad"/>
            <w:noProof/>
            <w:sz w:val="22"/>
            <w:szCs w:val="22"/>
          </w:rPr>
          <w:t>9.1 Общие требования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_Toc97125930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18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1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10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_Toc97125931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19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2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11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_Toc97125932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24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3" w:history="1">
        <w:r w:rsidR="00B5466D" w:rsidRPr="00B5466D">
          <w:rPr>
            <w:rStyle w:val="ad"/>
            <w:b/>
            <w:bCs/>
            <w:noProof/>
            <w:sz w:val="22"/>
            <w:szCs w:val="22"/>
          </w:rPr>
          <w:t>12</w:t>
        </w:r>
        <w:r w:rsidR="00B5466D" w:rsidRPr="00B5466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5466D" w:rsidRPr="00B5466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_Toc97125933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4" w:history="1">
        <w:r w:rsidR="00B5466D" w:rsidRPr="00B5466D">
          <w:rPr>
            <w:rStyle w:val="ad"/>
            <w:noProof/>
            <w:sz w:val="22"/>
            <w:szCs w:val="22"/>
          </w:rPr>
          <w:t>12.1 Транспортировка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_Toc97125934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7125935" w:history="1">
        <w:r w:rsidR="00B5466D" w:rsidRPr="00B5466D">
          <w:rPr>
            <w:rStyle w:val="ad"/>
            <w:noProof/>
            <w:sz w:val="22"/>
            <w:szCs w:val="22"/>
          </w:rPr>
          <w:t>12.2 Хранение</w:t>
        </w:r>
        <w:r w:rsidR="00B5466D" w:rsidRPr="00B5466D">
          <w:rPr>
            <w:noProof/>
            <w:webHidden/>
            <w:sz w:val="22"/>
            <w:szCs w:val="22"/>
          </w:rPr>
          <w:tab/>
        </w:r>
        <w:r w:rsidR="00B5466D" w:rsidRPr="00B5466D">
          <w:rPr>
            <w:noProof/>
            <w:webHidden/>
            <w:sz w:val="22"/>
            <w:szCs w:val="22"/>
          </w:rPr>
          <w:fldChar w:fldCharType="begin"/>
        </w:r>
        <w:r w:rsidR="00B5466D" w:rsidRPr="00B5466D">
          <w:rPr>
            <w:noProof/>
            <w:webHidden/>
            <w:sz w:val="22"/>
            <w:szCs w:val="22"/>
          </w:rPr>
          <w:instrText xml:space="preserve"> PAGEREF _Toc97125935 \h </w:instrText>
        </w:r>
        <w:r w:rsidR="00B5466D" w:rsidRPr="00B5466D">
          <w:rPr>
            <w:noProof/>
            <w:webHidden/>
            <w:sz w:val="22"/>
            <w:szCs w:val="22"/>
          </w:rPr>
        </w:r>
        <w:r w:rsidR="00B5466D" w:rsidRPr="00B5466D">
          <w:rPr>
            <w:noProof/>
            <w:webHidden/>
            <w:sz w:val="22"/>
            <w:szCs w:val="22"/>
          </w:rPr>
          <w:fldChar w:fldCharType="separate"/>
        </w:r>
        <w:r w:rsidR="00B5466D" w:rsidRPr="00B5466D">
          <w:rPr>
            <w:noProof/>
            <w:webHidden/>
            <w:sz w:val="22"/>
            <w:szCs w:val="22"/>
          </w:rPr>
          <w:t>26</w:t>
        </w:r>
        <w:r w:rsidR="00B5466D" w:rsidRPr="00B5466D">
          <w:rPr>
            <w:noProof/>
            <w:webHidden/>
            <w:sz w:val="22"/>
            <w:szCs w:val="22"/>
          </w:rPr>
          <w:fldChar w:fldCharType="end"/>
        </w:r>
      </w:hyperlink>
    </w:p>
    <w:p w:rsidR="00B5466D" w:rsidRPr="00B5466D" w:rsidRDefault="001A5B5A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97125936" w:history="1">
        <w:r w:rsidR="00B5466D" w:rsidRPr="00B5466D">
          <w:rPr>
            <w:rStyle w:val="ad"/>
            <w:b/>
          </w:rPr>
          <w:t>13</w:t>
        </w:r>
        <w:r w:rsidR="00B5466D" w:rsidRPr="00B5466D">
          <w:rPr>
            <w:rFonts w:asciiTheme="minorHAnsi" w:eastAsiaTheme="minorEastAsia" w:hAnsiTheme="minorHAnsi" w:cstheme="minorBidi"/>
            <w:bCs w:val="0"/>
          </w:rPr>
          <w:tab/>
        </w:r>
        <w:r w:rsidR="00B5466D" w:rsidRPr="00B5466D">
          <w:rPr>
            <w:rStyle w:val="ad"/>
            <w:rFonts w:eastAsia="Arial Unicode MS"/>
            <w:b/>
          </w:rPr>
          <w:t>СВЕДЕНИЯ О РЕКЛАМАЦИЯХ</w:t>
        </w:r>
        <w:r w:rsidR="00B5466D" w:rsidRPr="00B5466D">
          <w:rPr>
            <w:webHidden/>
          </w:rPr>
          <w:tab/>
        </w:r>
        <w:r w:rsidR="00B5466D" w:rsidRPr="00B5466D">
          <w:rPr>
            <w:webHidden/>
          </w:rPr>
          <w:fldChar w:fldCharType="begin"/>
        </w:r>
        <w:r w:rsidR="00B5466D" w:rsidRPr="00B5466D">
          <w:rPr>
            <w:webHidden/>
          </w:rPr>
          <w:instrText xml:space="preserve"> PAGEREF _Toc97125936 \h </w:instrText>
        </w:r>
        <w:r w:rsidR="00B5466D" w:rsidRPr="00B5466D">
          <w:rPr>
            <w:webHidden/>
          </w:rPr>
        </w:r>
        <w:r w:rsidR="00B5466D" w:rsidRPr="00B5466D">
          <w:rPr>
            <w:webHidden/>
          </w:rPr>
          <w:fldChar w:fldCharType="separate"/>
        </w:r>
        <w:r w:rsidR="00B5466D" w:rsidRPr="00B5466D">
          <w:rPr>
            <w:webHidden/>
          </w:rPr>
          <w:t>27</w:t>
        </w:r>
        <w:r w:rsidR="00B5466D" w:rsidRPr="00B5466D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B5466D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EF26B5" w:rsidRPr="00EF26B5">
        <w:rPr>
          <w:sz w:val="22"/>
          <w:szCs w:val="22"/>
        </w:rPr>
        <w:t xml:space="preserve">KFRI50GN/KORI50GN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97125915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683"/>
      </w:tblGrid>
      <w:tr w:rsidR="00514A8E" w:rsidRPr="00CC2C20" w:rsidTr="00D97CB8">
        <w:trPr>
          <w:trHeight w:val="474"/>
        </w:trPr>
        <w:tc>
          <w:tcPr>
            <w:tcW w:w="2093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83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D97CB8">
        <w:trPr>
          <w:trHeight w:val="524"/>
        </w:trPr>
        <w:tc>
          <w:tcPr>
            <w:tcW w:w="2093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83" w:type="dxa"/>
            <w:vAlign w:val="center"/>
          </w:tcPr>
          <w:p w:rsidR="00514A8E" w:rsidRPr="0040015F" w:rsidRDefault="00EF26B5" w:rsidP="00722959">
            <w:pPr>
              <w:jc w:val="center"/>
              <w:rPr>
                <w:sz w:val="22"/>
                <w:szCs w:val="22"/>
                <w:highlight w:val="yellow"/>
              </w:rPr>
            </w:pPr>
            <w:r w:rsidRPr="00EF26B5">
              <w:rPr>
                <w:sz w:val="22"/>
                <w:szCs w:val="22"/>
              </w:rPr>
              <w:t>KFRI50GN/KORI50GN</w:t>
            </w:r>
          </w:p>
        </w:tc>
      </w:tr>
      <w:tr w:rsidR="00514A8E" w:rsidRPr="00CC2C20" w:rsidTr="00D97CB8">
        <w:trPr>
          <w:trHeight w:val="404"/>
        </w:trPr>
        <w:tc>
          <w:tcPr>
            <w:tcW w:w="2093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83" w:type="dxa"/>
            <w:vAlign w:val="center"/>
          </w:tcPr>
          <w:p w:rsidR="00514A8E" w:rsidRPr="0040015F" w:rsidRDefault="00EF26B5" w:rsidP="00AF53F4">
            <w:pPr>
              <w:jc w:val="center"/>
              <w:rPr>
                <w:sz w:val="22"/>
                <w:szCs w:val="22"/>
                <w:highlight w:val="yellow"/>
              </w:rPr>
            </w:pPr>
            <w:r w:rsidRPr="00EF26B5">
              <w:rPr>
                <w:sz w:val="22"/>
                <w:szCs w:val="22"/>
              </w:rPr>
              <w:t>KFRI50GN/KORI50GN</w:t>
            </w:r>
          </w:p>
        </w:tc>
      </w:tr>
      <w:tr w:rsidR="00024FF2" w:rsidRPr="00CC2C20" w:rsidTr="00D97CB8">
        <w:trPr>
          <w:trHeight w:val="404"/>
        </w:trPr>
        <w:tc>
          <w:tcPr>
            <w:tcW w:w="2093" w:type="dxa"/>
            <w:vAlign w:val="center"/>
          </w:tcPr>
          <w:p w:rsidR="00024FF2" w:rsidRPr="00CC2C20" w:rsidRDefault="00D97CB8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683" w:type="dxa"/>
            <w:vAlign w:val="center"/>
          </w:tcPr>
          <w:p w:rsidR="00024FF2" w:rsidRDefault="00D97CB8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Предназначена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D97CB8">
        <w:trPr>
          <w:trHeight w:val="553"/>
        </w:trPr>
        <w:tc>
          <w:tcPr>
            <w:tcW w:w="2093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83" w:type="dxa"/>
            <w:vAlign w:val="center"/>
          </w:tcPr>
          <w:p w:rsidR="00DD1200" w:rsidRPr="006E6F2F" w:rsidRDefault="00D97CB8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D97CB8">
        <w:trPr>
          <w:trHeight w:val="553"/>
        </w:trPr>
        <w:tc>
          <w:tcPr>
            <w:tcW w:w="2093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83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D97CB8">
        <w:trPr>
          <w:trHeight w:val="344"/>
        </w:trPr>
        <w:tc>
          <w:tcPr>
            <w:tcW w:w="2093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683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D97CB8">
        <w:trPr>
          <w:trHeight w:val="553"/>
        </w:trPr>
        <w:tc>
          <w:tcPr>
            <w:tcW w:w="2093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83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D97CB8">
        <w:trPr>
          <w:trHeight w:val="492"/>
        </w:trPr>
        <w:tc>
          <w:tcPr>
            <w:tcW w:w="2093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683" w:type="dxa"/>
            <w:vAlign w:val="center"/>
          </w:tcPr>
          <w:p w:rsidR="00082632" w:rsidRPr="00082632" w:rsidRDefault="00082632" w:rsidP="00D97CB8">
            <w:pPr>
              <w:pStyle w:val="21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082632" w:rsidRPr="00082632" w:rsidRDefault="00082632" w:rsidP="00D97CB8">
            <w:pPr>
              <w:pStyle w:val="21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082632" w:rsidRPr="00082632" w:rsidRDefault="00082632" w:rsidP="00D97CB8">
            <w:pPr>
              <w:pStyle w:val="21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82632" w:rsidRPr="00082632" w:rsidRDefault="00082632" w:rsidP="00D97CB8">
            <w:pPr>
              <w:pStyle w:val="21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082632" w:rsidRPr="00082632" w:rsidRDefault="00082632" w:rsidP="00D97CB8">
            <w:pPr>
              <w:pStyle w:val="21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от 12.04.2022 до 11.04.2027</w:t>
            </w:r>
          </w:p>
          <w:p w:rsidR="00082632" w:rsidRPr="00082632" w:rsidRDefault="00082632" w:rsidP="00D97CB8">
            <w:pPr>
              <w:pStyle w:val="21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082632" w:rsidRPr="00082632" w:rsidRDefault="00082632" w:rsidP="00D97CB8">
            <w:pPr>
              <w:pStyle w:val="21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082632" w:rsidP="00D97CB8">
            <w:pPr>
              <w:jc w:val="center"/>
              <w:rPr>
                <w:sz w:val="22"/>
                <w:szCs w:val="22"/>
              </w:rPr>
            </w:pPr>
            <w:r w:rsidRPr="00082632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D97CB8" w:rsidTr="00D97CB8">
        <w:trPr>
          <w:trHeight w:val="362"/>
        </w:trPr>
        <w:tc>
          <w:tcPr>
            <w:tcW w:w="2093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83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D97CB8">
        <w:trPr>
          <w:trHeight w:val="412"/>
        </w:trPr>
        <w:tc>
          <w:tcPr>
            <w:tcW w:w="2093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83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D97CB8" w:rsidTr="00D97CB8">
        <w:trPr>
          <w:trHeight w:val="553"/>
        </w:trPr>
        <w:tc>
          <w:tcPr>
            <w:tcW w:w="2093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83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D97CB8">
        <w:trPr>
          <w:trHeight w:val="553"/>
        </w:trPr>
        <w:tc>
          <w:tcPr>
            <w:tcW w:w="2093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83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D97CB8">
        <w:trPr>
          <w:trHeight w:val="553"/>
        </w:trPr>
        <w:tc>
          <w:tcPr>
            <w:tcW w:w="2093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83" w:type="dxa"/>
            <w:vAlign w:val="center"/>
          </w:tcPr>
          <w:p w:rsidR="005C3415" w:rsidRDefault="00024FF2" w:rsidP="00D97CB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D97CB8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D97CB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D97CB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D97CB8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D97CB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D97CB8" w:rsidRDefault="00024FF2" w:rsidP="00D97CB8">
            <w:pPr>
              <w:pStyle w:val="21"/>
              <w:rPr>
                <w:sz w:val="22"/>
                <w:szCs w:val="22"/>
              </w:rPr>
            </w:pPr>
            <w:r w:rsidRPr="00D97CB8">
              <w:rPr>
                <w:sz w:val="22"/>
                <w:szCs w:val="22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D97CB8">
              <w:rPr>
                <w:sz w:val="22"/>
                <w:szCs w:val="22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D97CB8">
                <w:t>info@uelements.com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97125916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97125917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EF26B5" w:rsidRPr="00EF26B5">
        <w:rPr>
          <w:sz w:val="22"/>
          <w:szCs w:val="22"/>
        </w:rPr>
        <w:t>KFRI50GN/KORI50GN</w:t>
      </w:r>
      <w:r w:rsidR="00EF26B5">
        <w:rPr>
          <w:sz w:val="22"/>
          <w:szCs w:val="22"/>
        </w:rPr>
        <w:t xml:space="preserve"> </w:t>
      </w:r>
      <w:r w:rsidR="007448AA">
        <w:rPr>
          <w:sz w:val="22"/>
          <w:szCs w:val="22"/>
        </w:rPr>
        <w:t xml:space="preserve">серии </w:t>
      </w:r>
      <w:r w:rsidR="00D7508F">
        <w:rPr>
          <w:sz w:val="22"/>
          <w:szCs w:val="22"/>
          <w:lang w:val="en-US"/>
        </w:rPr>
        <w:t>Calipso</w:t>
      </w:r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4324A4" w:rsidRPr="004324A4" w:rsidRDefault="004324A4" w:rsidP="004324A4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Технология</w:t>
      </w:r>
      <w:r>
        <w:rPr>
          <w:rFonts w:ascii="Times New Roman" w:hAnsi="Times New Roman"/>
        </w:rPr>
        <w:t xml:space="preserve"> Invertor DC</w:t>
      </w:r>
      <w:r w:rsidRPr="004324A4">
        <w:rPr>
          <w:rFonts w:ascii="Times New Roman" w:hAnsi="Times New Roman"/>
        </w:rPr>
        <w:t>:</w:t>
      </w:r>
    </w:p>
    <w:p w:rsid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сокра</w:t>
      </w:r>
      <w:r>
        <w:rPr>
          <w:rFonts w:ascii="Times New Roman" w:hAnsi="Times New Roman"/>
        </w:rPr>
        <w:t>щает</w:t>
      </w:r>
      <w:r w:rsidRPr="004324A4">
        <w:rPr>
          <w:rFonts w:ascii="Times New Roman" w:hAnsi="Times New Roman"/>
        </w:rPr>
        <w:t xml:space="preserve"> на 30% время выхода кондиционера на заданный температурный режим и поддержив</w:t>
      </w:r>
      <w:r>
        <w:rPr>
          <w:rFonts w:ascii="Times New Roman" w:hAnsi="Times New Roman"/>
        </w:rPr>
        <w:t>ет</w:t>
      </w:r>
      <w:r w:rsidRPr="004324A4">
        <w:rPr>
          <w:rFonts w:ascii="Times New Roman" w:hAnsi="Times New Roman"/>
        </w:rPr>
        <w:t xml:space="preserve"> его с более</w:t>
      </w:r>
      <w:r>
        <w:rPr>
          <w:rFonts w:ascii="Times New Roman" w:hAnsi="Times New Roman"/>
        </w:rPr>
        <w:t xml:space="preserve"> </w:t>
      </w:r>
      <w:r w:rsidRPr="004324A4">
        <w:rPr>
          <w:rFonts w:ascii="Times New Roman" w:hAnsi="Times New Roman"/>
        </w:rPr>
        <w:t>высокой точностью;</w:t>
      </w:r>
    </w:p>
    <w:p w:rsid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сни</w:t>
      </w:r>
      <w:r>
        <w:rPr>
          <w:rFonts w:ascii="Times New Roman" w:hAnsi="Times New Roman"/>
        </w:rPr>
        <w:t>жает</w:t>
      </w:r>
      <w:r w:rsidRPr="004324A4">
        <w:rPr>
          <w:rFonts w:ascii="Times New Roman" w:hAnsi="Times New Roman"/>
        </w:rPr>
        <w:t xml:space="preserve"> э</w:t>
      </w:r>
      <w:r>
        <w:rPr>
          <w:rFonts w:ascii="Times New Roman" w:hAnsi="Times New Roman"/>
        </w:rPr>
        <w:t>нергопотребление, позволяет избежать</w:t>
      </w:r>
      <w:r w:rsidRPr="004324A4">
        <w:rPr>
          <w:rFonts w:ascii="Times New Roman" w:hAnsi="Times New Roman"/>
        </w:rPr>
        <w:t xml:space="preserve"> кратковременных перегрузок в электросети (поэтому можно устанавливать даже в домах со слабой проводкой);</w:t>
      </w:r>
    </w:p>
    <w:p w:rsidR="004324A4" w:rsidRPr="004324A4" w:rsidRDefault="004324A4" w:rsidP="00EB3FF5">
      <w:pPr>
        <w:pStyle w:val="af3"/>
        <w:numPr>
          <w:ilvl w:val="0"/>
          <w:numId w:val="1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4324A4">
        <w:rPr>
          <w:rFonts w:ascii="Times New Roman" w:hAnsi="Times New Roman"/>
        </w:rPr>
        <w:t>сни</w:t>
      </w:r>
      <w:r>
        <w:rPr>
          <w:rFonts w:ascii="Times New Roman" w:hAnsi="Times New Roman"/>
        </w:rPr>
        <w:t>жает</w:t>
      </w:r>
      <w:r w:rsidRPr="004324A4">
        <w:rPr>
          <w:rFonts w:ascii="Times New Roman" w:hAnsi="Times New Roman"/>
        </w:rPr>
        <w:t xml:space="preserve"> уровень шума кондиционера во время работы</w:t>
      </w:r>
      <w:r>
        <w:rPr>
          <w:rFonts w:ascii="Times New Roman" w:hAnsi="Times New Roman"/>
        </w:rPr>
        <w:t>.</w:t>
      </w:r>
    </w:p>
    <w:p w:rsidR="006A3316" w:rsidRDefault="0089700B" w:rsidP="006A33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89700B" w:rsidRPr="006A3316" w:rsidRDefault="0089700B" w:rsidP="006A331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6A3316">
        <w:rPr>
          <w:sz w:val="22"/>
          <w:szCs w:val="22"/>
        </w:rPr>
        <w:t>Интеллектуальный прогрев перед началом работы исключает попадание на</w:t>
      </w:r>
      <w:r w:rsidR="006A3316">
        <w:rPr>
          <w:sz w:val="22"/>
          <w:szCs w:val="22"/>
        </w:rPr>
        <w:t xml:space="preserve"> пользователя холодного воздуха.</w:t>
      </w:r>
    </w:p>
    <w:p w:rsidR="0089700B" w:rsidRDefault="0089700B" w:rsidP="008970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 w:rsidR="006A3316">
        <w:rPr>
          <w:sz w:val="22"/>
          <w:szCs w:val="22"/>
          <w:lang w:val="en-US"/>
        </w:rPr>
        <w:t>Calipso</w:t>
      </w:r>
      <w:r w:rsidR="006A3316" w:rsidRPr="00BB4E9F">
        <w:rPr>
          <w:sz w:val="22"/>
          <w:szCs w:val="22"/>
        </w:rPr>
        <w:t xml:space="preserve"> </w:t>
      </w:r>
      <w:r w:rsidR="006A3316">
        <w:rPr>
          <w:sz w:val="22"/>
          <w:szCs w:val="22"/>
          <w:lang w:val="en-US"/>
        </w:rPr>
        <w:t>Inverter</w:t>
      </w:r>
      <w:r>
        <w:rPr>
          <w:sz w:val="22"/>
          <w:szCs w:val="22"/>
        </w:rPr>
        <w:t xml:space="preserve">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97125918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76B1A" w:rsidRDefault="00076B1A" w:rsidP="00076B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5152705" cy="7412941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371" cy="741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B1A" w:rsidRDefault="00076B1A" w:rsidP="00076B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DD2047" w:rsidRDefault="00076B1A" w:rsidP="001258C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</w:t>
      </w:r>
      <w:r w:rsidR="00A920DC">
        <w:rPr>
          <w:noProof/>
          <w:sz w:val="20"/>
          <w:szCs w:val="20"/>
        </w:rPr>
        <w:t>исунок 1</w:t>
      </w:r>
    </w:p>
    <w:p w:rsidR="00DD2047" w:rsidRDefault="00DD2047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97125919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97786A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</w:tr>
      <w:tr w:rsidR="00B77A47" w:rsidRPr="00135C40" w:rsidTr="005079C0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B77A47" w:rsidRPr="005B5034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5.85</w:t>
            </w:r>
          </w:p>
        </w:tc>
      </w:tr>
      <w:tr w:rsidR="00B77A47" w:rsidRPr="00135C40" w:rsidTr="005079C0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B77A47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</w:tr>
      <w:tr w:rsidR="00B77A47" w:rsidRPr="00135C40" w:rsidTr="005079C0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Default="00B607F0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3.61</w:t>
            </w:r>
          </w:p>
        </w:tc>
      </w:tr>
      <w:tr w:rsidR="00B77A47" w:rsidRPr="00135C40" w:rsidTr="005079C0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отребляемая мощность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</w:tr>
      <w:tr w:rsidR="00B77A47" w:rsidRPr="00135C40" w:rsidTr="005079C0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1459B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B77A47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1.62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B77A47" w:rsidRPr="00135C40" w:rsidTr="005079C0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EF4AEA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B77A47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</w:t>
            </w:r>
            <w:r w:rsidR="00713245">
              <w:rPr>
                <w:sz w:val="22"/>
                <w:szCs w:val="22"/>
              </w:rPr>
              <w:t>ем рециркуляции воздуха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04385C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B77A47" w:rsidRPr="00135C40" w:rsidTr="005079C0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Pr="00E4197E" w:rsidRDefault="0004385C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35/48</w:t>
            </w:r>
          </w:p>
        </w:tc>
      </w:tr>
      <w:tr w:rsidR="00B77A47" w:rsidRPr="00135C40" w:rsidTr="005079C0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75" w:type="dxa"/>
            <w:vAlign w:val="center"/>
          </w:tcPr>
          <w:p w:rsidR="00B77A47" w:rsidRDefault="0004385C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B77A47" w:rsidRPr="00135C40" w:rsidTr="005079C0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6.35</w:t>
            </w:r>
          </w:p>
        </w:tc>
      </w:tr>
      <w:tr w:rsidR="00B77A47" w:rsidRPr="00135C40" w:rsidTr="005079C0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B77A47" w:rsidRPr="00034186" w:rsidRDefault="00B77A47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034186" w:rsidRDefault="00305D3F" w:rsidP="005079C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B77A47" w:rsidRPr="00135C40" w:rsidTr="005079C0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(ШхВхГ)</w:t>
            </w: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04385C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940х298х200</w:t>
            </w:r>
          </w:p>
        </w:tc>
      </w:tr>
      <w:tr w:rsidR="00B77A47" w:rsidRPr="00135C40" w:rsidTr="005079C0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B77A47" w:rsidRPr="00034186" w:rsidRDefault="00B77A47" w:rsidP="005079C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B77A47" w:rsidRPr="00E4197E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77A47" w:rsidRPr="00135C40" w:rsidRDefault="0004385C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899х596х378</w:t>
            </w:r>
          </w:p>
        </w:tc>
      </w:tr>
      <w:tr w:rsidR="00B77A47" w:rsidRPr="00135C40" w:rsidTr="005079C0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B77A47" w:rsidRPr="00832F6A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135C40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B77A47" w:rsidRPr="00135C40" w:rsidTr="005079C0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B77A47" w:rsidRPr="00E4197E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B77A47" w:rsidRPr="00E4197E" w:rsidRDefault="00305D3F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D74833" w:rsidRDefault="003E1EB6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D74833">
              <w:rPr>
                <w:sz w:val="22"/>
                <w:szCs w:val="22"/>
              </w:rPr>
              <w:t>410</w:t>
            </w:r>
            <w:r w:rsidR="00D74833">
              <w:rPr>
                <w:sz w:val="22"/>
                <w:szCs w:val="22"/>
                <w:lang w:val="en-US"/>
              </w:rPr>
              <w:t>A</w:t>
            </w:r>
          </w:p>
        </w:tc>
      </w:tr>
      <w:tr w:rsidR="00B77A47" w:rsidRPr="00135C40" w:rsidTr="005079C0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Pr="00C144C3" w:rsidRDefault="00981AA5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</w:tr>
      <w:tr w:rsidR="00B77A47" w:rsidRPr="00135C40" w:rsidTr="00EA5817">
        <w:trPr>
          <w:trHeight w:val="118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B77A47" w:rsidRPr="00EA5817" w:rsidRDefault="00EA5817" w:rsidP="00EA5817">
            <w:pPr>
              <w:spacing w:before="240"/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2A09F7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B77A47" w:rsidRPr="006927F5" w:rsidRDefault="0056676D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B77A47" w:rsidRPr="006927F5">
              <w:rPr>
                <w:sz w:val="22"/>
                <w:szCs w:val="22"/>
              </w:rPr>
              <w:t>5</w:t>
            </w:r>
            <w:r w:rsidR="00B77A47" w:rsidRPr="006927F5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B77A47" w:rsidRPr="00135C40" w:rsidTr="005079C0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B77A47" w:rsidRPr="002A09F7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6927F5" w:rsidRDefault="00B77A47" w:rsidP="005079C0">
            <w:pPr>
              <w:jc w:val="center"/>
              <w:rPr>
                <w:sz w:val="22"/>
                <w:szCs w:val="22"/>
              </w:rPr>
            </w:pPr>
            <w:r w:rsidRPr="006927F5">
              <w:rPr>
                <w:sz w:val="22"/>
                <w:szCs w:val="22"/>
              </w:rPr>
              <w:t>-15</w:t>
            </w:r>
            <w:r w:rsidRPr="006927F5">
              <w:rPr>
                <w:sz w:val="22"/>
                <w:szCs w:val="22"/>
                <w:lang w:val="en-US"/>
              </w:rPr>
              <w:t>~</w:t>
            </w:r>
            <w:r w:rsidR="0056676D">
              <w:rPr>
                <w:sz w:val="22"/>
                <w:szCs w:val="22"/>
              </w:rPr>
              <w:t>30</w:t>
            </w:r>
          </w:p>
        </w:tc>
      </w:tr>
      <w:tr w:rsidR="00B77A47" w:rsidRPr="00135C40" w:rsidTr="005079C0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B77A47" w:rsidRDefault="00B77A4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B77A47" w:rsidRDefault="00CD7C0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9.5/11</w:t>
            </w:r>
          </w:p>
        </w:tc>
      </w:tr>
      <w:tr w:rsidR="00B77A47" w:rsidRPr="00135C40" w:rsidTr="005079C0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B77A4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B77A47" w:rsidRPr="00034186" w:rsidRDefault="00CD7C08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31/34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97125920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9D3B00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514975" cy="762952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DC3" w:rsidRDefault="00D75DC3" w:rsidP="00BD5D52">
      <w:pPr>
        <w:spacing w:line="360" w:lineRule="auto"/>
        <w:jc w:val="center"/>
        <w:rPr>
          <w:noProof/>
        </w:rPr>
      </w:pPr>
    </w:p>
    <w:p w:rsidR="00715EE7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9D3B00" w:rsidRDefault="009D3B00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9D3B00" w:rsidRDefault="009D3B00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34936" w:rsidRDefault="00234936" w:rsidP="00234936">
      <w:pPr>
        <w:pStyle w:val="a8"/>
        <w:numPr>
          <w:ilvl w:val="1"/>
          <w:numId w:val="1"/>
        </w:numPr>
        <w:ind w:left="1418" w:hanging="567"/>
        <w:jc w:val="left"/>
        <w:outlineLvl w:val="1"/>
        <w:rPr>
          <w:b w:val="0"/>
          <w:sz w:val="22"/>
          <w:szCs w:val="22"/>
        </w:rPr>
      </w:pPr>
      <w:bookmarkStart w:id="6" w:name="_Toc96005995"/>
      <w:bookmarkStart w:id="7" w:name="_Toc97125921"/>
      <w:r>
        <w:rPr>
          <w:b w:val="0"/>
          <w:sz w:val="22"/>
          <w:szCs w:val="22"/>
        </w:rPr>
        <w:lastRenderedPageBreak/>
        <w:t>Чертеж изделия с основными габаритными размерами представлен на рисунке 3.</w:t>
      </w:r>
      <w:bookmarkEnd w:id="6"/>
      <w:bookmarkEnd w:id="7"/>
    </w:p>
    <w:p w:rsidR="00234936" w:rsidRDefault="00234936" w:rsidP="00234936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234936" w:rsidRDefault="00234936" w:rsidP="00234936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234936" w:rsidRPr="00715EE7" w:rsidRDefault="00234936" w:rsidP="00234936">
      <w:pPr>
        <w:pStyle w:val="a8"/>
        <w:rPr>
          <w:b w:val="0"/>
          <w:sz w:val="22"/>
          <w:szCs w:val="22"/>
        </w:rPr>
      </w:pPr>
    </w:p>
    <w:p w:rsidR="00234936" w:rsidRDefault="008322DD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143375" cy="31623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0F4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F70F4" w:rsidRDefault="00FF70F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sz w:val="22"/>
          <w:szCs w:val="22"/>
        </w:rPr>
        <w:t>Наружный блок</w:t>
      </w:r>
    </w:p>
    <w:p w:rsidR="00234936" w:rsidRDefault="00234936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34936" w:rsidRDefault="00804AE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598149" cy="3028950"/>
            <wp:effectExtent l="0" t="0" r="254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988" cy="30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AE4" w:rsidRDefault="00804AE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34936" w:rsidRDefault="00F13B1A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923842" w:rsidRDefault="0092384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04AE4" w:rsidRDefault="00804AE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04AE4" w:rsidRDefault="00804AE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04AE4" w:rsidRDefault="00804AE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C24B06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97125922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C24B06" w:rsidRDefault="00AE3233" w:rsidP="00C24B06">
      <w:pPr>
        <w:ind w:firstLine="709"/>
        <w:jc w:val="both"/>
        <w:rPr>
          <w:noProof/>
          <w:color w:val="FF0000"/>
          <w:sz w:val="16"/>
          <w:szCs w:val="16"/>
        </w:rPr>
      </w:pPr>
    </w:p>
    <w:p w:rsidR="00C47F87" w:rsidRDefault="00C47F87" w:rsidP="00C24B06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34936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00972" w:rsidRPr="006713EB" w:rsidRDefault="00C24B06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4263390" cy="1871345"/>
            <wp:effectExtent l="0" t="0" r="381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34936">
        <w:rPr>
          <w:noProof/>
          <w:sz w:val="20"/>
          <w:szCs w:val="20"/>
        </w:rPr>
        <w:t>4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C24B0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97125923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C24B06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C24B06">
      <w:pPr>
        <w:rPr>
          <w:noProof/>
          <w:sz w:val="16"/>
          <w:szCs w:val="16"/>
        </w:rPr>
      </w:pPr>
    </w:p>
    <w:p w:rsidR="0036160E" w:rsidRDefault="00631177" w:rsidP="00C24B0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810B70" w:rsidRPr="00343FCA" w:rsidRDefault="00DC7853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t xml:space="preserve"> </w:t>
      </w:r>
      <w:bookmarkStart w:id="21" w:name="_Toc9712592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1A5B5A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1A5B5A">
        <w:rPr>
          <w:sz w:val="22"/>
          <w:szCs w:val="22"/>
        </w:rPr>
        <w:t>сплит-системы</w:t>
      </w:r>
      <w:bookmarkStart w:id="22" w:name="_GoBack"/>
      <w:bookmarkEnd w:id="22"/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97125925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9712592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DC2C43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19130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36E62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42258E" w:rsidRPr="001F42EC">
        <w:rPr>
          <w:sz w:val="22"/>
          <w:szCs w:val="22"/>
        </w:rPr>
        <w:t>KFRI</w:t>
      </w:r>
      <w:r w:rsidR="000E4541">
        <w:rPr>
          <w:sz w:val="22"/>
          <w:szCs w:val="22"/>
        </w:rPr>
        <w:t>3</w:t>
      </w:r>
      <w:r w:rsidR="0042258E" w:rsidRPr="001F42EC">
        <w:rPr>
          <w:sz w:val="22"/>
          <w:szCs w:val="22"/>
        </w:rPr>
        <w:t>5GN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15B78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687320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F6247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94963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0E4541">
        <w:rPr>
          <w:sz w:val="22"/>
          <w:szCs w:val="22"/>
        </w:rPr>
        <w:t>KORI3</w:t>
      </w:r>
      <w:r w:rsidR="0042258E" w:rsidRPr="001F42EC">
        <w:rPr>
          <w:sz w:val="22"/>
          <w:szCs w:val="22"/>
        </w:rPr>
        <w:t>5GN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E528A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97125927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4651A5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410B6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712BF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0E4541">
        <w:rPr>
          <w:sz w:val="22"/>
          <w:szCs w:val="22"/>
        </w:rPr>
        <w:t>KFRI3</w:t>
      </w:r>
      <w:r w:rsidR="0042258E" w:rsidRPr="001F42EC">
        <w:rPr>
          <w:sz w:val="22"/>
          <w:szCs w:val="22"/>
        </w:rPr>
        <w:t>5GN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2F303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86749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03C4F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0E4541">
        <w:rPr>
          <w:sz w:val="22"/>
          <w:szCs w:val="22"/>
        </w:rPr>
        <w:t>KORI3</w:t>
      </w:r>
      <w:r w:rsidR="0042258E" w:rsidRPr="001F42EC">
        <w:rPr>
          <w:sz w:val="22"/>
          <w:szCs w:val="22"/>
        </w:rPr>
        <w:t>5GN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97125928"/>
      <w:r w:rsidRPr="00985AEE">
        <w:rPr>
          <w:b/>
          <w:szCs w:val="28"/>
        </w:rPr>
        <w:t>СВЕДЕНИЯ ОБ УТИЛИЗАЦИИ</w:t>
      </w:r>
      <w:bookmarkEnd w:id="36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FE2A5B" w:rsidRDefault="00FE2A5B" w:rsidP="00FE2A5B">
      <w:pPr>
        <w:ind w:firstLine="720"/>
        <w:rPr>
          <w:sz w:val="22"/>
          <w:szCs w:val="22"/>
        </w:rPr>
      </w:pPr>
      <w:r w:rsidRPr="004E3CE1">
        <w:rPr>
          <w:sz w:val="22"/>
          <w:szCs w:val="22"/>
        </w:rPr>
        <w:t>Эта маркировка означает, что данное оборудование нельзя утилизировать с обычными бытовыми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использованию материалов. Для возврата использованного устройства необходимо обратиться в пункт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сбора и сортировки отходов или в компанию, где устройство было приобретено. Компания-продавец</w:t>
      </w:r>
      <w:r>
        <w:rPr>
          <w:sz w:val="22"/>
          <w:szCs w:val="22"/>
        </w:rPr>
        <w:t xml:space="preserve"> </w:t>
      </w:r>
      <w:r w:rsidRPr="004E3CE1">
        <w:rPr>
          <w:sz w:val="22"/>
          <w:szCs w:val="22"/>
        </w:rPr>
        <w:t>организует экологически безопасную утилизацию оборудования.</w:t>
      </w:r>
    </w:p>
    <w:p w:rsidR="004E3CE1" w:rsidRDefault="00FE2A5B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CA63384" wp14:editId="7F1314A2">
            <wp:extent cx="723900" cy="8858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9712592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BF3CC8" w:rsidRPr="00AC698C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BF3CC8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BF3CC8" w:rsidRDefault="00BF3CC8" w:rsidP="00BF3CC8">
      <w:pPr>
        <w:ind w:firstLine="720"/>
        <w:jc w:val="both"/>
        <w:rPr>
          <w:sz w:val="22"/>
          <w:szCs w:val="22"/>
        </w:rPr>
      </w:pP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BF3CC8" w:rsidRPr="0066249C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BF3CC8" w:rsidRPr="0066249C" w:rsidRDefault="00BF3CC8" w:rsidP="00BF3CC8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BF3CC8" w:rsidRDefault="00BF3CC8" w:rsidP="00BF3CC8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A8571E" w:rsidRDefault="00A8571E" w:rsidP="00F82BDA">
      <w:pPr>
        <w:ind w:firstLine="720"/>
        <w:jc w:val="both"/>
        <w:rPr>
          <w:sz w:val="22"/>
          <w:szCs w:val="22"/>
        </w:rPr>
      </w:pPr>
    </w:p>
    <w:p w:rsidR="00BF3CC8" w:rsidRPr="00D7273D" w:rsidRDefault="00BF3CC8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4" w:name="_Toc97125930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9712593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97125932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649"/>
      </w:tblGrid>
      <w:tr w:rsidR="00766ED8" w:rsidRPr="00262363" w:rsidTr="00402061">
        <w:trPr>
          <w:trHeight w:hRule="exact" w:val="545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766ED8" w:rsidRPr="00262363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766ED8" w:rsidRPr="00262363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262363" w:rsidTr="00402061">
        <w:trPr>
          <w:trHeight w:val="756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не включается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повторно сразу после</w:t>
            </w:r>
          </w:p>
          <w:p w:rsidR="00766ED8" w:rsidRPr="00262363" w:rsidRDefault="00262363" w:rsidP="002623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выключения.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766ED8" w:rsidRPr="00262363" w:rsidRDefault="00262363" w:rsidP="0041574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После выключения кондиционер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нельзя будет повторно включить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течение 3 минут: это защитная мера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</w:tc>
      </w:tr>
      <w:tr w:rsidR="00766ED8" w:rsidRPr="00262363" w:rsidTr="00402061">
        <w:trPr>
          <w:trHeight w:hRule="exact" w:val="1553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После включения системы из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распределительного отверстия</w:t>
            </w:r>
          </w:p>
          <w:p w:rsidR="00766ED8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чувствуется посторонний запах.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Сам агрегат не может издавать запахи.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происходит из-за впитывания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запахов из помещения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Решение: очистить фильтр. Если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проблему устранить не удалось,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проведите чистку кондиционера.</w:t>
            </w:r>
          </w:p>
          <w:p w:rsidR="003E4A43" w:rsidRPr="00262363" w:rsidRDefault="00262363" w:rsidP="0041574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(Необходимо обратиться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авторизованный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центр техобслуживания.)</w:t>
            </w:r>
          </w:p>
        </w:tc>
      </w:tr>
      <w:tr w:rsidR="00CF3FEC" w:rsidRPr="00262363" w:rsidTr="00402061">
        <w:trPr>
          <w:trHeight w:hRule="exact" w:val="85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Во время работы системы может</w:t>
            </w:r>
          </w:p>
          <w:p w:rsidR="00CF3FEC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быть слышен звук текущей жидкости.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включился; при включении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или выключении компрессора</w:t>
            </w:r>
            <w:r>
              <w:rPr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может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быть слышен булькающий или шипящий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звук - это происходит из-за движения</w:t>
            </w:r>
          </w:p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хладагента в системе. Неисправностью</w:t>
            </w:r>
          </w:p>
          <w:p w:rsidR="00CF3FEC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 является.</w:t>
            </w:r>
          </w:p>
        </w:tc>
      </w:tr>
      <w:tr w:rsidR="00CF3FEC" w:rsidRPr="00262363" w:rsidTr="00402061">
        <w:trPr>
          <w:trHeight w:hRule="exact" w:val="1319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 режиме охлаждения из выпускного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отверстия может выходить туман.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может происходить при высокой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температуре и влажности воздуха в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помещении. Это происходит из-за того,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что воздух в помещении постепенно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охлаждается. По прошествии некоторого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времени температура и влажность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воздуха в помещении понизятся, и туман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исчезнет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</w:tc>
      </w:tr>
      <w:tr w:rsidR="00CF3FEC" w:rsidRPr="00262363" w:rsidTr="00402061">
        <w:trPr>
          <w:trHeight w:val="82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При включении или выключении системы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может слышаться поскрипывающий звук.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CF3FEC" w:rsidRPr="00262363" w:rsidRDefault="00262363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Это происходит по причине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деформации пластмассовых</w:t>
            </w:r>
            <w:r w:rsidR="00415744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компонентов из-за перепадов</w:t>
            </w:r>
            <w:r w:rsidR="00402061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температуры. </w:t>
            </w:r>
          </w:p>
        </w:tc>
      </w:tr>
      <w:tr w:rsidR="00CF3FEC" w:rsidRPr="00262363" w:rsidTr="00402061">
        <w:trPr>
          <w:trHeight w:val="572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CF3FEC" w:rsidRPr="00262363" w:rsidRDefault="00262363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Кондиционер не работает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Необходимо проверить и устранить: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Отключено ли питание;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Плотно ли подключена вилка питания?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Сработало ли устройство защиты сети?</w:t>
            </w:r>
          </w:p>
          <w:p w:rsidR="00262363" w:rsidRPr="008F2F15" w:rsidRDefault="00262363" w:rsidP="004429F7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Недопустимое напряжение;</w:t>
            </w:r>
          </w:p>
          <w:p w:rsidR="00CF3FEC" w:rsidRPr="00262363" w:rsidRDefault="00262363" w:rsidP="000B0A11">
            <w:pPr>
              <w:pStyle w:val="af3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ArialMT"/>
                <w:color w:val="231F20"/>
              </w:rPr>
            </w:pPr>
            <w:r w:rsidRPr="008F2F15">
              <w:rPr>
                <w:rFonts w:ascii="Times New Roman" w:eastAsia="ArialMT" w:hAnsi="Times New Roman"/>
                <w:color w:val="231F20"/>
              </w:rPr>
              <w:t>Правильно ли заданы параметры таймера</w:t>
            </w:r>
            <w:r w:rsidRPr="00262363">
              <w:rPr>
                <w:rFonts w:ascii="Times New Roman" w:eastAsia="ArialMT" w:hAnsi="Times New Roman"/>
                <w:color w:val="231F20"/>
              </w:rPr>
              <w:t>?</w:t>
            </w:r>
          </w:p>
        </w:tc>
      </w:tr>
      <w:tr w:rsidR="00347424" w:rsidRPr="00262363" w:rsidTr="00402061">
        <w:trPr>
          <w:trHeight w:val="111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262363" w:rsidRPr="00262363" w:rsidRDefault="00262363" w:rsidP="00262363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Недостаточная хладо- и</w:t>
            </w:r>
          </w:p>
          <w:p w:rsidR="00347424" w:rsidRPr="00262363" w:rsidRDefault="00262363" w:rsidP="0026236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теплопроизводительность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4429F7" w:rsidRDefault="004429F7" w:rsidP="004429F7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Необходимо проверить и устранить:</w:t>
            </w:r>
          </w:p>
          <w:p w:rsidR="004429F7" w:rsidRPr="000B0A11" w:rsidRDefault="00262363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Правильно ли задана температурная уставка?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заграждены ли впускные и выпускные отверстия блоков?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загрязнен ли фильтр?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Закрыты ли двери и окна?</w:t>
            </w:r>
          </w:p>
          <w:p w:rsidR="004429F7" w:rsidRPr="000B0A11" w:rsidRDefault="004429F7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Не выбрана ли низкая скорость вентилятора?</w:t>
            </w:r>
          </w:p>
          <w:p w:rsidR="00347424" w:rsidRPr="004429F7" w:rsidRDefault="00262363" w:rsidP="00DD39B8">
            <w:pPr>
              <w:pStyle w:val="af3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ArialMT"/>
                <w:color w:val="231F20"/>
              </w:rPr>
            </w:pPr>
            <w:r w:rsidRPr="000B0A11">
              <w:rPr>
                <w:rFonts w:ascii="Times New Roman" w:eastAsia="ArialMT" w:hAnsi="Times New Roman"/>
                <w:color w:val="231F20"/>
              </w:rPr>
              <w:t>В помещении могут быть источники тепла.</w:t>
            </w:r>
          </w:p>
        </w:tc>
      </w:tr>
      <w:tr w:rsidR="00402061" w:rsidRPr="00262363" w:rsidTr="00402061">
        <w:trPr>
          <w:trHeight w:val="1118"/>
          <w:jc w:val="center"/>
        </w:trPr>
        <w:tc>
          <w:tcPr>
            <w:tcW w:w="3256" w:type="dxa"/>
            <w:shd w:val="clear" w:color="auto" w:fill="FFFFFF"/>
            <w:vAlign w:val="center"/>
          </w:tcPr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Отсутствует пульт управления</w:t>
            </w:r>
          </w:p>
        </w:tc>
        <w:tc>
          <w:tcPr>
            <w:tcW w:w="6649" w:type="dxa"/>
            <w:shd w:val="clear" w:color="auto" w:fill="FFFFFF"/>
            <w:vAlign w:val="center"/>
          </w:tcPr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При частом переключении разных функций</w:t>
            </w:r>
          </w:p>
          <w:p w:rsidR="00402061" w:rsidRPr="00262363" w:rsidRDefault="00402061" w:rsidP="00402061">
            <w:pPr>
              <w:autoSpaceDE w:val="0"/>
              <w:autoSpaceDN w:val="0"/>
              <w:adjustRightInd w:val="0"/>
              <w:rPr>
                <w:rFonts w:eastAsia="AdobeFangsongStd-Regular-GBK-EU"/>
                <w:color w:val="231F20"/>
                <w:sz w:val="22"/>
                <w:szCs w:val="22"/>
                <w:lang w:eastAsia="en-US"/>
              </w:rPr>
            </w:pP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пульт может работать некорректно.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Отсоединить вилку от розетки и повторно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 xml:space="preserve"> </w:t>
            </w:r>
            <w:r w:rsidRPr="00262363">
              <w:rPr>
                <w:rFonts w:eastAsia="ArialMT"/>
                <w:color w:val="231F20"/>
                <w:sz w:val="22"/>
                <w:szCs w:val="22"/>
                <w:lang w:eastAsia="en-US"/>
              </w:rPr>
              <w:t>подключить ее</w:t>
            </w:r>
            <w:r>
              <w:rPr>
                <w:rFonts w:eastAsia="ArialMT"/>
                <w:color w:val="231F20"/>
                <w:sz w:val="22"/>
                <w:szCs w:val="22"/>
                <w:lang w:eastAsia="en-US"/>
              </w:rPr>
              <w:t>.</w:t>
            </w:r>
          </w:p>
          <w:p w:rsidR="00402061" w:rsidRPr="00C02294" w:rsidRDefault="00402061" w:rsidP="00402061">
            <w:pPr>
              <w:autoSpaceDE w:val="0"/>
              <w:autoSpaceDN w:val="0"/>
              <w:adjustRightInd w:val="0"/>
              <w:rPr>
                <w:color w:val="231F20"/>
                <w:sz w:val="22"/>
                <w:szCs w:val="22"/>
                <w:lang w:eastAsia="en-US"/>
              </w:rPr>
            </w:pPr>
            <w:r w:rsidRPr="00C02294">
              <w:rPr>
                <w:rFonts w:hint="eastAsia"/>
                <w:color w:val="231F20"/>
                <w:sz w:val="22"/>
                <w:szCs w:val="22"/>
                <w:lang w:eastAsia="en-US"/>
              </w:rPr>
              <w:t>Проверки:</w:t>
            </w:r>
          </w:p>
          <w:p w:rsidR="00402061" w:rsidRPr="00DD39B8" w:rsidRDefault="00402061" w:rsidP="00402061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</w:rPr>
            </w:pPr>
            <w:r w:rsidRPr="00DD39B8">
              <w:rPr>
                <w:rFonts w:ascii="Times New Roman" w:eastAsia="ArialMT" w:hAnsi="Times New Roman"/>
              </w:rPr>
              <w:t>Достаточно ли близко расположен пульт к кондиционеру? Нет ли препятствий между пультом и блоком?</w:t>
            </w:r>
          </w:p>
          <w:p w:rsidR="00402061" w:rsidRPr="00DD39B8" w:rsidRDefault="00402061" w:rsidP="00402061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="ArialMT" w:hAnsi="Times New Roman"/>
              </w:rPr>
            </w:pPr>
            <w:r w:rsidRPr="00DD39B8">
              <w:rPr>
                <w:rFonts w:ascii="Times New Roman" w:eastAsia="ArialMT" w:hAnsi="Times New Roman"/>
              </w:rPr>
              <w:t>Необходимо убедиться в том, что элементы питания заряжены. В противном случае их требуется заменить;</w:t>
            </w:r>
          </w:p>
          <w:p w:rsidR="00402061" w:rsidRPr="00262363" w:rsidRDefault="00402061" w:rsidP="00402061">
            <w:pPr>
              <w:pStyle w:val="af3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</w:rPr>
            </w:pPr>
            <w:r w:rsidRPr="00DD39B8">
              <w:rPr>
                <w:rFonts w:ascii="Times New Roman" w:eastAsia="ArialMT" w:hAnsi="Times New Roman"/>
              </w:rPr>
              <w:t>Возможно пульт дистанционного управления вышел из строя.</w:t>
            </w:r>
          </w:p>
        </w:tc>
      </w:tr>
    </w:tbl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6213"/>
      </w:tblGrid>
      <w:tr w:rsidR="00402061" w:rsidRPr="00262363" w:rsidTr="00402061">
        <w:trPr>
          <w:trHeight w:hRule="exact" w:val="545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262363" w:rsidRDefault="00402061" w:rsidP="00C84BDF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262363" w:rsidRDefault="00402061" w:rsidP="00C84BDF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26236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02061" w:rsidRPr="00262363" w:rsidTr="00402061">
        <w:trPr>
          <w:trHeight w:val="84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Протечки в помещении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Влажный воздух на стороне высокого давления.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Вытекание конденсата.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Отсоединен дренажный шланг внутреннего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 xml:space="preserve">блока. 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Протечки наружного блока.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система работает на охлаждение,на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трубных линиях и на соединениях может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выступать конденсатиз-за движения холодной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жидкости в системе.</w:t>
            </w:r>
          </w:p>
          <w:p w:rsidR="00402061" w:rsidRDefault="00402061" w:rsidP="00C84BD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кондиционер работает в режиме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разморозки, снежная шуба тает и жидкость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 xml:space="preserve">отводится. </w:t>
            </w:r>
          </w:p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Когда кондиционер работает 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режиме обогрева, влага, скапливающаяся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теплообменнике, может стекать вниз.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Посторонний шум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внутреннего блока.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Звук включения или выключения реле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вентилятора или компрессора.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Шум может быть слышен при начале или</w:t>
            </w:r>
          </w:p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завершении функции разморозки. Это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происходит из-за движения хладагента 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обратном направлении.</w:t>
            </w:r>
          </w:p>
        </w:tc>
      </w:tr>
      <w:tr w:rsidR="00402061" w:rsidRPr="00262363" w:rsidTr="00402061">
        <w:trPr>
          <w:trHeight w:val="564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Внутренний блок не подает воздух</w:t>
            </w:r>
            <w:r w:rsidR="0064196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в режиме обогрева температура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теплообменнике внутреннего блока низкая, блок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перестанет подавать воздух в помещение во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избежание сквозняков (около 2 мин).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система работает на обогрев при низкой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температуре или высокой влажности наружного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воздуха, на теплообменнике наружного блока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может образовываться снежная шуба. Агрегат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автоматически задействует режим разморозки,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 внутренний блок приостанавливает работу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3-12 минут.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 режиме разморозки из агрегата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вытекает вода или выходит пар.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Иногда в режиме осушения вентилятор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внутреннего блока будет приостанавливать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свою работу во избежание испарения</w:t>
            </w:r>
          </w:p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конденсируемой воды.</w:t>
            </w:r>
          </w:p>
        </w:tc>
      </w:tr>
      <w:tr w:rsidR="00402061" w:rsidRPr="00262363" w:rsidTr="00402061">
        <w:trPr>
          <w:trHeight w:val="762"/>
          <w:jc w:val="center"/>
        </w:trPr>
        <w:tc>
          <w:tcPr>
            <w:tcW w:w="2972" w:type="dxa"/>
            <w:shd w:val="clear" w:color="auto" w:fill="FFFFFF"/>
            <w:vAlign w:val="center"/>
          </w:tcPr>
          <w:p w:rsidR="00402061" w:rsidRPr="00402061" w:rsidRDefault="00402061" w:rsidP="00C84BD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Влага на выпускных отверстиях</w:t>
            </w:r>
            <w:r w:rsidR="0064196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13" w:type="dxa"/>
            <w:shd w:val="clear" w:color="auto" w:fill="FFFFFF"/>
            <w:vAlign w:val="center"/>
          </w:tcPr>
          <w:p w:rsidR="00402061" w:rsidRPr="00402061" w:rsidRDefault="00402061" w:rsidP="00402061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402061">
              <w:rPr>
                <w:rFonts w:eastAsia="ArialMT"/>
                <w:sz w:val="22"/>
                <w:szCs w:val="22"/>
                <w:lang w:eastAsia="en-US"/>
              </w:rPr>
              <w:t>Если блок работает в течение длительного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времени в условиях высокой влажности, то на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выпускных отверстиях может выступать влага и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402061">
              <w:rPr>
                <w:rFonts w:eastAsia="ArialMT"/>
                <w:sz w:val="22"/>
                <w:szCs w:val="22"/>
                <w:lang w:eastAsia="en-US"/>
              </w:rPr>
              <w:t>стекать в помещение.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481903" w:rsidP="0023493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Toc97125933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7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8" w:name="_Toc97125934"/>
      <w:bookmarkStart w:id="59" w:name="трансп"/>
      <w:bookmarkEnd w:id="53"/>
      <w:bookmarkEnd w:id="54"/>
      <w:bookmarkEnd w:id="55"/>
      <w:bookmarkEnd w:id="56"/>
      <w:r w:rsidRPr="007276CF">
        <w:rPr>
          <w:b w:val="0"/>
          <w:sz w:val="22"/>
          <w:szCs w:val="22"/>
        </w:rPr>
        <w:t>12.1 Транспортировка</w:t>
      </w:r>
      <w:bookmarkEnd w:id="58"/>
    </w:p>
    <w:bookmarkEnd w:id="59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60" w:name="_Toc97125935"/>
      <w:bookmarkStart w:id="61" w:name="хранение"/>
      <w:r w:rsidRPr="007276CF">
        <w:rPr>
          <w:b w:val="0"/>
          <w:sz w:val="22"/>
          <w:szCs w:val="22"/>
        </w:rPr>
        <w:t>12.2 Хранение</w:t>
      </w:r>
      <w:bookmarkEnd w:id="60"/>
    </w:p>
    <w:bookmarkEnd w:id="61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2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23493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3" w:name="_Toc97125936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3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2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6"/>
      <w:footerReference w:type="first" r:id="rId27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2DD" w:rsidRDefault="008322DD">
      <w:r>
        <w:separator/>
      </w:r>
    </w:p>
  </w:endnote>
  <w:endnote w:type="continuationSeparator" w:id="0">
    <w:p w:rsidR="008322DD" w:rsidRDefault="0083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obeFangsongStd-Regular-GBK-EU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DD" w:rsidRDefault="008322D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22DD" w:rsidRDefault="008322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DD" w:rsidRDefault="008322D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322DD" w:rsidRDefault="008322D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322DD" w:rsidRDefault="008322D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322DD" w:rsidRDefault="008322D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DD" w:rsidRDefault="008322D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DD" w:rsidRDefault="008322D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Pr="00227DAA" w:rsidRDefault="008322D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F26B5">
                                <w:rPr>
                                  <w:b/>
                                  <w:sz w:val="22"/>
                                  <w:szCs w:val="22"/>
                                </w:rPr>
                                <w:t>KFRI50GN/KORI50GN</w:t>
                              </w:r>
                              <w:r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Pr="00ED1531" w:rsidRDefault="008322D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A5B5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Pr="00ED1531" w:rsidRDefault="008322D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22DD" w:rsidRPr="00C67A09" w:rsidRDefault="008322D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322DD" w:rsidRDefault="008322D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Pr="00EF26B5">
                                <w:rPr>
                                  <w:b/>
                                  <w:sz w:val="20"/>
                                  <w:szCs w:val="20"/>
                                </w:rPr>
                                <w:t>KFRI50GN/KORI50GN</w:t>
                              </w:r>
                            </w:p>
                            <w:p w:rsidR="008322DD" w:rsidRPr="00B465BD" w:rsidRDefault="008322D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322DD" w:rsidRPr="00613EFB" w:rsidRDefault="008322D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322DD" w:rsidRPr="00227DAA" w:rsidRDefault="008322D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F26B5">
                          <w:rPr>
                            <w:b/>
                            <w:sz w:val="22"/>
                            <w:szCs w:val="22"/>
                          </w:rPr>
                          <w:t>KFRI50GN/KORI50GN</w:t>
                        </w:r>
                        <w:r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322DD" w:rsidRPr="00ED1531" w:rsidRDefault="008322D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A5B5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322DD" w:rsidRPr="00ED1531" w:rsidRDefault="008322D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322DD" w:rsidRPr="00C67A09" w:rsidRDefault="008322D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322DD" w:rsidRDefault="008322D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Pr="00EF26B5">
                          <w:rPr>
                            <w:b/>
                            <w:sz w:val="20"/>
                            <w:szCs w:val="20"/>
                          </w:rPr>
                          <w:t>KFRI50GN/KORI50GN</w:t>
                        </w:r>
                      </w:p>
                      <w:p w:rsidR="008322DD" w:rsidRPr="00B465BD" w:rsidRDefault="008322D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322DD" w:rsidRPr="00613EFB" w:rsidRDefault="008322D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DD" w:rsidRDefault="008322D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Pr="00AF301F" w:rsidRDefault="008322D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A5B5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Pr="00575999" w:rsidRDefault="008322D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F26B5">
                                <w:rPr>
                                  <w:b/>
                                  <w:sz w:val="22"/>
                                  <w:szCs w:val="22"/>
                                </w:rPr>
                                <w:t>KFRI50GN/KORI50GN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322DD" w:rsidRPr="00AF301F" w:rsidRDefault="008322D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A5B5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322DD" w:rsidRPr="00575999" w:rsidRDefault="008322D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F26B5">
                          <w:rPr>
                            <w:b/>
                            <w:sz w:val="22"/>
                            <w:szCs w:val="22"/>
                          </w:rPr>
                          <w:t>KFRI50GN/KORI50GN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DD" w:rsidRDefault="008322D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Default="008322D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Pr="00AF301F" w:rsidRDefault="008322D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A5B5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22DD" w:rsidRPr="00227DAA" w:rsidRDefault="008322D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EF26B5">
                                <w:rPr>
                                  <w:b/>
                                  <w:sz w:val="22"/>
                                  <w:szCs w:val="22"/>
                                </w:rPr>
                                <w:t>KFRI50GN/KORI50GN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322DD" w:rsidRPr="00227DAA" w:rsidRDefault="008322D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322DD" w:rsidRDefault="008322D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322DD" w:rsidRPr="00AF301F" w:rsidRDefault="008322D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A5B5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322DD" w:rsidRPr="00227DAA" w:rsidRDefault="008322D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EF26B5">
                          <w:rPr>
                            <w:b/>
                            <w:sz w:val="22"/>
                            <w:szCs w:val="22"/>
                          </w:rPr>
                          <w:t>KFRI50GN/KORI50GN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322DD" w:rsidRPr="00227DAA" w:rsidRDefault="008322D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2DD" w:rsidRDefault="008322DD">
      <w:r>
        <w:separator/>
      </w:r>
    </w:p>
  </w:footnote>
  <w:footnote w:type="continuationSeparator" w:id="0">
    <w:p w:rsidR="008322DD" w:rsidRDefault="00832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DD" w:rsidRDefault="008322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22DD" w:rsidRDefault="008322D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D46843"/>
    <w:multiLevelType w:val="hybridMultilevel"/>
    <w:tmpl w:val="5DA041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20B35"/>
    <w:multiLevelType w:val="hybridMultilevel"/>
    <w:tmpl w:val="DB70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54B05"/>
    <w:multiLevelType w:val="hybridMultilevel"/>
    <w:tmpl w:val="A6B87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44C33906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6D9A0096"/>
    <w:multiLevelType w:val="hybridMultilevel"/>
    <w:tmpl w:val="45961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81043BF"/>
    <w:multiLevelType w:val="hybridMultilevel"/>
    <w:tmpl w:val="8D22E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76E11"/>
    <w:multiLevelType w:val="hybridMultilevel"/>
    <w:tmpl w:val="B6265BDA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9"/>
  </w:num>
  <w:num w:numId="5">
    <w:abstractNumId w:val="14"/>
  </w:num>
  <w:num w:numId="6">
    <w:abstractNumId w:val="8"/>
  </w:num>
  <w:num w:numId="7">
    <w:abstractNumId w:val="0"/>
  </w:num>
  <w:num w:numId="8">
    <w:abstractNumId w:val="11"/>
  </w:num>
  <w:num w:numId="9">
    <w:abstractNumId w:val="10"/>
  </w:num>
  <w:num w:numId="10">
    <w:abstractNumId w:val="12"/>
  </w:num>
  <w:num w:numId="11">
    <w:abstractNumId w:val="10"/>
  </w:num>
  <w:num w:numId="12">
    <w:abstractNumId w:val="10"/>
  </w:num>
  <w:num w:numId="13">
    <w:abstractNumId w:val="10"/>
  </w:num>
  <w:num w:numId="14">
    <w:abstractNumId w:val="7"/>
  </w:num>
  <w:num w:numId="15">
    <w:abstractNumId w:val="16"/>
  </w:num>
  <w:num w:numId="16">
    <w:abstractNumId w:val="3"/>
  </w:num>
  <w:num w:numId="17">
    <w:abstractNumId w:val="1"/>
  </w:num>
  <w:num w:numId="18">
    <w:abstractNumId w:val="18"/>
  </w:num>
  <w:num w:numId="19">
    <w:abstractNumId w:val="15"/>
  </w:num>
  <w:num w:numId="20">
    <w:abstractNumId w:val="17"/>
  </w:num>
  <w:num w:numId="21">
    <w:abstractNumId w:val="5"/>
  </w:num>
  <w:num w:numId="22">
    <w:abstractNumId w:val="2"/>
  </w:num>
  <w:num w:numId="2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643E"/>
    <w:rsid w:val="000272A7"/>
    <w:rsid w:val="0003153F"/>
    <w:rsid w:val="00031558"/>
    <w:rsid w:val="00032E79"/>
    <w:rsid w:val="00032EC2"/>
    <w:rsid w:val="00035695"/>
    <w:rsid w:val="00037425"/>
    <w:rsid w:val="0003743B"/>
    <w:rsid w:val="00041258"/>
    <w:rsid w:val="0004385C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6B1A"/>
    <w:rsid w:val="00077035"/>
    <w:rsid w:val="000779F8"/>
    <w:rsid w:val="00081206"/>
    <w:rsid w:val="00082632"/>
    <w:rsid w:val="00086465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0A11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4541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58CF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286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5B5A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69F9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2E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39F5"/>
    <w:rsid w:val="00234107"/>
    <w:rsid w:val="0023488D"/>
    <w:rsid w:val="00234936"/>
    <w:rsid w:val="0023535B"/>
    <w:rsid w:val="00242F94"/>
    <w:rsid w:val="002446F6"/>
    <w:rsid w:val="002476DA"/>
    <w:rsid w:val="00252338"/>
    <w:rsid w:val="00254D5F"/>
    <w:rsid w:val="00260596"/>
    <w:rsid w:val="00261275"/>
    <w:rsid w:val="00262363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D3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5D3F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3412"/>
    <w:rsid w:val="003C4975"/>
    <w:rsid w:val="003C59A9"/>
    <w:rsid w:val="003D596E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2061"/>
    <w:rsid w:val="004060F5"/>
    <w:rsid w:val="00406C3A"/>
    <w:rsid w:val="004106D7"/>
    <w:rsid w:val="00412A5B"/>
    <w:rsid w:val="00415744"/>
    <w:rsid w:val="004158E2"/>
    <w:rsid w:val="00417994"/>
    <w:rsid w:val="0042258E"/>
    <w:rsid w:val="00425D15"/>
    <w:rsid w:val="004271F2"/>
    <w:rsid w:val="00431B8B"/>
    <w:rsid w:val="004324A4"/>
    <w:rsid w:val="00436EFA"/>
    <w:rsid w:val="00437185"/>
    <w:rsid w:val="0044068D"/>
    <w:rsid w:val="004410B7"/>
    <w:rsid w:val="00441553"/>
    <w:rsid w:val="004429F7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079C0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676D"/>
    <w:rsid w:val="00567871"/>
    <w:rsid w:val="00570BE6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3BA9"/>
    <w:rsid w:val="005C534B"/>
    <w:rsid w:val="005C5B8F"/>
    <w:rsid w:val="005C5CAB"/>
    <w:rsid w:val="005D0574"/>
    <w:rsid w:val="005D406F"/>
    <w:rsid w:val="005D5EF4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196C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331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3245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47A5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4AE4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2DD"/>
    <w:rsid w:val="00833C57"/>
    <w:rsid w:val="008361D5"/>
    <w:rsid w:val="00842788"/>
    <w:rsid w:val="00842C8C"/>
    <w:rsid w:val="008448F2"/>
    <w:rsid w:val="00844A01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00B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2F15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3842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1AA5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3B00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3DE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3E2A"/>
    <w:rsid w:val="00B5466D"/>
    <w:rsid w:val="00B54A67"/>
    <w:rsid w:val="00B607F0"/>
    <w:rsid w:val="00B62790"/>
    <w:rsid w:val="00B6280D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C7D5C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3CC8"/>
    <w:rsid w:val="00BF4386"/>
    <w:rsid w:val="00C00840"/>
    <w:rsid w:val="00C01FB3"/>
    <w:rsid w:val="00C02294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4B06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BDF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D7C08"/>
    <w:rsid w:val="00CE0520"/>
    <w:rsid w:val="00CE0E0B"/>
    <w:rsid w:val="00CE12F5"/>
    <w:rsid w:val="00CE393C"/>
    <w:rsid w:val="00CE3A49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4833"/>
    <w:rsid w:val="00D75089"/>
    <w:rsid w:val="00D7508F"/>
    <w:rsid w:val="00D75DC3"/>
    <w:rsid w:val="00D76976"/>
    <w:rsid w:val="00D77A80"/>
    <w:rsid w:val="00D84C66"/>
    <w:rsid w:val="00D94BAB"/>
    <w:rsid w:val="00D95C6C"/>
    <w:rsid w:val="00D97C02"/>
    <w:rsid w:val="00D97CB8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39B8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4C45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B72"/>
    <w:rsid w:val="00E90897"/>
    <w:rsid w:val="00E91B22"/>
    <w:rsid w:val="00E93769"/>
    <w:rsid w:val="00E94716"/>
    <w:rsid w:val="00EA206C"/>
    <w:rsid w:val="00EA228B"/>
    <w:rsid w:val="00EA518D"/>
    <w:rsid w:val="00EA5817"/>
    <w:rsid w:val="00EA665B"/>
    <w:rsid w:val="00EA798E"/>
    <w:rsid w:val="00EB00A2"/>
    <w:rsid w:val="00EB0EC2"/>
    <w:rsid w:val="00EB2A08"/>
    <w:rsid w:val="00EB2FA9"/>
    <w:rsid w:val="00EB3FF5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26B5"/>
    <w:rsid w:val="00EF36D8"/>
    <w:rsid w:val="00EF3D97"/>
    <w:rsid w:val="00F012E1"/>
    <w:rsid w:val="00F02008"/>
    <w:rsid w:val="00F07909"/>
    <w:rsid w:val="00F10006"/>
    <w:rsid w:val="00F12672"/>
    <w:rsid w:val="00F13B1A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481F"/>
    <w:rsid w:val="00FE5B34"/>
    <w:rsid w:val="00FE76B6"/>
    <w:rsid w:val="00FF3E85"/>
    <w:rsid w:val="00FF410C"/>
    <w:rsid w:val="00FF4986"/>
    <w:rsid w:val="00FF59E0"/>
    <w:rsid w:val="00FF6225"/>
    <w:rsid w:val="00FF70F4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66BED2F0"/>
  <w15:docId w15:val="{2C52D21B-5BF3-4078-A460-0BA0D917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0D132-A24E-4BBD-A7B0-60C7D416B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14</TotalTime>
  <Pages>27</Pages>
  <Words>4322</Words>
  <Characters>24639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Ермакова Анна Гагиковна</dc:creator>
  <cp:keywords/>
  <dc:description/>
  <cp:lastModifiedBy>Kseniya Kotlyarova</cp:lastModifiedBy>
  <cp:revision>12</cp:revision>
  <cp:lastPrinted>2021-03-26T08:29:00Z</cp:lastPrinted>
  <dcterms:created xsi:type="dcterms:W3CDTF">2022-03-02T12:05:00Z</dcterms:created>
  <dcterms:modified xsi:type="dcterms:W3CDTF">2024-01-31T10:45:00Z</dcterms:modified>
</cp:coreProperties>
</file>