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2C28BD" w:rsidRDefault="00996EAA" w:rsidP="00996EA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КОНДИЦИОНЕР БЫТОВОЙ </w:t>
            </w:r>
            <w:r w:rsidRPr="000659A5">
              <w:rPr>
                <w:b/>
                <w:szCs w:val="28"/>
              </w:rPr>
              <w:t xml:space="preserve">(СПЛИТ-СИСТЕМА) </w:t>
            </w:r>
            <w:r w:rsidR="0031543B">
              <w:rPr>
                <w:b/>
                <w:szCs w:val="28"/>
              </w:rPr>
              <w:t>НАСТЕННОГО</w:t>
            </w:r>
            <w:r w:rsidR="0031543B" w:rsidRPr="000659A5">
              <w:rPr>
                <w:b/>
                <w:szCs w:val="28"/>
              </w:rPr>
              <w:t xml:space="preserve"> ТИПА </w:t>
            </w:r>
            <w:r w:rsidR="00FF722F" w:rsidRPr="00FF722F">
              <w:rPr>
                <w:b/>
                <w:szCs w:val="28"/>
              </w:rPr>
              <w:t>KFRI70LW/KORI70LW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0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1"/>
      </w:tblGrid>
      <w:tr w:rsidR="00A4601A" w:rsidTr="0040015F">
        <w:trPr>
          <w:jc w:val="center"/>
        </w:trPr>
        <w:tc>
          <w:tcPr>
            <w:tcW w:w="4041" w:type="dxa"/>
            <w:shd w:val="clear" w:color="auto" w:fill="auto"/>
          </w:tcPr>
          <w:p w:rsidR="00A4601A" w:rsidRPr="00ED4E00" w:rsidRDefault="0040015F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KFRI70LW_</w:t>
            </w:r>
            <w:r w:rsidR="00FF722F" w:rsidRPr="00FF722F">
              <w:rPr>
                <w:b/>
                <w:szCs w:val="28"/>
              </w:rPr>
              <w:t>KORI70LW</w:t>
            </w:r>
            <w:r w:rsidR="00B94B23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40015F">
        <w:trPr>
          <w:jc w:val="center"/>
        </w:trPr>
        <w:tc>
          <w:tcPr>
            <w:tcW w:w="4041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Pr="00985AEE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35E62" w:rsidRDefault="00035E62" w:rsidP="00810B70">
      <w:pPr>
        <w:spacing w:line="360" w:lineRule="auto"/>
        <w:ind w:firstLine="567"/>
        <w:jc w:val="center"/>
        <w:rPr>
          <w:sz w:val="22"/>
          <w:szCs w:val="22"/>
        </w:rPr>
      </w:pPr>
    </w:p>
    <w:p w:rsidR="00810B70" w:rsidRPr="00035E62" w:rsidRDefault="00035E62" w:rsidP="00B94B23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2</w:t>
      </w:r>
    </w:p>
    <w:p w:rsidR="00810B70" w:rsidRPr="008558CA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558CA">
        <w:rPr>
          <w:b/>
          <w:sz w:val="22"/>
          <w:szCs w:val="22"/>
        </w:rPr>
        <w:lastRenderedPageBreak/>
        <w:t>СОДЕРЖАНИЕ</w:t>
      </w:r>
    </w:p>
    <w:p w:rsidR="008558CA" w:rsidRPr="008558CA" w:rsidRDefault="00810B7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558CA">
        <w:rPr>
          <w:sz w:val="22"/>
          <w:szCs w:val="22"/>
        </w:rPr>
        <w:fldChar w:fldCharType="begin"/>
      </w:r>
      <w:r w:rsidRPr="008558CA">
        <w:rPr>
          <w:sz w:val="22"/>
          <w:szCs w:val="22"/>
        </w:rPr>
        <w:instrText xml:space="preserve"> TOC \o "1-3" \h \z \u </w:instrText>
      </w:r>
      <w:r w:rsidRPr="008558CA">
        <w:rPr>
          <w:sz w:val="22"/>
          <w:szCs w:val="22"/>
        </w:rPr>
        <w:fldChar w:fldCharType="separate"/>
      </w:r>
      <w:hyperlink w:anchor="_Toc158386255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1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_Toc158386255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3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56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2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_Toc158386256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4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57" w:history="1">
        <w:r w:rsidR="008558CA" w:rsidRPr="008558CA">
          <w:rPr>
            <w:rStyle w:val="ad"/>
            <w:noProof/>
            <w:sz w:val="22"/>
            <w:szCs w:val="22"/>
          </w:rPr>
          <w:t>2.1 Описание изделия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_Toc158386257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4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58" w:history="1">
        <w:r w:rsidR="008558CA" w:rsidRPr="008558CA">
          <w:rPr>
            <w:rStyle w:val="ad"/>
            <w:noProof/>
            <w:sz w:val="22"/>
            <w:szCs w:val="22"/>
          </w:rPr>
          <w:t>2.2 Принцип работы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_Toc158386258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4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59" w:history="1">
        <w:r w:rsidR="008558CA" w:rsidRPr="008558CA">
          <w:rPr>
            <w:rStyle w:val="ad"/>
            <w:noProof/>
            <w:sz w:val="22"/>
            <w:szCs w:val="22"/>
          </w:rPr>
          <w:t>2.3 Технические характеристики изделия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_Toc158386259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6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0" w:history="1">
        <w:r w:rsidR="008558CA" w:rsidRPr="008558C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_Toc158386260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7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1" w:history="1">
        <w:r w:rsidR="008558CA" w:rsidRPr="008558CA">
          <w:rPr>
            <w:rStyle w:val="ad"/>
            <w:noProof/>
            <w:sz w:val="22"/>
            <w:szCs w:val="22"/>
          </w:rPr>
          <w:t>2.5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_Toc158386261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9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2" w:history="1">
        <w:r w:rsidR="008558CA" w:rsidRPr="008558CA">
          <w:rPr>
            <w:rStyle w:val="ad"/>
            <w:noProof/>
            <w:sz w:val="22"/>
            <w:szCs w:val="22"/>
          </w:rPr>
          <w:t>2.6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noProof/>
            <w:sz w:val="22"/>
            <w:szCs w:val="22"/>
          </w:rPr>
          <w:t>Маркировка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_Toc158386262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10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3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3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КОМПЛЕКТНОСТЬ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_Toc158386263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10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4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4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_Toc158386264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11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5" w:history="1">
        <w:r w:rsidR="008558CA" w:rsidRPr="008558CA">
          <w:rPr>
            <w:rStyle w:val="ad"/>
            <w:b/>
            <w:noProof/>
            <w:sz w:val="22"/>
            <w:szCs w:val="22"/>
          </w:rPr>
          <w:t>5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КОНСЕРВАЦИЯ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_Toc158386265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12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6" w:history="1">
        <w:r w:rsidR="008558CA" w:rsidRPr="008558CA">
          <w:rPr>
            <w:rStyle w:val="ad"/>
            <w:b/>
            <w:noProof/>
            <w:sz w:val="22"/>
            <w:szCs w:val="22"/>
          </w:rPr>
          <w:t>6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_Toc158386266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13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7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7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_Toc158386267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15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8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8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_Toc158386268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17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69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9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_Toc158386269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17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0" w:history="1">
        <w:r w:rsidR="008558CA" w:rsidRPr="008558CA">
          <w:rPr>
            <w:rStyle w:val="ad"/>
            <w:noProof/>
            <w:sz w:val="22"/>
            <w:szCs w:val="22"/>
          </w:rPr>
          <w:t>9.1 Общие требования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_Toc158386270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22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1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10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_Toc158386271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23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2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11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_Toc158386272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27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3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12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_Toc158386273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29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4" w:history="1">
        <w:r w:rsidR="008558CA" w:rsidRPr="008558CA">
          <w:rPr>
            <w:rStyle w:val="ad"/>
            <w:noProof/>
            <w:sz w:val="22"/>
            <w:szCs w:val="22"/>
          </w:rPr>
          <w:t>12.1 Транспортировка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_Toc158386274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29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5" w:history="1">
        <w:r w:rsidR="008558CA" w:rsidRPr="008558CA">
          <w:rPr>
            <w:rStyle w:val="ad"/>
            <w:noProof/>
            <w:sz w:val="22"/>
            <w:szCs w:val="22"/>
          </w:rPr>
          <w:t>12.2 Хранение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_Toc158386275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29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558CA" w:rsidRPr="008558CA" w:rsidRDefault="0097693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76" w:history="1">
        <w:r w:rsidR="008558CA" w:rsidRPr="008558CA">
          <w:rPr>
            <w:rStyle w:val="ad"/>
            <w:b/>
            <w:bCs/>
            <w:noProof/>
            <w:sz w:val="22"/>
            <w:szCs w:val="22"/>
          </w:rPr>
          <w:t>13</w:t>
        </w:r>
        <w:r w:rsidR="008558CA" w:rsidRPr="008558C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58CA" w:rsidRPr="008558C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558CA" w:rsidRPr="008558CA">
          <w:rPr>
            <w:noProof/>
            <w:webHidden/>
            <w:sz w:val="22"/>
            <w:szCs w:val="22"/>
          </w:rPr>
          <w:tab/>
        </w:r>
        <w:r w:rsidR="008558CA" w:rsidRPr="008558CA">
          <w:rPr>
            <w:noProof/>
            <w:webHidden/>
            <w:sz w:val="22"/>
            <w:szCs w:val="22"/>
          </w:rPr>
          <w:fldChar w:fldCharType="begin"/>
        </w:r>
        <w:r w:rsidR="008558CA" w:rsidRPr="008558CA">
          <w:rPr>
            <w:noProof/>
            <w:webHidden/>
            <w:sz w:val="22"/>
            <w:szCs w:val="22"/>
          </w:rPr>
          <w:instrText xml:space="preserve"> PAGEREF _Toc158386276 \h </w:instrText>
        </w:r>
        <w:r w:rsidR="008558CA" w:rsidRPr="008558CA">
          <w:rPr>
            <w:noProof/>
            <w:webHidden/>
            <w:sz w:val="22"/>
            <w:szCs w:val="22"/>
          </w:rPr>
        </w:r>
        <w:r w:rsidR="008558CA" w:rsidRPr="008558CA">
          <w:rPr>
            <w:noProof/>
            <w:webHidden/>
            <w:sz w:val="22"/>
            <w:szCs w:val="22"/>
          </w:rPr>
          <w:fldChar w:fldCharType="separate"/>
        </w:r>
        <w:r w:rsidR="008558CA">
          <w:rPr>
            <w:noProof/>
            <w:webHidden/>
            <w:sz w:val="22"/>
            <w:szCs w:val="22"/>
          </w:rPr>
          <w:t>31</w:t>
        </w:r>
        <w:r w:rsidR="008558CA" w:rsidRPr="008558C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8558CA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40015F" w:rsidRPr="0040015F" w:rsidRDefault="0040015F" w:rsidP="0040015F"/>
    <w:p w:rsidR="0040015F" w:rsidRPr="0040015F" w:rsidRDefault="0040015F" w:rsidP="0040015F"/>
    <w:p w:rsidR="0040015F" w:rsidRPr="0040015F" w:rsidRDefault="0040015F" w:rsidP="0040015F"/>
    <w:p w:rsidR="0040015F" w:rsidRPr="0040015F" w:rsidRDefault="0040015F" w:rsidP="0040015F"/>
    <w:p w:rsidR="0040015F" w:rsidRPr="0040015F" w:rsidRDefault="0040015F" w:rsidP="0040015F"/>
    <w:p w:rsidR="0040015F" w:rsidRPr="0040015F" w:rsidRDefault="0040015F" w:rsidP="0040015F"/>
    <w:p w:rsidR="0040015F" w:rsidRPr="0040015F" w:rsidRDefault="0040015F" w:rsidP="0040015F">
      <w:pPr>
        <w:tabs>
          <w:tab w:val="left" w:pos="6345"/>
        </w:tabs>
      </w:pPr>
      <w:r>
        <w:tab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235AD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24FF2">
        <w:rPr>
          <w:sz w:val="22"/>
          <w:szCs w:val="22"/>
        </w:rPr>
        <w:t>кондицион</w:t>
      </w:r>
      <w:r w:rsidR="004B6709">
        <w:rPr>
          <w:sz w:val="22"/>
          <w:szCs w:val="22"/>
        </w:rPr>
        <w:t>ера бытового (сплит-</w:t>
      </w:r>
      <w:r w:rsidR="004B6709" w:rsidRPr="0068019A">
        <w:rPr>
          <w:sz w:val="22"/>
          <w:szCs w:val="22"/>
        </w:rPr>
        <w:t>системы</w:t>
      </w:r>
      <w:r w:rsidR="004B6709">
        <w:rPr>
          <w:sz w:val="22"/>
          <w:szCs w:val="22"/>
        </w:rPr>
        <w:t>)</w:t>
      </w:r>
      <w:r w:rsidR="004B6709" w:rsidRPr="0068019A">
        <w:rPr>
          <w:sz w:val="22"/>
          <w:szCs w:val="22"/>
        </w:rPr>
        <w:t xml:space="preserve"> </w:t>
      </w:r>
      <w:r w:rsidR="004A4E53">
        <w:rPr>
          <w:sz w:val="22"/>
          <w:szCs w:val="22"/>
        </w:rPr>
        <w:t xml:space="preserve"> </w:t>
      </w:r>
      <w:r w:rsidR="0068019A" w:rsidRPr="0068019A">
        <w:rPr>
          <w:sz w:val="22"/>
          <w:szCs w:val="22"/>
        </w:rPr>
        <w:t xml:space="preserve">настенного </w:t>
      </w:r>
      <w:r w:rsidR="004A4E53">
        <w:rPr>
          <w:sz w:val="22"/>
          <w:szCs w:val="22"/>
        </w:rPr>
        <w:t>типа</w:t>
      </w:r>
      <w:r w:rsidR="00227DAA" w:rsidRPr="0068019A">
        <w:rPr>
          <w:sz w:val="22"/>
          <w:szCs w:val="22"/>
        </w:rPr>
        <w:t xml:space="preserve"> </w:t>
      </w:r>
      <w:r w:rsidR="00887085" w:rsidRPr="00024FF2">
        <w:rPr>
          <w:sz w:val="22"/>
          <w:szCs w:val="22"/>
        </w:rPr>
        <w:t>KFRI70LW/KORI70LW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386255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7038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7038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70389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070389" w:rsidRPr="00514A8E" w:rsidRDefault="00070389" w:rsidP="00070389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4B6709" w:rsidP="004B670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 (сплит-</w:t>
            </w:r>
            <w:r w:rsidRPr="0068019A">
              <w:rPr>
                <w:sz w:val="22"/>
                <w:szCs w:val="22"/>
              </w:rPr>
              <w:t>системы</w:t>
            </w:r>
            <w:r>
              <w:rPr>
                <w:sz w:val="22"/>
                <w:szCs w:val="22"/>
              </w:rPr>
              <w:t>)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68019A">
              <w:rPr>
                <w:sz w:val="22"/>
                <w:szCs w:val="22"/>
              </w:rPr>
              <w:t xml:space="preserve">настенного </w:t>
            </w:r>
            <w:r>
              <w:rPr>
                <w:sz w:val="22"/>
                <w:szCs w:val="22"/>
              </w:rPr>
              <w:t>типа</w:t>
            </w:r>
          </w:p>
        </w:tc>
      </w:tr>
      <w:tr w:rsidR="00514A8E" w:rsidRPr="00CC2C20" w:rsidTr="00070389">
        <w:trPr>
          <w:trHeight w:val="491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87085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40015F">
              <w:rPr>
                <w:sz w:val="22"/>
                <w:szCs w:val="22"/>
              </w:rPr>
              <w:t>KFRI70LW/KORI70LW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772D3D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40015F">
              <w:rPr>
                <w:sz w:val="22"/>
                <w:szCs w:val="22"/>
              </w:rPr>
              <w:t>KFRI70LW/KORI70LW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B94B23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B94B23" w:rsidP="00024FF2">
            <w:pPr>
              <w:jc w:val="center"/>
              <w:rPr>
                <w:sz w:val="22"/>
                <w:szCs w:val="22"/>
              </w:rPr>
            </w:pPr>
            <w:r w:rsidRPr="00520181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B074A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B074A9" w:rsidRPr="00520181" w:rsidRDefault="00B94B23" w:rsidP="00B074A9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B074A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B074A9" w:rsidRPr="006E6F2F" w:rsidRDefault="00B074A9" w:rsidP="00B074A9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B074A9" w:rsidRPr="00CC2C20" w:rsidTr="00113BB4">
        <w:trPr>
          <w:trHeight w:val="344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B074A9" w:rsidRPr="00CC2C20" w:rsidRDefault="00B074A9" w:rsidP="00B074A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B074A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B074A9" w:rsidRPr="00CC2C20" w:rsidRDefault="00B074A9" w:rsidP="00B074A9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B074A9" w:rsidRPr="00CC2C20" w:rsidTr="00A322F7">
        <w:trPr>
          <w:trHeight w:val="492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074A9" w:rsidRDefault="00B074A9" w:rsidP="001B6019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B074A9" w:rsidRPr="00CC2C20" w:rsidRDefault="00B074A9" w:rsidP="001B60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</w:tc>
      </w:tr>
      <w:tr w:rsidR="00B074A9" w:rsidRPr="008558CA" w:rsidTr="00113BB4">
        <w:trPr>
          <w:trHeight w:val="362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B074A9" w:rsidRPr="008E1213" w:rsidRDefault="00B074A9" w:rsidP="00B074A9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B074A9" w:rsidRPr="00CC2C20" w:rsidTr="00113BB4">
        <w:trPr>
          <w:trHeight w:val="412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B074A9" w:rsidRPr="00CC2C20" w:rsidRDefault="00B074A9" w:rsidP="00B074A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074A9" w:rsidRPr="008558CA" w:rsidTr="00070389">
        <w:trPr>
          <w:trHeight w:val="334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B074A9" w:rsidRPr="00514A8E" w:rsidRDefault="00B074A9" w:rsidP="00B074A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B074A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B074A9" w:rsidRPr="00976930" w:rsidRDefault="00B074A9" w:rsidP="00B074A9">
            <w:pPr>
              <w:jc w:val="center"/>
              <w:rPr>
                <w:sz w:val="22"/>
                <w:szCs w:val="22"/>
                <w:highlight w:val="yellow"/>
              </w:rPr>
            </w:pPr>
            <w:bookmarkStart w:id="1" w:name="_GoBack"/>
            <w:r w:rsidRPr="00976930">
              <w:rPr>
                <w:sz w:val="22"/>
                <w:szCs w:val="22"/>
                <w:lang w:val="en-US"/>
              </w:rPr>
              <w:t>Pioneer</w:t>
            </w:r>
            <w:bookmarkEnd w:id="1"/>
          </w:p>
        </w:tc>
      </w:tr>
      <w:tr w:rsidR="00B074A9" w:rsidRPr="008558CA" w:rsidTr="00A322F7">
        <w:trPr>
          <w:trHeight w:val="553"/>
        </w:trPr>
        <w:tc>
          <w:tcPr>
            <w:tcW w:w="2405" w:type="dxa"/>
            <w:vAlign w:val="center"/>
          </w:tcPr>
          <w:p w:rsidR="00B074A9" w:rsidRPr="00CC2C20" w:rsidRDefault="00B074A9" w:rsidP="00B074A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B074A9" w:rsidRPr="006E3C0A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074A9" w:rsidRPr="006E3C0A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B074A9" w:rsidRPr="006E3C0A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B6019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B074A9" w:rsidRPr="006E3C0A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ул. Большая Разночинная, 32</w:t>
            </w:r>
          </w:p>
          <w:p w:rsidR="00B074A9" w:rsidRPr="003F28A1" w:rsidRDefault="00B074A9" w:rsidP="001B6019">
            <w:pPr>
              <w:pStyle w:val="2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B074A9" w:rsidRPr="001B6019" w:rsidRDefault="00B074A9" w:rsidP="00B074A9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1B6019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1B6019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B6019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1B6019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B6019">
        <w:rPr>
          <w:b/>
          <w:szCs w:val="28"/>
          <w:lang w:val="en-US"/>
        </w:rPr>
        <w:br w:type="page"/>
      </w:r>
      <w:r w:rsidRPr="001B6019">
        <w:rPr>
          <w:b/>
          <w:szCs w:val="28"/>
          <w:lang w:val="en-US"/>
        </w:rPr>
        <w:lastRenderedPageBreak/>
        <w:t xml:space="preserve"> </w:t>
      </w:r>
      <w:bookmarkStart w:id="2" w:name="_Toc158386256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64907" w:rsidRDefault="00810B70" w:rsidP="00235ADF">
      <w:pPr>
        <w:pStyle w:val="a8"/>
    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"00464907">
        <w:rPr>
          <w:sz w:val="22"/>
          <w:szCs w:val="22"/>
        </w:rPr>
        <w:t xml:space="preserve">2.1 </w:t>
      </w:r>
      <w:r w:rsidR="009B1EC5" w:rsidRPr="006E51FE">
        <w:rPr>
          <w:b w:val="0"/>
          <w:sz w:val="22"/>
          <w:szCs w:val="22"/>
        </w:rPr>
        <w:t>Описание изделия</w:t>
      </w:r>
      <w:bookmarkEnd w:id="3"/>
    </w:p>
    <w:p w:rsidR="005F5E03" w:rsidRDefault="005F5E03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5E03" w:rsidRDefault="004B6709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235ADF" w:rsidRPr="0068019A">
        <w:rPr>
          <w:sz w:val="22"/>
          <w:szCs w:val="22"/>
        </w:rPr>
        <w:t>системы</w:t>
      </w:r>
      <w:r w:rsidR="00235ADF">
        <w:rPr>
          <w:sz w:val="22"/>
          <w:szCs w:val="22"/>
        </w:rPr>
        <w:t>)</w:t>
      </w:r>
      <w:r w:rsidR="00235ADF" w:rsidRPr="0068019A">
        <w:rPr>
          <w:sz w:val="22"/>
          <w:szCs w:val="22"/>
        </w:rPr>
        <w:t xml:space="preserve"> </w:t>
      </w:r>
      <w:r w:rsidR="00235ADF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EA518D" w:rsidRPr="00EA518D">
        <w:rPr>
          <w:sz w:val="22"/>
          <w:szCs w:val="22"/>
        </w:rPr>
        <w:t>KFRI70LW/KORI70LW</w:t>
      </w:r>
      <w:r w:rsidR="00EA518D" w:rsidRPr="00BB4E9F">
        <w:rPr>
          <w:sz w:val="22"/>
          <w:szCs w:val="22"/>
        </w:rPr>
        <w:t xml:space="preserve"> </w:t>
      </w:r>
      <w:r w:rsidR="00B074A9">
        <w:rPr>
          <w:sz w:val="22"/>
          <w:szCs w:val="22"/>
        </w:rPr>
        <w:t>серии Artis</w:t>
      </w:r>
      <w:r w:rsidR="00B074A9" w:rsidRPr="00BB4E9F">
        <w:rPr>
          <w:sz w:val="22"/>
          <w:szCs w:val="22"/>
        </w:rPr>
        <w:t xml:space="preserve"> </w:t>
      </w:r>
      <w:r w:rsidR="00B074A9">
        <w:rPr>
          <w:sz w:val="22"/>
          <w:szCs w:val="22"/>
          <w:lang w:val="en-US"/>
        </w:rPr>
        <w:t>Inverter</w:t>
      </w:r>
      <w:r w:rsidR="00B074A9" w:rsidRPr="00BB4E9F">
        <w:rPr>
          <w:sz w:val="22"/>
          <w:szCs w:val="22"/>
        </w:rPr>
        <w:t xml:space="preserve"> </w:t>
      </w:r>
      <w:r w:rsidR="005F5E03"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B074A9" w:rsidRPr="00520181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B074A9" w:rsidRPr="00BB4E9F">
        <w:rPr>
          <w:sz w:val="22"/>
          <w:szCs w:val="22"/>
        </w:rPr>
        <w:t xml:space="preserve"> </w:t>
      </w:r>
      <w:r w:rsidR="005F5E03" w:rsidRPr="00BB4E9F">
        <w:rPr>
          <w:sz w:val="22"/>
          <w:szCs w:val="22"/>
        </w:rPr>
        <w:t>Оборудование состоит из двух отдельных блоков, которые пре</w:t>
      </w:r>
      <w:r w:rsidR="005F5E03">
        <w:rPr>
          <w:sz w:val="22"/>
          <w:szCs w:val="22"/>
        </w:rPr>
        <w:t xml:space="preserve">дназначены для работы совместно: </w:t>
      </w:r>
      <w:r w:rsidR="005F5E03"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 w:rsidR="005F5E03">
        <w:rPr>
          <w:sz w:val="22"/>
          <w:szCs w:val="22"/>
        </w:rPr>
        <w:t xml:space="preserve">три кондиционируемого помещения.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="005F5E03" w:rsidRPr="00231619">
          <w:rPr>
            <w:sz w:val="22"/>
            <w:szCs w:val="22"/>
          </w:rPr>
          <w:t>теплоизолированными</w:t>
        </w:r>
      </w:hyperlink>
      <w:r w:rsidR="005F5E03">
        <w:rPr>
          <w:sz w:val="22"/>
          <w:szCs w:val="22"/>
        </w:rPr>
        <w:t xml:space="preserve"> трубами. Изделие работает по инверторной </w:t>
      </w:r>
      <w:r w:rsidR="005F5E03" w:rsidRPr="00871E9A">
        <w:rPr>
          <w:sz w:val="22"/>
          <w:szCs w:val="22"/>
        </w:rPr>
        <w:t>технологии или технологии с п</w:t>
      </w:r>
      <w:r w:rsidR="005F5E03">
        <w:rPr>
          <w:sz w:val="22"/>
          <w:szCs w:val="22"/>
        </w:rPr>
        <w:t>еременной производительностью.</w:t>
      </w:r>
      <w:r w:rsidR="005F5E03" w:rsidRPr="00871E9A">
        <w:rPr>
          <w:sz w:val="22"/>
          <w:szCs w:val="22"/>
        </w:rPr>
        <w:t xml:space="preserve"> </w:t>
      </w:r>
      <w:r w:rsidR="005F5E03">
        <w:rPr>
          <w:sz w:val="22"/>
          <w:szCs w:val="22"/>
        </w:rPr>
        <w:t>Э</w:t>
      </w:r>
      <w:r w:rsidR="005F5E03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5F5E03">
        <w:rPr>
          <w:sz w:val="22"/>
          <w:szCs w:val="22"/>
        </w:rPr>
        <w:t xml:space="preserve">, исходя из показаний датчика температуры. </w:t>
      </w:r>
      <w:r w:rsidR="005F5E03" w:rsidRPr="00294292">
        <w:rPr>
          <w:sz w:val="22"/>
          <w:szCs w:val="22"/>
        </w:rPr>
        <w:t>Инвертор</w:t>
      </w:r>
      <w:r w:rsidR="005F5E03">
        <w:rPr>
          <w:sz w:val="22"/>
          <w:szCs w:val="22"/>
        </w:rPr>
        <w:t xml:space="preserve"> – </w:t>
      </w:r>
      <w:r w:rsidR="005F5E03" w:rsidRPr="00294292">
        <w:rPr>
          <w:sz w:val="22"/>
          <w:szCs w:val="22"/>
        </w:rPr>
        <w:t xml:space="preserve"> это электронный узел, д</w:t>
      </w:r>
      <w:r w:rsidR="005F5E03">
        <w:rPr>
          <w:sz w:val="22"/>
          <w:szCs w:val="22"/>
        </w:rPr>
        <w:t xml:space="preserve">инамически меняющий напряжение, </w:t>
      </w:r>
      <w:r w:rsidR="005F5E03" w:rsidRPr="00294292">
        <w:rPr>
          <w:sz w:val="22"/>
          <w:szCs w:val="22"/>
        </w:rPr>
        <w:t>подаваемое на электродвигатель компрессора</w:t>
      </w:r>
      <w:r w:rsidR="005F5E03">
        <w:rPr>
          <w:sz w:val="22"/>
          <w:szCs w:val="22"/>
        </w:rPr>
        <w:t xml:space="preserve">. </w:t>
      </w:r>
    </w:p>
    <w:p w:rsidR="001B6019" w:rsidRPr="00822B77" w:rsidRDefault="001B6019" w:rsidP="001B60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1B6019" w:rsidRDefault="001B6019" w:rsidP="001B6019">
      <w:pPr>
        <w:pStyle w:val="af3"/>
        <w:numPr>
          <w:ilvl w:val="0"/>
          <w:numId w:val="15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B6019" w:rsidRPr="00523CFD" w:rsidRDefault="001B6019" w:rsidP="001B6019">
      <w:pPr>
        <w:pStyle w:val="af3"/>
        <w:numPr>
          <w:ilvl w:val="0"/>
          <w:numId w:val="15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2E72EF" w:rsidRPr="008F31F7" w:rsidRDefault="002E72EF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8F31F7" w:rsidRPr="00464907" w:rsidRDefault="00464907" w:rsidP="00235ADF">
      <w:pPr>
        <w:pStyle w:val="a8"/>
        <w:ind w:firstLine="709"/>
        <w:jc w:val="left"/>
        <w:outlineLvl w:val="1"/>
        <w:rPr>
          <w:sz w:val="22"/>
          <w:szCs w:val="22"/>
        </w:rPr>
      </w:pPr>
      <w:bookmarkStart w:id="4" w:name="_Toc158386258"/>
      <w:r w:rsidRPr="00464907">
        <w:rPr>
          <w:sz w:val="22"/>
          <w:szCs w:val="22"/>
        </w:rPr>
        <w:t>2.</w:t>
      </w:r>
      <w:r w:rsidR="008F31F7" w:rsidRPr="00464907">
        <w:rPr>
          <w:sz w:val="22"/>
          <w:szCs w:val="22"/>
        </w:rPr>
        <w:t xml:space="preserve">2 </w:t>
      </w:r>
      <w:r w:rsidR="008F31F7" w:rsidRPr="006E51FE">
        <w:rPr>
          <w:b w:val="0"/>
          <w:sz w:val="22"/>
          <w:szCs w:val="22"/>
        </w:rPr>
        <w:t>Принцип работы</w:t>
      </w:r>
      <w:bookmarkEnd w:id="4"/>
    </w:p>
    <w:p w:rsidR="00F81B60" w:rsidRDefault="00F81B60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81B60" w:rsidRDefault="00F81B60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31619">
        <w:rPr>
          <w:sz w:val="22"/>
          <w:szCs w:val="22"/>
        </w:rPr>
        <w:t>Находящийся во внешнем блоке компрессор сжимает хладагент, который нагревается при сжатии и отдаёт тепло через теплообменник, находящийся во внешней среде, например</w:t>
      </w:r>
      <w:r w:rsidR="00465889">
        <w:rPr>
          <w:sz w:val="22"/>
          <w:szCs w:val="22"/>
        </w:rPr>
        <w:t>,</w:t>
      </w:r>
      <w:r w:rsidRPr="00231619">
        <w:rPr>
          <w:sz w:val="22"/>
          <w:szCs w:val="22"/>
        </w:rPr>
        <w:t xml:space="preserve"> на улице. Затем сжиженный фреон переносится по медным трубкам во внутренний блок, где испаряется и через теплообменник охлаждает воздух в помещении.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Pr="00EA2825">
        <w:rPr>
          <w:sz w:val="22"/>
          <w:szCs w:val="22"/>
        </w:rPr>
        <w:t>При переключении системы на обогрев испарение фреона происходит в наружном блоке, а конденсация во внутреннем.</w:t>
      </w:r>
      <w:r>
        <w:rPr>
          <w:sz w:val="22"/>
          <w:szCs w:val="22"/>
        </w:rPr>
        <w:t xml:space="preserve"> </w:t>
      </w:r>
      <w:r w:rsidRPr="00C8403E">
        <w:rPr>
          <w:sz w:val="22"/>
          <w:szCs w:val="22"/>
        </w:rPr>
        <w:t>Для этого с помощью 4-ходового клапана изменя</w:t>
      </w:r>
      <w:r>
        <w:rPr>
          <w:sz w:val="22"/>
          <w:szCs w:val="22"/>
        </w:rPr>
        <w:t>ется</w:t>
      </w:r>
      <w:r w:rsidRPr="00C8403E">
        <w:rPr>
          <w:sz w:val="22"/>
          <w:szCs w:val="22"/>
        </w:rPr>
        <w:t xml:space="preserve"> направление </w:t>
      </w:r>
      <w:r>
        <w:rPr>
          <w:sz w:val="22"/>
          <w:szCs w:val="22"/>
        </w:rPr>
        <w:t>движения</w:t>
      </w:r>
      <w:r w:rsidRPr="00C8403E">
        <w:rPr>
          <w:sz w:val="22"/>
          <w:szCs w:val="22"/>
        </w:rPr>
        <w:t xml:space="preserve"> хладагента. Этот клапан управляется </w:t>
      </w:r>
      <w:hyperlink r:id="rId17" w:tooltip="Соленоид" w:history="1">
        <w:r w:rsidRPr="00C8403E">
          <w:rPr>
            <w:sz w:val="22"/>
            <w:szCs w:val="22"/>
          </w:rPr>
          <w:t>соленоидом</w:t>
        </w:r>
      </w:hyperlink>
      <w:r w:rsidRPr="00C8403E">
        <w:rPr>
          <w:sz w:val="22"/>
          <w:szCs w:val="22"/>
        </w:rPr>
        <w:t>, на который от внутреннего блока подаётся напряжение питающей сети (230 В).</w:t>
      </w:r>
    </w:p>
    <w:p w:rsidR="008F31F7" w:rsidRDefault="008F31F7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984D44" w:rsidP="00235A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1165E7" w:rsidP="00BC0DF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904873" cy="7659584"/>
            <wp:effectExtent l="0" t="0" r="63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73" cy="765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1A49D4" w:rsidRDefault="001A49D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E768F" w:rsidRDefault="007E768F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64907" w:rsidRDefault="00464907" w:rsidP="00235AD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" w:name="_Toc158386259"/>
      <w:r>
        <w:rPr>
          <w:sz w:val="22"/>
          <w:szCs w:val="22"/>
        </w:rPr>
        <w:t>2.</w:t>
      </w:r>
      <w:r w:rsidR="00235ADF" w:rsidRPr="00464907">
        <w:rPr>
          <w:sz w:val="22"/>
          <w:szCs w:val="22"/>
        </w:rPr>
        <w:t xml:space="preserve">3 </w:t>
      </w:r>
      <w:r w:rsidR="008558CA">
        <w:rPr>
          <w:b w:val="0"/>
          <w:sz w:val="22"/>
          <w:szCs w:val="22"/>
        </w:rPr>
        <w:t>Т</w:t>
      </w:r>
      <w:r w:rsidR="00FA64EB" w:rsidRPr="006E51FE">
        <w:rPr>
          <w:b w:val="0"/>
          <w:sz w:val="22"/>
          <w:szCs w:val="22"/>
        </w:rPr>
        <w:t>ехнические характеристики изделия</w:t>
      </w:r>
      <w:bookmarkEnd w:id="5"/>
      <w:r w:rsidR="00FA64EB" w:rsidRPr="00235ADF">
        <w:rPr>
          <w:b w:val="0"/>
          <w:sz w:val="22"/>
          <w:szCs w:val="22"/>
        </w:rPr>
        <w:t xml:space="preserve"> </w:t>
      </w:r>
    </w:p>
    <w:p w:rsidR="00464907" w:rsidRDefault="00464907" w:rsidP="00235AD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</w:p>
    <w:p w:rsidR="00EF3D97" w:rsidRPr="00235ADF" w:rsidRDefault="00464907" w:rsidP="00464907">
      <w:pPr>
        <w:pStyle w:val="a8"/>
        <w:ind w:firstLine="709"/>
        <w:jc w:val="left"/>
        <w:rPr>
          <w:b w:val="0"/>
          <w:sz w:val="22"/>
          <w:szCs w:val="22"/>
        </w:rPr>
      </w:pPr>
      <w:r w:rsidRPr="00464907">
        <w:rPr>
          <w:b w:val="0"/>
          <w:sz w:val="22"/>
          <w:szCs w:val="22"/>
        </w:rPr>
        <w:t>Основные технические характеристики</w:t>
      </w:r>
      <w:r w:rsidRPr="00676D4D">
        <w:rPr>
          <w:sz w:val="22"/>
          <w:szCs w:val="22"/>
        </w:rPr>
        <w:t xml:space="preserve"> </w:t>
      </w:r>
      <w:r w:rsidR="00FA64EB" w:rsidRPr="00235ADF">
        <w:rPr>
          <w:b w:val="0"/>
          <w:sz w:val="22"/>
          <w:szCs w:val="22"/>
        </w:rPr>
        <w:t>приведены</w:t>
      </w:r>
      <w:r w:rsidR="00F7351E" w:rsidRPr="00235ADF">
        <w:rPr>
          <w:b w:val="0"/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Default="00F7351E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73A2D" w:rsidRDefault="00073A2D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073A2D" w:rsidRPr="00135C40" w:rsidTr="00073A2D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073A2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073A2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073A2D" w:rsidRPr="00135C40" w:rsidRDefault="00073A2D" w:rsidP="00073A2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73A2D" w:rsidRPr="00135C40" w:rsidTr="00073A2D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073A2D" w:rsidRPr="00135C40" w:rsidRDefault="00073A2D" w:rsidP="00073A2D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073A2D" w:rsidRPr="00135C40" w:rsidTr="00073A2D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073A2D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97786A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6.155</w:t>
            </w:r>
          </w:p>
        </w:tc>
      </w:tr>
      <w:tr w:rsidR="00073A2D" w:rsidRPr="00135C40" w:rsidTr="00073A2D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73A2D" w:rsidRPr="005B5034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</w:tr>
      <w:tr w:rsidR="00073A2D" w:rsidRPr="00135C40" w:rsidTr="00073A2D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135C40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073A2D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</w:tr>
      <w:tr w:rsidR="00073A2D" w:rsidRPr="00135C40" w:rsidTr="00073A2D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135C40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73A2D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3.65</w:t>
            </w:r>
          </w:p>
        </w:tc>
      </w:tr>
      <w:tr w:rsidR="00073A2D" w:rsidRPr="00135C40" w:rsidTr="00073A2D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1459B" w:rsidRDefault="00073A2D" w:rsidP="00073A2D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73A2D" w:rsidRPr="0001459B" w:rsidRDefault="00464907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073A2D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1.917</w:t>
            </w:r>
          </w:p>
        </w:tc>
      </w:tr>
      <w:tr w:rsidR="00073A2D" w:rsidRPr="00135C40" w:rsidTr="00073A2D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1459B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1459B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73A2D" w:rsidRPr="0001459B" w:rsidRDefault="00464907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073A2D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73A2D" w:rsidRDefault="00CF0031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1.698</w:t>
            </w:r>
          </w:p>
        </w:tc>
      </w:tr>
      <w:tr w:rsidR="005B5034" w:rsidRPr="00135C40" w:rsidTr="005B5034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5B5034" w:rsidRPr="00135C40" w:rsidRDefault="005B5034" w:rsidP="005B5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5B5034" w:rsidRPr="0001459B" w:rsidRDefault="005B5034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5B5034" w:rsidRDefault="005B5034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5B5034" w:rsidRDefault="00135D1A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8.89</w:t>
            </w:r>
          </w:p>
        </w:tc>
      </w:tr>
      <w:tr w:rsidR="005B5034" w:rsidRPr="00135C40" w:rsidTr="005B5034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5B5034" w:rsidRPr="00EF4AEA" w:rsidRDefault="005B5034" w:rsidP="005B503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5B5034" w:rsidRPr="0001459B" w:rsidRDefault="005B5034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5B5034" w:rsidRDefault="005B5034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5B5034" w:rsidRDefault="00135D1A" w:rsidP="005B5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7.88</w:t>
            </w:r>
          </w:p>
        </w:tc>
      </w:tr>
      <w:tr w:rsidR="00073A2D" w:rsidRPr="00135C40" w:rsidTr="00073A2D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073A2D" w:rsidRPr="00FD6217" w:rsidRDefault="000A2C5F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</w:t>
            </w:r>
            <w:r w:rsidR="00135D1A">
              <w:rPr>
                <w:sz w:val="22"/>
                <w:szCs w:val="22"/>
              </w:rPr>
              <w:t xml:space="preserve"> мин/макс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073A2D" w:rsidRPr="009B02BF" w:rsidRDefault="00135D1A" w:rsidP="00073A2D">
            <w:pPr>
              <w:jc w:val="center"/>
              <w:rPr>
                <w:color w:val="000000"/>
                <w:sz w:val="16"/>
                <w:szCs w:val="16"/>
              </w:rPr>
            </w:pPr>
            <w:r w:rsidRPr="00135D1A">
              <w:rPr>
                <w:sz w:val="22"/>
                <w:szCs w:val="22"/>
              </w:rPr>
              <w:t>500/900</w:t>
            </w:r>
          </w:p>
        </w:tc>
      </w:tr>
      <w:tr w:rsidR="00073A2D" w:rsidRPr="00135C40" w:rsidTr="00073A2D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073A2D" w:rsidRPr="00E4197E" w:rsidRDefault="00073A2D" w:rsidP="00A10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5B1F25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073A2D" w:rsidRPr="00E4197E" w:rsidRDefault="00073A2D" w:rsidP="00073A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073A2D" w:rsidRPr="00E4197E" w:rsidRDefault="005B1F2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31/49</w:t>
            </w:r>
          </w:p>
        </w:tc>
      </w:tr>
      <w:tr w:rsidR="00073A2D" w:rsidRPr="00135C40" w:rsidTr="00073A2D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073A2D" w:rsidRPr="00E4197E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073A2D" w:rsidRPr="00E4197E" w:rsidRDefault="00073A2D" w:rsidP="00073A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073A2D" w:rsidRDefault="005B1F2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073A2D" w:rsidRPr="00135C40" w:rsidTr="00073A2D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E4197E" w:rsidRDefault="00073A2D" w:rsidP="00073A2D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073A2D" w:rsidRPr="00E4197E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073A2D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73A2D" w:rsidRPr="00135C40" w:rsidRDefault="00A102B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073A2D" w:rsidRPr="00135C40" w:rsidTr="00073A2D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34186" w:rsidRDefault="00073A2D" w:rsidP="00073A2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034186" w:rsidRDefault="00073A2D" w:rsidP="00073A2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073A2D" w:rsidRPr="00034186" w:rsidRDefault="00073A2D" w:rsidP="00073A2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73A2D" w:rsidRPr="00034186" w:rsidRDefault="00A102BD" w:rsidP="00073A2D">
            <w:pPr>
              <w:jc w:val="center"/>
              <w:rPr>
                <w:color w:val="FF0000"/>
                <w:sz w:val="22"/>
                <w:szCs w:val="22"/>
              </w:rPr>
            </w:pPr>
            <w:r w:rsidRPr="00A102BD">
              <w:rPr>
                <w:sz w:val="22"/>
                <w:szCs w:val="22"/>
              </w:rPr>
              <w:t>12.7</w:t>
            </w:r>
          </w:p>
        </w:tc>
      </w:tr>
      <w:tr w:rsidR="00073A2D" w:rsidRPr="00135C40" w:rsidTr="00073A2D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73A2D" w:rsidRPr="00034186" w:rsidRDefault="00073A2D" w:rsidP="005B1F25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r w:rsidR="005B1F25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хВ</w:t>
            </w:r>
            <w:r w:rsidR="005B1F25">
              <w:rPr>
                <w:sz w:val="22"/>
                <w:szCs w:val="22"/>
              </w:rPr>
              <w:t>хГ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073A2D" w:rsidRPr="00E4197E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73A2D" w:rsidRPr="00135C40" w:rsidRDefault="005B1F2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1013х307х221</w:t>
            </w:r>
          </w:p>
        </w:tc>
      </w:tr>
      <w:tr w:rsidR="00073A2D" w:rsidRPr="00135C40" w:rsidTr="00073A2D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73A2D" w:rsidRPr="00034186" w:rsidRDefault="00073A2D" w:rsidP="00073A2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73A2D" w:rsidRPr="00E4197E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073A2D" w:rsidRPr="00135C40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73A2D" w:rsidRPr="00135C40" w:rsidRDefault="005B1F2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1055х366х287</w:t>
            </w:r>
          </w:p>
        </w:tc>
      </w:tr>
      <w:tr w:rsidR="00073A2D" w:rsidRPr="00135C40" w:rsidTr="00073A2D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073A2D" w:rsidRPr="00FD6217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073A2D" w:rsidRPr="00832F6A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073A2D" w:rsidRPr="00135C40" w:rsidRDefault="00614873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3A2D" w:rsidRPr="00135C40" w:rsidTr="00073A2D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073A2D" w:rsidRPr="00E4197E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073A2D" w:rsidRPr="00E4197E" w:rsidRDefault="00614873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073A2D" w:rsidRPr="00135C40" w:rsidTr="008466BD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073A2D" w:rsidRDefault="00C144C3" w:rsidP="00073A2D">
            <w:pPr>
              <w:jc w:val="center"/>
              <w:rPr>
                <w:sz w:val="22"/>
                <w:szCs w:val="22"/>
              </w:rPr>
            </w:pPr>
            <w:r w:rsidRPr="00C144C3">
              <w:rPr>
                <w:sz w:val="22"/>
                <w:szCs w:val="22"/>
              </w:rPr>
              <w:t>R-32</w:t>
            </w:r>
          </w:p>
        </w:tc>
      </w:tr>
      <w:tr w:rsidR="00073A2D" w:rsidRPr="00135C40" w:rsidTr="008466BD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073A2D" w:rsidRDefault="00FB17B3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073A2D">
              <w:rPr>
                <w:sz w:val="22"/>
                <w:szCs w:val="22"/>
              </w:rPr>
              <w:t>г</w:t>
            </w:r>
          </w:p>
        </w:tc>
        <w:tc>
          <w:tcPr>
            <w:tcW w:w="2875" w:type="dxa"/>
            <w:vAlign w:val="center"/>
          </w:tcPr>
          <w:p w:rsidR="00073A2D" w:rsidRPr="00C144C3" w:rsidRDefault="007812B8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73A2D" w:rsidRPr="00135C40" w:rsidTr="008466BD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073A2D" w:rsidRPr="00806D72" w:rsidRDefault="00976930" w:rsidP="00806D72">
            <w:pPr>
              <w:spacing w:before="240"/>
              <w:jc w:val="center"/>
              <w:rPr>
                <w:sz w:val="22"/>
                <w:szCs w:val="22"/>
                <w:lang w:val="en-US"/>
              </w:rPr>
            </w:pPr>
            <w:hyperlink r:id="rId19" w:tooltip="Дифторметан (страница отсутствует)" w:history="1">
              <w:r w:rsidR="00C144C3">
                <w:rPr>
                  <w:sz w:val="22"/>
                  <w:szCs w:val="22"/>
                </w:rPr>
                <w:t>дифтормета</w:t>
              </w:r>
              <w:r w:rsidR="0015355D">
                <w:rPr>
                  <w:sz w:val="22"/>
                  <w:szCs w:val="22"/>
                </w:rPr>
                <w:t>н</w:t>
              </w:r>
              <w:r w:rsidR="00465889" w:rsidRPr="005A6C22">
                <w:rPr>
                  <w:sz w:val="22"/>
                  <w:szCs w:val="22"/>
                </w:rPr>
                <w:t xml:space="preserve"> </w:t>
              </w:r>
            </w:hyperlink>
            <w:r w:rsidR="00465889">
              <w:rPr>
                <w:sz w:val="22"/>
                <w:szCs w:val="22"/>
              </w:rPr>
              <w:t>(</w:t>
            </w:r>
            <w:r w:rsidR="00465889" w:rsidRPr="005A6C22">
              <w:rPr>
                <w:sz w:val="22"/>
                <w:szCs w:val="22"/>
              </w:rPr>
              <w:t>CH</w:t>
            </w:r>
            <w:r w:rsidR="00465889" w:rsidRPr="005A6C22">
              <w:rPr>
                <w:sz w:val="22"/>
                <w:szCs w:val="22"/>
                <w:vertAlign w:val="subscript"/>
              </w:rPr>
              <w:t>2</w:t>
            </w:r>
            <w:r w:rsidR="00465889" w:rsidRPr="005A6C22">
              <w:rPr>
                <w:sz w:val="22"/>
                <w:szCs w:val="22"/>
              </w:rPr>
              <w:t>F</w:t>
            </w:r>
            <w:r w:rsidR="00465889" w:rsidRPr="005A6C22">
              <w:rPr>
                <w:sz w:val="22"/>
                <w:szCs w:val="22"/>
                <w:vertAlign w:val="subscript"/>
              </w:rPr>
              <w:t>2</w:t>
            </w:r>
            <w:r w:rsidR="00806D72">
              <w:rPr>
                <w:sz w:val="22"/>
                <w:szCs w:val="22"/>
                <w:lang w:val="en-US"/>
              </w:rPr>
              <w:t>)</w:t>
            </w:r>
          </w:p>
        </w:tc>
      </w:tr>
      <w:tr w:rsidR="008466BD" w:rsidRPr="00135C40" w:rsidTr="008466BD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8466BD" w:rsidRPr="00135C40" w:rsidRDefault="008466B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8466BD" w:rsidRPr="00135C40" w:rsidRDefault="008466B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8466BD" w:rsidRDefault="008466BD" w:rsidP="00073A2D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8466BD" w:rsidRPr="006927F5" w:rsidRDefault="00C144C3" w:rsidP="000B64CE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</w:t>
            </w:r>
            <w:r w:rsidR="006927F5" w:rsidRPr="006927F5">
              <w:rPr>
                <w:sz w:val="22"/>
                <w:szCs w:val="22"/>
              </w:rPr>
              <w:t>15</w:t>
            </w:r>
            <w:r w:rsidR="008466BD" w:rsidRPr="006927F5">
              <w:rPr>
                <w:sz w:val="22"/>
                <w:szCs w:val="22"/>
                <w:lang w:val="en-US"/>
              </w:rPr>
              <w:t>~</w:t>
            </w:r>
            <w:r w:rsidR="008466BD" w:rsidRPr="006927F5">
              <w:rPr>
                <w:sz w:val="22"/>
                <w:szCs w:val="22"/>
              </w:rPr>
              <w:t>43</w:t>
            </w:r>
          </w:p>
        </w:tc>
      </w:tr>
      <w:tr w:rsidR="008466BD" w:rsidRPr="00135C40" w:rsidTr="008466BD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8466BD" w:rsidRDefault="008466BD" w:rsidP="00073A2D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8466BD" w:rsidRPr="00135C40" w:rsidRDefault="008466B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8466BD" w:rsidRPr="002A09F7" w:rsidRDefault="008466BD" w:rsidP="00073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8466BD" w:rsidRPr="006927F5" w:rsidRDefault="006927F5" w:rsidP="00073A2D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="008466BD" w:rsidRPr="006927F5">
              <w:rPr>
                <w:sz w:val="22"/>
                <w:szCs w:val="22"/>
                <w:lang w:val="en-US"/>
              </w:rPr>
              <w:t>~</w:t>
            </w:r>
            <w:r w:rsidR="008466BD" w:rsidRPr="006927F5">
              <w:rPr>
                <w:sz w:val="22"/>
                <w:szCs w:val="22"/>
              </w:rPr>
              <w:t>24</w:t>
            </w:r>
          </w:p>
        </w:tc>
      </w:tr>
      <w:tr w:rsidR="00073A2D" w:rsidRPr="00135C40" w:rsidTr="008466BD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073A2D" w:rsidRPr="00135C40" w:rsidRDefault="00073A2D" w:rsidP="00073A2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601668"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073A2D" w:rsidRPr="00135C40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073A2D" w:rsidRDefault="00073A2D" w:rsidP="00073A2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073A2D" w:rsidRDefault="009B455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13/14.9</w:t>
            </w:r>
          </w:p>
        </w:tc>
      </w:tr>
      <w:tr w:rsidR="00073A2D" w:rsidRPr="00135C40" w:rsidTr="008466BD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73A2D" w:rsidRDefault="00073A2D" w:rsidP="00073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073A2D" w:rsidRPr="00135C40" w:rsidRDefault="00073A2D" w:rsidP="00073A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73A2D" w:rsidRPr="00034186" w:rsidRDefault="009B4555" w:rsidP="00073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35.5/38.5</w:t>
            </w:r>
          </w:p>
        </w:tc>
      </w:tr>
    </w:tbl>
    <w:p w:rsidR="00073A2D" w:rsidRPr="003F28A1" w:rsidRDefault="00073A2D" w:rsidP="002446F6">
      <w:pPr>
        <w:jc w:val="center"/>
        <w:rPr>
          <w:noProof/>
          <w:sz w:val="20"/>
          <w:szCs w:val="20"/>
        </w:rPr>
      </w:pPr>
    </w:p>
    <w:p w:rsidR="002446F6" w:rsidRDefault="002446F6" w:rsidP="002446F6">
      <w:pPr>
        <w:jc w:val="center"/>
        <w:rPr>
          <w:noProof/>
          <w:sz w:val="24"/>
        </w:rPr>
      </w:pPr>
    </w:p>
    <w:p w:rsidR="00AF4C18" w:rsidRDefault="00AF4C18" w:rsidP="002446F6">
      <w:pPr>
        <w:jc w:val="center"/>
        <w:rPr>
          <w:noProof/>
          <w:sz w:val="24"/>
        </w:rPr>
      </w:pPr>
    </w:p>
    <w:p w:rsidR="00235ADF" w:rsidRDefault="00235ADF" w:rsidP="002446F6">
      <w:pPr>
        <w:jc w:val="center"/>
        <w:rPr>
          <w:noProof/>
          <w:sz w:val="24"/>
        </w:rPr>
      </w:pPr>
    </w:p>
    <w:p w:rsidR="00D62512" w:rsidRDefault="00D62512" w:rsidP="002446F6">
      <w:pPr>
        <w:jc w:val="center"/>
        <w:rPr>
          <w:noProof/>
          <w:sz w:val="24"/>
        </w:rPr>
      </w:pPr>
    </w:p>
    <w:p w:rsidR="00AF4C18" w:rsidRDefault="00AF4C18" w:rsidP="002446F6">
      <w:pPr>
        <w:jc w:val="center"/>
        <w:rPr>
          <w:noProof/>
          <w:sz w:val="24"/>
        </w:rPr>
      </w:pPr>
    </w:p>
    <w:p w:rsidR="00AF4C18" w:rsidRDefault="00AF4C18" w:rsidP="002446F6">
      <w:pPr>
        <w:jc w:val="center"/>
        <w:rPr>
          <w:noProof/>
          <w:sz w:val="24"/>
        </w:rPr>
      </w:pPr>
    </w:p>
    <w:p w:rsidR="00AF4C18" w:rsidRDefault="00AF4C18" w:rsidP="002446F6">
      <w:pPr>
        <w:jc w:val="center"/>
        <w:rPr>
          <w:noProof/>
          <w:sz w:val="24"/>
        </w:rPr>
      </w:pPr>
    </w:p>
    <w:p w:rsidR="000E638C" w:rsidRPr="00235ADF" w:rsidRDefault="006E51FE" w:rsidP="00235AD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" w:name="_Toc158386260"/>
      <w:r w:rsidRPr="006E51FE">
        <w:rPr>
          <w:sz w:val="22"/>
          <w:szCs w:val="22"/>
        </w:rPr>
        <w:t>2.</w:t>
      </w:r>
      <w:r w:rsidR="00972178" w:rsidRPr="006E51FE">
        <w:rPr>
          <w:sz w:val="22"/>
          <w:szCs w:val="22"/>
        </w:rPr>
        <w:t>4</w:t>
      </w:r>
      <w:r w:rsidR="000E638C" w:rsidRPr="00235ADF">
        <w:rPr>
          <w:b w:val="0"/>
          <w:sz w:val="22"/>
          <w:szCs w:val="22"/>
        </w:rPr>
        <w:t xml:space="preserve"> Тр</w:t>
      </w:r>
      <w:r w:rsidR="00AE3233" w:rsidRPr="00235ADF">
        <w:rPr>
          <w:b w:val="0"/>
          <w:sz w:val="22"/>
          <w:szCs w:val="22"/>
        </w:rPr>
        <w:t>ебования к расположению изделия</w:t>
      </w:r>
      <w:bookmarkEnd w:id="6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4667A9" w:rsidRPr="004667A9" w:rsidRDefault="00ED5E13" w:rsidP="00235ADF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 w:rsidR="004667A9">
        <w:rPr>
          <w:sz w:val="22"/>
          <w:szCs w:val="22"/>
        </w:rPr>
        <w:t>и к неисправности: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 или</w:t>
      </w:r>
      <w:r w:rsidR="004667A9" w:rsidRPr="004667A9">
        <w:rPr>
          <w:rFonts w:ascii="Times New Roman" w:hAnsi="Times New Roman"/>
        </w:rPr>
        <w:t xml:space="preserve"> </w:t>
      </w:r>
      <w:r w:rsidRPr="004667A9">
        <w:rPr>
          <w:rFonts w:ascii="Times New Roman" w:hAnsi="Times New Roman"/>
        </w:rPr>
        <w:t>летучими субстанциями</w:t>
      </w:r>
      <w:r w:rsidR="004667A9" w:rsidRPr="004667A9">
        <w:rPr>
          <w:rFonts w:ascii="Times New Roman" w:hAnsi="Times New Roman"/>
        </w:rPr>
        <w:t>, распространяющимися в воздухе;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</w:t>
      </w:r>
      <w:r w:rsidR="004667A9" w:rsidRPr="004667A9">
        <w:rPr>
          <w:rFonts w:ascii="Times New Roman" w:hAnsi="Times New Roman"/>
        </w:rPr>
        <w:t>арат, медицинское оборудование);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</w:t>
      </w:r>
      <w:r w:rsidR="004667A9" w:rsidRPr="004667A9">
        <w:rPr>
          <w:rFonts w:ascii="Times New Roman" w:hAnsi="Times New Roman"/>
        </w:rPr>
        <w:t>рямого воздействия солёной воды;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</w:t>
      </w:r>
      <w:r w:rsidR="004667A9" w:rsidRPr="004667A9">
        <w:rPr>
          <w:rFonts w:ascii="Times New Roman" w:hAnsi="Times New Roman"/>
        </w:rPr>
        <w:t>ными парами или дымом в воздухе;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</w:t>
      </w:r>
      <w:r w:rsidR="004667A9" w:rsidRPr="004667A9">
        <w:rPr>
          <w:rFonts w:ascii="Times New Roman" w:hAnsi="Times New Roman"/>
        </w:rPr>
        <w:t>роводорода;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</w:t>
      </w:r>
      <w:r w:rsidR="004667A9" w:rsidRPr="004667A9">
        <w:rPr>
          <w:rFonts w:ascii="Times New Roman" w:hAnsi="Times New Roman"/>
        </w:rPr>
        <w:t>ругие места с особыми условиями;</w:t>
      </w:r>
    </w:p>
    <w:p w:rsidR="004667A9" w:rsidRPr="004667A9" w:rsidRDefault="00ED5E13" w:rsidP="00235ADF">
      <w:pPr>
        <w:pStyle w:val="af3"/>
        <w:numPr>
          <w:ilvl w:val="0"/>
          <w:numId w:val="5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4667A9" w:rsidRDefault="004667A9" w:rsidP="00235ADF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6139A5" w:rsidRPr="004667A9" w:rsidRDefault="006139A5" w:rsidP="00235ADF">
      <w:pPr>
        <w:ind w:firstLine="709"/>
        <w:jc w:val="both"/>
        <w:rPr>
          <w:sz w:val="22"/>
          <w:szCs w:val="22"/>
        </w:rPr>
      </w:pPr>
    </w:p>
    <w:p w:rsidR="006139A5" w:rsidRDefault="006139A5" w:rsidP="00235ADF">
      <w:pPr>
        <w:ind w:firstLine="709"/>
        <w:jc w:val="both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</w:t>
      </w:r>
      <w:r w:rsidR="00F20F84" w:rsidRPr="00AF69BE">
        <w:rPr>
          <w:rFonts w:ascii="Times New Roman" w:hAnsi="Times New Roman"/>
        </w:rPr>
        <w:t>ятствий вблизи воздухозаборника;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</w:t>
      </w:r>
      <w:r w:rsidR="00F20F84" w:rsidRPr="00AF69BE">
        <w:rPr>
          <w:rFonts w:ascii="Times New Roman" w:hAnsi="Times New Roman"/>
        </w:rPr>
        <w:t>ж;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рядом с розеткой или силовым щитом дл</w:t>
      </w:r>
      <w:r w:rsidR="00F20F84" w:rsidRPr="00AF69BE">
        <w:rPr>
          <w:rFonts w:ascii="Times New Roman" w:hAnsi="Times New Roman"/>
        </w:rPr>
        <w:t>я выполнения электроподключения;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</w:t>
      </w:r>
      <w:r w:rsidR="00F20F84" w:rsidRPr="00AF69BE">
        <w:rPr>
          <w:rFonts w:ascii="Times New Roman" w:hAnsi="Times New Roman"/>
        </w:rPr>
        <w:t>те место, недоступное для детей;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Место расположения должно выдерживать вес внутреннего блока </w:t>
      </w:r>
      <w:r w:rsidR="00F20F84" w:rsidRPr="00AF69BE">
        <w:rPr>
          <w:rFonts w:ascii="Times New Roman" w:hAnsi="Times New Roman"/>
        </w:rPr>
        <w:t>и не увеличивать шум и вибрацию;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Блок должен быть установлен на </w:t>
      </w:r>
      <w:r w:rsidR="00F20F84" w:rsidRPr="00AF69BE">
        <w:rPr>
          <w:rFonts w:ascii="Times New Roman" w:hAnsi="Times New Roman"/>
        </w:rPr>
        <w:t>высоте не менее 2,3 м над полом;</w:t>
      </w:r>
    </w:p>
    <w:p w:rsidR="00F20F84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</w:t>
      </w:r>
      <w:r w:rsidR="00F20F84" w:rsidRPr="00AF69BE">
        <w:rPr>
          <w:rFonts w:ascii="Times New Roman" w:hAnsi="Times New Roman"/>
        </w:rPr>
        <w:t>енний блок над электроприборами;</w:t>
      </w:r>
    </w:p>
    <w:p w:rsidR="004271F2" w:rsidRPr="00AF69BE" w:rsidRDefault="00ED5E13" w:rsidP="00235ADF">
      <w:pPr>
        <w:pStyle w:val="af3"/>
        <w:numPr>
          <w:ilvl w:val="0"/>
          <w:numId w:val="6"/>
        </w:numPr>
        <w:spacing w:line="240" w:lineRule="auto"/>
        <w:ind w:left="851"/>
        <w:jc w:val="both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поблизости впоследствии.</w:t>
      </w:r>
    </w:p>
    <w:p w:rsidR="004711A0" w:rsidRDefault="00722959" w:rsidP="00235ADF">
      <w:pPr>
        <w:ind w:firstLine="709"/>
        <w:jc w:val="both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 w:rsidR="004711A0">
        <w:rPr>
          <w:sz w:val="22"/>
          <w:szCs w:val="22"/>
        </w:rPr>
        <w:t xml:space="preserve">ь </w:t>
      </w:r>
      <w:r w:rsidR="006139A5">
        <w:rPr>
          <w:sz w:val="22"/>
          <w:szCs w:val="22"/>
        </w:rPr>
        <w:t>следующие</w:t>
      </w:r>
      <w:r w:rsidR="004711A0">
        <w:rPr>
          <w:sz w:val="22"/>
          <w:szCs w:val="22"/>
        </w:rPr>
        <w:t xml:space="preserve"> меры безопасности:</w:t>
      </w:r>
    </w:p>
    <w:p w:rsidR="004711A0" w:rsidRPr="00F73B69" w:rsidRDefault="00722959" w:rsidP="00235ADF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73B69">
        <w:rPr>
          <w:rFonts w:ascii="Times New Roman" w:hAnsi="Times New Roman"/>
        </w:rPr>
        <w:t>Убедитесь, что опоры могут выдерживать вес,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по меньшей мере, в четыре раза превосходящий</w:t>
      </w:r>
      <w:r w:rsidR="004711A0" w:rsidRPr="00F73B69">
        <w:rPr>
          <w:rFonts w:ascii="Times New Roman" w:hAnsi="Times New Roman"/>
        </w:rPr>
        <w:t xml:space="preserve"> вес блока;</w:t>
      </w:r>
    </w:p>
    <w:p w:rsidR="004711A0" w:rsidRPr="00F73B69" w:rsidRDefault="00722959" w:rsidP="00235ADF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Наружный блок должен быть установлен на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высоте как минимум на 3 см выше уровня</w:t>
      </w:r>
      <w:r w:rsidRPr="00F73B69">
        <w:rPr>
          <w:rFonts w:ascii="Times New Roman" w:hAnsi="Times New Roman"/>
        </w:rPr>
        <w:br/>
        <w:t>поверхности, для того, чтобы была возможность</w:t>
      </w:r>
      <w:r w:rsidR="004711A0" w:rsidRPr="00F73B69">
        <w:rPr>
          <w:rFonts w:ascii="Times New Roman" w:hAnsi="Times New Roman"/>
        </w:rPr>
        <w:t xml:space="preserve"> установить дренажную трубу;</w:t>
      </w:r>
    </w:p>
    <w:p w:rsidR="00722959" w:rsidRPr="00F73B69" w:rsidRDefault="00722959" w:rsidP="00235ADF">
      <w:pPr>
        <w:pStyle w:val="af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Для блоков с мощностью охлаждения 6000 Вт ~ 8000 Вт</w:t>
      </w:r>
      <w:r w:rsidR="004711A0" w:rsidRPr="00F73B69">
        <w:rPr>
          <w:rFonts w:ascii="Times New Roman" w:hAnsi="Times New Roman"/>
        </w:rPr>
        <w:t xml:space="preserve"> требуется 8 установочных винтов.</w:t>
      </w:r>
    </w:p>
    <w:p w:rsidR="00F73B69" w:rsidRPr="00F73B69" w:rsidRDefault="00F73B69" w:rsidP="00235ADF">
      <w:pPr>
        <w:spacing w:line="360" w:lineRule="auto"/>
        <w:ind w:firstLine="709"/>
        <w:jc w:val="both"/>
        <w:rPr>
          <w:sz w:val="22"/>
          <w:szCs w:val="22"/>
        </w:rPr>
      </w:pPr>
      <w:r w:rsidRPr="00F73B69">
        <w:rPr>
          <w:sz w:val="22"/>
          <w:szCs w:val="22"/>
        </w:rPr>
        <w:t>Монтажные позиции представлены на рисунке 2.</w:t>
      </w:r>
    </w:p>
    <w:p w:rsidR="001E4BED" w:rsidRDefault="00974A32" w:rsidP="0061764F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001941" cy="8087096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D30212" w:rsidP="00F73B69">
      <w:pPr>
        <w:spacing w:line="360" w:lineRule="auto"/>
        <w:ind w:firstLine="709"/>
        <w:jc w:val="center"/>
        <w:rPr>
          <w:noProof/>
        </w:rPr>
      </w:pP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D30212"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1FE" w:rsidRDefault="006E51FE" w:rsidP="006E51FE">
      <w:pPr>
        <w:pStyle w:val="a8"/>
        <w:numPr>
          <w:ilvl w:val="1"/>
          <w:numId w:val="14"/>
        </w:numPr>
        <w:ind w:left="1276" w:hanging="425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06891247"/>
      <w:bookmarkStart w:id="9" w:name="_Toc158386261"/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  <w:bookmarkEnd w:id="9"/>
    </w:p>
    <w:p w:rsidR="006E51FE" w:rsidRDefault="006E51FE" w:rsidP="006E51FE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E51FE" w:rsidRDefault="006E51FE" w:rsidP="006E51FE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 xml:space="preserve">с изделием представлена на рисунке </w:t>
      </w:r>
      <w:r>
        <w:rPr>
          <w:b w:val="0"/>
          <w:sz w:val="22"/>
          <w:szCs w:val="22"/>
        </w:rPr>
        <w:t>3</w:t>
      </w:r>
      <w:r w:rsidRPr="00630897">
        <w:rPr>
          <w:b w:val="0"/>
          <w:sz w:val="22"/>
          <w:szCs w:val="22"/>
        </w:rPr>
        <w:t>.</w:t>
      </w:r>
    </w:p>
    <w:p w:rsidR="006E51FE" w:rsidRDefault="006E51FE" w:rsidP="006E51FE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41AA0A34" wp14:editId="33565232">
            <wp:extent cx="4265732" cy="4333875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6E51FE" w:rsidRPr="00A11D93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6E51FE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E51FE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E51FE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6E51FE" w:rsidRPr="0041088F" w:rsidRDefault="006E51FE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C17567" w:rsidRDefault="00C17567" w:rsidP="006E51FE">
      <w:pPr>
        <w:spacing w:line="360" w:lineRule="auto"/>
        <w:jc w:val="center"/>
        <w:rPr>
          <w:noProof/>
          <w:sz w:val="20"/>
          <w:szCs w:val="20"/>
        </w:rPr>
      </w:pPr>
    </w:p>
    <w:p w:rsidR="006E51FE" w:rsidRPr="00096689" w:rsidRDefault="006E51FE" w:rsidP="006E51F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C47F87" w:rsidRPr="00235ADF" w:rsidRDefault="00C47F87" w:rsidP="00C17567">
      <w:pPr>
        <w:pStyle w:val="a8"/>
        <w:numPr>
          <w:ilvl w:val="1"/>
          <w:numId w:val="14"/>
        </w:numPr>
        <w:ind w:left="1276" w:hanging="425"/>
        <w:jc w:val="left"/>
        <w:outlineLvl w:val="1"/>
        <w:rPr>
          <w:b w:val="0"/>
          <w:sz w:val="22"/>
          <w:szCs w:val="22"/>
        </w:rPr>
      </w:pPr>
      <w:bookmarkStart w:id="10" w:name="_Toc158386262"/>
      <w:r w:rsidRPr="00235ADF">
        <w:rPr>
          <w:b w:val="0"/>
          <w:sz w:val="22"/>
          <w:szCs w:val="22"/>
        </w:rPr>
        <w:t>Маркировка</w:t>
      </w:r>
      <w:bookmarkEnd w:id="10"/>
      <w:r w:rsidRPr="00235ADF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E51FE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447A993" wp14:editId="5C415F6A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E51FE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8386263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1760A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36160E" w:rsidRDefault="00631177" w:rsidP="001760A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1760A1" w:rsidRPr="00631177" w:rsidRDefault="001760A1" w:rsidP="001760A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69"/>
        <w:gridCol w:w="1667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267340">
        <w:trPr>
          <w:trHeight w:val="568"/>
          <w:tblHeader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39232F" w:rsidRPr="00F312E9" w:rsidRDefault="0039232F" w:rsidP="004F4621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4F4621">
              <w:rPr>
                <w:sz w:val="22"/>
                <w:szCs w:val="22"/>
              </w:rPr>
              <w:t xml:space="preserve"> </w:t>
            </w:r>
            <w:r w:rsidR="004F4621" w:rsidRPr="004F4621">
              <w:rPr>
                <w:sz w:val="22"/>
                <w:szCs w:val="22"/>
              </w:rPr>
              <w:t>KFRI70LW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F312E9" w:rsidRDefault="00502479" w:rsidP="0050247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Pr="00F312E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2479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Pr="00F312E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2479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Default="001B601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F70D8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Pr="00F312E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F70D8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Pr="00F312E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8D277A" w:rsidRDefault="00502479" w:rsidP="0050247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247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02479" w:rsidRPr="00D73C11" w:rsidRDefault="00502479" w:rsidP="0050247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502479" w:rsidRDefault="00502479" w:rsidP="00502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32F" w:rsidRPr="00F312E9" w:rsidTr="00BB5D76">
        <w:trPr>
          <w:trHeight w:val="568"/>
          <w:jc w:val="center"/>
        </w:trPr>
        <w:tc>
          <w:tcPr>
            <w:tcW w:w="8580" w:type="dxa"/>
            <w:gridSpan w:val="3"/>
            <w:shd w:val="clear" w:color="auto" w:fill="auto"/>
            <w:vAlign w:val="center"/>
          </w:tcPr>
          <w:p w:rsidR="0039232F" w:rsidRPr="00F312E9" w:rsidRDefault="0039232F" w:rsidP="0039232F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 w:rsidR="004F4621">
              <w:rPr>
                <w:sz w:val="22"/>
                <w:szCs w:val="22"/>
              </w:rPr>
              <w:t xml:space="preserve"> </w:t>
            </w:r>
            <w:r w:rsidR="004F4621" w:rsidRPr="004F4621">
              <w:rPr>
                <w:sz w:val="22"/>
                <w:szCs w:val="22"/>
              </w:rPr>
              <w:t>KORI70LW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502479" w:rsidRPr="00F312E9" w:rsidTr="00502479">
        <w:trPr>
          <w:trHeight w:val="568"/>
          <w:jc w:val="center"/>
        </w:trPr>
        <w:tc>
          <w:tcPr>
            <w:tcW w:w="6913" w:type="dxa"/>
            <w:gridSpan w:val="2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502479" w:rsidRDefault="00502479" w:rsidP="00502479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02479" w:rsidRPr="00F312E9" w:rsidTr="00502479">
        <w:trPr>
          <w:trHeight w:val="568"/>
          <w:jc w:val="center"/>
        </w:trPr>
        <w:tc>
          <w:tcPr>
            <w:tcW w:w="6913" w:type="dxa"/>
            <w:gridSpan w:val="2"/>
            <w:shd w:val="clear" w:color="auto" w:fill="auto"/>
            <w:vAlign w:val="center"/>
          </w:tcPr>
          <w:p w:rsidR="00502479" w:rsidRPr="00027CC9" w:rsidRDefault="00502479" w:rsidP="0050247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502479" w:rsidRPr="00F312E9" w:rsidRDefault="00502479" w:rsidP="00502479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t xml:space="preserve"> </w:t>
      </w:r>
      <w:bookmarkStart w:id="23" w:name="_Toc15838626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060476" w:rsidRDefault="00021FB1" w:rsidP="007415EC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7415EC" w:rsidRDefault="00060476" w:rsidP="007415EC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060476" w:rsidP="007415EC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683B2F" w:rsidRDefault="00683B2F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683B2F" w:rsidRDefault="00683B2F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683B2F" w:rsidRDefault="00683B2F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683B2F" w:rsidRPr="00985AEE" w:rsidRDefault="00683B2F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BB3AC7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r>
        <w:rPr>
          <w:b/>
          <w:szCs w:val="28"/>
        </w:rPr>
        <w:t xml:space="preserve"> </w:t>
      </w:r>
      <w:bookmarkStart w:id="29" w:name="_Toc158386265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838626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235ADF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76BD0" id="Группа 223" o:spid="_x0000_s1026" style="position:absolute;margin-left:-.55pt;margin-top:8.3pt;width:491.4pt;height:428.4pt;z-index:25164800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CE0E0B" w:rsidP="00235AD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156C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(сплит-система) </w:t>
      </w:r>
      <w:r w:rsidR="00156CA5" w:rsidRPr="0068019A">
        <w:rPr>
          <w:sz w:val="22"/>
          <w:szCs w:val="22"/>
        </w:rPr>
        <w:t xml:space="preserve">настенного </w:t>
      </w:r>
      <w:r w:rsidR="00156CA5">
        <w:rPr>
          <w:sz w:val="22"/>
          <w:szCs w:val="22"/>
        </w:rPr>
        <w:t>типа</w:t>
      </w:r>
      <w:r w:rsidR="006B04A0">
        <w:rPr>
          <w:sz w:val="22"/>
          <w:szCs w:val="22"/>
        </w:rPr>
        <w:t xml:space="preserve"> </w:t>
      </w:r>
    </w:p>
    <w:p w:rsidR="00156CA5" w:rsidRPr="002C28BD" w:rsidRDefault="00156CA5" w:rsidP="00235ADF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235ADF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FDA6885" wp14:editId="28E8B21A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3EA1D" id="Прямая со стрелкой 255" o:spid="_x0000_s1026" type="#_x0000_t32" style="position:absolute;margin-left:77.8pt;margin-top:16.75pt;width:156.15pt;height: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172E5CD" wp14:editId="1FE6AF29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2ADDC" id="Прямая со стрелкой 218" o:spid="_x0000_s1026" type="#_x0000_t32" style="position:absolute;margin-left:244.6pt;margin-top:16.65pt;width:99.1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 w:rsid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Внутренний блок </w:t>
      </w:r>
      <w:r w:rsidR="00E458E2" w:rsidRPr="00E458E2">
        <w:rPr>
          <w:sz w:val="22"/>
          <w:szCs w:val="22"/>
        </w:rPr>
        <w:t>KFRI70LW</w:t>
      </w:r>
    </w:p>
    <w:p w:rsidR="00810B70" w:rsidRPr="00985AEE" w:rsidRDefault="00810B70" w:rsidP="00235ADF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235ADF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235ADF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35ADF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35ADF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35ADF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235ADF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6F5B5" id="Прямая со стрелкой 254" o:spid="_x0000_s1026" type="#_x0000_t32" style="position:absolute;margin-left:147.9pt;margin-top:2.25pt;width:284.25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35ADF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35ADF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35ADF">
      <w:pPr>
        <w:pStyle w:val="a8"/>
        <w:ind w:left="-142" w:right="-1"/>
        <w:jc w:val="both"/>
        <w:rPr>
          <w:b w:val="0"/>
          <w:szCs w:val="28"/>
        </w:rPr>
      </w:pPr>
    </w:p>
    <w:p w:rsidR="00810B70" w:rsidRDefault="00810B70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103DF" w:rsidRDefault="001103DF" w:rsidP="00235ADF">
      <w:pPr>
        <w:pStyle w:val="1"/>
      </w:pPr>
    </w:p>
    <w:p w:rsidR="001E05E1" w:rsidRDefault="001E05E1" w:rsidP="00235ADF">
      <w:pPr>
        <w:pStyle w:val="1"/>
      </w:pPr>
    </w:p>
    <w:p w:rsidR="001E05E1" w:rsidRDefault="001E05E1" w:rsidP="00235ADF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Default="001E05E1" w:rsidP="00810B70">
      <w:pPr>
        <w:pStyle w:val="1"/>
      </w:pPr>
    </w:p>
    <w:p w:rsidR="001E05E1" w:rsidRPr="00985AEE" w:rsidRDefault="001E05E1" w:rsidP="00810B70">
      <w:pPr>
        <w:pStyle w:val="1"/>
      </w:pPr>
    </w:p>
    <w:p w:rsidR="001E05E1" w:rsidRPr="00985AEE" w:rsidRDefault="001E05E1" w:rsidP="00235ADF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9CBAF9C" wp14:editId="061CC5DF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13B80" id="Группа 3" o:spid="_x0000_s1026" style="position:absolute;margin-left:-.55pt;margin-top:8.3pt;width:491.4pt;height:428.4pt;z-index:25167462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WZLEPx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UbxgAAANsAAAAPAAAAZHJzL2Rvd25yZXYueG1sRI9Ba8JA&#10;FITvQv/D8gq96cZS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Cp41G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E0E0B" w:rsidRDefault="00CE0E0B" w:rsidP="00235AD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(сплит-система) </w:t>
      </w:r>
      <w:r w:rsidRPr="0068019A">
        <w:rPr>
          <w:sz w:val="22"/>
          <w:szCs w:val="22"/>
        </w:rPr>
        <w:t xml:space="preserve">настенного </w:t>
      </w:r>
      <w:r>
        <w:rPr>
          <w:sz w:val="22"/>
          <w:szCs w:val="22"/>
        </w:rPr>
        <w:t xml:space="preserve">типа </w:t>
      </w:r>
    </w:p>
    <w:p w:rsidR="001E05E1" w:rsidRPr="002C28BD" w:rsidRDefault="001E05E1" w:rsidP="00235ADF">
      <w:pPr>
        <w:pStyle w:val="a8"/>
        <w:spacing w:before="60"/>
        <w:ind w:right="-28"/>
        <w:rPr>
          <w:sz w:val="24"/>
          <w:szCs w:val="24"/>
        </w:rPr>
      </w:pPr>
    </w:p>
    <w:p w:rsidR="001E05E1" w:rsidRPr="009F5FD2" w:rsidRDefault="001E05E1" w:rsidP="00235ADF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BDCA27A" wp14:editId="4A51FC02">
                <wp:simplePos x="0" y="0"/>
                <wp:positionH relativeFrom="column">
                  <wp:posOffset>3057970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3" name="Прямая со стрелко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2B4CE" id="Прямая со стрелкой 83" o:spid="_x0000_s1026" type="#_x0000_t32" style="position:absolute;margin-left:240.8pt;margin-top:16.65pt;width:99.1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8DFB975" wp14:editId="59DA6EE1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95F4B" id="Прямая со стрелкой 75" o:spid="_x0000_s1026" type="#_x0000_t32" style="position:absolute;margin-left:77.6pt;margin-top:16.8pt;width:141.7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BpQ&#10;J+1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Наружный блок </w:t>
      </w:r>
      <w:r w:rsidRPr="00E458E2">
        <w:rPr>
          <w:sz w:val="22"/>
          <w:szCs w:val="22"/>
        </w:rPr>
        <w:t>KORI70LW</w:t>
      </w:r>
    </w:p>
    <w:p w:rsidR="001E05E1" w:rsidRPr="00985AEE" w:rsidRDefault="001E05E1" w:rsidP="00235ADF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1E05E1" w:rsidRPr="00985AEE" w:rsidRDefault="001E05E1" w:rsidP="00235ADF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1E05E1" w:rsidRPr="00985AEE" w:rsidRDefault="001E05E1" w:rsidP="00235ADF">
      <w:pPr>
        <w:pStyle w:val="a8"/>
        <w:ind w:firstLine="1560"/>
        <w:jc w:val="left"/>
        <w:rPr>
          <w:b w:val="0"/>
          <w:sz w:val="20"/>
        </w:rPr>
      </w:pPr>
    </w:p>
    <w:p w:rsidR="001E05E1" w:rsidRPr="00985AEE" w:rsidRDefault="001E05E1" w:rsidP="00235ADF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1E05E1" w:rsidRPr="00985AEE" w:rsidRDefault="001E05E1" w:rsidP="00235ADF">
      <w:pPr>
        <w:pStyle w:val="a8"/>
        <w:ind w:right="-1"/>
        <w:jc w:val="both"/>
        <w:rPr>
          <w:b w:val="0"/>
          <w:sz w:val="20"/>
        </w:rPr>
      </w:pPr>
    </w:p>
    <w:p w:rsidR="001E05E1" w:rsidRPr="00154549" w:rsidRDefault="001E05E1" w:rsidP="00235ADF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38F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38F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38F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38F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1E05E1" w:rsidRPr="00985AEE" w:rsidRDefault="001E05E1" w:rsidP="00235ADF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DC2D3" wp14:editId="4A67FA49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E83BE" id="Прямая со стрелкой 84" o:spid="_x0000_s1026" type="#_x0000_t32" style="position:absolute;margin-left:147.9pt;margin-top:2.25pt;width:28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MKS&#10;++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1E05E1" w:rsidRPr="00985AEE" w:rsidRDefault="001E05E1" w:rsidP="00235ADF">
      <w:pPr>
        <w:pStyle w:val="a8"/>
        <w:ind w:left="-142" w:right="-1"/>
        <w:jc w:val="both"/>
        <w:rPr>
          <w:b w:val="0"/>
          <w:szCs w:val="28"/>
        </w:rPr>
      </w:pPr>
    </w:p>
    <w:p w:rsidR="001E05E1" w:rsidRPr="004158E2" w:rsidRDefault="001E05E1" w:rsidP="00235ADF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1E05E1" w:rsidRPr="00985AEE" w:rsidRDefault="001E05E1" w:rsidP="00235ADF">
      <w:pPr>
        <w:spacing w:line="360" w:lineRule="auto"/>
        <w:ind w:firstLine="284"/>
        <w:rPr>
          <w:szCs w:val="28"/>
        </w:rPr>
      </w:pPr>
    </w:p>
    <w:p w:rsidR="00810B70" w:rsidRPr="00985AEE" w:rsidRDefault="001E05E1" w:rsidP="001E05E1">
      <w:pPr>
        <w:spacing w:line="360" w:lineRule="auto"/>
        <w:ind w:firstLine="284"/>
        <w:rPr>
          <w:szCs w:val="28"/>
        </w:rPr>
      </w:pPr>
      <w:r w:rsidRPr="00985AEE">
        <w:rPr>
          <w:szCs w:val="28"/>
        </w:rPr>
        <w:br w:type="page"/>
      </w:r>
    </w:p>
    <w:p w:rsidR="00D74420" w:rsidRPr="00985AEE" w:rsidRDefault="00D74420" w:rsidP="00D62512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2694" w:hanging="284"/>
        <w:outlineLvl w:val="1"/>
        <w:rPr>
          <w:rFonts w:eastAsia="Arial Unicode MS"/>
          <w:b/>
          <w:bCs/>
          <w:szCs w:val="28"/>
        </w:rPr>
      </w:pPr>
      <w:bookmarkStart w:id="36" w:name="_Toc158386267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235ADF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7023C0F" wp14:editId="7BC6C40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1D60B" id="Группа 89" o:spid="_x0000_s1026" style="position:absolute;margin-left:-1.9pt;margin-top:6.05pt;width:489.8pt;height:393pt;z-index:2516776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E0E0B" w:rsidRDefault="00CE0E0B" w:rsidP="00235AD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(сплит-система) </w:t>
      </w:r>
      <w:r w:rsidRPr="0068019A">
        <w:rPr>
          <w:sz w:val="22"/>
          <w:szCs w:val="22"/>
        </w:rPr>
        <w:t xml:space="preserve">настенного </w:t>
      </w:r>
      <w:r>
        <w:rPr>
          <w:sz w:val="22"/>
          <w:szCs w:val="22"/>
        </w:rPr>
        <w:t xml:space="preserve">типа </w:t>
      </w:r>
    </w:p>
    <w:p w:rsidR="00D74420" w:rsidRPr="002C28BD" w:rsidRDefault="00D74420" w:rsidP="00235ADF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235ADF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DA2BC2" wp14:editId="4FCD920F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8C645" id="Прямая со стрелкой 96" o:spid="_x0000_s1026" type="#_x0000_t32" style="position:absolute;margin-left:77.8pt;margin-top:16.45pt;width:157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5AD2FA" wp14:editId="1E5C8EAC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01E4C" id="Прямая со стрелкой 95" o:spid="_x0000_s1026" type="#_x0000_t32" style="position:absolute;margin-left:247.5pt;margin-top:16.65pt;width:99.1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D62512">
        <w:rPr>
          <w:sz w:val="22"/>
          <w:szCs w:val="22"/>
        </w:rPr>
        <w:t>Внутренний блок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KFRI70LW</w:t>
      </w:r>
    </w:p>
    <w:p w:rsidR="00D74420" w:rsidRPr="00985AEE" w:rsidRDefault="00D74420" w:rsidP="00235ADF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235ADF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235ADF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235ADF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D74420" w:rsidP="00930701">
      <w:pPr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</w:p>
    <w:p w:rsidR="001103DF" w:rsidRDefault="001103DF" w:rsidP="001103DF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1103DF" w:rsidRPr="00985AEE" w:rsidRDefault="001103DF" w:rsidP="001103DF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87B9FD4" wp14:editId="39AF90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102" name="Групп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10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CDC2A1" id="Группа 102" o:spid="_x0000_s1026" style="position:absolute;margin-left:-1.9pt;margin-top:6.05pt;width:489.8pt;height:393pt;z-index:25168076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OFK7q0eAwAAyw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103DF" w:rsidRDefault="001103DF" w:rsidP="001103D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</w:p>
    <w:p w:rsidR="001103DF" w:rsidRPr="002C28BD" w:rsidRDefault="001103DF" w:rsidP="001103DF">
      <w:pPr>
        <w:pStyle w:val="a8"/>
        <w:spacing w:before="60"/>
        <w:ind w:right="-28"/>
        <w:rPr>
          <w:sz w:val="24"/>
          <w:szCs w:val="24"/>
        </w:rPr>
      </w:pPr>
    </w:p>
    <w:p w:rsidR="001103DF" w:rsidRPr="00985AEE" w:rsidRDefault="001103DF" w:rsidP="001103DF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48AFD0" wp14:editId="428D8273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B3BCF" id="Прямая со стрелкой 87" o:spid="_x0000_s1026" type="#_x0000_t32" style="position:absolute;margin-left:77.8pt;margin-top:16.45pt;width:157.1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D23EFB" wp14:editId="21C70EC8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E9A61" id="Прямая со стрелкой 88" o:spid="_x0000_s1026" type="#_x0000_t32" style="position:absolute;margin-left:247.5pt;margin-top:16.65pt;width:99.1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CD3E5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</w:t>
      </w:r>
      <w:r w:rsidR="00CD3E55">
        <w:rPr>
          <w:sz w:val="22"/>
          <w:szCs w:val="22"/>
        </w:rPr>
        <w:t>Наружный блок</w:t>
      </w:r>
      <w:r w:rsidR="00CD3E55" w:rsidRPr="00575999">
        <w:rPr>
          <w:sz w:val="22"/>
          <w:szCs w:val="22"/>
        </w:rPr>
        <w:t xml:space="preserve"> </w:t>
      </w:r>
      <w:r w:rsidRPr="00575999">
        <w:rPr>
          <w:sz w:val="22"/>
          <w:szCs w:val="22"/>
        </w:rPr>
        <w:t>KOR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70L</w:t>
      </w:r>
      <w:r w:rsidRPr="00575999">
        <w:rPr>
          <w:sz w:val="22"/>
          <w:szCs w:val="22"/>
        </w:rPr>
        <w:t>W</w:t>
      </w:r>
    </w:p>
    <w:p w:rsidR="001103DF" w:rsidRPr="00985AEE" w:rsidRDefault="001103DF" w:rsidP="001103DF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1103DF" w:rsidRPr="00985AEE" w:rsidRDefault="001103DF" w:rsidP="001103DF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1103DF" w:rsidRPr="004158E2" w:rsidRDefault="001103DF" w:rsidP="001103DF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1103DF" w:rsidRPr="00985AEE" w:rsidRDefault="001103DF" w:rsidP="001103DF">
      <w:pPr>
        <w:pStyle w:val="a8"/>
        <w:ind w:left="375" w:right="142"/>
        <w:jc w:val="both"/>
        <w:rPr>
          <w:b w:val="0"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1103DF" w:rsidRDefault="001103DF" w:rsidP="001103D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1103DF" w:rsidRDefault="001103DF" w:rsidP="001103D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1103DF" w:rsidRDefault="001103DF" w:rsidP="001103D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1103DF" w:rsidRDefault="001103DF" w:rsidP="001103D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1103DF" w:rsidRDefault="001103DF" w:rsidP="00930701">
      <w:pPr>
        <w:rPr>
          <w:b/>
          <w:szCs w:val="28"/>
        </w:rPr>
      </w:pPr>
    </w:p>
    <w:p w:rsidR="001103DF" w:rsidRDefault="001103DF" w:rsidP="00930701">
      <w:pPr>
        <w:rPr>
          <w:b/>
          <w:szCs w:val="28"/>
        </w:rPr>
      </w:pPr>
    </w:p>
    <w:p w:rsidR="00810B70" w:rsidRPr="00985AEE" w:rsidRDefault="00810B70" w:rsidP="001103DF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103DF">
        <w:rPr>
          <w:rFonts w:eastAsia="Arial Unicode MS"/>
          <w:b/>
          <w:bCs/>
          <w:szCs w:val="28"/>
        </w:rPr>
        <w:t xml:space="preserve"> </w:t>
      </w:r>
      <w:bookmarkStart w:id="37" w:name="_Ref68106481"/>
      <w:bookmarkStart w:id="38" w:name="_Ref69937569"/>
      <w:bookmarkStart w:id="39" w:name="_Ref73096571"/>
      <w:bookmarkStart w:id="40" w:name="_Ref73354066"/>
      <w:bookmarkStart w:id="41" w:name="_Ref73360065"/>
      <w:bookmarkStart w:id="42" w:name="_Toc158386268"/>
      <w:r w:rsidRPr="001103DF">
        <w:rPr>
          <w:rFonts w:eastAsia="Arial Unicode MS"/>
          <w:b/>
          <w:bCs/>
          <w:szCs w:val="28"/>
        </w:rPr>
        <w:t>СВЕДЕНИЯ ОБ УТИЛИЗАЦИИ</w:t>
      </w:r>
      <w:bookmarkEnd w:id="37"/>
      <w:bookmarkEnd w:id="38"/>
      <w:bookmarkEnd w:id="39"/>
      <w:bookmarkEnd w:id="40"/>
      <w:bookmarkEnd w:id="41"/>
      <w:bookmarkEnd w:id="42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4E3CE1" w:rsidRDefault="004E3CE1" w:rsidP="00A35D5F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307E37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59BE29AB" wp14:editId="6B39B2FF">
            <wp:extent cx="723900" cy="8858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3" w:name="_Ref67997856"/>
      <w:bookmarkStart w:id="44" w:name="_Ref68106489"/>
      <w:bookmarkStart w:id="45" w:name="_Ref69937576"/>
      <w:bookmarkStart w:id="46" w:name="_Ref73096577"/>
      <w:bookmarkStart w:id="47" w:name="_Ref73354072"/>
      <w:bookmarkStart w:id="48" w:name="_Ref73360071"/>
      <w:bookmarkStart w:id="49" w:name="_Toc15838626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лицами с ограниченными физическими, сенсорными или умственными </w:t>
      </w:r>
      <w:r w:rsidR="00565024" w:rsidRPr="00A35D5F">
        <w:rPr>
          <w:sz w:val="22"/>
          <w:szCs w:val="22"/>
        </w:rPr>
        <w:t>способностями,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 w:rsidR="008B74BC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 путем обращения в</w:t>
      </w:r>
      <w:r w:rsidRPr="00A35D5F">
        <w:rPr>
          <w:sz w:val="22"/>
          <w:szCs w:val="22"/>
        </w:rPr>
        <w:br/>
        <w:t>сервисную службу или специализированную организацию.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A6064D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 w:rsidR="00A6064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 w:rsidR="0034605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34605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760FAB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 w:rsidR="0034605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 w:rsidR="00760FAB">
        <w:rPr>
          <w:sz w:val="22"/>
          <w:szCs w:val="22"/>
        </w:rPr>
        <w:t>или ликвидации неисправности:</w:t>
      </w:r>
    </w:p>
    <w:p w:rsidR="00760FAB" w:rsidRPr="00760FAB" w:rsidRDefault="00A103AC" w:rsidP="00481903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</w:t>
      </w:r>
      <w:r w:rsidR="00760FAB" w:rsidRPr="00760FAB">
        <w:rPr>
          <w:rFonts w:ascii="Times New Roman" w:hAnsi="Times New Roman"/>
        </w:rPr>
        <w:t xml:space="preserve"> перегревается или поврежден;</w:t>
      </w:r>
    </w:p>
    <w:p w:rsidR="00760FAB" w:rsidRPr="00760FAB" w:rsidRDefault="00A103AC" w:rsidP="00481903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</w:t>
      </w:r>
      <w:r w:rsidR="00760FAB" w:rsidRPr="00760FAB">
        <w:rPr>
          <w:rFonts w:ascii="Times New Roman" w:hAnsi="Times New Roman"/>
        </w:rPr>
        <w:t>ук;</w:t>
      </w:r>
    </w:p>
    <w:p w:rsidR="00760FAB" w:rsidRPr="00760FAB" w:rsidRDefault="00A103AC" w:rsidP="00481903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</w:t>
      </w:r>
      <w:r w:rsidR="00760FAB" w:rsidRPr="00760FAB">
        <w:rPr>
          <w:rFonts w:ascii="Times New Roman" w:hAnsi="Times New Roman"/>
        </w:rPr>
        <w:t>ат питания часто отключается;</w:t>
      </w:r>
    </w:p>
    <w:p w:rsidR="00760FAB" w:rsidRPr="00760FAB" w:rsidRDefault="00A103AC" w:rsidP="00481903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Кондиц</w:t>
      </w:r>
      <w:r w:rsidR="00760FAB" w:rsidRPr="00760FAB">
        <w:rPr>
          <w:rFonts w:ascii="Times New Roman" w:hAnsi="Times New Roman"/>
        </w:rPr>
        <w:t>ионер выделяет запах горения;</w:t>
      </w:r>
    </w:p>
    <w:p w:rsidR="00DD29B3" w:rsidRPr="00760FAB" w:rsidRDefault="00A103AC" w:rsidP="00481903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Внутренний блок протекает.</w:t>
      </w:r>
    </w:p>
    <w:p w:rsidR="00571656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 w:rsidR="00571656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0901F2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0901F2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 w:rsidR="000901F2"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0901F2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0901F2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65AB1" w:rsidRPr="00365AB1" w:rsidRDefault="00365AB1" w:rsidP="00A033A5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65AB1" w:rsidRPr="00365AB1" w:rsidRDefault="00365AB1" w:rsidP="00A033A5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65AB1" w:rsidRPr="00365AB1" w:rsidRDefault="00365AB1" w:rsidP="00A033A5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365AB1" w:rsidRPr="00365AB1" w:rsidRDefault="00365AB1" w:rsidP="00A033A5">
      <w:pPr>
        <w:pStyle w:val="generallist"/>
        <w:jc w:val="both"/>
      </w:pPr>
      <w:bookmarkStart w:id="50" w:name="bookmark90"/>
      <w:bookmarkStart w:id="51" w:name="bookmark91"/>
      <w:r w:rsidRPr="00365AB1">
        <w:t>Процедура установки</w:t>
      </w:r>
      <w:bookmarkEnd w:id="50"/>
      <w:bookmarkEnd w:id="51"/>
    </w:p>
    <w:p w:rsidR="00365AB1" w:rsidRPr="00365AB1" w:rsidRDefault="00365AB1" w:rsidP="00A033A5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65AB1" w:rsidRPr="00365AB1" w:rsidRDefault="00365AB1" w:rsidP="00A033A5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365AB1" w:rsidRPr="00365AB1" w:rsidRDefault="00365AB1" w:rsidP="00A033A5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65AB1" w:rsidRDefault="00365AB1" w:rsidP="00A033A5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365AB1" w:rsidRPr="00365AB1" w:rsidRDefault="00365AB1" w:rsidP="00A033A5">
      <w:pPr>
        <w:pStyle w:val="generallist"/>
        <w:numPr>
          <w:ilvl w:val="0"/>
          <w:numId w:val="0"/>
        </w:numPr>
        <w:ind w:left="720"/>
        <w:jc w:val="both"/>
      </w:pPr>
    </w:p>
    <w:p w:rsidR="00365AB1" w:rsidRPr="00365AB1" w:rsidRDefault="00365AB1" w:rsidP="00A033A5">
      <w:pPr>
        <w:ind w:firstLine="720"/>
        <w:jc w:val="both"/>
        <w:rPr>
          <w:bCs/>
          <w:sz w:val="22"/>
          <w:szCs w:val="22"/>
        </w:rPr>
      </w:pPr>
      <w:bookmarkStart w:id="52" w:name="bookmark92"/>
      <w:bookmarkStart w:id="53" w:name="bookmark93"/>
      <w:r w:rsidRPr="00365AB1">
        <w:rPr>
          <w:bCs/>
          <w:sz w:val="22"/>
          <w:szCs w:val="22"/>
        </w:rPr>
        <w:t>Советы по обслуживанию</w:t>
      </w:r>
      <w:bookmarkEnd w:id="52"/>
      <w:bookmarkEnd w:id="53"/>
    </w:p>
    <w:p w:rsidR="00365AB1" w:rsidRPr="00365AB1" w:rsidRDefault="00365AB1" w:rsidP="00A033A5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365AB1" w:rsidRPr="00365AB1" w:rsidRDefault="00365AB1" w:rsidP="00A033A5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65AB1" w:rsidRPr="00365AB1" w:rsidRDefault="00365AB1" w:rsidP="00A033A5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65AB1" w:rsidRPr="00365AB1" w:rsidRDefault="00365AB1" w:rsidP="00A033A5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65AB1" w:rsidRPr="00D37A87" w:rsidRDefault="00365AB1" w:rsidP="00A033A5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365AB1" w:rsidRDefault="00365AB1" w:rsidP="00A033A5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365AB1" w:rsidRPr="00D37A87" w:rsidRDefault="00365AB1" w:rsidP="00A033A5">
      <w:pPr>
        <w:pStyle w:val="generallist"/>
        <w:numPr>
          <w:ilvl w:val="0"/>
          <w:numId w:val="0"/>
        </w:numPr>
        <w:ind w:left="720"/>
        <w:jc w:val="both"/>
      </w:pPr>
    </w:p>
    <w:p w:rsidR="00365AB1" w:rsidRPr="00365AB1" w:rsidRDefault="00365AB1" w:rsidP="00A033A5">
      <w:pPr>
        <w:ind w:firstLine="720"/>
        <w:jc w:val="both"/>
        <w:rPr>
          <w:sz w:val="22"/>
          <w:szCs w:val="22"/>
        </w:rPr>
      </w:pPr>
      <w:bookmarkStart w:id="54" w:name="bookmark94"/>
      <w:bookmarkStart w:id="55" w:name="bookmark95"/>
      <w:r w:rsidRPr="00365AB1">
        <w:rPr>
          <w:sz w:val="22"/>
          <w:szCs w:val="22"/>
        </w:rPr>
        <w:t>Пайка</w:t>
      </w:r>
      <w:bookmarkEnd w:id="54"/>
      <w:bookmarkEnd w:id="55"/>
    </w:p>
    <w:p w:rsidR="00365AB1" w:rsidRPr="00D37A87" w:rsidRDefault="00365AB1" w:rsidP="00A033A5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65AB1" w:rsidRPr="00365AB1" w:rsidRDefault="00365AB1" w:rsidP="00A033A5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65AB1" w:rsidRPr="00D37A87" w:rsidRDefault="00365AB1" w:rsidP="00A033A5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365AB1" w:rsidRDefault="00365AB1" w:rsidP="00A033A5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65AB1" w:rsidRPr="00D37A87" w:rsidRDefault="00365AB1" w:rsidP="00A033A5">
      <w:pPr>
        <w:pStyle w:val="generallist"/>
        <w:numPr>
          <w:ilvl w:val="0"/>
          <w:numId w:val="0"/>
        </w:numPr>
        <w:ind w:left="720"/>
        <w:jc w:val="both"/>
      </w:pPr>
    </w:p>
    <w:p w:rsidR="00365AB1" w:rsidRPr="00365AB1" w:rsidRDefault="00365AB1" w:rsidP="00A033A5">
      <w:pPr>
        <w:ind w:firstLine="720"/>
        <w:jc w:val="both"/>
        <w:rPr>
          <w:sz w:val="22"/>
          <w:szCs w:val="22"/>
        </w:rPr>
      </w:pPr>
      <w:bookmarkStart w:id="56" w:name="bookmark96"/>
      <w:bookmarkStart w:id="57" w:name="bookmark97"/>
      <w:r w:rsidRPr="00365AB1">
        <w:rPr>
          <w:sz w:val="22"/>
          <w:szCs w:val="22"/>
        </w:rPr>
        <w:t>Заправка хладагентом</w:t>
      </w:r>
      <w:bookmarkEnd w:id="56"/>
      <w:bookmarkEnd w:id="57"/>
    </w:p>
    <w:p w:rsidR="00365AB1" w:rsidRPr="00D37A87" w:rsidRDefault="00365AB1" w:rsidP="00A033A5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65AB1" w:rsidRPr="00D37A87" w:rsidRDefault="00365AB1" w:rsidP="00A033A5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365AB1" w:rsidRPr="00D37A87" w:rsidRDefault="00365AB1" w:rsidP="00A033A5">
      <w:pPr>
        <w:pStyle w:val="generallist"/>
        <w:jc w:val="both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65AB1" w:rsidRPr="00D37A87" w:rsidRDefault="00365AB1" w:rsidP="00A033A5">
      <w:pPr>
        <w:pStyle w:val="generallist"/>
        <w:jc w:val="both"/>
      </w:pPr>
      <w:r w:rsidRPr="00D37A87">
        <w:t>Избыточная заправка хладагентом запрещена.</w:t>
      </w:r>
    </w:p>
    <w:p w:rsidR="00365AB1" w:rsidRPr="00D37A87" w:rsidRDefault="00365AB1" w:rsidP="00A033A5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365AB1" w:rsidRPr="00365AB1" w:rsidRDefault="00365AB1" w:rsidP="00A033A5">
      <w:pPr>
        <w:ind w:firstLine="720"/>
        <w:jc w:val="both"/>
        <w:rPr>
          <w:sz w:val="22"/>
          <w:szCs w:val="22"/>
          <w:lang w:val="ru"/>
        </w:rPr>
      </w:pP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 w:rsidR="000901F2">
        <w:rPr>
          <w:sz w:val="22"/>
          <w:szCs w:val="22"/>
        </w:rPr>
        <w:t xml:space="preserve"> 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 w:rsidR="000901F2">
        <w:rPr>
          <w:sz w:val="22"/>
          <w:szCs w:val="22"/>
        </w:rPr>
        <w:t xml:space="preserve"> 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A103AC" w:rsidRPr="00A35D5F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0901F2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 w:rsidR="000901F2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B46210" w:rsidRDefault="00A103AC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B46210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A103AC" w:rsidRPr="00A35D5F" w:rsidRDefault="00A103AC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B46210" w:rsidRDefault="00E70A7D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B46210" w:rsidRDefault="00E70A7D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B46210" w:rsidRDefault="00E70A7D" w:rsidP="00A033A5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 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B46210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 w:rsidR="00B46210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 w:rsidR="000A2F68">
        <w:rPr>
          <w:sz w:val="22"/>
          <w:szCs w:val="22"/>
        </w:rPr>
        <w:t>.</w:t>
      </w:r>
    </w:p>
    <w:p w:rsidR="00A103AC" w:rsidRPr="00A35D5F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0A2F68" w:rsidRDefault="00FE5B34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</w:t>
      </w:r>
      <w:r w:rsidR="00E70A7D" w:rsidRPr="00A35D5F">
        <w:rPr>
          <w:sz w:val="22"/>
          <w:szCs w:val="22"/>
        </w:rPr>
        <w:t xml:space="preserve"> подключаемого с использованием сетевой вилки, место</w:t>
      </w:r>
      <w:r w:rsidR="000A2F68">
        <w:rPr>
          <w:sz w:val="22"/>
          <w:szCs w:val="22"/>
        </w:rPr>
        <w:t xml:space="preserve"> </w:t>
      </w:r>
      <w:r w:rsidR="00E70A7D"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0A2F68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E70A7D" w:rsidRPr="00A35D5F" w:rsidRDefault="00E70A7D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кнопку ON/OFF ручного выключателя для выключения агрегата.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0A2F68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E3273E" w:rsidRPr="00A35D5F" w:rsidRDefault="00E3273E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 w:rsidR="000A2F68">
        <w:rPr>
          <w:sz w:val="22"/>
          <w:szCs w:val="22"/>
        </w:rPr>
        <w:t>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 w:rsidR="000A2F68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0A2F68" w:rsidRDefault="00A3580A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 w:rsidR="00406C3A">
        <w:rPr>
          <w:sz w:val="22"/>
          <w:szCs w:val="22"/>
        </w:rPr>
        <w:t xml:space="preserve"> 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 w:rsidR="00406C3A">
        <w:rPr>
          <w:sz w:val="22"/>
          <w:szCs w:val="22"/>
        </w:rPr>
        <w:t xml:space="preserve"> 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406C3A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A3580A" w:rsidRPr="00A35D5F" w:rsidRDefault="004271F2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 w:rsidR="00406C3A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D70F39" w:rsidRDefault="00722959" w:rsidP="003C59A9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 w:rsidR="00B51986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 w:rsidR="00406C3A"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 w:rsidR="00D652ED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 паспортной табличке.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 xml:space="preserve">перемещением необходимо выполнить откачку хладагента из </w:t>
      </w:r>
      <w:r w:rsidR="00D70F39" w:rsidRPr="00A35D5F">
        <w:rPr>
          <w:sz w:val="22"/>
          <w:szCs w:val="22"/>
        </w:rPr>
        <w:t>фреонопроводов</w:t>
      </w:r>
      <w:r w:rsidRPr="00A35D5F">
        <w:rPr>
          <w:sz w:val="22"/>
          <w:szCs w:val="22"/>
        </w:rPr>
        <w:t xml:space="preserve">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 w:rsidR="00D70F39">
        <w:rPr>
          <w:sz w:val="22"/>
          <w:szCs w:val="22"/>
        </w:rPr>
        <w:t xml:space="preserve"> </w:t>
      </w:r>
      <w:r w:rsidR="00D70F39" w:rsidRPr="00A35D5F">
        <w:rPr>
          <w:sz w:val="22"/>
          <w:szCs w:val="22"/>
        </w:rPr>
        <w:t>жидкостный</w:t>
      </w:r>
      <w:r w:rsidRPr="00A35D5F">
        <w:rPr>
          <w:sz w:val="22"/>
          <w:szCs w:val="22"/>
        </w:rPr>
        <w:t xml:space="preserve"> и газовый клапаны наружного блока полностью закрыты, а электропитание отключено.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 w:rsidR="00D70F39">
        <w:rPr>
          <w:sz w:val="22"/>
          <w:szCs w:val="22"/>
        </w:rPr>
        <w:t xml:space="preserve"> 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 w:rsidR="00D70F39">
        <w:rPr>
          <w:sz w:val="22"/>
          <w:szCs w:val="22"/>
        </w:rPr>
        <w:t xml:space="preserve"> </w:t>
      </w:r>
    </w:p>
    <w:p w:rsidR="00D70F39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 w:rsidR="00D70F39">
        <w:rPr>
          <w:sz w:val="22"/>
          <w:szCs w:val="22"/>
        </w:rPr>
        <w:t xml:space="preserve"> </w:t>
      </w:r>
    </w:p>
    <w:p w:rsidR="00722959" w:rsidRPr="00A35D5F" w:rsidRDefault="00722959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 w:rsidR="00D70F39"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76B6" w:rsidRPr="00763CE3" w:rsidRDefault="00A35D5F" w:rsidP="00431B8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Если происходит одно </w:t>
      </w:r>
      <w:r w:rsidR="00FE76B6" w:rsidRPr="00A35D5F">
        <w:rPr>
          <w:sz w:val="22"/>
          <w:szCs w:val="22"/>
        </w:rPr>
        <w:t>из событий,</w:t>
      </w:r>
      <w:r w:rsidRPr="00A35D5F">
        <w:rPr>
          <w:sz w:val="22"/>
          <w:szCs w:val="22"/>
        </w:rPr>
        <w:t xml:space="preserve">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 xml:space="preserve">питание </w:t>
      </w:r>
      <w:r w:rsidR="00FE76B6" w:rsidRPr="00763CE3">
        <w:rPr>
          <w:sz w:val="22"/>
          <w:szCs w:val="22"/>
        </w:rPr>
        <w:t>и обратитесь в сервисную службу: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</w:t>
      </w:r>
      <w:r w:rsidR="00FE76B6" w:rsidRPr="00763CE3">
        <w:rPr>
          <w:rFonts w:ascii="Times New Roman" w:hAnsi="Times New Roman"/>
        </w:rPr>
        <w:t>ния перегревается или поврежден;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</w:t>
      </w:r>
      <w:r w:rsidR="00FE76B6" w:rsidRPr="00763CE3">
        <w:rPr>
          <w:rFonts w:ascii="Times New Roman" w:hAnsi="Times New Roman"/>
        </w:rPr>
        <w:t>ы наблюдается ненормальный звук;</w:t>
      </w:r>
    </w:p>
    <w:p w:rsidR="00FE76B6" w:rsidRPr="00763CE3" w:rsidRDefault="00FE76B6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</w:t>
      </w:r>
      <w:r w:rsidR="00A35D5F" w:rsidRPr="00763CE3">
        <w:rPr>
          <w:rFonts w:ascii="Times New Roman" w:hAnsi="Times New Roman"/>
        </w:rPr>
        <w:t>оздушный выключатель защиты о</w:t>
      </w:r>
      <w:r w:rsidRPr="00763CE3">
        <w:rPr>
          <w:rFonts w:ascii="Times New Roman" w:hAnsi="Times New Roman"/>
        </w:rPr>
        <w:t>т утечек тока часто отключается;</w:t>
      </w:r>
    </w:p>
    <w:p w:rsidR="00FE76B6" w:rsidRPr="00763CE3" w:rsidRDefault="00A35D5F" w:rsidP="00481903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</w:t>
      </w:r>
      <w:r w:rsidR="00FE76B6" w:rsidRPr="00763CE3">
        <w:rPr>
          <w:rFonts w:ascii="Times New Roman" w:hAnsi="Times New Roman"/>
        </w:rPr>
        <w:t xml:space="preserve"> Внутренний блок протекает.</w:t>
      </w:r>
    </w:p>
    <w:p w:rsidR="00FE76B6" w:rsidRDefault="00A35D5F" w:rsidP="00431B8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</w:t>
      </w:r>
      <w:r w:rsidR="00FE76B6" w:rsidRPr="00FE76B6">
        <w:rPr>
          <w:sz w:val="22"/>
          <w:szCs w:val="22"/>
        </w:rPr>
        <w:t xml:space="preserve"> на другое место кондиционер.</w:t>
      </w:r>
    </w:p>
    <w:p w:rsidR="00A35D5F" w:rsidRPr="00FE76B6" w:rsidRDefault="00A35D5F" w:rsidP="00431B8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 w:rsidR="00FE76B6"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E70A7D" w:rsidRPr="00FE76B6" w:rsidRDefault="00E70A7D" w:rsidP="00CD52C4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913F03" w:rsidRPr="00235ADF" w:rsidRDefault="00913F03" w:rsidP="00235AD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8" w:name="_Toc158386270"/>
      <w:r w:rsidRPr="00235ADF">
        <w:rPr>
          <w:b w:val="0"/>
          <w:sz w:val="22"/>
          <w:szCs w:val="22"/>
        </w:rPr>
        <w:t>9.1 Общие требования</w:t>
      </w:r>
      <w:bookmarkEnd w:id="58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9" w:name="_Ref67997869"/>
      <w:bookmarkStart w:id="60" w:name="_Ref68106497"/>
      <w:bookmarkStart w:id="61" w:name="_Ref69937582"/>
      <w:bookmarkStart w:id="62" w:name="_Ref73096586"/>
      <w:bookmarkStart w:id="63" w:name="_Ref73354089"/>
      <w:bookmarkStart w:id="64" w:name="_Ref73360085"/>
      <w:bookmarkStart w:id="65" w:name="_Toc15838627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9"/>
      <w:bookmarkEnd w:id="60"/>
      <w:bookmarkEnd w:id="61"/>
      <w:bookmarkEnd w:id="62"/>
      <w:bookmarkEnd w:id="63"/>
      <w:bookmarkEnd w:id="64"/>
      <w:bookmarkEnd w:id="6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6" w:name="_Toc158386272"/>
      <w:bookmarkStart w:id="67" w:name="_Toc14172322"/>
      <w:bookmarkStart w:id="68" w:name="_Ref67997880"/>
      <w:bookmarkStart w:id="69" w:name="_Ref68106504"/>
      <w:bookmarkStart w:id="70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6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Tr="005C5B8F">
        <w:trPr>
          <w:trHeight w:val="329"/>
          <w:jc w:val="center"/>
        </w:trPr>
        <w:tc>
          <w:tcPr>
            <w:tcW w:w="5009" w:type="dxa"/>
            <w:vAlign w:val="center"/>
          </w:tcPr>
          <w:p w:rsidR="00722959" w:rsidRPr="005C5431" w:rsidRDefault="00722959" w:rsidP="00AB1036">
            <w:pPr>
              <w:pStyle w:val="2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5C5431" w:rsidRDefault="00722959" w:rsidP="00AB1036">
            <w:pPr>
              <w:pStyle w:val="2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Default="0072295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Есть ли серьезные помехи (например, статическое электричество, нестабильное напряжение)?</w:t>
            </w:r>
          </w:p>
        </w:tc>
        <w:tc>
          <w:tcPr>
            <w:tcW w:w="4637" w:type="dxa"/>
            <w:vAlign w:val="center"/>
          </w:tcPr>
          <w:p w:rsidR="00722959" w:rsidRDefault="0072295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Вытащите вилку питания из розетки.</w:t>
            </w:r>
            <w:r>
              <w:rPr>
                <w:color w:val="242021"/>
                <w:sz w:val="22"/>
                <w:szCs w:val="22"/>
              </w:rPr>
              <w:br/>
              <w:t>Повторно вставьте вилку в розетку примерно через 3 мин,</w:t>
            </w:r>
            <w:r w:rsidR="002D4EA9">
              <w:rPr>
                <w:color w:val="242021"/>
                <w:sz w:val="22"/>
                <w:szCs w:val="22"/>
              </w:rPr>
              <w:t xml:space="preserve"> а затем включите кондиционер</w:t>
            </w:r>
          </w:p>
        </w:tc>
      </w:tr>
      <w:tr w:rsidR="0072295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22959" w:rsidRDefault="0072295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Находится ли беспроводной пульт ДУ в диапазоне приема сигнала (в достаточной близости к кондиционеру)?</w:t>
            </w:r>
          </w:p>
        </w:tc>
        <w:tc>
          <w:tcPr>
            <w:tcW w:w="4637" w:type="dxa"/>
            <w:vAlign w:val="center"/>
          </w:tcPr>
          <w:p w:rsidR="0072295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Диапазон приема сигнала – 8 м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Есть ли препятствия между пультом и блоком? </w:t>
            </w:r>
          </w:p>
        </w:tc>
        <w:tc>
          <w:tcPr>
            <w:tcW w:w="4637" w:type="dxa"/>
            <w:vAlign w:val="center"/>
          </w:tcPr>
          <w:p w:rsidR="002D4EA9" w:rsidRDefault="001C0D90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Удалите препятствия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Направлен ли беспроводной пульт ДУ на зону приемасигнала внутреннего блока кондиционера?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Выберите правильный угол и направьте пульт дистанционного управления на зону</w:t>
            </w:r>
            <w:r>
              <w:rPr>
                <w:color w:val="242021"/>
                <w:sz w:val="22"/>
                <w:szCs w:val="22"/>
              </w:rPr>
              <w:br/>
              <w:t>приема сигнала на внутреннем блоке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Наблюдается слабый сигнал датчика п</w:t>
            </w:r>
            <w:r w:rsidR="001C0D90">
              <w:rPr>
                <w:color w:val="242021"/>
                <w:sz w:val="22"/>
                <w:szCs w:val="22"/>
              </w:rPr>
              <w:t>ульта дистанционного управления</w:t>
            </w:r>
            <w:r>
              <w:rPr>
                <w:color w:val="242021"/>
                <w:sz w:val="22"/>
                <w:szCs w:val="22"/>
              </w:rPr>
              <w:t>; нечеткие изображения или</w:t>
            </w:r>
            <w:r w:rsidR="001C0D90">
              <w:rPr>
                <w:color w:val="242021"/>
                <w:sz w:val="22"/>
                <w:szCs w:val="22"/>
              </w:rPr>
              <w:t xml:space="preserve"> </w:t>
            </w:r>
            <w:r>
              <w:rPr>
                <w:color w:val="242021"/>
                <w:sz w:val="22"/>
                <w:szCs w:val="22"/>
              </w:rPr>
              <w:t>отсутствие изображений на дисплее?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Проверьте батарейки.</w:t>
            </w:r>
            <w:r>
              <w:rPr>
                <w:color w:val="242021"/>
                <w:sz w:val="22"/>
                <w:szCs w:val="22"/>
              </w:rPr>
              <w:br/>
              <w:t>Если заряд бата</w:t>
            </w:r>
            <w:r w:rsidR="001C0D90">
              <w:rPr>
                <w:color w:val="242021"/>
                <w:sz w:val="22"/>
                <w:szCs w:val="22"/>
              </w:rPr>
              <w:t>рей слишком низкий, замените их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При работе с пультом дистанционного управления нет информации на дисплее?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Проверьте, не поврежден ли беспроводной пульт дистанционного управления.</w:t>
            </w:r>
            <w:r>
              <w:rPr>
                <w:color w:val="242021"/>
                <w:sz w:val="22"/>
                <w:szCs w:val="22"/>
              </w:rPr>
              <w:br/>
              <w:t>Ес</w:t>
            </w:r>
            <w:r w:rsidR="001C0D90">
              <w:rPr>
                <w:color w:val="242021"/>
                <w:sz w:val="22"/>
                <w:szCs w:val="22"/>
              </w:rPr>
              <w:t>ли если поврежден, замените его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Есть ли люминесцентная лампа</w:t>
            </w:r>
            <w:r>
              <w:rPr>
                <w:color w:val="242021"/>
                <w:sz w:val="22"/>
                <w:szCs w:val="22"/>
              </w:rPr>
              <w:br/>
              <w:t>в комнате?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Поднесите пульт дистанционного управления ближе к внутреннему блоку кондиционера.</w:t>
            </w:r>
            <w:r>
              <w:rPr>
                <w:color w:val="242021"/>
                <w:sz w:val="22"/>
                <w:szCs w:val="22"/>
              </w:rPr>
              <w:br/>
              <w:t>Выключите люминесцен</w:t>
            </w:r>
            <w:r w:rsidR="001C0D90">
              <w:rPr>
                <w:color w:val="242021"/>
                <w:sz w:val="22"/>
                <w:szCs w:val="22"/>
              </w:rPr>
              <w:t>тную лампу и попробуйте еще раз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Заблокирован воздухозаборник или отверстие выхода воздуха внутреннего блока?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Устранит</w:t>
            </w:r>
            <w:r w:rsidR="001C0D90">
              <w:rPr>
                <w:color w:val="242021"/>
                <w:sz w:val="22"/>
                <w:szCs w:val="22"/>
              </w:rPr>
              <w:t>ь препятствия воздушному потоку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Режим обогрева был включен прямо сейчас? 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Чтобы предотвратить подачу в помещение холодного воздуха, внутренний блок будет запущен после задержки на несколько минут, ч</w:t>
            </w:r>
            <w:r w:rsidR="001C0D90">
              <w:rPr>
                <w:color w:val="242021"/>
                <w:sz w:val="22"/>
                <w:szCs w:val="22"/>
              </w:rPr>
              <w:t>то является нормальным явлением</w:t>
            </w:r>
          </w:p>
        </w:tc>
      </w:tr>
      <w:tr w:rsidR="002D4EA9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Сбой электропитания? </w:t>
            </w:r>
          </w:p>
        </w:tc>
        <w:tc>
          <w:tcPr>
            <w:tcW w:w="4637" w:type="dxa"/>
            <w:vAlign w:val="center"/>
          </w:tcPr>
          <w:p w:rsidR="002D4EA9" w:rsidRDefault="002D4EA9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</w:t>
            </w:r>
            <w:r w:rsidR="001C0D90">
              <w:rPr>
                <w:color w:val="242021"/>
                <w:sz w:val="22"/>
                <w:szCs w:val="22"/>
              </w:rPr>
              <w:t>вторно вставьте вилку в розетку</w:t>
            </w:r>
          </w:p>
        </w:tc>
      </w:tr>
      <w:tr w:rsidR="005C5B8F" w:rsidTr="008B4FFB">
        <w:trPr>
          <w:trHeight w:val="269"/>
          <w:jc w:val="center"/>
        </w:trPr>
        <w:tc>
          <w:tcPr>
            <w:tcW w:w="5009" w:type="dxa"/>
            <w:vAlign w:val="center"/>
          </w:tcPr>
          <w:p w:rsidR="005C5B8F" w:rsidRDefault="005C5B8F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Сработал воздушный выключатель защиты от утечки тока</w:t>
            </w:r>
            <w:r>
              <w:rPr>
                <w:color w:val="242021"/>
                <w:sz w:val="22"/>
                <w:szCs w:val="22"/>
              </w:rPr>
              <w:br/>
              <w:t>или сгорел предохранитель?</w:t>
            </w:r>
          </w:p>
        </w:tc>
        <w:tc>
          <w:tcPr>
            <w:tcW w:w="4637" w:type="dxa"/>
            <w:vAlign w:val="center"/>
          </w:tcPr>
          <w:p w:rsidR="005C5B8F" w:rsidRDefault="005C5B8F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Попросите специалиста заменить воздушный выключатель защиты от утечки тока или предохранитель</w:t>
            </w:r>
          </w:p>
        </w:tc>
      </w:tr>
      <w:tr w:rsidR="005C5B8F" w:rsidTr="008B4FFB">
        <w:trPr>
          <w:trHeight w:val="269"/>
          <w:jc w:val="center"/>
        </w:trPr>
        <w:tc>
          <w:tcPr>
            <w:tcW w:w="5009" w:type="dxa"/>
            <w:vAlign w:val="center"/>
          </w:tcPr>
          <w:p w:rsidR="005C5B8F" w:rsidRDefault="005C5B8F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Неисправность электропроводки? </w:t>
            </w:r>
          </w:p>
        </w:tc>
        <w:tc>
          <w:tcPr>
            <w:tcW w:w="4637" w:type="dxa"/>
            <w:vAlign w:val="center"/>
          </w:tcPr>
          <w:p w:rsidR="005C5B8F" w:rsidRDefault="005C5B8F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Попросите профессионала заменить её</w:t>
            </w:r>
          </w:p>
        </w:tc>
      </w:tr>
    </w:tbl>
    <w:p w:rsidR="005C5B8F" w:rsidRDefault="005C5B8F" w:rsidP="0084514E">
      <w:pPr>
        <w:pStyle w:val="2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4.</w:t>
      </w:r>
    </w:p>
    <w:p w:rsidR="00A267DD" w:rsidRDefault="00A267DD" w:rsidP="0084514E">
      <w:pPr>
        <w:pStyle w:val="2"/>
        <w:spacing w:line="360" w:lineRule="auto"/>
        <w:jc w:val="both"/>
        <w:rPr>
          <w:sz w:val="20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Блок не запускается немедленно после осуществления перезапуска?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Это нормально. Защита от перегрузки разрешает запуск блока после трехминутной задержки. Подождите 3 мин, а затем снова включите его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Правильно ли задан режим или функция на пульте дистанционного управления?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Повторно задайте режим и функцию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Температура в помещении и влажность высоки?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Это нормально. Происходит быстрое охлаждение воздуха в помещении.</w:t>
            </w:r>
            <w:r>
              <w:rPr>
                <w:color w:val="242021"/>
                <w:sz w:val="22"/>
                <w:szCs w:val="22"/>
              </w:rPr>
              <w:br/>
              <w:t>Через некоторое время температура и влажность в помещении уменьшатся, и туман исчезнет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Требуемая температура превышает заданный диапазон температур?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Установите диапазон температур:</w:t>
            </w:r>
            <w:r>
              <w:rPr>
                <w:color w:val="242021"/>
                <w:sz w:val="22"/>
                <w:szCs w:val="22"/>
              </w:rPr>
              <w:br/>
              <w:t>16 °С ~ 30 °С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Напряжение электропитания слишком низкое?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Подождите, пока напряжение восстановится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Фильтр загрязнен?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Очистите фильтр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Установленная температура находится в правильном диапазоне?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Отрегулируйте температуру в пределах надлежащего диапазона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Открыты двери и окна?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Закройте двери и окна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Есть ли источники запаха, такие как мебель, сигарета, и т. д.?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Удалите источник запаха.</w:t>
            </w:r>
            <w:r>
              <w:rPr>
                <w:color w:val="242021"/>
                <w:sz w:val="22"/>
                <w:szCs w:val="22"/>
              </w:rPr>
              <w:br/>
              <w:t>Очистите фильтр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Существуют ли помехи, такие как молния, беспроводные устройства и т. д.?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Отключите питание, снова включите питание и снова включите кондиционер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Кондиционер был включен или выключен только что?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Звук льющейся жидкости - это звук хладагента, протекающего внутри блока, что является нормальным явлением</w:t>
            </w:r>
          </w:p>
        </w:tc>
      </w:tr>
      <w:tr w:rsidR="00A267DD" w:rsidTr="008B74BC">
        <w:trPr>
          <w:trHeight w:val="269"/>
          <w:jc w:val="center"/>
        </w:trPr>
        <w:tc>
          <w:tcPr>
            <w:tcW w:w="5009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 xml:space="preserve">Кондиционер был включен или выключен только что? </w:t>
            </w:r>
          </w:p>
        </w:tc>
        <w:tc>
          <w:tcPr>
            <w:tcW w:w="4637" w:type="dxa"/>
            <w:vAlign w:val="center"/>
          </w:tcPr>
          <w:p w:rsidR="00A267DD" w:rsidRDefault="00A267DD" w:rsidP="00AB1036">
            <w:pPr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Звук вызван расширением пластиковых частей агрегата вследствие изменения температуры</w:t>
            </w:r>
          </w:p>
        </w:tc>
      </w:tr>
    </w:tbl>
    <w:p w:rsidR="00A267DD" w:rsidRDefault="00A267DD" w:rsidP="00481903">
      <w:pPr>
        <w:pStyle w:val="2"/>
        <w:spacing w:line="360" w:lineRule="auto"/>
        <w:rPr>
          <w:sz w:val="20"/>
        </w:rPr>
      </w:pPr>
    </w:p>
    <w:p w:rsidR="00481903" w:rsidRDefault="00481903" w:rsidP="00481903">
      <w:pPr>
        <w:pStyle w:val="2"/>
        <w:spacing w:line="360" w:lineRule="auto"/>
        <w:rPr>
          <w:sz w:val="20"/>
        </w:rPr>
      </w:pPr>
    </w:p>
    <w:p w:rsidR="00481903" w:rsidRDefault="00481903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71" w:name="_Toc158386273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71"/>
    </w:p>
    <w:p w:rsidR="002A2807" w:rsidRPr="00683B2F" w:rsidRDefault="002A2807" w:rsidP="00683B2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72" w:name="_Toc158386274"/>
      <w:r w:rsidRPr="00683B2F">
        <w:rPr>
          <w:b w:val="0"/>
          <w:sz w:val="22"/>
          <w:szCs w:val="22"/>
        </w:rPr>
        <w:t>12.1 Тра</w:t>
      </w:r>
      <w:r w:rsidR="000B507A" w:rsidRPr="00683B2F">
        <w:rPr>
          <w:b w:val="0"/>
          <w:sz w:val="22"/>
          <w:szCs w:val="22"/>
        </w:rPr>
        <w:t>н</w:t>
      </w:r>
      <w:r w:rsidRPr="00683B2F">
        <w:rPr>
          <w:b w:val="0"/>
          <w:sz w:val="22"/>
          <w:szCs w:val="22"/>
        </w:rPr>
        <w:t>спортировка</w:t>
      </w:r>
      <w:bookmarkEnd w:id="72"/>
    </w:p>
    <w:p w:rsidR="002A2807" w:rsidRPr="002A2807" w:rsidRDefault="002A2807" w:rsidP="00683B2F">
      <w:pPr>
        <w:rPr>
          <w:sz w:val="22"/>
          <w:szCs w:val="22"/>
        </w:rPr>
      </w:pPr>
    </w:p>
    <w:p w:rsidR="00292C7C" w:rsidRDefault="00292C7C" w:rsidP="00683B2F">
      <w:pPr>
        <w:pStyle w:val="2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683B2F" w:rsidRDefault="00683B2F" w:rsidP="00683B2F">
      <w:pPr>
        <w:pStyle w:val="2"/>
        <w:ind w:firstLine="709"/>
        <w:jc w:val="both"/>
        <w:rPr>
          <w:sz w:val="22"/>
          <w:szCs w:val="22"/>
        </w:rPr>
      </w:pPr>
    </w:p>
    <w:p w:rsidR="00683B2F" w:rsidRDefault="00683B2F" w:rsidP="00683B2F">
      <w:pPr>
        <w:pStyle w:val="2"/>
        <w:ind w:firstLine="709"/>
        <w:jc w:val="both"/>
        <w:rPr>
          <w:sz w:val="22"/>
          <w:szCs w:val="22"/>
        </w:rPr>
      </w:pPr>
    </w:p>
    <w:p w:rsidR="002A2807" w:rsidRPr="00683B2F" w:rsidRDefault="002A2807" w:rsidP="00683B2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73" w:name="_Toc158386275"/>
      <w:bookmarkStart w:id="74" w:name="хранение"/>
      <w:bookmarkEnd w:id="67"/>
      <w:bookmarkEnd w:id="68"/>
      <w:bookmarkEnd w:id="69"/>
      <w:bookmarkEnd w:id="70"/>
      <w:r w:rsidRPr="00683B2F">
        <w:rPr>
          <w:b w:val="0"/>
          <w:sz w:val="22"/>
          <w:szCs w:val="22"/>
        </w:rPr>
        <w:t>12.2 Хранение</w:t>
      </w:r>
      <w:bookmarkEnd w:id="73"/>
    </w:p>
    <w:bookmarkEnd w:id="74"/>
    <w:p w:rsidR="002A2807" w:rsidRDefault="002A2807" w:rsidP="00683B2F">
      <w:pPr>
        <w:pStyle w:val="2"/>
        <w:ind w:firstLine="709"/>
        <w:jc w:val="left"/>
        <w:rPr>
          <w:sz w:val="22"/>
          <w:szCs w:val="22"/>
        </w:rPr>
      </w:pPr>
    </w:p>
    <w:p w:rsidR="005C5B8F" w:rsidRDefault="005C5B8F" w:rsidP="00683B2F">
      <w:pPr>
        <w:pStyle w:val="2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683B2F" w:rsidRPr="005C5B8F" w:rsidRDefault="00683B2F" w:rsidP="00683B2F">
      <w:pPr>
        <w:pStyle w:val="2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5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BA02A7" w:rsidP="006E51FE">
      <w:pPr>
        <w:keepNext/>
        <w:keepLines/>
        <w:numPr>
          <w:ilvl w:val="0"/>
          <w:numId w:val="14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  <w:lang w:val="en-US"/>
        </w:rPr>
        <w:t xml:space="preserve"> </w:t>
      </w:r>
      <w:bookmarkStart w:id="76" w:name="_Toc158386276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6"/>
    </w:p>
    <w:p w:rsidR="009C6BE1" w:rsidRDefault="009C6BE1" w:rsidP="009C6BE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683B2F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683B2F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5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C17567">
      <w:footerReference w:type="default" r:id="rId29"/>
      <w:footerReference w:type="first" r:id="rId30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A2D" w:rsidRDefault="00073A2D">
      <w:r>
        <w:separator/>
      </w:r>
    </w:p>
  </w:endnote>
  <w:endnote w:type="continuationSeparator" w:id="0">
    <w:p w:rsidR="00073A2D" w:rsidRDefault="0007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3A2D" w:rsidRDefault="00073A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73A2D" w:rsidRDefault="00073A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73A2D" w:rsidRDefault="00073A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73A2D" w:rsidRDefault="00073A2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307975</wp:posOffset>
              </wp:positionH>
              <wp:positionV relativeFrom="page">
                <wp:posOffset>222885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227DAA" w:rsidRDefault="0040015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KFRI70LW_</w:t>
                              </w:r>
                              <w:r w:rsidR="00073A2D" w:rsidRPr="00887085">
                                <w:rPr>
                                  <w:b/>
                                  <w:sz w:val="22"/>
                                  <w:szCs w:val="22"/>
                                </w:rPr>
                                <w:t>KORI70LW</w:t>
                              </w:r>
                              <w:r w:rsidR="00073A2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73A2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ED1531" w:rsidRDefault="00073A2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7693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ED1531" w:rsidRDefault="00073A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3A2D" w:rsidRPr="00C67A09" w:rsidRDefault="00073A2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2"/>
                            <a:ext cx="3969" cy="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3A2D" w:rsidRPr="00887085" w:rsidRDefault="00996EA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96EAA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(СПЛИТ-СИСТЕМА) НАСТЕННОГО ТИПА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073A2D" w:rsidRPr="00887085">
                                <w:rPr>
                                  <w:b/>
                                  <w:sz w:val="20"/>
                                  <w:szCs w:val="20"/>
                                </w:rPr>
                                <w:t>KFRI70LW/KORI70LW</w:t>
                              </w:r>
                            </w:p>
                            <w:p w:rsidR="00073A2D" w:rsidRPr="00B465BD" w:rsidRDefault="00073A2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  <w:p w:rsidR="00073A2D" w:rsidRPr="00613EFB" w:rsidRDefault="00073A2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25pt;margin-top:17.5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73A2D" w:rsidRPr="00227DAA" w:rsidRDefault="0040015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KFRI70LW_</w:t>
                        </w:r>
                        <w:r w:rsidR="00073A2D" w:rsidRPr="00887085">
                          <w:rPr>
                            <w:b/>
                            <w:sz w:val="22"/>
                            <w:szCs w:val="22"/>
                          </w:rPr>
                          <w:t>KORI70LW</w:t>
                        </w:r>
                        <w:r w:rsidR="00073A2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73A2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73A2D" w:rsidRPr="00ED1531" w:rsidRDefault="00073A2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7693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73A2D" w:rsidRPr="00ED1531" w:rsidRDefault="00073A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73A2D" w:rsidRPr="00C67A09" w:rsidRDefault="00073A2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2;width:396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73A2D" w:rsidRPr="00887085" w:rsidRDefault="00996EA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96EAA">
                          <w:rPr>
                            <w:b/>
                            <w:sz w:val="20"/>
                            <w:szCs w:val="20"/>
                          </w:rPr>
                          <w:t>КОНДИЦИОНЕР БЫТОВОЙ (СПЛИТ-СИСТЕМА) НАСТЕННОГО ТИПА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073A2D" w:rsidRPr="00887085">
                          <w:rPr>
                            <w:b/>
                            <w:sz w:val="20"/>
                            <w:szCs w:val="20"/>
                          </w:rPr>
                          <w:t>KFRI70LW/KORI70LW</w:t>
                        </w:r>
                      </w:p>
                      <w:p w:rsidR="00073A2D" w:rsidRPr="00B465BD" w:rsidRDefault="00073A2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  <w:p w:rsidR="00073A2D" w:rsidRPr="00613EFB" w:rsidRDefault="00073A2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AF301F" w:rsidRDefault="00073A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58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227DAA" w:rsidRDefault="00073A2D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87085">
                                <w:rPr>
                                  <w:b/>
                                  <w:sz w:val="22"/>
                                  <w:szCs w:val="22"/>
                                </w:rPr>
                                <w:t>KFRI70LW/KORI70LW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73A2D" w:rsidRPr="00C23BB2" w:rsidRDefault="00073A2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73A2D" w:rsidRPr="00EC2FF5" w:rsidRDefault="00073A2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73A2D" w:rsidRPr="00AF301F" w:rsidRDefault="00073A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558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73A2D" w:rsidRPr="00227DAA" w:rsidRDefault="00073A2D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87085">
                          <w:rPr>
                            <w:b/>
                            <w:sz w:val="22"/>
                            <w:szCs w:val="22"/>
                          </w:rPr>
                          <w:t>KFRI70LW/KORI70LW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73A2D" w:rsidRPr="00C23BB2" w:rsidRDefault="00073A2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73A2D" w:rsidRPr="00EC2FF5" w:rsidRDefault="00073A2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Default="00073A2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AF301F" w:rsidRDefault="00073A2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7693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3A2D" w:rsidRPr="00227DAA" w:rsidRDefault="00113B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KFRI70LW_</w:t>
                              </w:r>
                              <w:r w:rsidR="00073A2D" w:rsidRPr="00887085">
                                <w:rPr>
                                  <w:b/>
                                  <w:sz w:val="22"/>
                                  <w:szCs w:val="22"/>
                                </w:rPr>
                                <w:t>KORI70LW</w:t>
                              </w:r>
                              <w:r w:rsidR="00073A2D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073A2D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73A2D" w:rsidRPr="00227DAA" w:rsidRDefault="00073A2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073A2D" w:rsidRDefault="00073A2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073A2D" w:rsidRPr="00AF301F" w:rsidRDefault="00073A2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7693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073A2D" w:rsidRPr="00227DAA" w:rsidRDefault="00113B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KFRI70LW_</w:t>
                        </w:r>
                        <w:r w:rsidR="00073A2D" w:rsidRPr="00887085">
                          <w:rPr>
                            <w:b/>
                            <w:sz w:val="22"/>
                            <w:szCs w:val="22"/>
                          </w:rPr>
                          <w:t>KORI70LW</w:t>
                        </w:r>
                        <w:r w:rsidR="00073A2D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073A2D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73A2D" w:rsidRPr="00227DAA" w:rsidRDefault="00073A2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A2D" w:rsidRDefault="00073A2D">
      <w:r>
        <w:separator/>
      </w:r>
    </w:p>
  </w:footnote>
  <w:footnote w:type="continuationSeparator" w:id="0">
    <w:p w:rsidR="00073A2D" w:rsidRDefault="00073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A2D" w:rsidRDefault="00073A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3A2D" w:rsidRDefault="00073A2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4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06A71"/>
    <w:multiLevelType w:val="multilevel"/>
    <w:tmpl w:val="8BEC6D68"/>
    <w:lvl w:ilvl="0">
      <w:start w:val="2"/>
      <w:numFmt w:val="decimal"/>
      <w:lvlText w:val="%1"/>
      <w:lvlJc w:val="left"/>
      <w:pPr>
        <w:ind w:left="4046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5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6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4046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1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4"/>
  </w:num>
  <w:num w:numId="10">
    <w:abstractNumId w:val="7"/>
  </w:num>
  <w:num w:numId="11">
    <w:abstractNumId w:val="4"/>
  </w:num>
  <w:num w:numId="12">
    <w:abstractNumId w:val="4"/>
  </w:num>
  <w:num w:numId="13">
    <w:abstractNumId w:val="4"/>
  </w:num>
  <w:num w:numId="14">
    <w:abstractNumId w:val="5"/>
  </w:num>
  <w:num w:numId="1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24FF2"/>
    <w:rsid w:val="00032E79"/>
    <w:rsid w:val="00032EC2"/>
    <w:rsid w:val="00035E62"/>
    <w:rsid w:val="00037425"/>
    <w:rsid w:val="0003743B"/>
    <w:rsid w:val="0004615A"/>
    <w:rsid w:val="000500B4"/>
    <w:rsid w:val="0005390B"/>
    <w:rsid w:val="00057BCD"/>
    <w:rsid w:val="00057CBB"/>
    <w:rsid w:val="00060476"/>
    <w:rsid w:val="00060A0A"/>
    <w:rsid w:val="000614D3"/>
    <w:rsid w:val="0006705F"/>
    <w:rsid w:val="00070036"/>
    <w:rsid w:val="00070389"/>
    <w:rsid w:val="000710C4"/>
    <w:rsid w:val="00073A2D"/>
    <w:rsid w:val="00073C25"/>
    <w:rsid w:val="00075188"/>
    <w:rsid w:val="000779F8"/>
    <w:rsid w:val="00081206"/>
    <w:rsid w:val="000901F2"/>
    <w:rsid w:val="0009089F"/>
    <w:rsid w:val="000948C2"/>
    <w:rsid w:val="0009526F"/>
    <w:rsid w:val="00096689"/>
    <w:rsid w:val="00097420"/>
    <w:rsid w:val="000A2C5F"/>
    <w:rsid w:val="000A2F68"/>
    <w:rsid w:val="000A510B"/>
    <w:rsid w:val="000A5B0D"/>
    <w:rsid w:val="000B1339"/>
    <w:rsid w:val="000B2A0A"/>
    <w:rsid w:val="000B46CE"/>
    <w:rsid w:val="000B507A"/>
    <w:rsid w:val="000B64CE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03DF"/>
    <w:rsid w:val="00113BB4"/>
    <w:rsid w:val="001165E7"/>
    <w:rsid w:val="00116614"/>
    <w:rsid w:val="00117ADC"/>
    <w:rsid w:val="0012018E"/>
    <w:rsid w:val="00122066"/>
    <w:rsid w:val="0012302C"/>
    <w:rsid w:val="001240DB"/>
    <w:rsid w:val="001241DA"/>
    <w:rsid w:val="00127EE8"/>
    <w:rsid w:val="001329B4"/>
    <w:rsid w:val="001349EE"/>
    <w:rsid w:val="00135473"/>
    <w:rsid w:val="00135AED"/>
    <w:rsid w:val="00135C40"/>
    <w:rsid w:val="00135D1A"/>
    <w:rsid w:val="00140F7A"/>
    <w:rsid w:val="001446C2"/>
    <w:rsid w:val="00153318"/>
    <w:rsid w:val="0015355D"/>
    <w:rsid w:val="00154549"/>
    <w:rsid w:val="00154925"/>
    <w:rsid w:val="00156CA5"/>
    <w:rsid w:val="00163C45"/>
    <w:rsid w:val="00165C84"/>
    <w:rsid w:val="00171036"/>
    <w:rsid w:val="00173F04"/>
    <w:rsid w:val="001760A1"/>
    <w:rsid w:val="001776A5"/>
    <w:rsid w:val="00180D0F"/>
    <w:rsid w:val="00182988"/>
    <w:rsid w:val="00185499"/>
    <w:rsid w:val="00185B60"/>
    <w:rsid w:val="0018633F"/>
    <w:rsid w:val="00197EFF"/>
    <w:rsid w:val="001A0A60"/>
    <w:rsid w:val="001A3A61"/>
    <w:rsid w:val="001A49D4"/>
    <w:rsid w:val="001A6BBE"/>
    <w:rsid w:val="001A7D4B"/>
    <w:rsid w:val="001B12A6"/>
    <w:rsid w:val="001B21D3"/>
    <w:rsid w:val="001B3BEA"/>
    <w:rsid w:val="001B549F"/>
    <w:rsid w:val="001B6019"/>
    <w:rsid w:val="001C0038"/>
    <w:rsid w:val="001C0D90"/>
    <w:rsid w:val="001C18B3"/>
    <w:rsid w:val="001C1974"/>
    <w:rsid w:val="001C2F25"/>
    <w:rsid w:val="001C3EDB"/>
    <w:rsid w:val="001D0C4B"/>
    <w:rsid w:val="001D56EC"/>
    <w:rsid w:val="001D590D"/>
    <w:rsid w:val="001E05E1"/>
    <w:rsid w:val="001E2E2E"/>
    <w:rsid w:val="001E45FC"/>
    <w:rsid w:val="001E4BED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5ADF"/>
    <w:rsid w:val="002446F6"/>
    <w:rsid w:val="002470AE"/>
    <w:rsid w:val="00254D5F"/>
    <w:rsid w:val="00261275"/>
    <w:rsid w:val="00266678"/>
    <w:rsid w:val="0026737B"/>
    <w:rsid w:val="0027052A"/>
    <w:rsid w:val="00270DE0"/>
    <w:rsid w:val="00271ED3"/>
    <w:rsid w:val="00272954"/>
    <w:rsid w:val="00282779"/>
    <w:rsid w:val="002838DE"/>
    <w:rsid w:val="00285943"/>
    <w:rsid w:val="00286580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EA9"/>
    <w:rsid w:val="002E2F6A"/>
    <w:rsid w:val="002E72EF"/>
    <w:rsid w:val="002F54D1"/>
    <w:rsid w:val="002F79FC"/>
    <w:rsid w:val="00301F12"/>
    <w:rsid w:val="00303ED0"/>
    <w:rsid w:val="003066A5"/>
    <w:rsid w:val="00307E37"/>
    <w:rsid w:val="00311219"/>
    <w:rsid w:val="0031543B"/>
    <w:rsid w:val="00326079"/>
    <w:rsid w:val="00326991"/>
    <w:rsid w:val="003273D2"/>
    <w:rsid w:val="00331ECD"/>
    <w:rsid w:val="00341913"/>
    <w:rsid w:val="00343FCA"/>
    <w:rsid w:val="00344173"/>
    <w:rsid w:val="00346050"/>
    <w:rsid w:val="0035574E"/>
    <w:rsid w:val="00356A31"/>
    <w:rsid w:val="0036160E"/>
    <w:rsid w:val="0036188A"/>
    <w:rsid w:val="00362FE9"/>
    <w:rsid w:val="00365577"/>
    <w:rsid w:val="00365AB1"/>
    <w:rsid w:val="00371DD6"/>
    <w:rsid w:val="00371E72"/>
    <w:rsid w:val="00372A29"/>
    <w:rsid w:val="0038349B"/>
    <w:rsid w:val="003875AD"/>
    <w:rsid w:val="0039232F"/>
    <w:rsid w:val="00392CEB"/>
    <w:rsid w:val="003964AD"/>
    <w:rsid w:val="003A78F7"/>
    <w:rsid w:val="003B66D5"/>
    <w:rsid w:val="003B6C78"/>
    <w:rsid w:val="003B7839"/>
    <w:rsid w:val="003B7EAD"/>
    <w:rsid w:val="003C59A9"/>
    <w:rsid w:val="003E36E8"/>
    <w:rsid w:val="003E3AD4"/>
    <w:rsid w:val="003E401A"/>
    <w:rsid w:val="003E7842"/>
    <w:rsid w:val="003F28A1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6414B"/>
    <w:rsid w:val="00464907"/>
    <w:rsid w:val="00464ED9"/>
    <w:rsid w:val="00465889"/>
    <w:rsid w:val="004667A9"/>
    <w:rsid w:val="00466FDE"/>
    <w:rsid w:val="004711A0"/>
    <w:rsid w:val="004713AA"/>
    <w:rsid w:val="004768C6"/>
    <w:rsid w:val="00480136"/>
    <w:rsid w:val="00481903"/>
    <w:rsid w:val="0048313C"/>
    <w:rsid w:val="004831AA"/>
    <w:rsid w:val="004848CC"/>
    <w:rsid w:val="00490EF2"/>
    <w:rsid w:val="00495BC5"/>
    <w:rsid w:val="00496565"/>
    <w:rsid w:val="004965E7"/>
    <w:rsid w:val="004A0E9D"/>
    <w:rsid w:val="004A14D0"/>
    <w:rsid w:val="004A4E53"/>
    <w:rsid w:val="004A5F3F"/>
    <w:rsid w:val="004A6D83"/>
    <w:rsid w:val="004A7868"/>
    <w:rsid w:val="004B6709"/>
    <w:rsid w:val="004B6D39"/>
    <w:rsid w:val="004B6F5E"/>
    <w:rsid w:val="004C1297"/>
    <w:rsid w:val="004C2D94"/>
    <w:rsid w:val="004C326A"/>
    <w:rsid w:val="004C329E"/>
    <w:rsid w:val="004C60C7"/>
    <w:rsid w:val="004D1931"/>
    <w:rsid w:val="004D457D"/>
    <w:rsid w:val="004D53B5"/>
    <w:rsid w:val="004D5533"/>
    <w:rsid w:val="004D56FC"/>
    <w:rsid w:val="004E3CE1"/>
    <w:rsid w:val="004E674F"/>
    <w:rsid w:val="004F1117"/>
    <w:rsid w:val="004F4621"/>
    <w:rsid w:val="004F77E1"/>
    <w:rsid w:val="00500799"/>
    <w:rsid w:val="00501E43"/>
    <w:rsid w:val="00502479"/>
    <w:rsid w:val="00503F2A"/>
    <w:rsid w:val="00505AFE"/>
    <w:rsid w:val="0051213A"/>
    <w:rsid w:val="0051290A"/>
    <w:rsid w:val="005131AA"/>
    <w:rsid w:val="00514A8E"/>
    <w:rsid w:val="005223B3"/>
    <w:rsid w:val="00525949"/>
    <w:rsid w:val="00531B53"/>
    <w:rsid w:val="005346A2"/>
    <w:rsid w:val="005411CB"/>
    <w:rsid w:val="005479B4"/>
    <w:rsid w:val="00547C3D"/>
    <w:rsid w:val="00550E05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2C9E"/>
    <w:rsid w:val="00575563"/>
    <w:rsid w:val="00575803"/>
    <w:rsid w:val="005763C5"/>
    <w:rsid w:val="00577FDD"/>
    <w:rsid w:val="00584062"/>
    <w:rsid w:val="00590895"/>
    <w:rsid w:val="00592BC8"/>
    <w:rsid w:val="00594EB2"/>
    <w:rsid w:val="00595B89"/>
    <w:rsid w:val="005A1847"/>
    <w:rsid w:val="005A19E8"/>
    <w:rsid w:val="005A31AD"/>
    <w:rsid w:val="005A4359"/>
    <w:rsid w:val="005A689E"/>
    <w:rsid w:val="005B1F25"/>
    <w:rsid w:val="005B2477"/>
    <w:rsid w:val="005B5034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E9B"/>
    <w:rsid w:val="00601668"/>
    <w:rsid w:val="00601691"/>
    <w:rsid w:val="006021AE"/>
    <w:rsid w:val="0060423E"/>
    <w:rsid w:val="00604573"/>
    <w:rsid w:val="006070F9"/>
    <w:rsid w:val="006102AE"/>
    <w:rsid w:val="006110E3"/>
    <w:rsid w:val="006139A5"/>
    <w:rsid w:val="00614873"/>
    <w:rsid w:val="0061764F"/>
    <w:rsid w:val="00617FE4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019A"/>
    <w:rsid w:val="00683375"/>
    <w:rsid w:val="00683B2F"/>
    <w:rsid w:val="00684159"/>
    <w:rsid w:val="00684C49"/>
    <w:rsid w:val="006866EC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F2C"/>
    <w:rsid w:val="006B4D11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51FE"/>
    <w:rsid w:val="006E54B4"/>
    <w:rsid w:val="006E631E"/>
    <w:rsid w:val="006E6F2F"/>
    <w:rsid w:val="006E7E2D"/>
    <w:rsid w:val="006F061B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1CFB"/>
    <w:rsid w:val="00733947"/>
    <w:rsid w:val="0073406F"/>
    <w:rsid w:val="00735AA5"/>
    <w:rsid w:val="0073656C"/>
    <w:rsid w:val="007415EC"/>
    <w:rsid w:val="007438E6"/>
    <w:rsid w:val="00745BD9"/>
    <w:rsid w:val="00746E65"/>
    <w:rsid w:val="007511E2"/>
    <w:rsid w:val="00751720"/>
    <w:rsid w:val="00751FA7"/>
    <w:rsid w:val="00760FAB"/>
    <w:rsid w:val="007618BC"/>
    <w:rsid w:val="00763CE3"/>
    <w:rsid w:val="00763D12"/>
    <w:rsid w:val="00772D3D"/>
    <w:rsid w:val="00776934"/>
    <w:rsid w:val="007812B8"/>
    <w:rsid w:val="0078177F"/>
    <w:rsid w:val="007858DF"/>
    <w:rsid w:val="007859A5"/>
    <w:rsid w:val="007877E0"/>
    <w:rsid w:val="007A47CB"/>
    <w:rsid w:val="007A6951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603F"/>
    <w:rsid w:val="007E768F"/>
    <w:rsid w:val="007E78FD"/>
    <w:rsid w:val="008050EF"/>
    <w:rsid w:val="008054A7"/>
    <w:rsid w:val="008063D4"/>
    <w:rsid w:val="00806D72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466BD"/>
    <w:rsid w:val="00850C58"/>
    <w:rsid w:val="00851CB0"/>
    <w:rsid w:val="0085316F"/>
    <w:rsid w:val="00853A5A"/>
    <w:rsid w:val="008558CA"/>
    <w:rsid w:val="008563F4"/>
    <w:rsid w:val="0086249C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0701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2178"/>
    <w:rsid w:val="00974A32"/>
    <w:rsid w:val="00975CA9"/>
    <w:rsid w:val="00976364"/>
    <w:rsid w:val="0097670D"/>
    <w:rsid w:val="00976930"/>
    <w:rsid w:val="009804D9"/>
    <w:rsid w:val="00984D44"/>
    <w:rsid w:val="00985AEE"/>
    <w:rsid w:val="00996EAA"/>
    <w:rsid w:val="009A15E8"/>
    <w:rsid w:val="009A2C32"/>
    <w:rsid w:val="009A32E8"/>
    <w:rsid w:val="009B02BF"/>
    <w:rsid w:val="009B0392"/>
    <w:rsid w:val="009B1EC5"/>
    <w:rsid w:val="009B236D"/>
    <w:rsid w:val="009B2DF4"/>
    <w:rsid w:val="009B4555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0AF2"/>
    <w:rsid w:val="009E2744"/>
    <w:rsid w:val="009E2796"/>
    <w:rsid w:val="009E38F8"/>
    <w:rsid w:val="009E5FD6"/>
    <w:rsid w:val="009F05B4"/>
    <w:rsid w:val="009F5FD2"/>
    <w:rsid w:val="009F72CC"/>
    <w:rsid w:val="00A010A9"/>
    <w:rsid w:val="00A02EF4"/>
    <w:rsid w:val="00A033A5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580A"/>
    <w:rsid w:val="00A35D5F"/>
    <w:rsid w:val="00A36AE9"/>
    <w:rsid w:val="00A40E51"/>
    <w:rsid w:val="00A41BA6"/>
    <w:rsid w:val="00A457FC"/>
    <w:rsid w:val="00A45D7D"/>
    <w:rsid w:val="00A4601A"/>
    <w:rsid w:val="00A6064D"/>
    <w:rsid w:val="00A60E99"/>
    <w:rsid w:val="00A66853"/>
    <w:rsid w:val="00A67CEC"/>
    <w:rsid w:val="00A7291A"/>
    <w:rsid w:val="00A74D97"/>
    <w:rsid w:val="00A75FEB"/>
    <w:rsid w:val="00A779B8"/>
    <w:rsid w:val="00A84172"/>
    <w:rsid w:val="00A9001A"/>
    <w:rsid w:val="00A90536"/>
    <w:rsid w:val="00A947BA"/>
    <w:rsid w:val="00AA002F"/>
    <w:rsid w:val="00AA496C"/>
    <w:rsid w:val="00AB075B"/>
    <w:rsid w:val="00AB1036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4C18"/>
    <w:rsid w:val="00AF69BE"/>
    <w:rsid w:val="00B02AA8"/>
    <w:rsid w:val="00B074A9"/>
    <w:rsid w:val="00B07D1C"/>
    <w:rsid w:val="00B11377"/>
    <w:rsid w:val="00B14F7A"/>
    <w:rsid w:val="00B163B9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898"/>
    <w:rsid w:val="00B54A67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4B23"/>
    <w:rsid w:val="00B96C84"/>
    <w:rsid w:val="00BA02A7"/>
    <w:rsid w:val="00BA79AF"/>
    <w:rsid w:val="00BA7C55"/>
    <w:rsid w:val="00BB28FA"/>
    <w:rsid w:val="00BB3AC7"/>
    <w:rsid w:val="00BB6DF0"/>
    <w:rsid w:val="00BC0D71"/>
    <w:rsid w:val="00BC0DFA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BF62F7"/>
    <w:rsid w:val="00C00840"/>
    <w:rsid w:val="00C01FB3"/>
    <w:rsid w:val="00C02770"/>
    <w:rsid w:val="00C0335B"/>
    <w:rsid w:val="00C0352C"/>
    <w:rsid w:val="00C10A1E"/>
    <w:rsid w:val="00C11FB0"/>
    <w:rsid w:val="00C13A31"/>
    <w:rsid w:val="00C144C3"/>
    <w:rsid w:val="00C1732D"/>
    <w:rsid w:val="00C17567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3E55"/>
    <w:rsid w:val="00CD52C4"/>
    <w:rsid w:val="00CE0520"/>
    <w:rsid w:val="00CE0E0B"/>
    <w:rsid w:val="00CE12F5"/>
    <w:rsid w:val="00CE5EDC"/>
    <w:rsid w:val="00CE6BD2"/>
    <w:rsid w:val="00CE7293"/>
    <w:rsid w:val="00CF0031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1E24"/>
    <w:rsid w:val="00D25861"/>
    <w:rsid w:val="00D30212"/>
    <w:rsid w:val="00D30C49"/>
    <w:rsid w:val="00D357F4"/>
    <w:rsid w:val="00D51E04"/>
    <w:rsid w:val="00D549B4"/>
    <w:rsid w:val="00D56275"/>
    <w:rsid w:val="00D566EE"/>
    <w:rsid w:val="00D62512"/>
    <w:rsid w:val="00D6500E"/>
    <w:rsid w:val="00D652ED"/>
    <w:rsid w:val="00D70F39"/>
    <w:rsid w:val="00D70F85"/>
    <w:rsid w:val="00D7320E"/>
    <w:rsid w:val="00D740B2"/>
    <w:rsid w:val="00D74420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D29B3"/>
    <w:rsid w:val="00DE35B4"/>
    <w:rsid w:val="00DE47F4"/>
    <w:rsid w:val="00DE6E7F"/>
    <w:rsid w:val="00DF11E6"/>
    <w:rsid w:val="00E01E0A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716"/>
    <w:rsid w:val="00EA206C"/>
    <w:rsid w:val="00EA518D"/>
    <w:rsid w:val="00EA798E"/>
    <w:rsid w:val="00EB00A2"/>
    <w:rsid w:val="00EB0EC2"/>
    <w:rsid w:val="00EB2A08"/>
    <w:rsid w:val="00EB2FA9"/>
    <w:rsid w:val="00EB702E"/>
    <w:rsid w:val="00EC7175"/>
    <w:rsid w:val="00EC78F9"/>
    <w:rsid w:val="00EC79A8"/>
    <w:rsid w:val="00ED17AA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351E"/>
    <w:rsid w:val="00F73B69"/>
    <w:rsid w:val="00F7656C"/>
    <w:rsid w:val="00F817D9"/>
    <w:rsid w:val="00F81B60"/>
    <w:rsid w:val="00F93EE5"/>
    <w:rsid w:val="00F9665C"/>
    <w:rsid w:val="00FA3A55"/>
    <w:rsid w:val="00FA64EB"/>
    <w:rsid w:val="00FB0447"/>
    <w:rsid w:val="00FB0659"/>
    <w:rsid w:val="00FB17B3"/>
    <w:rsid w:val="00FC59DB"/>
    <w:rsid w:val="00FC6D6C"/>
    <w:rsid w:val="00FD298C"/>
    <w:rsid w:val="00FD6217"/>
    <w:rsid w:val="00FE08C8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5:docId w15:val="{9A486256-BF52-45CD-87A0-55906FF3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1%D0%BE%D0%BB%D0%B5%D0%BD%D0%BE%D0%B8%D0%B4" TargetMode="Externa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4E1BF-765B-45F6-8C62-BC3B01322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31E435EF</Template>
  <TotalTime>570</TotalTime>
  <Pages>4</Pages>
  <Words>6239</Words>
  <Characters>35565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183</cp:revision>
  <cp:lastPrinted>2021-03-26T08:29:00Z</cp:lastPrinted>
  <dcterms:created xsi:type="dcterms:W3CDTF">2021-11-17T10:48:00Z</dcterms:created>
  <dcterms:modified xsi:type="dcterms:W3CDTF">2024-05-13T17:08:00Z</dcterms:modified>
</cp:coreProperties>
</file>