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FF26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3A5FFD">
              <w:rPr>
                <w:b/>
                <w:szCs w:val="28"/>
              </w:rPr>
              <w:t>НАСТЕННОГО</w:t>
            </w:r>
            <w:r>
              <w:rPr>
                <w:b/>
                <w:szCs w:val="28"/>
              </w:rPr>
              <w:t xml:space="preserve"> ТИПА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3A5FFD" w:rsidRPr="003A5FFD">
              <w:rPr>
                <w:b/>
                <w:szCs w:val="28"/>
              </w:rPr>
              <w:t>KFRV</w:t>
            </w:r>
            <w:r w:rsidR="00FF26D7">
              <w:rPr>
                <w:b/>
                <w:szCs w:val="28"/>
              </w:rPr>
              <w:t>-</w:t>
            </w:r>
            <w:r w:rsidR="00FF26D7">
              <w:rPr>
                <w:b/>
                <w:szCs w:val="28"/>
                <w:lang w:val="en-US"/>
              </w:rPr>
              <w:t>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FF26D7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KFRV-X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975A38" w:rsidRDefault="00D17E46" w:rsidP="00975A38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2025</w:t>
      </w: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lastRenderedPageBreak/>
        <w:t>СОДЕРЖАНИЕ</w:t>
      </w:r>
    </w:p>
    <w:p w:rsidR="00EC50A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5859324" w:history="1">
        <w:r w:rsidR="00EC50AF" w:rsidRPr="00F91C61">
          <w:rPr>
            <w:rStyle w:val="ad"/>
            <w:b/>
            <w:bCs/>
            <w:noProof/>
          </w:rPr>
          <w:t>1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ОСНОВНЫЕ СВЕДЕНИЯ ОБ ИЗДЕЛИИ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_Toc185859324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3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25" w:history="1">
        <w:r w:rsidR="00EC50AF" w:rsidRPr="00F91C61">
          <w:rPr>
            <w:rStyle w:val="ad"/>
            <w:b/>
            <w:bCs/>
            <w:noProof/>
          </w:rPr>
          <w:t>2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ТЕХНИЧЕСКИЕ ХАРАКТЕРИСТИКИ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_Toc185859325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4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26" w:history="1">
        <w:r w:rsidR="00EC50AF" w:rsidRPr="00F91C61">
          <w:rPr>
            <w:rStyle w:val="ad"/>
            <w:noProof/>
          </w:rPr>
          <w:t>2.1.1 Описание изделия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_Toc185859326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4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27" w:history="1">
        <w:r w:rsidR="00EC50AF" w:rsidRPr="00F91C61">
          <w:rPr>
            <w:rStyle w:val="ad"/>
            <w:noProof/>
          </w:rPr>
          <w:t>2.1.2 Принцип работы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_Toc185859327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4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28" w:history="1">
        <w:r w:rsidR="00EC50AF" w:rsidRPr="00F91C61">
          <w:rPr>
            <w:rStyle w:val="ad"/>
            <w:noProof/>
          </w:rPr>
          <w:t>2.1.3 Внешний вид и конструктивные особенности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_Toc185859328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5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29" w:history="1">
        <w:r w:rsidR="00EC50AF" w:rsidRPr="00F91C61">
          <w:rPr>
            <w:rStyle w:val="ad"/>
            <w:noProof/>
          </w:rPr>
          <w:t>2.1.4 Технические характеристики изделия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_Toc185859329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6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0" w:history="1">
        <w:r w:rsidR="00EC50AF" w:rsidRPr="00F91C61">
          <w:rPr>
            <w:rStyle w:val="ad"/>
            <w:noProof/>
          </w:rPr>
          <w:t>2.1.5 Требования к расположению изделия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_Toc185859330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7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1" w:history="1">
        <w:r w:rsidR="00EC50AF" w:rsidRPr="00F91C61">
          <w:rPr>
            <w:rStyle w:val="ad"/>
            <w:noProof/>
          </w:rPr>
          <w:t>2.1.6 Оптимальная эксплуатация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_Toc185859331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7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2" w:history="1">
        <w:r w:rsidR="00EC50AF" w:rsidRPr="00F91C61">
          <w:rPr>
            <w:rStyle w:val="ad"/>
            <w:noProof/>
          </w:rPr>
          <w:t>2.1.7 Чертеж изделия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_Toc185859332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8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3" w:history="1">
        <w:r w:rsidR="00EC50AF" w:rsidRPr="00F91C61">
          <w:rPr>
            <w:rStyle w:val="ad"/>
            <w:noProof/>
          </w:rPr>
          <w:t>2.2 Маркировка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_Toc185859333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9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4" w:history="1">
        <w:r w:rsidR="00EC50AF" w:rsidRPr="00F91C61">
          <w:rPr>
            <w:rStyle w:val="ad"/>
            <w:b/>
            <w:bCs/>
            <w:noProof/>
          </w:rPr>
          <w:t>3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КОМПЛЕКТНОСТЬ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_Toc185859334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9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5" w:history="1">
        <w:r w:rsidR="00EC50AF" w:rsidRPr="00F91C61">
          <w:rPr>
            <w:rStyle w:val="ad"/>
            <w:b/>
            <w:bCs/>
            <w:noProof/>
          </w:rPr>
          <w:t>4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ГАРАНТИИ ИЗГОТОВИТЕЛЯ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_Toc185859335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10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6" w:history="1">
        <w:r w:rsidR="00EC50AF" w:rsidRPr="00F91C61">
          <w:rPr>
            <w:rStyle w:val="ad"/>
            <w:b/>
            <w:noProof/>
          </w:rPr>
          <w:t>5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КОНСЕРВАЦИЯ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_Toc185859336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11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7" w:history="1">
        <w:r w:rsidR="00EC50AF" w:rsidRPr="00F91C61">
          <w:rPr>
            <w:rStyle w:val="ad"/>
            <w:b/>
            <w:noProof/>
          </w:rPr>
          <w:t>6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СВИДЕТЕЛЬСТВО ОБ УПАКОВЫВАНИИ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_Toc185859337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12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8" w:history="1">
        <w:r w:rsidR="00EC50AF" w:rsidRPr="00F91C61">
          <w:rPr>
            <w:rStyle w:val="ad"/>
            <w:b/>
            <w:bCs/>
            <w:noProof/>
          </w:rPr>
          <w:t>7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СВИДЕТЕЛЬСТВО О ПРИЕМКЕ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_Toc185859338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13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39" w:history="1">
        <w:r w:rsidR="00EC50AF" w:rsidRPr="00F91C61">
          <w:rPr>
            <w:rStyle w:val="ad"/>
            <w:b/>
            <w:bCs/>
            <w:noProof/>
          </w:rPr>
          <w:t>8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b/>
            <w:noProof/>
          </w:rPr>
          <w:t>СВЕДЕНИЯ ОБ УТИЛИЗАЦИИ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_Toc185859339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14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40" w:history="1">
        <w:r w:rsidR="00EC50AF" w:rsidRPr="00F91C61">
          <w:rPr>
            <w:rStyle w:val="ad"/>
            <w:b/>
            <w:bCs/>
            <w:noProof/>
          </w:rPr>
          <w:t>9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_Toc185859340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14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41" w:history="1">
        <w:r w:rsidR="00EC50AF" w:rsidRPr="00F91C61">
          <w:rPr>
            <w:rStyle w:val="ad"/>
            <w:noProof/>
          </w:rPr>
          <w:t>9.1 Общие требования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_Toc185859341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17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42" w:history="1">
        <w:r w:rsidR="00EC50AF" w:rsidRPr="00F91C61">
          <w:rPr>
            <w:rStyle w:val="ad"/>
            <w:b/>
            <w:bCs/>
            <w:noProof/>
          </w:rPr>
          <w:t>10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_Toc185859342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18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43" w:history="1">
        <w:r w:rsidR="00EC50AF" w:rsidRPr="00F91C61">
          <w:rPr>
            <w:rStyle w:val="ad"/>
            <w:b/>
            <w:bCs/>
            <w:noProof/>
          </w:rPr>
          <w:t>11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_Toc185859343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23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44" w:history="1">
        <w:r w:rsidR="00EC50AF" w:rsidRPr="00F91C61">
          <w:rPr>
            <w:rStyle w:val="ad"/>
            <w:b/>
            <w:bCs/>
            <w:noProof/>
          </w:rPr>
          <w:t>12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_Toc185859344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25</w:t>
        </w:r>
        <w:r w:rsidR="00EC50AF">
          <w:rPr>
            <w:noProof/>
            <w:webHidden/>
          </w:rPr>
          <w:fldChar w:fldCharType="end"/>
        </w:r>
      </w:hyperlink>
    </w:p>
    <w:p w:rsidR="00EC50AF" w:rsidRDefault="0098795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859345" w:history="1">
        <w:r w:rsidR="00EC50AF" w:rsidRPr="00F91C61">
          <w:rPr>
            <w:rStyle w:val="ad"/>
            <w:b/>
            <w:bCs/>
            <w:noProof/>
          </w:rPr>
          <w:t>13</w:t>
        </w:r>
        <w:r w:rsidR="00EC50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0AF" w:rsidRPr="00F91C61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EC50AF">
          <w:rPr>
            <w:noProof/>
            <w:webHidden/>
          </w:rPr>
          <w:tab/>
        </w:r>
        <w:r w:rsidR="00EC50AF">
          <w:rPr>
            <w:noProof/>
            <w:webHidden/>
          </w:rPr>
          <w:fldChar w:fldCharType="begin"/>
        </w:r>
        <w:r w:rsidR="00EC50AF">
          <w:rPr>
            <w:noProof/>
            <w:webHidden/>
          </w:rPr>
          <w:instrText xml:space="preserve"> PAGEREF _Toc185859345 \h </w:instrText>
        </w:r>
        <w:r w:rsidR="00EC50AF">
          <w:rPr>
            <w:noProof/>
            <w:webHidden/>
          </w:rPr>
        </w:r>
        <w:r w:rsidR="00EC50AF">
          <w:rPr>
            <w:noProof/>
            <w:webHidden/>
          </w:rPr>
          <w:fldChar w:fldCharType="separate"/>
        </w:r>
        <w:r w:rsidR="00D17E46">
          <w:rPr>
            <w:noProof/>
            <w:webHidden/>
          </w:rPr>
          <w:t>26</w:t>
        </w:r>
        <w:r w:rsidR="00EC50AF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595949">
        <w:rPr>
          <w:sz w:val="22"/>
          <w:szCs w:val="22"/>
        </w:rPr>
        <w:t xml:space="preserve">настенного типа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FF26D7">
        <w:rPr>
          <w:sz w:val="22"/>
          <w:szCs w:val="22"/>
        </w:rPr>
        <w:t>KFRV-X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5859324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BD25F8">
              <w:rPr>
                <w:sz w:val="22"/>
                <w:szCs w:val="22"/>
              </w:rPr>
              <w:t>настенного типа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0A6ED6" w:rsidP="00063D38">
            <w:pPr>
              <w:jc w:val="center"/>
              <w:rPr>
                <w:sz w:val="22"/>
                <w:szCs w:val="22"/>
                <w:highlight w:val="yellow"/>
              </w:rPr>
            </w:pPr>
            <w:r w:rsidRPr="000A6ED6">
              <w:rPr>
                <w:sz w:val="22"/>
                <w:szCs w:val="22"/>
              </w:rPr>
              <w:t>KFRV22X, KFRV28X, KFRV36X, KFRV45X,</w:t>
            </w:r>
            <w:r w:rsidR="00063D38" w:rsidRPr="000A6ED6">
              <w:rPr>
                <w:sz w:val="22"/>
                <w:szCs w:val="22"/>
              </w:rPr>
              <w:t xml:space="preserve"> KFRV5</w:t>
            </w:r>
            <w:r w:rsidR="00063D38" w:rsidRPr="00063D38">
              <w:rPr>
                <w:sz w:val="22"/>
                <w:szCs w:val="22"/>
              </w:rPr>
              <w:t>0</w:t>
            </w:r>
            <w:r w:rsidR="00063D38" w:rsidRPr="000A6ED6">
              <w:rPr>
                <w:sz w:val="22"/>
                <w:szCs w:val="22"/>
              </w:rPr>
              <w:t xml:space="preserve">X, </w:t>
            </w:r>
            <w:r w:rsidRPr="000A6ED6">
              <w:rPr>
                <w:sz w:val="22"/>
                <w:szCs w:val="22"/>
              </w:rPr>
              <w:t xml:space="preserve"> KFRV56X, </w:t>
            </w:r>
            <w:r w:rsidR="00063D38" w:rsidRPr="000A6ED6">
              <w:rPr>
                <w:sz w:val="22"/>
                <w:szCs w:val="22"/>
              </w:rPr>
              <w:t>KFRV</w:t>
            </w:r>
            <w:r w:rsidR="00063D38" w:rsidRPr="00063D38">
              <w:rPr>
                <w:sz w:val="22"/>
                <w:szCs w:val="22"/>
              </w:rPr>
              <w:t>63</w:t>
            </w:r>
            <w:r w:rsidR="00063D38" w:rsidRPr="000A6ED6">
              <w:rPr>
                <w:sz w:val="22"/>
                <w:szCs w:val="22"/>
              </w:rPr>
              <w:t xml:space="preserve">X, </w:t>
            </w:r>
            <w:r w:rsidRPr="000A6ED6">
              <w:rPr>
                <w:sz w:val="22"/>
                <w:szCs w:val="22"/>
              </w:rPr>
              <w:t>KFRV71X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063D38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0A6ED6">
              <w:rPr>
                <w:sz w:val="22"/>
                <w:szCs w:val="22"/>
              </w:rPr>
              <w:t>KFRV22X, KFRV28X, KFRV36X, KFRV45X, KFRV5</w:t>
            </w:r>
            <w:r w:rsidRPr="00063D38">
              <w:rPr>
                <w:sz w:val="22"/>
                <w:szCs w:val="22"/>
              </w:rPr>
              <w:t>0</w:t>
            </w:r>
            <w:r w:rsidRPr="000A6ED6">
              <w:rPr>
                <w:sz w:val="22"/>
                <w:szCs w:val="22"/>
              </w:rPr>
              <w:t>X,  KFRV56X, KFRV</w:t>
            </w:r>
            <w:r w:rsidRPr="00063D38">
              <w:rPr>
                <w:sz w:val="22"/>
                <w:szCs w:val="22"/>
              </w:rPr>
              <w:t>63</w:t>
            </w:r>
            <w:r w:rsidRPr="000A6ED6">
              <w:rPr>
                <w:sz w:val="22"/>
                <w:szCs w:val="22"/>
              </w:rPr>
              <w:t>X, KFRV71X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0A6ED6" w:rsidRDefault="00D17E46" w:rsidP="000A6E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98795B" w:rsidRPr="00C10FC9" w:rsidRDefault="0098795B" w:rsidP="0098795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98795B" w:rsidRPr="00C10FC9" w:rsidRDefault="0098795B" w:rsidP="0098795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8795B" w:rsidRPr="00C10FC9" w:rsidRDefault="0098795B" w:rsidP="0098795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D17E46" w:rsidRDefault="0098795B" w:rsidP="0098795B">
            <w:pPr>
              <w:pStyle w:val="21"/>
              <w:rPr>
                <w:color w:val="FF0000"/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C52677" w:rsidRPr="00D17E46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D17E46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D91C82">
        <w:trPr>
          <w:trHeight w:val="244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5859325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E5690" w:rsidRDefault="00810B70" w:rsidP="000E569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5859326"/>
      <w:r w:rsidRPr="000E569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E569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E569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E5690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BD25F8">
        <w:rPr>
          <w:sz w:val="22"/>
          <w:szCs w:val="22"/>
        </w:rPr>
        <w:t xml:space="preserve">настенного типа </w:t>
      </w:r>
      <w:r w:rsidR="00FF26D7">
        <w:rPr>
          <w:sz w:val="22"/>
          <w:szCs w:val="22"/>
        </w:rPr>
        <w:t>KFRV-X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5625F0" w:rsidRPr="00407FBB" w:rsidRDefault="00407FBB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можно р</w:t>
      </w:r>
      <w:r w:rsidR="005625F0" w:rsidRPr="00407FBB">
        <w:rPr>
          <w:sz w:val="22"/>
          <w:szCs w:val="22"/>
        </w:rPr>
        <w:t xml:space="preserve">егулировать работу привода </w:t>
      </w:r>
      <w:r w:rsidR="000A6ED6" w:rsidRPr="00407FBB">
        <w:rPr>
          <w:sz w:val="22"/>
          <w:szCs w:val="22"/>
        </w:rPr>
        <w:t xml:space="preserve">жалюзи </w:t>
      </w:r>
      <w:r w:rsidR="000A6ED6">
        <w:rPr>
          <w:sz w:val="22"/>
          <w:szCs w:val="22"/>
        </w:rPr>
        <w:t>с</w:t>
      </w:r>
      <w:r w:rsidR="005625F0" w:rsidRPr="00407FBB">
        <w:rPr>
          <w:sz w:val="22"/>
          <w:szCs w:val="22"/>
        </w:rPr>
        <w:t xml:space="preserve"> беспроводного пульта; жалюзи могут двигаться вверх-вниз, </w:t>
      </w:r>
      <w:r w:rsidRPr="00407FBB">
        <w:rPr>
          <w:sz w:val="22"/>
          <w:szCs w:val="22"/>
        </w:rPr>
        <w:t xml:space="preserve">влево-вправо </w:t>
      </w:r>
      <w:r>
        <w:rPr>
          <w:sz w:val="22"/>
          <w:szCs w:val="22"/>
        </w:rPr>
        <w:t xml:space="preserve">в трех режимах, </w:t>
      </w:r>
      <w:r w:rsidR="005625F0" w:rsidRPr="00407FBB">
        <w:rPr>
          <w:sz w:val="22"/>
          <w:szCs w:val="22"/>
        </w:rPr>
        <w:t>а также фиксироват</w:t>
      </w:r>
      <w:r>
        <w:rPr>
          <w:sz w:val="22"/>
          <w:szCs w:val="22"/>
        </w:rPr>
        <w:t xml:space="preserve">ься под определенным углом. </w:t>
      </w:r>
    </w:p>
    <w:p w:rsidR="005625F0" w:rsidRPr="00E15393" w:rsidRDefault="005625F0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jc w:val="both"/>
        <w:rPr>
          <w:sz w:val="22"/>
          <w:szCs w:val="22"/>
        </w:rPr>
      </w:pPr>
      <w:r w:rsidRPr="00407FBB">
        <w:rPr>
          <w:sz w:val="22"/>
          <w:szCs w:val="22"/>
        </w:rPr>
        <w:t>Таким образом</w:t>
      </w:r>
      <w:r w:rsidR="000A6ED6">
        <w:rPr>
          <w:sz w:val="22"/>
          <w:szCs w:val="22"/>
        </w:rPr>
        <w:t xml:space="preserve"> обеспечивается равномерный температурный градиент в помещении</w:t>
      </w:r>
      <w:r w:rsidRPr="00407FBB">
        <w:rPr>
          <w:sz w:val="22"/>
          <w:szCs w:val="22"/>
        </w:rPr>
        <w:t>.</w:t>
      </w:r>
    </w:p>
    <w:p w:rsidR="000C302C" w:rsidRPr="000C302C" w:rsidRDefault="003E7B12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обеспечивается с</w:t>
      </w:r>
      <w:r w:rsidR="000C302C" w:rsidRPr="000C302C">
        <w:rPr>
          <w:sz w:val="22"/>
          <w:szCs w:val="22"/>
        </w:rPr>
        <w:t xml:space="preserve">балансированный воздушный поток в зависимости от режима работы - </w:t>
      </w:r>
      <w:r w:rsidR="000C302C">
        <w:rPr>
          <w:sz w:val="22"/>
          <w:szCs w:val="22"/>
        </w:rPr>
        <w:t>п</w:t>
      </w:r>
      <w:r w:rsidR="000C302C" w:rsidRPr="000C302C">
        <w:rPr>
          <w:sz w:val="22"/>
          <w:szCs w:val="22"/>
        </w:rPr>
        <w:t>ри охлаждении холодный воздух направляется горизонтально и затем постепенно опускается, в режиме нагрева теплый воздух направляется в нижнюю часть комнаты, а затем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 xml:space="preserve">постепенно </w:t>
      </w:r>
      <w:r w:rsidR="000C302C">
        <w:rPr>
          <w:sz w:val="22"/>
          <w:szCs w:val="22"/>
        </w:rPr>
        <w:t>подним</w:t>
      </w:r>
      <w:r w:rsidR="000C302C" w:rsidRPr="000C302C">
        <w:rPr>
          <w:sz w:val="22"/>
          <w:szCs w:val="22"/>
        </w:rPr>
        <w:t>ается.</w:t>
      </w:r>
    </w:p>
    <w:p w:rsidR="000C302C" w:rsidRPr="000C302C" w:rsidRDefault="003E7B12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 блок имеет защиту</w:t>
      </w:r>
      <w:r w:rsidR="000C302C" w:rsidRPr="000C302C">
        <w:rPr>
          <w:sz w:val="22"/>
          <w:szCs w:val="22"/>
        </w:rPr>
        <w:t xml:space="preserve"> от </w:t>
      </w:r>
      <w:r w:rsidR="000A6ED6">
        <w:rPr>
          <w:sz w:val="22"/>
          <w:szCs w:val="22"/>
        </w:rPr>
        <w:t xml:space="preserve">потока </w:t>
      </w:r>
      <w:r w:rsidR="000C302C" w:rsidRPr="000C302C">
        <w:rPr>
          <w:sz w:val="22"/>
          <w:szCs w:val="22"/>
        </w:rPr>
        <w:t>холодного воздуха в режиме нагрева</w:t>
      </w:r>
      <w:r w:rsidR="000C302C">
        <w:rPr>
          <w:sz w:val="22"/>
          <w:szCs w:val="22"/>
        </w:rPr>
        <w:t xml:space="preserve"> - в</w:t>
      </w:r>
      <w:r w:rsidR="000C302C" w:rsidRPr="000C302C">
        <w:rPr>
          <w:sz w:val="22"/>
          <w:szCs w:val="22"/>
        </w:rPr>
        <w:t xml:space="preserve"> режиме нагрева функция препятствует попаданию холодного воздуха в помещение</w:t>
      </w:r>
      <w:r w:rsidR="00E77E40">
        <w:rPr>
          <w:sz w:val="22"/>
          <w:szCs w:val="22"/>
        </w:rPr>
        <w:t>,</w:t>
      </w:r>
      <w:r w:rsidR="000C302C" w:rsidRPr="000C302C">
        <w:rPr>
          <w:sz w:val="22"/>
          <w:szCs w:val="22"/>
        </w:rPr>
        <w:t xml:space="preserve"> пока он не достигнет требуемой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>температуры.</w:t>
      </w:r>
    </w:p>
    <w:p w:rsidR="000C302C" w:rsidRPr="000C302C" w:rsidRDefault="000C302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применяется т</w:t>
      </w:r>
      <w:r w:rsidRPr="000C302C">
        <w:rPr>
          <w:sz w:val="22"/>
          <w:szCs w:val="22"/>
        </w:rPr>
        <w:t>рехступенчат</w:t>
      </w:r>
      <w:r>
        <w:rPr>
          <w:sz w:val="22"/>
          <w:szCs w:val="22"/>
        </w:rPr>
        <w:t>ая</w:t>
      </w:r>
      <w:r w:rsidRPr="000C30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система </w:t>
      </w:r>
      <w:r w:rsidRPr="000C302C">
        <w:rPr>
          <w:sz w:val="22"/>
          <w:szCs w:val="22"/>
        </w:rPr>
        <w:t>фильтр</w:t>
      </w:r>
      <w:r>
        <w:rPr>
          <w:sz w:val="22"/>
          <w:szCs w:val="22"/>
        </w:rPr>
        <w:t>ации</w:t>
      </w:r>
      <w:r w:rsidRPr="000C302C">
        <w:rPr>
          <w:sz w:val="22"/>
          <w:szCs w:val="22"/>
        </w:rPr>
        <w:t xml:space="preserve">: </w:t>
      </w:r>
      <w:r>
        <w:rPr>
          <w:sz w:val="22"/>
          <w:szCs w:val="22"/>
        </w:rPr>
        <w:t>антибактериальный</w:t>
      </w:r>
      <w:r w:rsidRPr="000C302C">
        <w:rPr>
          <w:sz w:val="22"/>
          <w:szCs w:val="22"/>
        </w:rPr>
        <w:t xml:space="preserve">, </w:t>
      </w:r>
      <w:r>
        <w:rPr>
          <w:sz w:val="22"/>
          <w:szCs w:val="22"/>
        </w:rPr>
        <w:t>антистатический</w:t>
      </w:r>
      <w:r w:rsidRPr="000C302C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антигрибковый фильтр</w:t>
      </w:r>
      <w:r w:rsidRPr="000C302C">
        <w:rPr>
          <w:sz w:val="22"/>
          <w:szCs w:val="22"/>
        </w:rPr>
        <w:t>.</w:t>
      </w:r>
    </w:p>
    <w:p w:rsidR="000C302C" w:rsidRPr="000C302C" w:rsidRDefault="00E77E40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у</w:t>
      </w:r>
      <w:r w:rsidR="000C302C" w:rsidRPr="000C302C">
        <w:rPr>
          <w:sz w:val="22"/>
          <w:szCs w:val="22"/>
        </w:rPr>
        <w:t>силенн</w:t>
      </w:r>
      <w:r>
        <w:rPr>
          <w:sz w:val="22"/>
          <w:szCs w:val="22"/>
        </w:rPr>
        <w:t>ой защитой</w:t>
      </w:r>
      <w:r w:rsidR="000C302C" w:rsidRPr="000C302C">
        <w:rPr>
          <w:sz w:val="22"/>
          <w:szCs w:val="22"/>
        </w:rPr>
        <w:t xml:space="preserve"> системы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 xml:space="preserve">от </w:t>
      </w:r>
      <w:r w:rsidR="000A6ED6">
        <w:rPr>
          <w:sz w:val="22"/>
          <w:szCs w:val="22"/>
        </w:rPr>
        <w:t>об</w:t>
      </w:r>
      <w:r w:rsidR="000C302C" w:rsidRPr="000C302C">
        <w:rPr>
          <w:sz w:val="22"/>
          <w:szCs w:val="22"/>
        </w:rPr>
        <w:t xml:space="preserve">мерзания, от неисправности датчика температуры, </w:t>
      </w:r>
      <w:r w:rsidR="000C302C">
        <w:rPr>
          <w:sz w:val="22"/>
          <w:szCs w:val="22"/>
        </w:rPr>
        <w:t xml:space="preserve">а также </w:t>
      </w:r>
      <w:r>
        <w:rPr>
          <w:sz w:val="22"/>
          <w:szCs w:val="22"/>
        </w:rPr>
        <w:t>защитой</w:t>
      </w:r>
      <w:r w:rsidR="000C302C" w:rsidRPr="000C302C">
        <w:rPr>
          <w:sz w:val="22"/>
          <w:szCs w:val="22"/>
        </w:rPr>
        <w:t xml:space="preserve"> двигателя вентилятора от перегрузки</w:t>
      </w:r>
      <w:r w:rsidR="000C302C">
        <w:rPr>
          <w:sz w:val="22"/>
          <w:szCs w:val="22"/>
        </w:rPr>
        <w:t>.</w:t>
      </w:r>
    </w:p>
    <w:p w:rsidR="00392CEB" w:rsidRDefault="009221B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E5CE8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5859327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Pr="008F31F7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5859328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F678BE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063D38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6BEBE1B" wp14:editId="3510514B">
            <wp:extent cx="4867136" cy="17232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7875" cy="172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D38" w:rsidRPr="00063D38" w:rsidRDefault="00063D38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3A5FFD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1AAFA2CE" wp14:editId="5F058470">
            <wp:extent cx="5606899" cy="3271503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трукция KFRV2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5560" cy="328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5859329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767"/>
        <w:gridCol w:w="993"/>
        <w:gridCol w:w="1134"/>
        <w:gridCol w:w="1134"/>
        <w:gridCol w:w="1134"/>
        <w:gridCol w:w="1417"/>
      </w:tblGrid>
      <w:tr w:rsidR="000A28F0" w:rsidRPr="00747BE9" w:rsidTr="008B5A93">
        <w:trPr>
          <w:trHeight w:val="301"/>
        </w:trPr>
        <w:tc>
          <w:tcPr>
            <w:tcW w:w="3999" w:type="dxa"/>
            <w:gridSpan w:val="2"/>
            <w:vMerge w:val="restart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Значение для моделей KF</w:t>
            </w:r>
            <w:r w:rsidR="00DC0557">
              <w:rPr>
                <w:color w:val="000000"/>
                <w:sz w:val="20"/>
                <w:szCs w:val="20"/>
                <w:lang w:val="en-US"/>
              </w:rPr>
              <w:t>R</w:t>
            </w:r>
            <w:r w:rsidRPr="00747BE9">
              <w:rPr>
                <w:color w:val="000000"/>
                <w:sz w:val="20"/>
                <w:szCs w:val="20"/>
              </w:rPr>
              <w:t>V-X</w:t>
            </w:r>
          </w:p>
        </w:tc>
      </w:tr>
      <w:tr w:rsidR="000A28F0" w:rsidRPr="00747BE9" w:rsidTr="008B5A93">
        <w:trPr>
          <w:trHeight w:val="206"/>
        </w:trPr>
        <w:tc>
          <w:tcPr>
            <w:tcW w:w="3999" w:type="dxa"/>
            <w:gridSpan w:val="2"/>
            <w:vMerge/>
            <w:vAlign w:val="center"/>
          </w:tcPr>
          <w:p w:rsidR="000A28F0" w:rsidRPr="00747BE9" w:rsidRDefault="000A28F0" w:rsidP="000A28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747BE9" w:rsidRDefault="000A28F0" w:rsidP="000A28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A28F0" w:rsidRPr="000A28F0" w:rsidRDefault="000A28F0" w:rsidP="008B5A93">
            <w:pPr>
              <w:jc w:val="center"/>
              <w:rPr>
                <w:sz w:val="20"/>
                <w:szCs w:val="20"/>
              </w:rPr>
            </w:pPr>
            <w:r w:rsidRPr="000A28F0">
              <w:rPr>
                <w:sz w:val="20"/>
                <w:szCs w:val="20"/>
              </w:rPr>
              <w:t>KFRV22X</w:t>
            </w:r>
          </w:p>
        </w:tc>
        <w:tc>
          <w:tcPr>
            <w:tcW w:w="1134" w:type="dxa"/>
            <w:vAlign w:val="center"/>
          </w:tcPr>
          <w:p w:rsidR="000A28F0" w:rsidRPr="000A28F0" w:rsidRDefault="000A28F0" w:rsidP="008B5A93">
            <w:pPr>
              <w:jc w:val="center"/>
              <w:rPr>
                <w:sz w:val="20"/>
                <w:szCs w:val="20"/>
              </w:rPr>
            </w:pPr>
            <w:r w:rsidRPr="000A28F0">
              <w:rPr>
                <w:sz w:val="20"/>
                <w:szCs w:val="20"/>
              </w:rPr>
              <w:t>KFRV28X</w:t>
            </w:r>
          </w:p>
        </w:tc>
        <w:tc>
          <w:tcPr>
            <w:tcW w:w="1134" w:type="dxa"/>
            <w:vAlign w:val="center"/>
          </w:tcPr>
          <w:p w:rsidR="000A28F0" w:rsidRPr="000A28F0" w:rsidRDefault="000A28F0" w:rsidP="008B5A93">
            <w:pPr>
              <w:jc w:val="center"/>
              <w:rPr>
                <w:sz w:val="20"/>
                <w:szCs w:val="20"/>
              </w:rPr>
            </w:pPr>
            <w:r w:rsidRPr="000A28F0">
              <w:rPr>
                <w:sz w:val="20"/>
                <w:szCs w:val="20"/>
              </w:rPr>
              <w:t>KFRV36X</w:t>
            </w:r>
          </w:p>
        </w:tc>
        <w:tc>
          <w:tcPr>
            <w:tcW w:w="1417" w:type="dxa"/>
            <w:vAlign w:val="center"/>
          </w:tcPr>
          <w:p w:rsidR="000A28F0" w:rsidRPr="000A28F0" w:rsidRDefault="000A28F0" w:rsidP="008B5A93">
            <w:pPr>
              <w:jc w:val="center"/>
              <w:rPr>
                <w:sz w:val="20"/>
                <w:szCs w:val="20"/>
              </w:rPr>
            </w:pPr>
            <w:r w:rsidRPr="000A28F0">
              <w:rPr>
                <w:sz w:val="20"/>
                <w:szCs w:val="20"/>
              </w:rPr>
              <w:t>KFRV45X</w:t>
            </w:r>
          </w:p>
        </w:tc>
      </w:tr>
      <w:tr w:rsidR="000A28F0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1C3F55" w:rsidRPr="00747BE9" w:rsidTr="008B5A93">
        <w:trPr>
          <w:trHeight w:val="284"/>
        </w:trPr>
        <w:tc>
          <w:tcPr>
            <w:tcW w:w="3999" w:type="dxa"/>
            <w:gridSpan w:val="2"/>
            <w:vAlign w:val="center"/>
          </w:tcPr>
          <w:p w:rsidR="001C3F55" w:rsidRPr="00747BE9" w:rsidRDefault="001C3F55" w:rsidP="001C3F5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1C3F55" w:rsidRPr="00747BE9" w:rsidRDefault="001C3F55" w:rsidP="001C3F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2,8</w:t>
            </w:r>
          </w:p>
        </w:tc>
        <w:tc>
          <w:tcPr>
            <w:tcW w:w="1134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4,5</w:t>
            </w:r>
          </w:p>
        </w:tc>
      </w:tr>
      <w:tr w:rsidR="001C3F55" w:rsidRPr="00747BE9" w:rsidTr="008B5A93">
        <w:trPr>
          <w:trHeight w:val="207"/>
        </w:trPr>
        <w:tc>
          <w:tcPr>
            <w:tcW w:w="3999" w:type="dxa"/>
            <w:gridSpan w:val="2"/>
            <w:vAlign w:val="center"/>
          </w:tcPr>
          <w:p w:rsidR="001C3F55" w:rsidRPr="00747BE9" w:rsidRDefault="001C3F55" w:rsidP="001C3F5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1C3F55" w:rsidRPr="00747BE9" w:rsidRDefault="001C3F55" w:rsidP="001C3F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3,2</w:t>
            </w:r>
          </w:p>
        </w:tc>
        <w:tc>
          <w:tcPr>
            <w:tcW w:w="1134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</w:t>
            </w:r>
          </w:p>
        </w:tc>
      </w:tr>
      <w:tr w:rsidR="000A28F0" w:rsidRPr="00747BE9" w:rsidTr="008B5A93">
        <w:trPr>
          <w:trHeight w:val="254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1417" w:type="dxa"/>
            <w:vAlign w:val="center"/>
          </w:tcPr>
          <w:p w:rsidR="000A28F0" w:rsidRPr="00747BE9" w:rsidRDefault="008B5A9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0A28F0" w:rsidRPr="003E5937">
              <w:rPr>
                <w:color w:val="000000"/>
                <w:sz w:val="20"/>
                <w:szCs w:val="20"/>
              </w:rPr>
              <w:t>50</w:t>
            </w:r>
          </w:p>
        </w:tc>
      </w:tr>
      <w:tr w:rsidR="000A28F0" w:rsidRPr="00747BE9" w:rsidTr="008B5A93">
        <w:trPr>
          <w:trHeight w:val="257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7" w:type="dxa"/>
            <w:vAlign w:val="center"/>
          </w:tcPr>
          <w:p w:rsidR="000A28F0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</w:tr>
      <w:tr w:rsidR="00235E1B" w:rsidRPr="00747BE9" w:rsidTr="008B5A93">
        <w:trPr>
          <w:trHeight w:val="210"/>
        </w:trPr>
        <w:tc>
          <w:tcPr>
            <w:tcW w:w="3999" w:type="dxa"/>
            <w:gridSpan w:val="2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235E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35/33/30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235E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35/33/30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235E1B">
            <w:pPr>
              <w:jc w:val="center"/>
              <w:rPr>
                <w:color w:val="333333"/>
                <w:sz w:val="20"/>
                <w:szCs w:val="20"/>
              </w:rPr>
            </w:pPr>
            <w:r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38/35/31</w:t>
            </w:r>
          </w:p>
        </w:tc>
        <w:tc>
          <w:tcPr>
            <w:tcW w:w="1417" w:type="dxa"/>
            <w:vAlign w:val="center"/>
          </w:tcPr>
          <w:p w:rsidR="00235E1B" w:rsidRPr="00235E1B" w:rsidRDefault="008B5A93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8B5A93">
              <w:rPr>
                <w:color w:val="333333"/>
                <w:sz w:val="20"/>
                <w:szCs w:val="20"/>
              </w:rPr>
              <w:t>43/40/37</w:t>
            </w:r>
          </w:p>
        </w:tc>
      </w:tr>
      <w:tr w:rsidR="008B5A93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402" w:type="dxa"/>
            <w:gridSpan w:val="3"/>
            <w:vAlign w:val="center"/>
          </w:tcPr>
          <w:p w:rsidR="008B5A93" w:rsidRPr="00235E1B" w:rsidRDefault="008B5A93" w:rsidP="00235E1B">
            <w:pPr>
              <w:jc w:val="center"/>
              <w:rPr>
                <w:sz w:val="20"/>
                <w:szCs w:val="20"/>
              </w:rPr>
            </w:pPr>
            <w:r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845х209х289</w:t>
            </w:r>
          </w:p>
        </w:tc>
        <w:tc>
          <w:tcPr>
            <w:tcW w:w="1417" w:type="dxa"/>
            <w:vAlign w:val="center"/>
          </w:tcPr>
          <w:p w:rsidR="008B5A93" w:rsidRPr="008B5A93" w:rsidRDefault="008B5A93" w:rsidP="008B5A93">
            <w:pPr>
              <w:jc w:val="center"/>
              <w:rPr>
                <w:sz w:val="20"/>
                <w:szCs w:val="20"/>
              </w:rPr>
            </w:pPr>
            <w:r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970х224х300</w:t>
            </w:r>
          </w:p>
        </w:tc>
      </w:tr>
      <w:tr w:rsidR="008B5A93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402" w:type="dxa"/>
            <w:gridSpan w:val="3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5E1B">
              <w:rPr>
                <w:color w:val="000000"/>
                <w:sz w:val="20"/>
                <w:szCs w:val="20"/>
              </w:rPr>
              <w:t>976х379х281</w:t>
            </w:r>
          </w:p>
        </w:tc>
        <w:tc>
          <w:tcPr>
            <w:tcW w:w="1417" w:type="dxa"/>
            <w:vAlign w:val="center"/>
          </w:tcPr>
          <w:p w:rsidR="008B5A93" w:rsidRPr="00747BE9" w:rsidRDefault="000244DB" w:rsidP="008B5A93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B5A93" w:rsidRPr="008B5A93">
              <w:rPr>
                <w:color w:val="000000"/>
                <w:sz w:val="20"/>
                <w:szCs w:val="20"/>
              </w:rPr>
              <w:t>096х383х320</w:t>
            </w:r>
          </w:p>
        </w:tc>
      </w:tr>
      <w:tr w:rsidR="00235E1B" w:rsidRPr="00747BE9" w:rsidTr="008B5A93">
        <w:trPr>
          <w:trHeight w:val="284"/>
        </w:trPr>
        <w:tc>
          <w:tcPr>
            <w:tcW w:w="2232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767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</w:t>
            </w:r>
          </w:p>
        </w:tc>
        <w:tc>
          <w:tcPr>
            <w:tcW w:w="1134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</w:t>
            </w:r>
          </w:p>
        </w:tc>
        <w:tc>
          <w:tcPr>
            <w:tcW w:w="1134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</w:t>
            </w:r>
          </w:p>
        </w:tc>
        <w:tc>
          <w:tcPr>
            <w:tcW w:w="1417" w:type="dxa"/>
            <w:vAlign w:val="center"/>
          </w:tcPr>
          <w:p w:rsidR="00235E1B" w:rsidRPr="00747BE9" w:rsidRDefault="008B5A93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</w:tr>
      <w:tr w:rsidR="00235E1B" w:rsidRPr="00747BE9" w:rsidTr="008B5A93">
        <w:trPr>
          <w:trHeight w:val="284"/>
        </w:trPr>
        <w:tc>
          <w:tcPr>
            <w:tcW w:w="2232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767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134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134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17" w:type="dxa"/>
            <w:vAlign w:val="center"/>
          </w:tcPr>
          <w:p w:rsidR="00235E1B" w:rsidRPr="00747BE9" w:rsidRDefault="008B5A93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15.5</w:t>
            </w:r>
          </w:p>
        </w:tc>
      </w:tr>
      <w:tr w:rsidR="008B5A93" w:rsidRPr="00747BE9" w:rsidTr="008B5A93">
        <w:trPr>
          <w:trHeight w:val="284"/>
        </w:trPr>
        <w:tc>
          <w:tcPr>
            <w:tcW w:w="2232" w:type="dxa"/>
            <w:vMerge w:val="restart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76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747BE9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747BE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8B5A93" w:rsidRPr="00747BE9" w:rsidTr="008B5A93">
        <w:trPr>
          <w:trHeight w:val="284"/>
        </w:trPr>
        <w:tc>
          <w:tcPr>
            <w:tcW w:w="2232" w:type="dxa"/>
            <w:vMerge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</w:tr>
      <w:tr w:rsidR="000A28F0" w:rsidRPr="00747BE9" w:rsidTr="008B5A93">
        <w:trPr>
          <w:trHeight w:val="328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дренажного патрубка (</w:t>
            </w:r>
            <w:r>
              <w:rPr>
                <w:color w:val="000000"/>
                <w:sz w:val="20"/>
                <w:szCs w:val="20"/>
              </w:rPr>
              <w:t>наружн</w:t>
            </w:r>
            <w:r w:rsidR="00235E1B"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235E1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0A28F0" w:rsidRPr="00747BE9" w:rsidTr="008B5A93">
        <w:trPr>
          <w:trHeight w:val="301"/>
        </w:trPr>
        <w:tc>
          <w:tcPr>
            <w:tcW w:w="4992" w:type="dxa"/>
            <w:gridSpan w:val="3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747BE9" w:rsidTr="008B5A93">
        <w:trPr>
          <w:trHeight w:val="301"/>
        </w:trPr>
        <w:tc>
          <w:tcPr>
            <w:tcW w:w="2232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767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747BE9" w:rsidTr="008B5A93">
        <w:trPr>
          <w:trHeight w:val="398"/>
        </w:trPr>
        <w:tc>
          <w:tcPr>
            <w:tcW w:w="2232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767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747BE9" w:rsidTr="008B5A93">
        <w:trPr>
          <w:trHeight w:val="301"/>
        </w:trPr>
        <w:tc>
          <w:tcPr>
            <w:tcW w:w="2232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767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20"/>
        <w:gridCol w:w="889"/>
        <w:gridCol w:w="1276"/>
        <w:gridCol w:w="1276"/>
        <w:gridCol w:w="1417"/>
        <w:gridCol w:w="1701"/>
      </w:tblGrid>
      <w:tr w:rsidR="000A28F0" w:rsidRPr="00BE64BB" w:rsidTr="008B5A93">
        <w:trPr>
          <w:trHeight w:val="301"/>
        </w:trPr>
        <w:tc>
          <w:tcPr>
            <w:tcW w:w="3252" w:type="dxa"/>
            <w:gridSpan w:val="2"/>
            <w:vMerge w:val="restart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ind w:left="-76" w:right="-11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Ед. </w:t>
            </w:r>
            <w:r w:rsidR="00235E1B">
              <w:rPr>
                <w:color w:val="000000"/>
                <w:sz w:val="20"/>
                <w:szCs w:val="20"/>
              </w:rPr>
              <w:t>и</w:t>
            </w:r>
            <w:r w:rsidRPr="00BE64BB">
              <w:rPr>
                <w:color w:val="000000"/>
                <w:sz w:val="20"/>
                <w:szCs w:val="20"/>
              </w:rPr>
              <w:t>зм.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Значение для моделей KF</w:t>
            </w:r>
            <w:r w:rsidR="00DC0557">
              <w:rPr>
                <w:color w:val="000000"/>
                <w:sz w:val="20"/>
                <w:szCs w:val="20"/>
                <w:lang w:val="en-US"/>
              </w:rPr>
              <w:t>R</w:t>
            </w:r>
            <w:r w:rsidRPr="00BE64BB">
              <w:rPr>
                <w:color w:val="000000"/>
                <w:sz w:val="20"/>
                <w:szCs w:val="20"/>
              </w:rPr>
              <w:t>V-X</w:t>
            </w:r>
          </w:p>
        </w:tc>
      </w:tr>
      <w:tr w:rsidR="000A28F0" w:rsidRPr="00BE64BB" w:rsidTr="008B5A93">
        <w:trPr>
          <w:trHeight w:val="206"/>
        </w:trPr>
        <w:tc>
          <w:tcPr>
            <w:tcW w:w="3252" w:type="dxa"/>
            <w:gridSpan w:val="2"/>
            <w:vMerge/>
            <w:vAlign w:val="center"/>
          </w:tcPr>
          <w:p w:rsidR="000A28F0" w:rsidRPr="00BE64BB" w:rsidRDefault="000A28F0" w:rsidP="000A28F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0A28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A28F0" w:rsidRPr="000A28F0" w:rsidRDefault="000A28F0" w:rsidP="000244DB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KFRV50X</w:t>
            </w:r>
          </w:p>
        </w:tc>
        <w:tc>
          <w:tcPr>
            <w:tcW w:w="1276" w:type="dxa"/>
            <w:vAlign w:val="center"/>
          </w:tcPr>
          <w:p w:rsidR="000A28F0" w:rsidRPr="000A28F0" w:rsidRDefault="000A28F0" w:rsidP="000244DB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KFRV56X</w:t>
            </w:r>
          </w:p>
        </w:tc>
        <w:tc>
          <w:tcPr>
            <w:tcW w:w="1417" w:type="dxa"/>
            <w:vAlign w:val="center"/>
          </w:tcPr>
          <w:p w:rsidR="000A28F0" w:rsidRPr="000A28F0" w:rsidRDefault="000A28F0" w:rsidP="000244DB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KFRV63X</w:t>
            </w:r>
          </w:p>
        </w:tc>
        <w:tc>
          <w:tcPr>
            <w:tcW w:w="1701" w:type="dxa"/>
            <w:vAlign w:val="center"/>
          </w:tcPr>
          <w:p w:rsidR="000A28F0" w:rsidRPr="000A28F0" w:rsidRDefault="000A28F0" w:rsidP="000244DB">
            <w:pPr>
              <w:jc w:val="center"/>
              <w:rPr>
                <w:color w:val="242021"/>
                <w:sz w:val="20"/>
                <w:szCs w:val="20"/>
              </w:rPr>
            </w:pPr>
            <w:r w:rsidRPr="000A28F0">
              <w:rPr>
                <w:color w:val="242021"/>
                <w:sz w:val="20"/>
                <w:szCs w:val="20"/>
              </w:rPr>
              <w:t>KFRV71X</w:t>
            </w:r>
          </w:p>
        </w:tc>
      </w:tr>
      <w:tr w:rsidR="000A28F0" w:rsidRPr="00BE64BB" w:rsidTr="008B5A93">
        <w:trPr>
          <w:trHeight w:val="301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1C3F55" w:rsidRPr="00BE64BB" w:rsidTr="008B5A93">
        <w:trPr>
          <w:trHeight w:val="284"/>
        </w:trPr>
        <w:tc>
          <w:tcPr>
            <w:tcW w:w="3252" w:type="dxa"/>
            <w:gridSpan w:val="2"/>
            <w:vAlign w:val="center"/>
          </w:tcPr>
          <w:p w:rsidR="001C3F55" w:rsidRPr="00BE64BB" w:rsidRDefault="001C3F55" w:rsidP="001C3F5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89" w:type="dxa"/>
            <w:vAlign w:val="center"/>
          </w:tcPr>
          <w:p w:rsidR="001C3F55" w:rsidRPr="00BE64BB" w:rsidRDefault="001C3F55" w:rsidP="001C3F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417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701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</w:tr>
      <w:tr w:rsidR="001C3F55" w:rsidRPr="00BE64BB" w:rsidTr="008B5A93">
        <w:trPr>
          <w:trHeight w:val="207"/>
        </w:trPr>
        <w:tc>
          <w:tcPr>
            <w:tcW w:w="3252" w:type="dxa"/>
            <w:gridSpan w:val="2"/>
            <w:vAlign w:val="center"/>
          </w:tcPr>
          <w:p w:rsidR="001C3F55" w:rsidRPr="00BE64BB" w:rsidRDefault="001C3F55" w:rsidP="001C3F5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89" w:type="dxa"/>
            <w:vAlign w:val="center"/>
          </w:tcPr>
          <w:p w:rsidR="001C3F55" w:rsidRPr="00BE64BB" w:rsidRDefault="001C3F55" w:rsidP="001C3F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276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417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701" w:type="dxa"/>
            <w:vAlign w:val="center"/>
          </w:tcPr>
          <w:p w:rsidR="001C3F55" w:rsidRDefault="001C3F55" w:rsidP="001C3F55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</w:tr>
      <w:tr w:rsidR="000A28F0" w:rsidRPr="00BE64BB" w:rsidTr="008B5A93">
        <w:trPr>
          <w:trHeight w:val="254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7" w:type="dxa"/>
            <w:vAlign w:val="center"/>
          </w:tcPr>
          <w:p w:rsidR="000A28F0" w:rsidRPr="00BE64BB" w:rsidRDefault="000A28F0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0244D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vAlign w:val="center"/>
          </w:tcPr>
          <w:p w:rsidR="000A28F0" w:rsidRPr="00BE64BB" w:rsidRDefault="000A28F0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0244DB">
              <w:rPr>
                <w:color w:val="000000"/>
                <w:sz w:val="20"/>
                <w:szCs w:val="20"/>
              </w:rPr>
              <w:t>200</w:t>
            </w:r>
          </w:p>
        </w:tc>
      </w:tr>
      <w:tr w:rsidR="000A28F0" w:rsidRPr="00BE64BB" w:rsidTr="008B5A93">
        <w:trPr>
          <w:trHeight w:val="257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701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</w:tr>
      <w:tr w:rsidR="000A28F0" w:rsidRPr="00BE64BB" w:rsidTr="008B5A93">
        <w:trPr>
          <w:trHeight w:val="182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 w:rsidR="00235E1B"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давления (В/С/Н)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8B5A93">
              <w:rPr>
                <w:color w:val="333333"/>
                <w:sz w:val="20"/>
                <w:szCs w:val="20"/>
              </w:rPr>
              <w:t>43/40/37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43/41/37</w:t>
            </w:r>
          </w:p>
        </w:tc>
        <w:tc>
          <w:tcPr>
            <w:tcW w:w="1417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43/41/37</w:t>
            </w:r>
          </w:p>
        </w:tc>
        <w:tc>
          <w:tcPr>
            <w:tcW w:w="1701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44/41/37</w:t>
            </w:r>
          </w:p>
        </w:tc>
      </w:tr>
      <w:tr w:rsidR="000244DB" w:rsidRPr="00BE64BB" w:rsidTr="00D3395F">
        <w:trPr>
          <w:trHeight w:val="301"/>
        </w:trPr>
        <w:tc>
          <w:tcPr>
            <w:tcW w:w="3252" w:type="dxa"/>
            <w:gridSpan w:val="2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89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0244DB" w:rsidRPr="008B5A93" w:rsidRDefault="000244DB" w:rsidP="000244DB">
            <w:pPr>
              <w:ind w:left="-112" w:right="-112"/>
              <w:jc w:val="center"/>
              <w:rPr>
                <w:sz w:val="20"/>
                <w:szCs w:val="20"/>
              </w:rPr>
            </w:pPr>
            <w:r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970х224х300</w:t>
            </w:r>
          </w:p>
        </w:tc>
        <w:tc>
          <w:tcPr>
            <w:tcW w:w="4394" w:type="dxa"/>
            <w:gridSpan w:val="3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244DB">
              <w:rPr>
                <w:color w:val="000000"/>
                <w:sz w:val="20"/>
                <w:szCs w:val="20"/>
              </w:rPr>
              <w:t>1 078х246х325</w:t>
            </w:r>
          </w:p>
        </w:tc>
      </w:tr>
      <w:tr w:rsidR="000244DB" w:rsidRPr="00BE64BB" w:rsidTr="00D3395F">
        <w:trPr>
          <w:trHeight w:val="301"/>
        </w:trPr>
        <w:tc>
          <w:tcPr>
            <w:tcW w:w="3252" w:type="dxa"/>
            <w:gridSpan w:val="2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89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0244DB" w:rsidRPr="00747BE9" w:rsidRDefault="000244DB" w:rsidP="000244DB">
            <w:pPr>
              <w:autoSpaceDE w:val="0"/>
              <w:autoSpaceDN w:val="0"/>
              <w:adjustRightInd w:val="0"/>
              <w:ind w:left="-112" w:right="-112"/>
              <w:jc w:val="center"/>
              <w:rPr>
                <w:color w:val="000000"/>
                <w:sz w:val="20"/>
                <w:szCs w:val="20"/>
              </w:rPr>
            </w:pPr>
            <w:r w:rsidRPr="008B5A93">
              <w:rPr>
                <w:color w:val="000000"/>
                <w:sz w:val="20"/>
                <w:szCs w:val="20"/>
              </w:rPr>
              <w:t>1096х383х320</w:t>
            </w:r>
          </w:p>
        </w:tc>
        <w:tc>
          <w:tcPr>
            <w:tcW w:w="4394" w:type="dxa"/>
            <w:gridSpan w:val="3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244DB">
              <w:rPr>
                <w:color w:val="000000"/>
                <w:sz w:val="20"/>
                <w:szCs w:val="20"/>
              </w:rPr>
              <w:t>1 203х413х350</w:t>
            </w:r>
          </w:p>
        </w:tc>
      </w:tr>
      <w:tr w:rsidR="000244DB" w:rsidRPr="00BE64BB" w:rsidTr="00D3395F">
        <w:trPr>
          <w:trHeight w:val="301"/>
        </w:trPr>
        <w:tc>
          <w:tcPr>
            <w:tcW w:w="2232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020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0244DB" w:rsidRPr="00747BE9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4394" w:type="dxa"/>
            <w:gridSpan w:val="3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0244DB" w:rsidRPr="00BE64BB" w:rsidTr="00D3395F">
        <w:trPr>
          <w:trHeight w:val="301"/>
        </w:trPr>
        <w:tc>
          <w:tcPr>
            <w:tcW w:w="2232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020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0244DB" w:rsidRPr="00747BE9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15.5</w:t>
            </w:r>
          </w:p>
        </w:tc>
        <w:tc>
          <w:tcPr>
            <w:tcW w:w="4394" w:type="dxa"/>
            <w:gridSpan w:val="3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</w:tr>
      <w:tr w:rsidR="000244DB" w:rsidRPr="00BE64BB" w:rsidTr="008B5A93">
        <w:trPr>
          <w:trHeight w:val="287"/>
        </w:trPr>
        <w:tc>
          <w:tcPr>
            <w:tcW w:w="2232" w:type="dxa"/>
            <w:vMerge w:val="restart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20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BE64BB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BE64B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9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0244DB" w:rsidRPr="00747BE9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701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0244DB" w:rsidRPr="00BE64BB" w:rsidTr="008B5A93">
        <w:trPr>
          <w:trHeight w:val="287"/>
        </w:trPr>
        <w:tc>
          <w:tcPr>
            <w:tcW w:w="2232" w:type="dxa"/>
            <w:vMerge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89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0244DB" w:rsidRPr="00747BE9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276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701" w:type="dxa"/>
            <w:vAlign w:val="center"/>
          </w:tcPr>
          <w:p w:rsidR="000244DB" w:rsidRPr="00BE64BB" w:rsidRDefault="000244DB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0244DB" w:rsidRPr="00BE64BB" w:rsidTr="00D3395F">
        <w:trPr>
          <w:trHeight w:val="487"/>
        </w:trPr>
        <w:tc>
          <w:tcPr>
            <w:tcW w:w="3252" w:type="dxa"/>
            <w:gridSpan w:val="2"/>
            <w:vAlign w:val="center"/>
          </w:tcPr>
          <w:p w:rsidR="000244DB" w:rsidRPr="00BE64BB" w:rsidRDefault="000244D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дренажного патрубка (наружн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89" w:type="dxa"/>
            <w:vAlign w:val="center"/>
          </w:tcPr>
          <w:p w:rsidR="000244DB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0244DB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4" w:type="dxa"/>
            <w:gridSpan w:val="3"/>
            <w:vAlign w:val="center"/>
          </w:tcPr>
          <w:p w:rsidR="000244DB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0A28F0" w:rsidRPr="00BE64BB" w:rsidTr="008B5A93">
        <w:trPr>
          <w:trHeight w:val="301"/>
        </w:trPr>
        <w:tc>
          <w:tcPr>
            <w:tcW w:w="4141" w:type="dxa"/>
            <w:gridSpan w:val="3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BE64BB" w:rsidTr="008B5A93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BE64BB" w:rsidTr="008B5A93">
        <w:trPr>
          <w:trHeight w:val="630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BE64BB" w:rsidTr="008B5A93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5859330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Установка агрегатов в помещениях с высокой влажностью (п</w:t>
      </w:r>
      <w:r>
        <w:rPr>
          <w:rFonts w:ascii="Times New Roman" w:hAnsi="Times New Roman"/>
        </w:rPr>
        <w:t>рачечных и т.п.) запрещена;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Внутренний блок необходимо устанавливать на высоте</w:t>
      </w:r>
      <w:r>
        <w:rPr>
          <w:rFonts w:ascii="Times New Roman" w:hAnsi="Times New Roman"/>
        </w:rPr>
        <w:t xml:space="preserve"> не менее 2,3 м от уровня пола;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Монтажное основание должно быть достаточно прочн</w:t>
      </w:r>
      <w:r>
        <w:rPr>
          <w:rFonts w:ascii="Times New Roman" w:hAnsi="Times New Roman"/>
        </w:rPr>
        <w:t>ым, чтобы выдержать массу блока;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Дренажная линия дол</w:t>
      </w:r>
      <w:r>
        <w:rPr>
          <w:rFonts w:ascii="Times New Roman" w:hAnsi="Times New Roman"/>
        </w:rPr>
        <w:t>жна свободно отводить воду;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На заборных и распределительных отверстиях не должно быть</w:t>
      </w:r>
      <w:r>
        <w:rPr>
          <w:rFonts w:ascii="Times New Roman" w:hAnsi="Times New Roman"/>
        </w:rPr>
        <w:t xml:space="preserve"> заграждений. Необходимо обеспе</w:t>
      </w:r>
      <w:r w:rsidRPr="00592078">
        <w:rPr>
          <w:rFonts w:ascii="Times New Roman" w:hAnsi="Times New Roman"/>
        </w:rPr>
        <w:t>чить над</w:t>
      </w:r>
      <w:r>
        <w:rPr>
          <w:rFonts w:ascii="Times New Roman" w:hAnsi="Times New Roman"/>
        </w:rPr>
        <w:t>лежащую циркуляцию воздуха;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Блок должен располагаться вдали от источников тепла, горючих газов и дыма.</w:t>
      </w:r>
    </w:p>
    <w:p w:rsidR="003E753B" w:rsidRDefault="002136C8" w:rsidP="003E753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м</w:t>
      </w:r>
      <w:r w:rsidR="003E753B" w:rsidRPr="003E753B">
        <w:rPr>
          <w:sz w:val="22"/>
          <w:szCs w:val="22"/>
        </w:rPr>
        <w:t>онтажн</w:t>
      </w:r>
      <w:r>
        <w:rPr>
          <w:sz w:val="22"/>
          <w:szCs w:val="22"/>
        </w:rPr>
        <w:t>ой</w:t>
      </w:r>
      <w:r w:rsidR="003E753B" w:rsidRPr="003E753B">
        <w:rPr>
          <w:sz w:val="22"/>
          <w:szCs w:val="22"/>
        </w:rPr>
        <w:t xml:space="preserve"> позиции представлены на рисунке 2.</w:t>
      </w:r>
    </w:p>
    <w:p w:rsidR="003E753B" w:rsidRPr="003E753B" w:rsidRDefault="002136C8" w:rsidP="003E753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12142E9E" wp14:editId="78CEC7ED">
            <wp:extent cx="4818185" cy="2949450"/>
            <wp:effectExtent l="0" t="0" r="190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29599" cy="295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Pr="003F28A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5859331"/>
      <w:r w:rsidRPr="00F87BC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Для наилучшего результата рекомендуется направлять распределительные жалюзи вниз в режиме обогрева и выставлять их гор</w:t>
      </w:r>
      <w:r>
        <w:rPr>
          <w:rFonts w:ascii="Times New Roman" w:hAnsi="Times New Roman"/>
        </w:rPr>
        <w:t>изонтально в режиме охлаждения;</w:t>
      </w:r>
    </w:p>
    <w:p w:rsid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eastAsia="Times New Roman" w:hAnsi="Times New Roman"/>
          <w:noProof/>
          <w:lang w:eastAsia="ru-RU"/>
        </w:rPr>
        <w:t>Не следует направлять струю холодного воздуха на людей в помещении; не следует переохлаждать поме</w:t>
      </w:r>
      <w:r w:rsidRPr="00E03FD7">
        <w:rPr>
          <w:rFonts w:ascii="Times New Roman" w:eastAsia="Times New Roman" w:hAnsi="Times New Roman"/>
          <w:noProof/>
          <w:lang w:eastAsia="ru-RU"/>
        </w:rPr>
        <w:softHyphen/>
        <w:t>щение: люди могут заболеть</w:t>
      </w:r>
      <w:r w:rsidRPr="00E03FD7">
        <w:rPr>
          <w:rFonts w:eastAsiaTheme="minorHAnsi" w:cs="Calibri"/>
          <w:color w:val="000000"/>
          <w:sz w:val="21"/>
          <w:szCs w:val="21"/>
        </w:rPr>
        <w:t xml:space="preserve">. </w:t>
      </w:r>
    </w:p>
    <w:p w:rsidR="002136C8" w:rsidRDefault="002136C8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74528D" w:rsidRDefault="0074528D" w:rsidP="00E03FD7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рекомендации по эксплуатации изделия представлены на рисунке 3.</w:t>
      </w:r>
    </w:p>
    <w:p w:rsidR="0074528D" w:rsidRDefault="0074528D" w:rsidP="0074528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9D3BA88" wp14:editId="6AA7B0B2">
            <wp:extent cx="5763789" cy="2206869"/>
            <wp:effectExtent l="0" t="0" r="8890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сплуатация настенный 2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765" cy="221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28D" w:rsidRPr="00A226C8" w:rsidRDefault="0074528D" w:rsidP="0074528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F87BCD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5859332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74528D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2136C8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486400" cy="2585085"/>
            <wp:effectExtent l="0" t="0" r="0" b="571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C8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12970" cy="1899285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7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C8" w:rsidRPr="00F87BCD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4528D">
        <w:rPr>
          <w:noProof/>
          <w:sz w:val="20"/>
          <w:szCs w:val="20"/>
        </w:rPr>
        <w:t>4</w:t>
      </w: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5859333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74528D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5250397" cy="2753838"/>
            <wp:effectExtent l="0" t="0" r="7620" b="889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397" cy="275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4E5" w:rsidRPr="005F44E5" w:rsidRDefault="005F44E5" w:rsidP="00BB1BD0">
      <w:pPr>
        <w:spacing w:line="360" w:lineRule="auto"/>
        <w:jc w:val="center"/>
        <w:rPr>
          <w:noProof/>
          <w:sz w:val="24"/>
        </w:rPr>
      </w:pP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4528D">
        <w:rPr>
          <w:noProof/>
          <w:sz w:val="20"/>
          <w:szCs w:val="20"/>
        </w:rPr>
        <w:t>5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5859334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F87BCD" w:rsidRPr="00F87BCD" w:rsidRDefault="00F87BCD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36160E" w:rsidRDefault="00F87BCD" w:rsidP="003E24A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AE3233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DC0557" w:rsidRDefault="0027052A" w:rsidP="00F87B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8A1F1A">
              <w:rPr>
                <w:sz w:val="22"/>
                <w:szCs w:val="22"/>
              </w:rPr>
              <w:t>настенного типа</w:t>
            </w:r>
            <w:r w:rsidR="002B4B11">
              <w:rPr>
                <w:sz w:val="22"/>
                <w:szCs w:val="22"/>
              </w:rPr>
              <w:t xml:space="preserve"> </w:t>
            </w:r>
            <w:r w:rsidR="00DC0557">
              <w:rPr>
                <w:sz w:val="22"/>
                <w:szCs w:val="22"/>
              </w:rPr>
              <w:t>с монтажным кронштейном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Default="00913533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Беспроводной </w:t>
            </w:r>
            <w:r w:rsidRPr="005346A2">
              <w:rPr>
                <w:sz w:val="22"/>
                <w:szCs w:val="22"/>
              </w:rPr>
              <w:t>пульт</w:t>
            </w:r>
            <w:r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Элементы питания пульта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913533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 для пульта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913533" w:rsidP="00C86F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 w:rsidR="00373C7F">
              <w:rPr>
                <w:sz w:val="22"/>
                <w:szCs w:val="22"/>
              </w:rPr>
              <w:t xml:space="preserve"> (комплект)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373C7F" w:rsidP="009135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913533">
              <w:rPr>
                <w:sz w:val="22"/>
                <w:szCs w:val="22"/>
              </w:rPr>
              <w:t>айка конусообразная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85859335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85859336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5859337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B6239E">
        <w:rPr>
          <w:sz w:val="22"/>
          <w:szCs w:val="22"/>
        </w:rPr>
        <w:t xml:space="preserve">настенного типа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FF26D7">
        <w:rPr>
          <w:sz w:val="22"/>
          <w:szCs w:val="22"/>
        </w:rPr>
        <w:t>KFRV-X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373C7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373C7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185859338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B6239E">
        <w:rPr>
          <w:sz w:val="22"/>
          <w:szCs w:val="22"/>
        </w:rPr>
        <w:t xml:space="preserve">настенного типа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373C7F" w:rsidRPr="004158E2">
        <w:rPr>
          <w:sz w:val="22"/>
          <w:szCs w:val="22"/>
        </w:rPr>
        <w:t>типа:</w:t>
      </w:r>
      <w:r w:rsidR="00373C7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FF26D7">
        <w:rPr>
          <w:sz w:val="22"/>
          <w:szCs w:val="22"/>
        </w:rPr>
        <w:t>KFRV-X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373C7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85859339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8585934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85859341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18585934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7" w:name="_Toc185859343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панели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F516A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4F516A" w:rsidRPr="00DC150B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85859344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5859345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4"/>
      <w:footerReference w:type="first" r:id="rId2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95F" w:rsidRDefault="00D3395F">
      <w:r>
        <w:separator/>
      </w:r>
    </w:p>
  </w:endnote>
  <w:endnote w:type="continuationSeparator" w:id="0">
    <w:p w:rsidR="00D3395F" w:rsidRDefault="00D3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395F" w:rsidRDefault="00D339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3395F" w:rsidRDefault="00D339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3395F" w:rsidRDefault="00D339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3395F" w:rsidRDefault="00D339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227DAA" w:rsidRDefault="00D3395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ED1531" w:rsidRDefault="00D339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795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ED1531" w:rsidRDefault="00D339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395F" w:rsidRPr="00C67A09" w:rsidRDefault="00D3395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</w:t>
                              </w:r>
                            </w:p>
                            <w:p w:rsidR="00D3395F" w:rsidRPr="00C67A09" w:rsidRDefault="00D339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НАСТЕН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НОГО ТИПА ПРОМЫШЛЕННОГО</w:t>
                              </w:r>
                            </w:p>
                            <w:p w:rsidR="00D3395F" w:rsidRPr="00C67A09" w:rsidRDefault="00D339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KFRV-X</w:t>
                              </w:r>
                            </w:p>
                            <w:p w:rsidR="00D3395F" w:rsidRPr="00AF301F" w:rsidRDefault="00D339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3395F" w:rsidRPr="00613EFB" w:rsidRDefault="00D3395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3395F" w:rsidRPr="00227DAA" w:rsidRDefault="00D3395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3395F" w:rsidRPr="00ED1531" w:rsidRDefault="00D3395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8795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3395F" w:rsidRPr="00ED1531" w:rsidRDefault="00D339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3395F" w:rsidRPr="00C67A09" w:rsidRDefault="00D3395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3395F" w:rsidRDefault="00D339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</w:t>
                        </w:r>
                      </w:p>
                      <w:p w:rsidR="00D3395F" w:rsidRPr="00C67A09" w:rsidRDefault="00D339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НАСТЕН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НОГО ТИПА ПРОМЫШЛЕННОГО</w:t>
                        </w:r>
                      </w:p>
                      <w:p w:rsidR="00D3395F" w:rsidRPr="00C67A09" w:rsidRDefault="00D339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KFRV-X</w:t>
                        </w:r>
                      </w:p>
                      <w:p w:rsidR="00D3395F" w:rsidRPr="00AF301F" w:rsidRDefault="00D339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3395F" w:rsidRPr="00613EFB" w:rsidRDefault="00D3395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AF301F" w:rsidRDefault="00D339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795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227DAA" w:rsidRDefault="00D3395F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3395F" w:rsidRPr="00C23BB2" w:rsidRDefault="00D3395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3395F" w:rsidRPr="00EC2FF5" w:rsidRDefault="00D3395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3395F" w:rsidRPr="00AF301F" w:rsidRDefault="00D339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795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3395F" w:rsidRPr="00227DAA" w:rsidRDefault="00D3395F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3395F" w:rsidRPr="00C23BB2" w:rsidRDefault="00D3395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3395F" w:rsidRPr="00EC2FF5" w:rsidRDefault="00D3395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Default="00D339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AF301F" w:rsidRDefault="00D339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795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95F" w:rsidRPr="00227DAA" w:rsidRDefault="00D3395F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3395F" w:rsidRPr="00227DAA" w:rsidRDefault="00D3395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3395F" w:rsidRDefault="00D339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3395F" w:rsidRPr="00AF301F" w:rsidRDefault="00D339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795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3395F" w:rsidRPr="00227DAA" w:rsidRDefault="00D3395F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3395F" w:rsidRPr="00227DAA" w:rsidRDefault="00D3395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95F" w:rsidRDefault="00D3395F">
      <w:r>
        <w:separator/>
      </w:r>
    </w:p>
  </w:footnote>
  <w:footnote w:type="continuationSeparator" w:id="0">
    <w:p w:rsidR="00D3395F" w:rsidRDefault="00D33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95F" w:rsidRDefault="00D339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395F" w:rsidRDefault="00D3395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40F7A"/>
    <w:rsid w:val="00154549"/>
    <w:rsid w:val="00154925"/>
    <w:rsid w:val="00163C45"/>
    <w:rsid w:val="00165C84"/>
    <w:rsid w:val="00166151"/>
    <w:rsid w:val="00171036"/>
    <w:rsid w:val="00180D0F"/>
    <w:rsid w:val="00182988"/>
    <w:rsid w:val="00185499"/>
    <w:rsid w:val="001A0A60"/>
    <w:rsid w:val="001A6BBE"/>
    <w:rsid w:val="001A7D4B"/>
    <w:rsid w:val="001B21D3"/>
    <w:rsid w:val="001B5368"/>
    <w:rsid w:val="001B549F"/>
    <w:rsid w:val="001C0038"/>
    <w:rsid w:val="001C18B3"/>
    <w:rsid w:val="001C1974"/>
    <w:rsid w:val="001C2F25"/>
    <w:rsid w:val="001C3EDB"/>
    <w:rsid w:val="001C3F55"/>
    <w:rsid w:val="001D0C4B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32B3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25F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5931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1F1A"/>
    <w:rsid w:val="008A504E"/>
    <w:rsid w:val="008A6018"/>
    <w:rsid w:val="008A6F59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54F1"/>
    <w:rsid w:val="009457C2"/>
    <w:rsid w:val="0096270C"/>
    <w:rsid w:val="00963B2F"/>
    <w:rsid w:val="00967D71"/>
    <w:rsid w:val="00975A38"/>
    <w:rsid w:val="00975CA9"/>
    <w:rsid w:val="0097670D"/>
    <w:rsid w:val="00976CB8"/>
    <w:rsid w:val="009804D9"/>
    <w:rsid w:val="00984D44"/>
    <w:rsid w:val="00985AEE"/>
    <w:rsid w:val="0098795B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7D9"/>
    <w:rsid w:val="00C2699D"/>
    <w:rsid w:val="00C335AB"/>
    <w:rsid w:val="00C3798C"/>
    <w:rsid w:val="00C419C1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17E46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70F85"/>
    <w:rsid w:val="00D740B2"/>
    <w:rsid w:val="00D84C66"/>
    <w:rsid w:val="00D91C82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5F7B"/>
    <w:rsid w:val="00F56372"/>
    <w:rsid w:val="00F57CC0"/>
    <w:rsid w:val="00F62AE1"/>
    <w:rsid w:val="00F678BE"/>
    <w:rsid w:val="00F7656C"/>
    <w:rsid w:val="00F817D9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146FF-C8CB-4804-B7E3-5439D3C9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200</TotalTime>
  <Pages>26</Pages>
  <Words>3747</Words>
  <Characters>21364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2024-12-23T08:54:00Z</dcterms:created>
  <dcterms:modified xsi:type="dcterms:W3CDTF">2025-09-23T09:39:00Z</dcterms:modified>
</cp:coreProperties>
</file>