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2A2A5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2B72A6">
              <w:rPr>
                <w:b/>
                <w:szCs w:val="28"/>
              </w:rPr>
              <w:t>KGV1010X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2B72A6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KGV1010X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7E7BA9" w:rsidP="009F629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2040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2B72A6">
        <w:rPr>
          <w:sz w:val="22"/>
          <w:szCs w:val="22"/>
        </w:rPr>
        <w:t>KGV1010X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2B72A6" w:rsidP="009F629B">
            <w:pPr>
              <w:jc w:val="center"/>
            </w:pPr>
            <w:r>
              <w:rPr>
                <w:sz w:val="22"/>
                <w:szCs w:val="22"/>
              </w:rPr>
              <w:t>KGV1010X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2B72A6" w:rsidP="009F629B">
            <w:pPr>
              <w:jc w:val="center"/>
            </w:pPr>
            <w:r>
              <w:rPr>
                <w:sz w:val="22"/>
                <w:szCs w:val="22"/>
              </w:rPr>
              <w:t>KGV1010X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31946" w:rsidRDefault="007E7BA9" w:rsidP="0073194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2040E3" w:rsidRPr="00C10FC9" w:rsidRDefault="002040E3" w:rsidP="002040E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2040E3" w:rsidRPr="00C10FC9" w:rsidRDefault="002040E3" w:rsidP="002040E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2040E3" w:rsidRPr="00C10FC9" w:rsidRDefault="002040E3" w:rsidP="002040E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AC70FB" w:rsidRDefault="002040E3" w:rsidP="002040E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9F629B" w:rsidRPr="00D9565B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D9565B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2B72A6">
        <w:rPr>
          <w:sz w:val="22"/>
          <w:szCs w:val="22"/>
        </w:rPr>
        <w:t>KGV1010X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D9049D">
        <w:rPr>
          <w:sz w:val="22"/>
          <w:szCs w:val="22"/>
        </w:rPr>
        <w:t>применён</w:t>
      </w:r>
      <w:r w:rsidR="00860E8C">
        <w:rPr>
          <w:sz w:val="22"/>
          <w:szCs w:val="22"/>
        </w:rPr>
        <w:t xml:space="preserve">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60E8C" w:rsidRDefault="00860E8C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C441E3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2591596" cy="271246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590" cy="273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70A1">
        <w:rPr>
          <w:noProof/>
          <w:sz w:val="24"/>
          <w:szCs w:val="28"/>
        </w:rPr>
        <w:drawing>
          <wp:inline distT="0" distB="0" distL="0" distR="0">
            <wp:extent cx="3096666" cy="3005937"/>
            <wp:effectExtent l="0" t="0" r="8890" b="444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412" cy="302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A610AA" w:rsidRDefault="00DD1985" w:rsidP="00260D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FC7F14" w:rsidP="00DD19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D1985">
              <w:rPr>
                <w:sz w:val="22"/>
                <w:szCs w:val="22"/>
              </w:rPr>
              <w:t>12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A610AA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A610A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A610AA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662DB4" w:rsidRDefault="00662DB4" w:rsidP="00DD198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 w:rsidR="00DD1985">
              <w:rPr>
                <w:sz w:val="22"/>
                <w:szCs w:val="22"/>
              </w:rPr>
              <w:t>01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A610AA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A610AA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62DB4" w:rsidRDefault="00A610AA" w:rsidP="00DD19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 w:rsidR="00DD1985">
              <w:rPr>
                <w:sz w:val="22"/>
                <w:szCs w:val="22"/>
              </w:rPr>
              <w:t>27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DD1985" w:rsidP="00DD19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12AAB" w:rsidRDefault="00DD1985" w:rsidP="00DD19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662DB4" w:rsidRDefault="00232B5C" w:rsidP="00DD19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DD1985">
              <w:rPr>
                <w:sz w:val="22"/>
                <w:szCs w:val="22"/>
              </w:rPr>
              <w:t>9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135C40" w:rsidRDefault="00612AAB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72E23">
              <w:rPr>
                <w:sz w:val="22"/>
                <w:szCs w:val="22"/>
              </w:rPr>
              <w:t>760</w:t>
            </w:r>
            <w:r w:rsidR="001446C2">
              <w:rPr>
                <w:sz w:val="22"/>
                <w:szCs w:val="22"/>
              </w:rPr>
              <w:t>х1</w:t>
            </w:r>
            <w:r w:rsidR="00C72E23">
              <w:rPr>
                <w:sz w:val="22"/>
                <w:szCs w:val="22"/>
              </w:rPr>
              <w:t>795</w:t>
            </w:r>
            <w:r w:rsidR="001446C2">
              <w:rPr>
                <w:sz w:val="22"/>
                <w:szCs w:val="22"/>
              </w:rPr>
              <w:t>х</w:t>
            </w:r>
            <w:r w:rsidR="00C72E23">
              <w:rPr>
                <w:sz w:val="22"/>
                <w:szCs w:val="22"/>
              </w:rPr>
              <w:t>83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72E23">
              <w:rPr>
                <w:sz w:val="22"/>
                <w:szCs w:val="22"/>
              </w:rPr>
              <w:t>828</w:t>
            </w:r>
            <w:r>
              <w:rPr>
                <w:sz w:val="22"/>
                <w:szCs w:val="22"/>
              </w:rPr>
              <w:t>х1</w:t>
            </w:r>
            <w:r w:rsidR="00C72E23">
              <w:rPr>
                <w:sz w:val="22"/>
                <w:szCs w:val="22"/>
              </w:rPr>
              <w:t>986</w:t>
            </w:r>
            <w:r>
              <w:rPr>
                <w:sz w:val="22"/>
                <w:szCs w:val="22"/>
              </w:rPr>
              <w:t>х</w:t>
            </w:r>
            <w:r w:rsidR="00C72E23">
              <w:rPr>
                <w:sz w:val="22"/>
                <w:szCs w:val="22"/>
              </w:rPr>
              <w:t>913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2449" w:type="dxa"/>
            <w:vAlign w:val="center"/>
          </w:tcPr>
          <w:p w:rsidR="00022A11" w:rsidRPr="00C73AB3" w:rsidRDefault="00C72E23" w:rsidP="00FC7F1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FC7F14">
              <w:rPr>
                <w:sz w:val="22"/>
                <w:szCs w:val="22"/>
              </w:rPr>
              <w:t>5</w:t>
            </w:r>
            <w:r w:rsidR="008A0724">
              <w:rPr>
                <w:sz w:val="22"/>
                <w:szCs w:val="22"/>
              </w:rPr>
              <w:t>5</w:t>
            </w:r>
            <w:r w:rsidR="001446C2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4</w:t>
            </w:r>
            <w:r w:rsidR="00FC7F14">
              <w:rPr>
                <w:sz w:val="22"/>
                <w:szCs w:val="22"/>
              </w:rPr>
              <w:t>8</w:t>
            </w:r>
            <w:r w:rsidR="00AE4ADB">
              <w:rPr>
                <w:sz w:val="22"/>
                <w:szCs w:val="22"/>
              </w:rPr>
              <w:t>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F6D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7618B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232B5C" w:rsidRDefault="00503155" w:rsidP="00DD19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="00DD1985">
              <w:rPr>
                <w:sz w:val="22"/>
                <w:szCs w:val="22"/>
              </w:rPr>
              <w:t>9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618B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AE4ADB" w:rsidRDefault="00232B5C" w:rsidP="00C72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C72E23"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.</w:t>
            </w:r>
            <w:r w:rsidR="00C72E23">
              <w:rPr>
                <w:sz w:val="22"/>
                <w:szCs w:val="22"/>
              </w:rPr>
              <w:t>05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462EF0" w:rsidRDefault="00C72E23" w:rsidP="00DD19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D1985">
              <w:rPr>
                <w:sz w:val="22"/>
                <w:szCs w:val="22"/>
              </w:rPr>
              <w:t>8</w:t>
            </w:r>
            <w:r w:rsidR="001446C2">
              <w:rPr>
                <w:sz w:val="22"/>
                <w:szCs w:val="22"/>
              </w:rPr>
              <w:t>.</w:t>
            </w:r>
            <w:r w:rsidR="00DD198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1569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B15693" w:rsidRPr="00612AAB" w:rsidRDefault="00C72E23" w:rsidP="00FC7F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C7F14">
              <w:rPr>
                <w:sz w:val="22"/>
                <w:szCs w:val="22"/>
              </w:rPr>
              <w:t>2</w:t>
            </w:r>
            <w:r w:rsidR="00B15693" w:rsidRPr="0022378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CB70A1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552511EE" wp14:editId="06417616">
            <wp:extent cx="5991225" cy="7439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2B72A6">
        <w:rPr>
          <w:sz w:val="22"/>
          <w:szCs w:val="22"/>
        </w:rPr>
        <w:t>KGV1010X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503155" w:rsidRPr="00985AEE">
        <w:rPr>
          <w:b w:val="0"/>
          <w:sz w:val="20"/>
        </w:rPr>
        <w:t xml:space="preserve">модели)  </w:t>
      </w:r>
      <w:r w:rsidRPr="00612AAB">
        <w:rPr>
          <w:b w:val="0"/>
          <w:sz w:val="20"/>
          <w:lang w:val="en-US"/>
        </w:rPr>
        <w:t xml:space="preserve">              (</w:t>
      </w:r>
      <w:r w:rsidRPr="00985AEE">
        <w:rPr>
          <w:b w:val="0"/>
          <w:sz w:val="20"/>
        </w:rPr>
        <w:t>заводской</w:t>
      </w:r>
      <w:r w:rsidRPr="00612AAB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612AAB">
        <w:rPr>
          <w:b w:val="0"/>
          <w:sz w:val="20"/>
          <w:lang w:val="en-US"/>
        </w:rPr>
        <w:t>)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</w:p>
    <w:p w:rsidR="00810B70" w:rsidRPr="00612AAB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612AAB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612AAB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154549" w:rsidRDefault="00503155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503155" w:rsidRPr="004158E2">
        <w:rPr>
          <w:sz w:val="22"/>
          <w:szCs w:val="22"/>
        </w:rPr>
        <w:t>типа:</w:t>
      </w:r>
      <w:r w:rsidR="00503155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</w:t>
      </w:r>
      <w:r w:rsidR="003964AD" w:rsidRPr="002C28BD">
        <w:rPr>
          <w:sz w:val="24"/>
          <w:szCs w:val="24"/>
        </w:rPr>
        <w:t xml:space="preserve">      </w:t>
      </w:r>
      <w:r w:rsidR="002B72A6">
        <w:rPr>
          <w:sz w:val="22"/>
          <w:szCs w:val="22"/>
        </w:rPr>
        <w:t>KGV1010X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503155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9049D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573225" w:rsidRPr="007C358C">
        <w:rPr>
          <w:rFonts w:ascii="Times New Roman" w:hAnsi="Times New Roman"/>
        </w:rPr>
        <w:t>оборудования</w:t>
      </w:r>
      <w:r w:rsidR="00573225">
        <w:rPr>
          <w:rFonts w:ascii="Times New Roman" w:hAnsi="Times New Roman"/>
        </w:rPr>
        <w:t xml:space="preserve"> </w:t>
      </w:r>
      <w:r w:rsidR="00573225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 xml:space="preserve">Все контуры управления, коммуникационные и силовые линии подключены </w:t>
      </w:r>
      <w:r w:rsidR="00573225" w:rsidRPr="003273D2">
        <w:rPr>
          <w:rFonts w:ascii="Times New Roman" w:hAnsi="Times New Roman"/>
        </w:rPr>
        <w:t>правильно</w:t>
      </w:r>
      <w:r w:rsidR="00573225">
        <w:rPr>
          <w:rFonts w:ascii="Times New Roman" w:hAnsi="Times New Roman"/>
        </w:rPr>
        <w:t xml:space="preserve"> и</w:t>
      </w:r>
      <w:r w:rsidR="006243C6">
        <w:rPr>
          <w:rFonts w:ascii="Times New Roman" w:hAnsi="Times New Roman"/>
        </w:rPr>
        <w:t xml:space="preserve">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57322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EE2" w:rsidRDefault="00086EE2">
      <w:r>
        <w:separator/>
      </w:r>
    </w:p>
  </w:endnote>
  <w:endnote w:type="continuationSeparator" w:id="0">
    <w:p w:rsidR="00086EE2" w:rsidRDefault="0008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EE2" w:rsidRDefault="00086EE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86EE2" w:rsidRDefault="00086E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2B72A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KGV1010X</w:t>
                              </w:r>
                              <w:r w:rsidR="00086E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086E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ED1531" w:rsidRDefault="00086E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40E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ED1531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Pr="00C67A09" w:rsidRDefault="00086EE2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086EE2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086EE2" w:rsidRPr="007C62B4" w:rsidRDefault="002B72A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KGV1010X</w:t>
                              </w:r>
                            </w:p>
                            <w:p w:rsidR="00086EE2" w:rsidRPr="00B465BD" w:rsidRDefault="00086EE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86EE2" w:rsidRPr="00613EFB" w:rsidRDefault="00086EE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86EE2" w:rsidRPr="00227DAA" w:rsidRDefault="002B72A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KGV1010X</w:t>
                        </w:r>
                        <w:r w:rsidR="00086E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086E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86EE2" w:rsidRPr="00ED1531" w:rsidRDefault="00086EE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040E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86EE2" w:rsidRPr="00ED1531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86EE2" w:rsidRPr="00C67A09" w:rsidRDefault="00086EE2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086EE2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086EE2" w:rsidRPr="007C62B4" w:rsidRDefault="002B72A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KGV1010X</w:t>
                        </w:r>
                      </w:p>
                      <w:p w:rsidR="00086EE2" w:rsidRPr="00B465BD" w:rsidRDefault="00086EE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86EE2" w:rsidRPr="00613EFB" w:rsidRDefault="00086EE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AF301F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40E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2B72A6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KGV1010X</w:t>
                              </w:r>
                              <w:r w:rsidR="00086E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086E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86EE2" w:rsidRPr="00C23BB2" w:rsidRDefault="00086EE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86EE2" w:rsidRPr="00EC2FF5" w:rsidRDefault="00086EE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86EE2" w:rsidRPr="00AF301F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40E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86EE2" w:rsidRPr="00227DAA" w:rsidRDefault="002B72A6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KGV1010X</w:t>
                        </w:r>
                        <w:r w:rsidR="00086E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086E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86EE2" w:rsidRPr="00C23BB2" w:rsidRDefault="00086EE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86EE2" w:rsidRPr="00EC2FF5" w:rsidRDefault="00086EE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Default="00086E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AF301F" w:rsidRDefault="00086E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40E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EE2" w:rsidRPr="00227DAA" w:rsidRDefault="002B72A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KGV1010X</w:t>
                              </w:r>
                              <w:r w:rsidR="00086E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086E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86EE2" w:rsidRPr="00227DAA" w:rsidRDefault="00086EE2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86EE2" w:rsidRDefault="00086E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86EE2" w:rsidRPr="00AF301F" w:rsidRDefault="00086E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40E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86EE2" w:rsidRPr="00227DAA" w:rsidRDefault="002B72A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KGV1010X</w:t>
                        </w:r>
                        <w:r w:rsidR="00086E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086E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86EE2" w:rsidRPr="00227DAA" w:rsidRDefault="00086EE2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EE2" w:rsidRDefault="00086EE2">
      <w:r>
        <w:separator/>
      </w:r>
    </w:p>
  </w:footnote>
  <w:footnote w:type="continuationSeparator" w:id="0">
    <w:p w:rsidR="00086EE2" w:rsidRDefault="00086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EE2" w:rsidRDefault="00086EE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EE2" w:rsidRDefault="00086E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479E"/>
    <w:rsid w:val="00075188"/>
    <w:rsid w:val="000779F8"/>
    <w:rsid w:val="00081206"/>
    <w:rsid w:val="00086EE2"/>
    <w:rsid w:val="0009089F"/>
    <w:rsid w:val="0009526F"/>
    <w:rsid w:val="00096689"/>
    <w:rsid w:val="000A25CB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0E3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2B5C"/>
    <w:rsid w:val="00234107"/>
    <w:rsid w:val="0023535B"/>
    <w:rsid w:val="002446F6"/>
    <w:rsid w:val="002537DE"/>
    <w:rsid w:val="00254D5F"/>
    <w:rsid w:val="002564CD"/>
    <w:rsid w:val="00260D32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A2A55"/>
    <w:rsid w:val="002B0E60"/>
    <w:rsid w:val="002B4B11"/>
    <w:rsid w:val="002B4BD3"/>
    <w:rsid w:val="002B5727"/>
    <w:rsid w:val="002B72A6"/>
    <w:rsid w:val="002C0E9D"/>
    <w:rsid w:val="002C2364"/>
    <w:rsid w:val="002C28BD"/>
    <w:rsid w:val="002C37EF"/>
    <w:rsid w:val="002C44E0"/>
    <w:rsid w:val="002C56A5"/>
    <w:rsid w:val="002C6855"/>
    <w:rsid w:val="002C7449"/>
    <w:rsid w:val="002E217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36425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2EF0"/>
    <w:rsid w:val="0046414B"/>
    <w:rsid w:val="00464ED9"/>
    <w:rsid w:val="00466FDE"/>
    <w:rsid w:val="004713AA"/>
    <w:rsid w:val="004767C4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2AF8"/>
    <w:rsid w:val="004C2D55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155"/>
    <w:rsid w:val="00503F2A"/>
    <w:rsid w:val="00505AFE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3225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2AAB"/>
    <w:rsid w:val="00615A3D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2DB4"/>
    <w:rsid w:val="00663893"/>
    <w:rsid w:val="00663BA6"/>
    <w:rsid w:val="006703B2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6934"/>
    <w:rsid w:val="0078177F"/>
    <w:rsid w:val="007859A5"/>
    <w:rsid w:val="007877E0"/>
    <w:rsid w:val="00794635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7E7BA9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0E8C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0724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10AA"/>
    <w:rsid w:val="00A66853"/>
    <w:rsid w:val="00A7291A"/>
    <w:rsid w:val="00A74D97"/>
    <w:rsid w:val="00A75FEB"/>
    <w:rsid w:val="00A779B8"/>
    <w:rsid w:val="00A9001A"/>
    <w:rsid w:val="00A90536"/>
    <w:rsid w:val="00A947BA"/>
    <w:rsid w:val="00AA002F"/>
    <w:rsid w:val="00AA496C"/>
    <w:rsid w:val="00AB2B28"/>
    <w:rsid w:val="00AC57D5"/>
    <w:rsid w:val="00AD127C"/>
    <w:rsid w:val="00AD1917"/>
    <w:rsid w:val="00AD1FBD"/>
    <w:rsid w:val="00AD2155"/>
    <w:rsid w:val="00AE188B"/>
    <w:rsid w:val="00AE3233"/>
    <w:rsid w:val="00AE4ADB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1FB0"/>
    <w:rsid w:val="00C13A31"/>
    <w:rsid w:val="00C1732D"/>
    <w:rsid w:val="00C241C9"/>
    <w:rsid w:val="00C2699D"/>
    <w:rsid w:val="00C3798C"/>
    <w:rsid w:val="00C419C1"/>
    <w:rsid w:val="00C441E3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2E23"/>
    <w:rsid w:val="00C73AB3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B70A1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049D"/>
    <w:rsid w:val="00D94BAB"/>
    <w:rsid w:val="00D9565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1985"/>
    <w:rsid w:val="00DD29B3"/>
    <w:rsid w:val="00DE2ED4"/>
    <w:rsid w:val="00DE35B4"/>
    <w:rsid w:val="00DE47F4"/>
    <w:rsid w:val="00DE6E7F"/>
    <w:rsid w:val="00DF11E6"/>
    <w:rsid w:val="00DF20E5"/>
    <w:rsid w:val="00DF373D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56658"/>
    <w:rsid w:val="00E61C22"/>
    <w:rsid w:val="00E646AB"/>
    <w:rsid w:val="00E64900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2CAC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C7F14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EC5B2-4BF4-45FB-BF3B-A3BD0BA92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9</TotalTime>
  <Pages>27</Pages>
  <Words>4099</Words>
  <Characters>23367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2024-12-12T14:30:00Z</dcterms:created>
  <dcterms:modified xsi:type="dcterms:W3CDTF">2025-09-23T09:34:00Z</dcterms:modified>
</cp:coreProperties>
</file>