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0F6253">
              <w:rPr>
                <w:b/>
                <w:szCs w:val="28"/>
                <w:lang w:val="en-US"/>
              </w:rPr>
              <w:t>KGV</w:t>
            </w:r>
            <w:r w:rsidR="000F6253" w:rsidRPr="00281964">
              <w:rPr>
                <w:b/>
                <w:szCs w:val="28"/>
              </w:rPr>
              <w:t>120</w:t>
            </w:r>
            <w:r w:rsidR="000F6253">
              <w:rPr>
                <w:b/>
                <w:szCs w:val="28"/>
                <w:lang w:val="en-US"/>
              </w:rPr>
              <w:t>U</w:t>
            </w:r>
            <w:r w:rsidR="000F6253" w:rsidRPr="00281964">
              <w:rPr>
                <w:b/>
                <w:szCs w:val="28"/>
              </w:rPr>
              <w:t>1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0F6253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KGV120U1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</w:t>
      </w:r>
      <w:r w:rsidR="00137ECD">
        <w:rPr>
          <w:sz w:val="22"/>
          <w:szCs w:val="22"/>
        </w:rPr>
        <w:t>5</w:t>
      </w:r>
    </w:p>
    <w:p w:rsidR="006E3700" w:rsidRPr="005D1D0D" w:rsidRDefault="006E3700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137E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0F6253">
        <w:rPr>
          <w:sz w:val="22"/>
          <w:szCs w:val="22"/>
        </w:rPr>
        <w:t>KGV120U1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6E370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0F6253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KGV120U1</w:t>
            </w:r>
          </w:p>
        </w:tc>
      </w:tr>
      <w:tr w:rsidR="005D1D0D" w:rsidRPr="00CC2C20" w:rsidTr="006E370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0F6253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KGV120U1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6E370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137EC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37ECD">
              <w:rPr>
                <w:sz w:val="22"/>
                <w:szCs w:val="22"/>
              </w:rPr>
              <w:t>5</w:t>
            </w:r>
            <w:bookmarkStart w:id="1" w:name="_GoBack"/>
            <w:bookmarkEnd w:id="1"/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6E370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6E3700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5D1D0D" w:rsidRPr="00137ECD" w:rsidTr="006E370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6E370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6E370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137ECD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6E37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6E3700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07214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F6253">
        <w:rPr>
          <w:sz w:val="22"/>
          <w:szCs w:val="22"/>
        </w:rPr>
        <w:t>KGV120U1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AE6F4B">
        <w:rPr>
          <w:sz w:val="22"/>
          <w:szCs w:val="22"/>
        </w:rPr>
        <w:t>имеется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AE6F4B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3E5A26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8D7EDF" w:rsidP="008D7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BB6DF0">
              <w:rPr>
                <w:sz w:val="22"/>
                <w:szCs w:val="22"/>
                <w:lang w:val="en-US"/>
              </w:rPr>
              <w:t>0-</w:t>
            </w:r>
            <w:r>
              <w:rPr>
                <w:sz w:val="22"/>
                <w:szCs w:val="22"/>
                <w:lang w:val="en-US"/>
              </w:rPr>
              <w:t>240</w:t>
            </w:r>
            <w:r w:rsidR="00BB6DF0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01459B" w:rsidRDefault="007438E6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81964">
              <w:rPr>
                <w:sz w:val="22"/>
                <w:szCs w:val="22"/>
              </w:rPr>
              <w:t>2.1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01459B" w:rsidRDefault="007438E6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81964">
              <w:rPr>
                <w:sz w:val="22"/>
                <w:szCs w:val="22"/>
              </w:rPr>
              <w:t>4.0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281964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281964">
              <w:rPr>
                <w:sz w:val="22"/>
                <w:szCs w:val="22"/>
              </w:rPr>
              <w:t>99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35C40" w:rsidRDefault="00281964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28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E4197E" w:rsidRDefault="00281964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E4197E" w:rsidRDefault="00281964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27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022A11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81964">
              <w:rPr>
                <w:sz w:val="22"/>
                <w:szCs w:val="22"/>
              </w:rPr>
              <w:t>7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Габариты, </w:t>
            </w:r>
            <w:r w:rsidR="0053258F">
              <w:rPr>
                <w:sz w:val="22"/>
                <w:szCs w:val="22"/>
              </w:rPr>
              <w:t>ШхГхВ</w:t>
            </w:r>
          </w:p>
        </w:tc>
        <w:tc>
          <w:tcPr>
            <w:tcW w:w="1276" w:type="dxa"/>
            <w:vAlign w:val="center"/>
          </w:tcPr>
          <w:p w:rsidR="00022A11" w:rsidRPr="00135C40" w:rsidRDefault="00464ED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135C40" w:rsidRDefault="00464ED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900х340х1345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532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</w:t>
            </w:r>
            <w:r w:rsidR="0053258F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х</w:t>
            </w:r>
            <w:r w:rsidR="0053258F">
              <w:rPr>
                <w:sz w:val="22"/>
                <w:szCs w:val="22"/>
              </w:rPr>
              <w:t>В</w:t>
            </w:r>
          </w:p>
        </w:tc>
        <w:tc>
          <w:tcPr>
            <w:tcW w:w="1276" w:type="dxa"/>
            <w:vAlign w:val="center"/>
          </w:tcPr>
          <w:p w:rsidR="00022A11" w:rsidRPr="00E4197E" w:rsidRDefault="00917F65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E4197E" w:rsidRDefault="0018633F" w:rsidP="00532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3258F">
              <w:rPr>
                <w:sz w:val="22"/>
                <w:szCs w:val="22"/>
              </w:rPr>
              <w:t>98</w:t>
            </w:r>
            <w:r>
              <w:rPr>
                <w:sz w:val="22"/>
                <w:szCs w:val="22"/>
              </w:rPr>
              <w:t>х4</w:t>
            </w:r>
            <w:r w:rsidR="0053258F">
              <w:rPr>
                <w:sz w:val="22"/>
                <w:szCs w:val="22"/>
              </w:rPr>
              <w:t>58</w:t>
            </w:r>
            <w:r>
              <w:rPr>
                <w:sz w:val="22"/>
                <w:szCs w:val="22"/>
              </w:rPr>
              <w:t>х1</w:t>
            </w:r>
            <w:r w:rsidR="0053258F">
              <w:rPr>
                <w:sz w:val="22"/>
                <w:szCs w:val="22"/>
              </w:rPr>
              <w:t>500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B911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</w:t>
            </w:r>
            <w:r w:rsidR="00B91183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2/1</w:t>
            </w:r>
            <w:r w:rsidR="00B91183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B911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B91183"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Default="005402E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7618BC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819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281964">
              <w:rPr>
                <w:sz w:val="22"/>
                <w:szCs w:val="22"/>
              </w:rPr>
              <w:t>88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18633F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/3.3</w:t>
            </w:r>
          </w:p>
        </w:tc>
      </w:tr>
      <w:tr w:rsidR="00454164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454164" w:rsidRDefault="00454164" w:rsidP="004541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454164" w:rsidRDefault="00454164" w:rsidP="00454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454164" w:rsidRPr="000246D9" w:rsidRDefault="00454164" w:rsidP="00454164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Pr="00454164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B6DF0" w:rsidRPr="00454164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70721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3E5A26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62195" cy="4897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195" cy="48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8D7EDF" w:rsidRDefault="001D590D" w:rsidP="008D7E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ED8FA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33C63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39C05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0F6253">
        <w:rPr>
          <w:sz w:val="22"/>
          <w:szCs w:val="22"/>
        </w:rPr>
        <w:t>KGV120U1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D7EDF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37DB1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BCC8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2472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765C6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8D7EDF" w:rsidRPr="004158E2">
        <w:rPr>
          <w:sz w:val="22"/>
          <w:szCs w:val="22"/>
        </w:rPr>
        <w:t>типа:</w:t>
      </w:r>
      <w:r w:rsidR="008D7EDF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0F6253">
        <w:rPr>
          <w:sz w:val="22"/>
          <w:szCs w:val="22"/>
        </w:rPr>
        <w:t>KGV120U1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8D7EDF" w:rsidRPr="007C358C">
        <w:rPr>
          <w:rFonts w:ascii="Times New Roman" w:hAnsi="Times New Roman"/>
        </w:rPr>
        <w:t>оборудования</w:t>
      </w:r>
      <w:r w:rsidR="008D7EDF">
        <w:rPr>
          <w:rFonts w:ascii="Times New Roman" w:hAnsi="Times New Roman"/>
        </w:rPr>
        <w:t xml:space="preserve"> </w:t>
      </w:r>
      <w:r w:rsidR="008D7EDF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 xml:space="preserve">в таблице </w:t>
      </w:r>
      <w:r w:rsidR="008D666F">
        <w:rPr>
          <w:sz w:val="22"/>
          <w:szCs w:val="22"/>
        </w:rPr>
        <w:t xml:space="preserve">5 </w:t>
      </w:r>
      <w:r w:rsidR="008D666F" w:rsidRPr="009E2796">
        <w:rPr>
          <w:sz w:val="22"/>
          <w:szCs w:val="22"/>
        </w:rPr>
        <w:t>явления</w:t>
      </w:r>
      <w:r w:rsidRPr="009E2796">
        <w:rPr>
          <w:sz w:val="22"/>
          <w:szCs w:val="22"/>
        </w:rPr>
        <w:t xml:space="preserve">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6E370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6E370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666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183" w:rsidRDefault="00B91183">
      <w:r>
        <w:separator/>
      </w:r>
    </w:p>
  </w:endnote>
  <w:endnote w:type="continuationSeparator" w:id="0">
    <w:p w:rsidR="00B91183" w:rsidRDefault="00B91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183" w:rsidRDefault="00B911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0F625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ED1531" w:rsidRDefault="00B911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7EC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ED1531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Pr="00C67A09" w:rsidRDefault="00B9118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91183" w:rsidRPr="00B465BD" w:rsidRDefault="000F625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KGV120U1</w:t>
                              </w:r>
                            </w:p>
                            <w:p w:rsidR="00B91183" w:rsidRPr="00B465BD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91183" w:rsidRPr="00613EFB" w:rsidRDefault="00B911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91183" w:rsidRPr="00227DAA" w:rsidRDefault="000F625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91183" w:rsidRPr="00ED1531" w:rsidRDefault="00B911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37EC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91183" w:rsidRPr="00ED1531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91183" w:rsidRPr="00C67A09" w:rsidRDefault="00B9118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91183" w:rsidRPr="00B465BD" w:rsidRDefault="000F625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KGV120U1</w:t>
                        </w:r>
                      </w:p>
                      <w:p w:rsidR="00B91183" w:rsidRPr="00B465BD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91183" w:rsidRPr="00613EFB" w:rsidRDefault="00B911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AF301F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7E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0F625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1183" w:rsidRPr="00C23BB2" w:rsidRDefault="00B911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91183" w:rsidRPr="00EC2FF5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91183" w:rsidRPr="00AF301F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37E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91183" w:rsidRPr="00227DAA" w:rsidRDefault="000F625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1183" w:rsidRPr="00C23BB2" w:rsidRDefault="00B911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91183" w:rsidRPr="00EC2FF5" w:rsidRDefault="00B911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AF301F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7E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0F625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1183" w:rsidRPr="00227DAA" w:rsidRDefault="00B9118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91183" w:rsidRPr="00AF301F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37E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91183" w:rsidRPr="00227DAA" w:rsidRDefault="000F625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1183" w:rsidRPr="00227DAA" w:rsidRDefault="00B9118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183" w:rsidRDefault="00B91183">
      <w:r>
        <w:separator/>
      </w:r>
    </w:p>
  </w:footnote>
  <w:footnote w:type="continuationSeparator" w:id="0">
    <w:p w:rsidR="00B91183" w:rsidRDefault="00B91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183" w:rsidRDefault="00B9118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0F6253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37ECD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1964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E5A26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4164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258F"/>
    <w:rsid w:val="005346A2"/>
    <w:rsid w:val="005402E9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3700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D666F"/>
    <w:rsid w:val="008D7EDF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E6F4B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EF5"/>
    <w:rsid w:val="00B67172"/>
    <w:rsid w:val="00B713E6"/>
    <w:rsid w:val="00B757EC"/>
    <w:rsid w:val="00B853CA"/>
    <w:rsid w:val="00B868D9"/>
    <w:rsid w:val="00B91183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  <w14:docId w14:val="43248D36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77F8-F064-4493-83D9-A69174598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10DE9E7E</Template>
  <TotalTime>12</TotalTime>
  <Pages>26</Pages>
  <Words>3753</Words>
  <Characters>21395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2024-12-17T10:35:00Z</dcterms:created>
  <dcterms:modified xsi:type="dcterms:W3CDTF">2025-04-16T07:18:00Z</dcterms:modified>
</cp:coreProperties>
</file>