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E05426">
              <w:rPr>
                <w:b/>
                <w:szCs w:val="28"/>
                <w:lang w:val="en-US"/>
              </w:rPr>
              <w:t>KGV</w:t>
            </w:r>
            <w:r w:rsidR="00E05426" w:rsidRPr="00885429">
              <w:rPr>
                <w:b/>
                <w:szCs w:val="28"/>
              </w:rPr>
              <w:t>121</w:t>
            </w:r>
            <w:r w:rsidR="00E05426">
              <w:rPr>
                <w:b/>
                <w:szCs w:val="28"/>
                <w:lang w:val="en-US"/>
              </w:rPr>
              <w:t>U</w:t>
            </w:r>
            <w:r w:rsidR="00E05426" w:rsidRPr="00885429">
              <w:rPr>
                <w:b/>
                <w:szCs w:val="28"/>
              </w:rPr>
              <w:t>1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E05426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KGV121U1.ПС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Pr="00E05426" w:rsidRDefault="005D1D0D" w:rsidP="005D1D0D">
      <w:pPr>
        <w:spacing w:line="360" w:lineRule="auto"/>
        <w:jc w:val="center"/>
        <w:rPr>
          <w:sz w:val="22"/>
          <w:szCs w:val="22"/>
          <w:lang w:val="en-US"/>
        </w:rPr>
      </w:pPr>
      <w:r w:rsidRPr="005D1D0D">
        <w:rPr>
          <w:sz w:val="22"/>
          <w:szCs w:val="22"/>
        </w:rPr>
        <w:t>202</w:t>
      </w:r>
      <w:r w:rsidR="00E05426">
        <w:rPr>
          <w:sz w:val="22"/>
          <w:szCs w:val="22"/>
          <w:lang w:val="en-US"/>
        </w:rPr>
        <w:t>6</w:t>
      </w:r>
    </w:p>
    <w:p w:rsidR="006E3700" w:rsidRPr="005D1D0D" w:rsidRDefault="006E3700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</w:t>
        </w:r>
        <w:bookmarkStart w:id="0" w:name="_GoBack"/>
        <w:bookmarkEnd w:id="0"/>
        <w:r w:rsidR="000A36F3" w:rsidRPr="000A36F3">
          <w:rPr>
            <w:rStyle w:val="ad"/>
            <w:noProof/>
            <w:sz w:val="22"/>
            <w:szCs w:val="22"/>
          </w:rPr>
          <w:t>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22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54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B81764">
          <w:rPr>
            <w:noProof/>
            <w:webHidden/>
            <w:sz w:val="22"/>
            <w:szCs w:val="22"/>
          </w:rPr>
          <w:t>25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E05426">
        <w:rPr>
          <w:sz w:val="22"/>
          <w:szCs w:val="22"/>
        </w:rPr>
        <w:t>KGV121U1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072148"/>
      <w:r w:rsidRPr="00985AEE">
        <w:rPr>
          <w:b/>
          <w:szCs w:val="28"/>
        </w:rPr>
        <w:t>ОСНОВНЫЕ СВЕДЕНИЯ ОБ ИЗДЕЛИИ</w:t>
      </w:r>
      <w:bookmarkEnd w:id="1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6E370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E05426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KGV121U1</w:t>
            </w:r>
          </w:p>
        </w:tc>
      </w:tr>
      <w:tr w:rsidR="005D1D0D" w:rsidRPr="00CC2C20" w:rsidTr="006E370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E05426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KGV121U1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6E370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E05426" w:rsidRDefault="005D1D0D" w:rsidP="00E0542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E05426">
              <w:rPr>
                <w:sz w:val="22"/>
                <w:szCs w:val="22"/>
                <w:lang w:val="en-US"/>
              </w:rPr>
              <w:t>6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6E370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E05426" w:rsidRPr="00354301" w:rsidRDefault="00E05426" w:rsidP="00E05426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E05426" w:rsidRPr="00354301" w:rsidRDefault="00E05426" w:rsidP="00E05426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05426" w:rsidRPr="00354301" w:rsidRDefault="00E05426" w:rsidP="00E05426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E05426" w:rsidP="00E05426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  <w:lang w:val="en-US"/>
              </w:rPr>
              <w:t>PA</w:t>
            </w:r>
            <w:r w:rsidRPr="00C75ABB">
              <w:rPr>
                <w:sz w:val="22"/>
                <w:szCs w:val="22"/>
              </w:rPr>
              <w:t>04</w:t>
            </w:r>
            <w:r w:rsidRPr="00354301">
              <w:rPr>
                <w:sz w:val="22"/>
                <w:szCs w:val="22"/>
              </w:rPr>
              <w:t>.В.</w:t>
            </w:r>
            <w:r w:rsidRPr="00C75ABB">
              <w:rPr>
                <w:sz w:val="22"/>
                <w:szCs w:val="22"/>
              </w:rPr>
              <w:t>80360</w:t>
            </w:r>
            <w:r w:rsidRPr="00354301">
              <w:rPr>
                <w:sz w:val="22"/>
                <w:szCs w:val="22"/>
              </w:rPr>
              <w:t>/2</w:t>
            </w:r>
            <w:r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(срок действия от </w:t>
            </w:r>
            <w:r w:rsidRPr="00C75ABB">
              <w:rPr>
                <w:sz w:val="22"/>
                <w:szCs w:val="22"/>
              </w:rPr>
              <w:t>02</w:t>
            </w:r>
            <w:r w:rsidRPr="00354301">
              <w:rPr>
                <w:sz w:val="22"/>
                <w:szCs w:val="22"/>
              </w:rPr>
              <w:t>.0</w:t>
            </w:r>
            <w:r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.202</w:t>
            </w:r>
            <w:r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до </w:t>
            </w:r>
            <w:r w:rsidRPr="00C75ABB">
              <w:rPr>
                <w:sz w:val="22"/>
                <w:szCs w:val="22"/>
              </w:rPr>
              <w:t>01</w:t>
            </w:r>
            <w:r w:rsidRPr="00354301">
              <w:rPr>
                <w:sz w:val="22"/>
                <w:szCs w:val="22"/>
              </w:rPr>
              <w:t>.0</w:t>
            </w:r>
            <w:r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</w:t>
            </w:r>
            <w:r w:rsidRPr="00C75ABB">
              <w:rPr>
                <w:sz w:val="22"/>
                <w:szCs w:val="22"/>
              </w:rPr>
              <w:t>30</w:t>
            </w:r>
            <w:r w:rsidRPr="00354301">
              <w:rPr>
                <w:sz w:val="22"/>
                <w:szCs w:val="22"/>
              </w:rPr>
              <w:t>)</w:t>
            </w:r>
          </w:p>
        </w:tc>
      </w:tr>
      <w:tr w:rsidR="005D1D0D" w:rsidRPr="00885429" w:rsidTr="006E370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6E370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6E370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885429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6E37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885429">
        <w:trPr>
          <w:trHeight w:val="2159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07214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05426">
        <w:rPr>
          <w:sz w:val="22"/>
          <w:szCs w:val="22"/>
        </w:rPr>
        <w:t>KGV121U1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AE6F4B">
        <w:rPr>
          <w:sz w:val="22"/>
          <w:szCs w:val="22"/>
        </w:rPr>
        <w:t>имеется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AE6F4B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AE634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tLeast"/>
        <w:jc w:val="both"/>
        <w:rPr>
          <w:sz w:val="22"/>
          <w:szCs w:val="22"/>
        </w:rPr>
      </w:pPr>
    </w:p>
    <w:p w:rsidR="009B1EC5" w:rsidRPr="000A36F3" w:rsidRDefault="00B14F7A" w:rsidP="00AE634A">
      <w:pPr>
        <w:pStyle w:val="2"/>
        <w:spacing w:line="240" w:lineRule="atLeast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5"/>
    </w:p>
    <w:p w:rsidR="009B1EC5" w:rsidRDefault="009B1EC5" w:rsidP="00AE634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tLeast"/>
        <w:ind w:firstLine="709"/>
        <w:jc w:val="both"/>
        <w:rPr>
          <w:sz w:val="22"/>
          <w:szCs w:val="22"/>
        </w:rPr>
      </w:pPr>
    </w:p>
    <w:p w:rsidR="00F678BE" w:rsidRPr="006E30DA" w:rsidRDefault="00984D44" w:rsidP="00AE634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tLeast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изделия </w:t>
      </w:r>
      <w:r w:rsidR="00AE634A">
        <w:rPr>
          <w:sz w:val="22"/>
          <w:szCs w:val="22"/>
        </w:rPr>
        <w:t xml:space="preserve">и его основные составляющие части </w:t>
      </w:r>
      <w:r w:rsidRPr="003F28A1">
        <w:rPr>
          <w:sz w:val="22"/>
          <w:szCs w:val="22"/>
        </w:rPr>
        <w:t>представлен</w:t>
      </w:r>
      <w:r w:rsidR="00AE634A"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Default="00AE634A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2961811" cy="2775005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516" cy="277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749"/>
        <w:gridCol w:w="5516"/>
      </w:tblGrid>
      <w:tr w:rsidR="00AE634A" w:rsidTr="00AE634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Электродвигатель вентилятора</w:t>
            </w:r>
          </w:p>
        </w:tc>
      </w:tr>
      <w:tr w:rsidR="00AE634A" w:rsidTr="00AE634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Крыльчатка вентилятора</w:t>
            </w:r>
          </w:p>
        </w:tc>
      </w:tr>
      <w:tr w:rsidR="00AE634A" w:rsidTr="00AE634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Блок электроподключений и управления в сборе</w:t>
            </w:r>
          </w:p>
        </w:tc>
      </w:tr>
      <w:tr w:rsidR="00AE634A" w:rsidTr="00AE634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Подключение линии газа</w:t>
            </w:r>
          </w:p>
        </w:tc>
      </w:tr>
      <w:tr w:rsidR="00AE634A" w:rsidTr="00AE634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Подключение линии жидкости</w:t>
            </w:r>
          </w:p>
        </w:tc>
      </w:tr>
      <w:tr w:rsidR="00AE634A" w:rsidTr="00AE634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</w:tcPr>
          <w:p w:rsidR="00AE634A" w:rsidRDefault="00AE634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Компрессор</w:t>
            </w:r>
          </w:p>
        </w:tc>
      </w:tr>
    </w:tbl>
    <w:p w:rsidR="00AE634A" w:rsidRDefault="00AE634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EF3D97" w:rsidRPr="000A36F3" w:rsidRDefault="003E5A26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6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456"/>
        <w:gridCol w:w="1276"/>
        <w:gridCol w:w="2919"/>
      </w:tblGrid>
      <w:tr w:rsidR="0085316F" w:rsidRPr="00135C40" w:rsidTr="00BC615E">
        <w:trPr>
          <w:trHeight w:val="567"/>
          <w:jc w:val="center"/>
        </w:trPr>
        <w:tc>
          <w:tcPr>
            <w:tcW w:w="538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1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919" w:type="dxa"/>
            <w:vAlign w:val="center"/>
          </w:tcPr>
          <w:p w:rsidR="0001459B" w:rsidRPr="0001459B" w:rsidRDefault="008D7EDF" w:rsidP="008D7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BB6DF0">
              <w:rPr>
                <w:sz w:val="22"/>
                <w:szCs w:val="22"/>
                <w:lang w:val="en-US"/>
              </w:rPr>
              <w:t>0-</w:t>
            </w:r>
            <w:r>
              <w:rPr>
                <w:sz w:val="22"/>
                <w:szCs w:val="22"/>
                <w:lang w:val="en-US"/>
              </w:rPr>
              <w:t>240</w:t>
            </w:r>
            <w:r w:rsidR="00BB6DF0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BC615E">
        <w:trPr>
          <w:trHeight w:val="454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07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919" w:type="dxa"/>
            <w:vAlign w:val="center"/>
          </w:tcPr>
          <w:p w:rsidR="007438E6" w:rsidRPr="0001459B" w:rsidRDefault="007438E6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1964">
              <w:rPr>
                <w:sz w:val="22"/>
                <w:szCs w:val="22"/>
              </w:rPr>
              <w:t>2.1</w:t>
            </w:r>
          </w:p>
        </w:tc>
      </w:tr>
      <w:tr w:rsidR="007438E6" w:rsidRPr="00135C40" w:rsidTr="00BC615E">
        <w:trPr>
          <w:trHeight w:val="454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07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9" w:type="dxa"/>
            <w:vAlign w:val="center"/>
          </w:tcPr>
          <w:p w:rsidR="007438E6" w:rsidRPr="0001459B" w:rsidRDefault="007438E6" w:rsidP="008854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85429">
              <w:rPr>
                <w:sz w:val="22"/>
                <w:szCs w:val="22"/>
                <w:lang w:val="en-US"/>
              </w:rPr>
              <w:t>3</w:t>
            </w:r>
            <w:r w:rsidR="00281964">
              <w:rPr>
                <w:sz w:val="22"/>
                <w:szCs w:val="22"/>
              </w:rPr>
              <w:t>.0</w:t>
            </w:r>
          </w:p>
        </w:tc>
      </w:tr>
      <w:tr w:rsidR="007438E6" w:rsidRPr="00135C40" w:rsidTr="00BC615E">
        <w:trPr>
          <w:trHeight w:val="454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07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919" w:type="dxa"/>
            <w:vAlign w:val="center"/>
          </w:tcPr>
          <w:p w:rsidR="007438E6" w:rsidRPr="009B02BF" w:rsidRDefault="007438E6" w:rsidP="00A31763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A31763">
              <w:rPr>
                <w:sz w:val="22"/>
                <w:szCs w:val="22"/>
              </w:rPr>
              <w:t>51</w:t>
            </w:r>
          </w:p>
        </w:tc>
      </w:tr>
      <w:tr w:rsidR="007438E6" w:rsidRPr="00135C40" w:rsidTr="00BC615E">
        <w:trPr>
          <w:trHeight w:val="454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07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9" w:type="dxa"/>
            <w:vAlign w:val="center"/>
          </w:tcPr>
          <w:p w:rsidR="007438E6" w:rsidRPr="00135C40" w:rsidRDefault="00281964" w:rsidP="00A3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 w:rsidR="00A31763">
              <w:rPr>
                <w:sz w:val="22"/>
                <w:szCs w:val="22"/>
              </w:rPr>
              <w:t>81</w:t>
            </w:r>
          </w:p>
        </w:tc>
      </w:tr>
      <w:tr w:rsidR="007438E6" w:rsidRPr="00135C40" w:rsidTr="00BC615E">
        <w:trPr>
          <w:trHeight w:val="454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07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919" w:type="dxa"/>
            <w:vAlign w:val="center"/>
          </w:tcPr>
          <w:p w:rsidR="007438E6" w:rsidRPr="00E4197E" w:rsidRDefault="00281964" w:rsidP="00A3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438E6">
              <w:rPr>
                <w:sz w:val="22"/>
                <w:szCs w:val="22"/>
              </w:rPr>
              <w:t>.</w:t>
            </w:r>
            <w:r w:rsidR="00A31763">
              <w:rPr>
                <w:sz w:val="22"/>
                <w:szCs w:val="22"/>
              </w:rPr>
              <w:t>45</w:t>
            </w:r>
          </w:p>
        </w:tc>
      </w:tr>
      <w:tr w:rsidR="007438E6" w:rsidRPr="00135C40" w:rsidTr="00BC615E">
        <w:trPr>
          <w:trHeight w:val="454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07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9" w:type="dxa"/>
            <w:vAlign w:val="center"/>
          </w:tcPr>
          <w:p w:rsidR="007438E6" w:rsidRPr="00E4197E" w:rsidRDefault="00A31763" w:rsidP="00A3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70</w:t>
            </w:r>
          </w:p>
        </w:tc>
      </w:tr>
      <w:tr w:rsidR="00022A11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022A11" w:rsidRPr="00E4197E" w:rsidRDefault="00BC615E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BC615E" w:rsidRDefault="00BC615E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BC615E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/час</w:t>
            </w:r>
          </w:p>
        </w:tc>
        <w:tc>
          <w:tcPr>
            <w:tcW w:w="2919" w:type="dxa"/>
            <w:vAlign w:val="center"/>
          </w:tcPr>
          <w:p w:rsidR="00022A11" w:rsidRPr="00E4197E" w:rsidRDefault="00BC615E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4400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BC615E" w:rsidRPr="00E4197E" w:rsidRDefault="00BC615E" w:rsidP="00BC6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BC615E" w:rsidRPr="00E4197E" w:rsidRDefault="00BC615E" w:rsidP="00BC615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919" w:type="dxa"/>
            <w:vAlign w:val="center"/>
          </w:tcPr>
          <w:p w:rsidR="00BC615E" w:rsidRPr="00E4197E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BC615E" w:rsidRPr="00135C40" w:rsidRDefault="00BC615E" w:rsidP="00BC6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ШхГхВ</w:t>
            </w:r>
          </w:p>
        </w:tc>
        <w:tc>
          <w:tcPr>
            <w:tcW w:w="1276" w:type="dxa"/>
            <w:vAlign w:val="center"/>
          </w:tcPr>
          <w:p w:rsidR="00BC615E" w:rsidRPr="00135C40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919" w:type="dxa"/>
            <w:vAlign w:val="center"/>
          </w:tcPr>
          <w:p w:rsidR="00BC615E" w:rsidRPr="00135C40" w:rsidRDefault="00A31763" w:rsidP="00A31763">
            <w:pPr>
              <w:jc w:val="center"/>
              <w:rPr>
                <w:sz w:val="22"/>
                <w:szCs w:val="22"/>
              </w:rPr>
            </w:pPr>
            <w:r w:rsidRPr="00A3176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8</w:t>
            </w:r>
            <w:r w:rsidRPr="00A31763">
              <w:rPr>
                <w:sz w:val="22"/>
                <w:szCs w:val="22"/>
              </w:rPr>
              <w:t>0×</w:t>
            </w:r>
            <w:r>
              <w:rPr>
                <w:sz w:val="22"/>
                <w:szCs w:val="22"/>
              </w:rPr>
              <w:t>3</w:t>
            </w:r>
            <w:r w:rsidRPr="00A31763">
              <w:rPr>
                <w:sz w:val="22"/>
                <w:szCs w:val="22"/>
              </w:rPr>
              <w:t>60×</w:t>
            </w:r>
            <w:r>
              <w:rPr>
                <w:sz w:val="22"/>
                <w:szCs w:val="22"/>
              </w:rPr>
              <w:t>79</w:t>
            </w:r>
            <w:r w:rsidRPr="00A31763">
              <w:rPr>
                <w:sz w:val="22"/>
                <w:szCs w:val="22"/>
              </w:rPr>
              <w:t>0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BC615E" w:rsidRPr="00E4197E" w:rsidRDefault="00BC615E" w:rsidP="00A31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блока</w:t>
            </w:r>
            <w:r w:rsidR="00A31763">
              <w:rPr>
                <w:sz w:val="22"/>
                <w:szCs w:val="22"/>
              </w:rPr>
              <w:t xml:space="preserve"> в упаковке</w:t>
            </w:r>
            <w:r>
              <w:rPr>
                <w:sz w:val="22"/>
                <w:szCs w:val="22"/>
              </w:rPr>
              <w:t>, ШхГхВ</w:t>
            </w:r>
          </w:p>
        </w:tc>
        <w:tc>
          <w:tcPr>
            <w:tcW w:w="1276" w:type="dxa"/>
            <w:vAlign w:val="center"/>
          </w:tcPr>
          <w:p w:rsidR="00BC615E" w:rsidRPr="00E4197E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919" w:type="dxa"/>
            <w:vAlign w:val="center"/>
          </w:tcPr>
          <w:p w:rsidR="00BC615E" w:rsidRPr="00E4197E" w:rsidRDefault="00A31763" w:rsidP="00BC615E">
            <w:pPr>
              <w:jc w:val="center"/>
              <w:rPr>
                <w:sz w:val="22"/>
                <w:szCs w:val="22"/>
              </w:rPr>
            </w:pPr>
            <w:r w:rsidRPr="00A31763">
              <w:rPr>
                <w:sz w:val="22"/>
                <w:szCs w:val="22"/>
              </w:rPr>
              <w:t>1023×563 ×973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BC615E" w:rsidRPr="00FD6217" w:rsidRDefault="00BC615E" w:rsidP="00A31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Вес нетто </w:t>
            </w:r>
          </w:p>
        </w:tc>
        <w:tc>
          <w:tcPr>
            <w:tcW w:w="1276" w:type="dxa"/>
            <w:vAlign w:val="center"/>
          </w:tcPr>
          <w:p w:rsidR="00BC615E" w:rsidRPr="00135C40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919" w:type="dxa"/>
            <w:vAlign w:val="center"/>
          </w:tcPr>
          <w:p w:rsidR="00BC615E" w:rsidRPr="009B02BF" w:rsidRDefault="00A31763" w:rsidP="00A3176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C615E" w:rsidRPr="00135C40" w:rsidRDefault="00BC615E" w:rsidP="00BC6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6" w:type="dxa"/>
            <w:vAlign w:val="center"/>
          </w:tcPr>
          <w:p w:rsidR="00BC615E" w:rsidRPr="0001459B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BC615E" w:rsidRPr="00135C40" w:rsidRDefault="00BC615E" w:rsidP="00BC615E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919" w:type="dxa"/>
            <w:vAlign w:val="center"/>
          </w:tcPr>
          <w:p w:rsidR="00BC615E" w:rsidRPr="00135C40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C615E" w:rsidRDefault="00BC615E" w:rsidP="00BC615E">
            <w:pPr>
              <w:rPr>
                <w:sz w:val="22"/>
                <w:szCs w:val="22"/>
              </w:rPr>
            </w:pPr>
          </w:p>
        </w:tc>
        <w:tc>
          <w:tcPr>
            <w:tcW w:w="2456" w:type="dxa"/>
            <w:vAlign w:val="center"/>
          </w:tcPr>
          <w:p w:rsidR="00BC615E" w:rsidRPr="0001459B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9" w:type="dxa"/>
            <w:vAlign w:val="center"/>
          </w:tcPr>
          <w:p w:rsidR="00BC615E" w:rsidRPr="007618BC" w:rsidRDefault="00BC615E" w:rsidP="00BC61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-20~27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BC615E" w:rsidRDefault="00BC615E" w:rsidP="00BC6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919" w:type="dxa"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BC615E" w:rsidRDefault="00BC615E" w:rsidP="00BC6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56" w:type="dxa"/>
            <w:vAlign w:val="center"/>
          </w:tcPr>
          <w:p w:rsidR="00BC615E" w:rsidRPr="0001459B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919" w:type="dxa"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2926" w:type="dxa"/>
            <w:gridSpan w:val="2"/>
            <w:vMerge/>
            <w:vAlign w:val="center"/>
          </w:tcPr>
          <w:p w:rsidR="00BC615E" w:rsidRDefault="00BC615E" w:rsidP="00BC615E">
            <w:pPr>
              <w:rPr>
                <w:sz w:val="22"/>
                <w:szCs w:val="22"/>
              </w:rPr>
            </w:pPr>
          </w:p>
        </w:tc>
        <w:tc>
          <w:tcPr>
            <w:tcW w:w="2456" w:type="dxa"/>
            <w:vAlign w:val="center"/>
          </w:tcPr>
          <w:p w:rsidR="00BC615E" w:rsidRPr="0001459B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9" w:type="dxa"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BC615E" w:rsidRPr="00135C40" w:rsidTr="00BC615E">
        <w:trPr>
          <w:trHeight w:val="454"/>
          <w:jc w:val="center"/>
        </w:trPr>
        <w:tc>
          <w:tcPr>
            <w:tcW w:w="5382" w:type="dxa"/>
            <w:gridSpan w:val="3"/>
            <w:vAlign w:val="center"/>
          </w:tcPr>
          <w:p w:rsidR="00BC615E" w:rsidRDefault="00BC615E" w:rsidP="00BC6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Хладагент/масса</w:t>
            </w:r>
          </w:p>
        </w:tc>
        <w:tc>
          <w:tcPr>
            <w:tcW w:w="1276" w:type="dxa"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-/кг</w:t>
            </w:r>
          </w:p>
        </w:tc>
        <w:tc>
          <w:tcPr>
            <w:tcW w:w="2919" w:type="dxa"/>
            <w:vAlign w:val="center"/>
          </w:tcPr>
          <w:p w:rsidR="00BC615E" w:rsidRPr="0018633F" w:rsidRDefault="00BC615E" w:rsidP="00A31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>
              <w:rPr>
                <w:sz w:val="22"/>
                <w:szCs w:val="22"/>
              </w:rPr>
              <w:t>/</w:t>
            </w:r>
            <w:r w:rsidR="00A3176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A31763">
              <w:rPr>
                <w:sz w:val="22"/>
                <w:szCs w:val="22"/>
              </w:rPr>
              <w:t>0</w:t>
            </w:r>
          </w:p>
        </w:tc>
      </w:tr>
      <w:tr w:rsidR="00BC615E" w:rsidRPr="00135C40" w:rsidTr="00BC615E">
        <w:trPr>
          <w:trHeight w:val="567"/>
          <w:jc w:val="center"/>
        </w:trPr>
        <w:tc>
          <w:tcPr>
            <w:tcW w:w="5382" w:type="dxa"/>
            <w:gridSpan w:val="3"/>
            <w:vAlign w:val="center"/>
          </w:tcPr>
          <w:p w:rsidR="00BC615E" w:rsidRDefault="00BC615E" w:rsidP="00BC6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BC615E" w:rsidRDefault="00BC615E" w:rsidP="00BC615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19" w:type="dxa"/>
            <w:vAlign w:val="center"/>
          </w:tcPr>
          <w:p w:rsidR="00BC615E" w:rsidRPr="000246D9" w:rsidRDefault="00BC615E" w:rsidP="00BC615E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Pr="00454164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B6DF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C615E" w:rsidRDefault="00BC615E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C615E" w:rsidRDefault="00BC615E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C615E" w:rsidRDefault="00BC615E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C615E" w:rsidRDefault="00BC615E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BC615E" w:rsidRPr="00454164" w:rsidRDefault="00BC615E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707215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702C4A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348CAAFC" wp14:editId="73107B81">
            <wp:extent cx="5342751" cy="291812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48634" cy="29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D56" w:rsidRDefault="00702C4A" w:rsidP="00702C4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963245" cy="771277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517" cy="782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C4A" w:rsidRPr="000A36F3" w:rsidRDefault="00702C4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02C4A" w:rsidRPr="00A226C8" w:rsidRDefault="00702C4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702C4A" w:rsidRDefault="00C47F87" w:rsidP="000A36F3">
      <w:pPr>
        <w:pStyle w:val="2"/>
        <w:ind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157072156"/>
      <w:r w:rsidRPr="00702C4A">
        <w:rPr>
          <w:rFonts w:ascii="Times New Roman" w:hAnsi="Times New Roman" w:cs="Times New Roman"/>
          <w:b/>
          <w:color w:val="auto"/>
          <w:sz w:val="24"/>
          <w:szCs w:val="24"/>
        </w:rPr>
        <w:t>2.2 Маркировка</w:t>
      </w:r>
      <w:bookmarkEnd w:id="9"/>
      <w:r w:rsidRPr="00702C4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8D7EDF" w:rsidRDefault="001D590D" w:rsidP="008D7E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  <w:r w:rsidR="00BC615E">
              <w:rPr>
                <w:sz w:val="22"/>
                <w:szCs w:val="22"/>
              </w:rPr>
              <w:t xml:space="preserve"> отверстий шасси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BC615E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C615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15E" w:rsidRDefault="00BC615E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5E" w:rsidRDefault="00BC615E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Угловой соединитель фреонопровода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15E" w:rsidRDefault="00BC615E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BC615E" w:rsidRDefault="00BC615E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702C4A" w:rsidRDefault="00702C4A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ED8FA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33C63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39C05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E05426">
        <w:rPr>
          <w:sz w:val="22"/>
          <w:szCs w:val="22"/>
        </w:rPr>
        <w:t>KGV121U1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D7EDF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37DB1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BCC8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2472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765C6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8D7EDF" w:rsidRPr="004158E2">
        <w:rPr>
          <w:sz w:val="22"/>
          <w:szCs w:val="22"/>
        </w:rPr>
        <w:t>типа:</w:t>
      </w:r>
      <w:r w:rsidR="008D7EDF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E05426">
        <w:rPr>
          <w:sz w:val="22"/>
          <w:szCs w:val="22"/>
        </w:rPr>
        <w:t>KGV121U1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702C4A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702C4A">
      <w:pPr>
        <w:spacing w:before="34" w:line="288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702C4A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8D7EDF" w:rsidRPr="007C358C">
        <w:rPr>
          <w:rFonts w:ascii="Times New Roman" w:hAnsi="Times New Roman"/>
        </w:rPr>
        <w:t>оборудования</w:t>
      </w:r>
      <w:r w:rsidR="008D7EDF">
        <w:rPr>
          <w:rFonts w:ascii="Times New Roman" w:hAnsi="Times New Roman"/>
        </w:rPr>
        <w:t xml:space="preserve"> </w:t>
      </w:r>
      <w:r w:rsidR="008D7EDF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702C4A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702C4A">
      <w:pPr>
        <w:spacing w:line="288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702C4A">
      <w:pPr>
        <w:spacing w:line="288" w:lineRule="auto"/>
        <w:ind w:firstLine="709"/>
        <w:jc w:val="both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702C4A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lastRenderedPageBreak/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702C4A">
      <w:pPr>
        <w:pStyle w:val="af3"/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702C4A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702C4A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702C4A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702C4A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702C4A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702C4A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702C4A">
      <w:pPr>
        <w:pStyle w:val="af3"/>
        <w:numPr>
          <w:ilvl w:val="0"/>
          <w:numId w:val="40"/>
        </w:numPr>
        <w:tabs>
          <w:tab w:val="left" w:pos="1260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702C4A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702C4A">
      <w:pPr>
        <w:pStyle w:val="af3"/>
        <w:tabs>
          <w:tab w:val="left" w:pos="1134"/>
        </w:tabs>
        <w:spacing w:line="288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702C4A">
      <w:pPr>
        <w:pStyle w:val="af3"/>
        <w:tabs>
          <w:tab w:val="left" w:pos="1260"/>
        </w:tabs>
        <w:spacing w:after="0" w:line="288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702C4A" w:rsidRDefault="00702C4A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 xml:space="preserve">в таблице </w:t>
      </w:r>
      <w:r w:rsidR="008D666F">
        <w:rPr>
          <w:sz w:val="22"/>
          <w:szCs w:val="22"/>
        </w:rPr>
        <w:t xml:space="preserve">5 </w:t>
      </w:r>
      <w:r w:rsidR="008D666F" w:rsidRPr="009E2796">
        <w:rPr>
          <w:sz w:val="22"/>
          <w:szCs w:val="22"/>
        </w:rPr>
        <w:t>явления</w:t>
      </w:r>
      <w:r w:rsidRPr="009E2796">
        <w:rPr>
          <w:sz w:val="22"/>
          <w:szCs w:val="22"/>
        </w:rPr>
        <w:t xml:space="preserve">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6E370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6E370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666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3"/>
      <w:footerReference w:type="first" r:id="rId24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763" w:rsidRDefault="00A31763">
      <w:r>
        <w:separator/>
      </w:r>
    </w:p>
  </w:endnote>
  <w:endnote w:type="continuationSeparator" w:id="0">
    <w:p w:rsidR="00A31763" w:rsidRDefault="00A31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763" w:rsidRDefault="00A3176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1763" w:rsidRDefault="00A3176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763" w:rsidRDefault="00A317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31763" w:rsidRDefault="00A317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31763" w:rsidRDefault="00A317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31763" w:rsidRDefault="00A3176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763" w:rsidRDefault="00A3176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763" w:rsidRDefault="00A317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Pr="00227DAA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KGV121U1.ПС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Pr="00ED1531" w:rsidRDefault="00A3176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176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Pr="00ED1531" w:rsidRDefault="00A317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1763" w:rsidRPr="00C67A09" w:rsidRDefault="00A3176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31763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A31763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A31763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A31763" w:rsidRPr="00B465BD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KGV121U1</w:t>
                              </w:r>
                            </w:p>
                            <w:p w:rsidR="00A31763" w:rsidRPr="00B465BD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31763" w:rsidRPr="00613EFB" w:rsidRDefault="00A3176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31763" w:rsidRPr="00227DAA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KGV121U1.ПС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31763" w:rsidRPr="00ED1531" w:rsidRDefault="00A3176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8176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31763" w:rsidRPr="00ED1531" w:rsidRDefault="00A317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31763" w:rsidRPr="00C67A09" w:rsidRDefault="00A3176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31763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A31763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A31763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A31763" w:rsidRPr="00B465BD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KGV121U1</w:t>
                        </w:r>
                      </w:p>
                      <w:p w:rsidR="00A31763" w:rsidRPr="00B465BD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31763" w:rsidRPr="00613EFB" w:rsidRDefault="00A3176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763" w:rsidRDefault="00A3176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Pr="00AF301F" w:rsidRDefault="00A317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176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Pr="00227DAA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KGV121U1.ПС</w:t>
                              </w:r>
                            </w:p>
                            <w:p w:rsidR="00A31763" w:rsidRPr="00C23BB2" w:rsidRDefault="00A3176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31763" w:rsidRPr="00EC2FF5" w:rsidRDefault="00A3176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31763" w:rsidRPr="00AF301F" w:rsidRDefault="00A317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176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31763" w:rsidRPr="00227DAA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KGV121U1.ПС</w:t>
                        </w:r>
                      </w:p>
                      <w:p w:rsidR="00A31763" w:rsidRPr="00C23BB2" w:rsidRDefault="00A3176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31763" w:rsidRPr="00EC2FF5" w:rsidRDefault="00A3176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763" w:rsidRDefault="00A3176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Default="00A3176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Pr="00AF301F" w:rsidRDefault="00A3176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8176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31763" w:rsidRPr="00227DAA" w:rsidRDefault="00A3176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KGV121U1.ПС</w:t>
                              </w:r>
                            </w:p>
                            <w:p w:rsidR="00A31763" w:rsidRPr="00227DAA" w:rsidRDefault="00A3176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31763" w:rsidRDefault="00A3176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31763" w:rsidRPr="00AF301F" w:rsidRDefault="00A3176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8176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31763" w:rsidRPr="00227DAA" w:rsidRDefault="00A3176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KGV121U1.ПС</w:t>
                        </w:r>
                      </w:p>
                      <w:p w:rsidR="00A31763" w:rsidRPr="00227DAA" w:rsidRDefault="00A3176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763" w:rsidRDefault="00A31763">
      <w:r>
        <w:separator/>
      </w:r>
    </w:p>
  </w:footnote>
  <w:footnote w:type="continuationSeparator" w:id="0">
    <w:p w:rsidR="00A31763" w:rsidRDefault="00A31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763" w:rsidRDefault="00A3176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1763" w:rsidRDefault="00A3176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6253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37ECD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1964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E5A26"/>
    <w:rsid w:val="003F28A1"/>
    <w:rsid w:val="004009B4"/>
    <w:rsid w:val="004060F5"/>
    <w:rsid w:val="004106D7"/>
    <w:rsid w:val="00412A5B"/>
    <w:rsid w:val="004158E2"/>
    <w:rsid w:val="00425D15"/>
    <w:rsid w:val="00437185"/>
    <w:rsid w:val="00441553"/>
    <w:rsid w:val="004460D3"/>
    <w:rsid w:val="004502D6"/>
    <w:rsid w:val="00454164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258F"/>
    <w:rsid w:val="005346A2"/>
    <w:rsid w:val="005402E9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3700"/>
    <w:rsid w:val="006E54B4"/>
    <w:rsid w:val="006E631E"/>
    <w:rsid w:val="006F412D"/>
    <w:rsid w:val="00702C4A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5429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D666F"/>
    <w:rsid w:val="008D7EDF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1763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E634A"/>
    <w:rsid w:val="00AE6F4B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EF5"/>
    <w:rsid w:val="00B67172"/>
    <w:rsid w:val="00B713E6"/>
    <w:rsid w:val="00B757EC"/>
    <w:rsid w:val="00B81764"/>
    <w:rsid w:val="00B853CA"/>
    <w:rsid w:val="00B868D9"/>
    <w:rsid w:val="00B91183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C615E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5426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54227A00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71B19-D473-461F-9F59-B2A2F4F6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C7174D2A</Template>
  <TotalTime>50</TotalTime>
  <Pages>25</Pages>
  <Words>3790</Words>
  <Characters>21608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2026-01-12T10:13:00Z</dcterms:created>
  <dcterms:modified xsi:type="dcterms:W3CDTF">2026-01-13T08:04:00Z</dcterms:modified>
</cp:coreProperties>
</file>