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6529B">
              <w:rPr>
                <w:b/>
                <w:szCs w:val="28"/>
                <w:lang w:val="en-US"/>
              </w:rPr>
              <w:t>KGV</w:t>
            </w:r>
            <w:r w:rsidR="00B6529B" w:rsidRPr="00B6529B">
              <w:rPr>
                <w:b/>
                <w:szCs w:val="28"/>
              </w:rPr>
              <w:t>140</w:t>
            </w:r>
            <w:r w:rsidR="00B6529B">
              <w:rPr>
                <w:b/>
                <w:szCs w:val="28"/>
                <w:lang w:val="en-US"/>
              </w:rPr>
              <w:t>U</w:t>
            </w:r>
            <w:r w:rsidR="00B6529B" w:rsidRPr="00B6529B">
              <w:rPr>
                <w:b/>
                <w:szCs w:val="28"/>
              </w:rPr>
              <w:t>3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B6529B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KGV140U3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</w:t>
      </w:r>
      <w:r w:rsidR="007C7BE4">
        <w:rPr>
          <w:sz w:val="22"/>
          <w:szCs w:val="22"/>
        </w:rPr>
        <w:t>5</w:t>
      </w:r>
    </w:p>
    <w:p w:rsidR="00CD6BE8" w:rsidRPr="005D1D0D" w:rsidRDefault="00CD6BE8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91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B6529B">
        <w:rPr>
          <w:sz w:val="22"/>
          <w:szCs w:val="22"/>
        </w:rPr>
        <w:t>KGV140U3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837D29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B6529B" w:rsidP="00837D2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KGV140U3</w:t>
            </w:r>
          </w:p>
        </w:tc>
      </w:tr>
      <w:tr w:rsidR="005D1D0D" w:rsidRPr="00CC2C20" w:rsidTr="00837D29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B6529B" w:rsidP="00837D2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KGV140U3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837D2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837D29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7C7BE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C7BE4">
              <w:rPr>
                <w:sz w:val="22"/>
                <w:szCs w:val="22"/>
              </w:rPr>
              <w:t>5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837D29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837D29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5D1D0D" w:rsidRPr="007C7BE4" w:rsidTr="00837D29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837D29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837D29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7C7BE4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837D2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837D29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07214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B6529B">
        <w:rPr>
          <w:sz w:val="22"/>
          <w:szCs w:val="22"/>
        </w:rPr>
        <w:t>KGV140U3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CD31DA">
        <w:rPr>
          <w:sz w:val="22"/>
          <w:szCs w:val="22"/>
        </w:rPr>
        <w:t>применён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3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9666FE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2.1.4 </w:t>
      </w:r>
      <w:r w:rsidR="00D75381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5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01459B" w:rsidRDefault="007438E6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4542D">
              <w:rPr>
                <w:sz w:val="22"/>
                <w:szCs w:val="22"/>
              </w:rPr>
              <w:t>4.0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01459B" w:rsidRDefault="007438E6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4542D">
              <w:rPr>
                <w:sz w:val="22"/>
                <w:szCs w:val="22"/>
              </w:rPr>
              <w:t>6.5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C4542D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C4542D">
              <w:rPr>
                <w:sz w:val="22"/>
                <w:szCs w:val="22"/>
              </w:rPr>
              <w:t>90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35C40" w:rsidRDefault="00C4542D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E4197E" w:rsidRDefault="00C4542D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59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E4197E" w:rsidRDefault="00C4542D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3956FF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3956FF" w:rsidRPr="00135C40" w:rsidRDefault="003956FF" w:rsidP="00395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3956FF" w:rsidRPr="00135C40" w:rsidRDefault="003956FF" w:rsidP="00395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3956FF" w:rsidRPr="00135C40" w:rsidRDefault="003956FF" w:rsidP="00395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900х340х1345</w:t>
            </w:r>
          </w:p>
        </w:tc>
      </w:tr>
      <w:tr w:rsidR="003956FF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3956FF" w:rsidRPr="00E4197E" w:rsidRDefault="003956FF" w:rsidP="00395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ШхГхВ</w:t>
            </w:r>
          </w:p>
        </w:tc>
        <w:tc>
          <w:tcPr>
            <w:tcW w:w="1276" w:type="dxa"/>
            <w:vAlign w:val="center"/>
          </w:tcPr>
          <w:p w:rsidR="003956FF" w:rsidRPr="00E4197E" w:rsidRDefault="003956FF" w:rsidP="00395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3956FF" w:rsidRPr="00E4197E" w:rsidRDefault="003956FF" w:rsidP="00395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998х458х1500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02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122/132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C4542D" w:rsidRDefault="007618BC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C4542D">
              <w:rPr>
                <w:sz w:val="22"/>
                <w:szCs w:val="22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Default="00C4542D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7618BC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4542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C4542D">
              <w:rPr>
                <w:sz w:val="22"/>
                <w:szCs w:val="22"/>
              </w:rPr>
              <w:t>88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18633F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/3.3</w:t>
            </w:r>
          </w:p>
        </w:tc>
      </w:tr>
      <w:tr w:rsidR="00891BE9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91BE9" w:rsidRDefault="00891BE9" w:rsidP="00891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891BE9" w:rsidRDefault="00891BE9" w:rsidP="00891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891BE9" w:rsidRPr="000246D9" w:rsidRDefault="00891BE9" w:rsidP="00891BE9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  <w:lang w:val="en-US"/>
        </w:rPr>
      </w:pPr>
    </w:p>
    <w:p w:rsidR="00BB6DF0" w:rsidRPr="00BB6DF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  <w:lang w:val="en-US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4"/>
      <w:bookmarkStart w:id="7" w:name="_GoBack"/>
      <w:bookmarkEnd w:id="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6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3956FF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62195" cy="4897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195" cy="48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FA709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FA709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1D165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8EC8D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C4B7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B6529B">
        <w:rPr>
          <w:sz w:val="22"/>
          <w:szCs w:val="22"/>
        </w:rPr>
        <w:t>KGV140U3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2B1F3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DD36B9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D3C87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B7601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B6529B">
        <w:rPr>
          <w:sz w:val="22"/>
          <w:szCs w:val="22"/>
        </w:rPr>
        <w:t>KGV140U3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>в таблице 5</w:t>
      </w:r>
      <w:r w:rsidR="00C84C98">
        <w:rPr>
          <w:sz w:val="22"/>
          <w:szCs w:val="22"/>
        </w:rPr>
        <w:t xml:space="preserve"> 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FA7093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FA7093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54" w:name="_Ref67952255"/>
    </w:p>
    <w:bookmarkEnd w:id="54"/>
    <w:bookmarkEnd w:id="53"/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D5D" w:rsidRDefault="00293D5D">
      <w:r>
        <w:separator/>
      </w:r>
    </w:p>
  </w:endnote>
  <w:endnote w:type="continuationSeparator" w:id="0">
    <w:p w:rsidR="00293D5D" w:rsidRDefault="00293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D5D" w:rsidRDefault="00293D5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B6529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KGV140U3</w:t>
                              </w:r>
                              <w:r w:rsidR="00293D5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293D5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ED1531" w:rsidRDefault="00293D5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91BE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ED1531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Pr="00C67A09" w:rsidRDefault="00293D5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293D5D" w:rsidRPr="00B465BD" w:rsidRDefault="00B6529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KGV140U3</w:t>
                              </w:r>
                            </w:p>
                            <w:p w:rsidR="00293D5D" w:rsidRPr="00B465B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93D5D" w:rsidRPr="00613EFB" w:rsidRDefault="00293D5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93D5D" w:rsidRPr="00227DAA" w:rsidRDefault="00B6529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KGV140U3</w:t>
                        </w:r>
                        <w:r w:rsidR="00293D5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293D5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93D5D" w:rsidRPr="00ED1531" w:rsidRDefault="00293D5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91BE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93D5D" w:rsidRPr="00ED1531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93D5D" w:rsidRPr="00C67A09" w:rsidRDefault="00293D5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293D5D" w:rsidRPr="00B465BD" w:rsidRDefault="00B6529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KGV140U3</w:t>
                        </w:r>
                      </w:p>
                      <w:p w:rsidR="00293D5D" w:rsidRPr="00B465B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93D5D" w:rsidRPr="00613EFB" w:rsidRDefault="00293D5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AF301F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91BE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B6529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KGV140U3</w:t>
                              </w:r>
                              <w:r w:rsidR="00293D5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293D5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93D5D" w:rsidRPr="00C23BB2" w:rsidRDefault="00293D5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93D5D" w:rsidRPr="00EC2FF5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93D5D" w:rsidRPr="00AF301F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91BE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93D5D" w:rsidRPr="00227DAA" w:rsidRDefault="00B6529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KGV140U3</w:t>
                        </w:r>
                        <w:r w:rsidR="00293D5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293D5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93D5D" w:rsidRPr="00C23BB2" w:rsidRDefault="00293D5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93D5D" w:rsidRPr="00EC2FF5" w:rsidRDefault="00293D5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AF301F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91BE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B6529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KGV140U3</w:t>
                              </w:r>
                              <w:r w:rsidR="00293D5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293D5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93D5D" w:rsidRPr="00227DAA" w:rsidRDefault="00293D5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93D5D" w:rsidRPr="00AF301F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91BE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93D5D" w:rsidRPr="00227DAA" w:rsidRDefault="00B6529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KGV140U3</w:t>
                        </w:r>
                        <w:r w:rsidR="00293D5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293D5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93D5D" w:rsidRPr="00227DAA" w:rsidRDefault="00293D5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D5D" w:rsidRDefault="00293D5D">
      <w:r>
        <w:separator/>
      </w:r>
    </w:p>
  </w:footnote>
  <w:footnote w:type="continuationSeparator" w:id="0">
    <w:p w:rsidR="00293D5D" w:rsidRDefault="00293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D5D" w:rsidRDefault="00293D5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56FF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C7BE4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749B"/>
    <w:rsid w:val="008903A5"/>
    <w:rsid w:val="00891BE9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29B"/>
    <w:rsid w:val="00B65EF5"/>
    <w:rsid w:val="00B67172"/>
    <w:rsid w:val="00B713E6"/>
    <w:rsid w:val="00B757EC"/>
    <w:rsid w:val="00B853CA"/>
    <w:rsid w:val="00B868D9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542D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31DA"/>
    <w:rsid w:val="00CD52C4"/>
    <w:rsid w:val="00CD6BE8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8537D-AE98-4B7E-A7F8-F47D93DC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1A24D9C6</Template>
  <TotalTime>6</TotalTime>
  <Pages>26</Pages>
  <Words>3757</Words>
  <Characters>21417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2024-12-17T10:38:00Z</dcterms:created>
  <dcterms:modified xsi:type="dcterms:W3CDTF">2025-04-15T13:37:00Z</dcterms:modified>
</cp:coreProperties>
</file>