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AE6F4B">
              <w:rPr>
                <w:b/>
                <w:szCs w:val="28"/>
                <w:lang w:val="en-US"/>
              </w:rPr>
              <w:t>KGV</w:t>
            </w:r>
            <w:r w:rsidR="00AE6F4B" w:rsidRPr="00EE0190">
              <w:rPr>
                <w:b/>
                <w:szCs w:val="28"/>
              </w:rPr>
              <w:t>160</w:t>
            </w:r>
            <w:r w:rsidR="00AE6F4B">
              <w:rPr>
                <w:b/>
                <w:szCs w:val="28"/>
                <w:lang w:val="en-US"/>
              </w:rPr>
              <w:t>U</w:t>
            </w:r>
            <w:r w:rsidR="00AE6F4B" w:rsidRPr="00EE0190">
              <w:rPr>
                <w:b/>
                <w:szCs w:val="28"/>
              </w:rPr>
              <w:t>1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AE6F4B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KGV160U1</w:t>
            </w:r>
            <w:r w:rsidR="00AA13B5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5D1D0D" w:rsidP="005D1D0D">
      <w:pPr>
        <w:spacing w:line="360" w:lineRule="auto"/>
        <w:jc w:val="center"/>
        <w:rPr>
          <w:sz w:val="22"/>
          <w:szCs w:val="22"/>
        </w:rPr>
      </w:pPr>
      <w:r w:rsidRPr="005D1D0D">
        <w:rPr>
          <w:sz w:val="22"/>
          <w:szCs w:val="22"/>
        </w:rPr>
        <w:t>202</w:t>
      </w:r>
      <w:r w:rsidR="00EE0190">
        <w:rPr>
          <w:sz w:val="22"/>
          <w:szCs w:val="22"/>
        </w:rPr>
        <w:t>5</w:t>
      </w:r>
    </w:p>
    <w:p w:rsidR="006E3700" w:rsidRPr="005D1D0D" w:rsidRDefault="006E3700" w:rsidP="005D1D0D">
      <w:pPr>
        <w:spacing w:line="360" w:lineRule="auto"/>
        <w:jc w:val="center"/>
        <w:rPr>
          <w:sz w:val="22"/>
          <w:szCs w:val="22"/>
        </w:rPr>
      </w:pPr>
    </w:p>
    <w:p w:rsidR="00810B70" w:rsidRPr="000A36F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0A36F3">
        <w:rPr>
          <w:b/>
          <w:sz w:val="22"/>
          <w:szCs w:val="22"/>
        </w:rPr>
        <w:lastRenderedPageBreak/>
        <w:t>СОДЕРЖАНИЕ</w:t>
      </w:r>
    </w:p>
    <w:p w:rsidR="000A36F3" w:rsidRPr="000A36F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A36F3">
        <w:rPr>
          <w:sz w:val="22"/>
          <w:szCs w:val="22"/>
        </w:rPr>
        <w:fldChar w:fldCharType="begin"/>
      </w:r>
      <w:r w:rsidRPr="000A36F3">
        <w:rPr>
          <w:sz w:val="22"/>
          <w:szCs w:val="22"/>
        </w:rPr>
        <w:instrText xml:space="preserve"> TOC \o "1-3" \h \z \u </w:instrText>
      </w:r>
      <w:r w:rsidRPr="000A36F3">
        <w:rPr>
          <w:sz w:val="22"/>
          <w:szCs w:val="22"/>
        </w:rPr>
        <w:fldChar w:fldCharType="separate"/>
      </w:r>
      <w:hyperlink w:anchor="_Toc15707214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49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0" w:history="1">
        <w:r w:rsidR="000A36F3" w:rsidRPr="000A36F3">
          <w:rPr>
            <w:rStyle w:val="ad"/>
            <w:noProof/>
            <w:sz w:val="22"/>
            <w:szCs w:val="22"/>
          </w:rPr>
          <w:t>2.1.1 Описание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1" w:history="1">
        <w:r w:rsidR="000A36F3" w:rsidRPr="000A36F3">
          <w:rPr>
            <w:rStyle w:val="ad"/>
            <w:noProof/>
            <w:sz w:val="22"/>
            <w:szCs w:val="22"/>
          </w:rPr>
          <w:t>2.1.2 Принцип работы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2" w:history="1">
        <w:r w:rsidR="000A36F3" w:rsidRPr="000A36F3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3" w:history="1">
        <w:r w:rsidR="000A36F3" w:rsidRPr="000A36F3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4" w:history="1">
        <w:r w:rsidR="000A36F3" w:rsidRPr="000A36F3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5" w:history="1">
        <w:r w:rsidR="000A36F3" w:rsidRPr="000A36F3">
          <w:rPr>
            <w:rStyle w:val="ad"/>
            <w:noProof/>
            <w:sz w:val="22"/>
            <w:szCs w:val="22"/>
          </w:rPr>
          <w:t>2.1.6 Чертеж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6" w:history="1">
        <w:r w:rsidR="000A36F3" w:rsidRPr="000A36F3">
          <w:rPr>
            <w:rStyle w:val="ad"/>
            <w:noProof/>
            <w:sz w:val="22"/>
            <w:szCs w:val="22"/>
          </w:rPr>
          <w:t>2.2 Маркировка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3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КОМПЛЕКТНОСТЬ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4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10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9" w:history="1">
        <w:r w:rsidR="000A36F3" w:rsidRPr="000A36F3">
          <w:rPr>
            <w:rStyle w:val="ad"/>
            <w:b/>
            <w:noProof/>
            <w:sz w:val="22"/>
            <w:szCs w:val="22"/>
          </w:rPr>
          <w:t>5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КОНСЕРВАЦИЯ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11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0" w:history="1">
        <w:r w:rsidR="000A36F3" w:rsidRPr="000A36F3">
          <w:rPr>
            <w:rStyle w:val="ad"/>
            <w:b/>
            <w:noProof/>
            <w:sz w:val="22"/>
            <w:szCs w:val="22"/>
          </w:rPr>
          <w:t>6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12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1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7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2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8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3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9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4" w:history="1">
        <w:r w:rsidR="000A36F3" w:rsidRPr="000A36F3">
          <w:rPr>
            <w:rStyle w:val="ad"/>
            <w:noProof/>
            <w:sz w:val="22"/>
            <w:szCs w:val="22"/>
          </w:rPr>
          <w:t>9.1 Общие требования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5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10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6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9B7D3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0A36F3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AE6F4B">
        <w:rPr>
          <w:sz w:val="22"/>
          <w:szCs w:val="22"/>
        </w:rPr>
        <w:t>KGV160U1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7072148"/>
      <w:r w:rsidRPr="00985AEE">
        <w:rPr>
          <w:b/>
          <w:szCs w:val="28"/>
        </w:rPr>
        <w:t>ОСНОВНЫЕ СВЕДЕНИЯ ОБ ИЗДЕЛИИ</w:t>
      </w:r>
      <w:bookmarkEnd w:id="0"/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D1D0D">
        <w:rPr>
          <w:sz w:val="22"/>
          <w:szCs w:val="22"/>
        </w:rPr>
        <w:t>Основные сведения об изделии приведены в таблице 1.</w:t>
      </w:r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5D1D0D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5D1D0D" w:rsidRPr="00E85869" w:rsidRDefault="005D1D0D" w:rsidP="005D1D0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5D1D0D" w:rsidRPr="00CC2C20" w:rsidTr="006E3700">
        <w:trPr>
          <w:trHeight w:val="391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AE6F4B" w:rsidP="006E370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KGV160U1</w:t>
            </w:r>
          </w:p>
        </w:tc>
      </w:tr>
      <w:tr w:rsidR="005D1D0D" w:rsidRPr="00CC2C20" w:rsidTr="006E3700">
        <w:trPr>
          <w:trHeight w:val="399"/>
        </w:trPr>
        <w:tc>
          <w:tcPr>
            <w:tcW w:w="2518" w:type="dxa"/>
            <w:vAlign w:val="center"/>
          </w:tcPr>
          <w:p w:rsidR="005D1D0D" w:rsidRPr="00CA105D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AE6F4B" w:rsidP="006E370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KGV160U1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5D1D0D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6E370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5D1D0D" w:rsidRPr="00CC2C20" w:rsidTr="006E3700">
        <w:trPr>
          <w:trHeight w:val="409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EE019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E0190">
              <w:rPr>
                <w:sz w:val="22"/>
                <w:szCs w:val="22"/>
              </w:rPr>
              <w:t>5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FE7CD1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5D1D0D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5D1D0D" w:rsidRPr="00CC2C20" w:rsidRDefault="00FE7CD1" w:rsidP="00FE7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D1D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5D1D0D" w:rsidRPr="00CC2C20" w:rsidTr="006E3700">
        <w:trPr>
          <w:trHeight w:val="492"/>
        </w:trPr>
        <w:tc>
          <w:tcPr>
            <w:tcW w:w="2518" w:type="dxa"/>
            <w:vAlign w:val="center"/>
          </w:tcPr>
          <w:p w:rsidR="005D1D0D" w:rsidRPr="0045388E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5D1D0D" w:rsidRDefault="005D1D0D" w:rsidP="006E370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5D1D0D" w:rsidRPr="00B73847" w:rsidRDefault="005D1D0D" w:rsidP="006E370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5D1D0D" w:rsidRPr="00B73847" w:rsidRDefault="005D1D0D" w:rsidP="006E370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D1D0D" w:rsidRDefault="005D1D0D" w:rsidP="006E370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5D1D0D" w:rsidRPr="00AC70FB" w:rsidRDefault="005D1D0D" w:rsidP="006E3700">
            <w:pPr>
              <w:pStyle w:val="21"/>
              <w:rPr>
                <w:sz w:val="22"/>
                <w:szCs w:val="22"/>
              </w:rPr>
            </w:pPr>
            <w:r w:rsidRPr="001306CA">
              <w:rPr>
                <w:sz w:val="22"/>
                <w:szCs w:val="22"/>
              </w:rPr>
              <w:t>ЕАЭС N RU Д-CN.</w:t>
            </w:r>
            <w:r>
              <w:rPr>
                <w:sz w:val="22"/>
                <w:szCs w:val="22"/>
              </w:rPr>
              <w:t>АД65</w:t>
            </w:r>
            <w:r w:rsidRPr="001306C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07298/20 (срок действия от 28.02.2020 до 27.02.2025)</w:t>
            </w:r>
          </w:p>
        </w:tc>
      </w:tr>
      <w:tr w:rsidR="005D1D0D" w:rsidRPr="009B7D3F" w:rsidTr="006E3700">
        <w:trPr>
          <w:trHeight w:val="492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5D1D0D" w:rsidRPr="008E1213" w:rsidRDefault="005D1D0D" w:rsidP="006E3700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6E3700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D1D0D" w:rsidRPr="009B7D3F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D1D0D" w:rsidRPr="00514A8E" w:rsidRDefault="005D1D0D" w:rsidP="006E3700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5D1D0D" w:rsidRPr="003A4727" w:rsidRDefault="005D1D0D" w:rsidP="006E3700">
            <w:pPr>
              <w:jc w:val="center"/>
              <w:rPr>
                <w:sz w:val="22"/>
                <w:szCs w:val="22"/>
                <w:highlight w:val="yellow"/>
              </w:rPr>
            </w:pPr>
            <w:r w:rsidRPr="003A4727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D1D0D" w:rsidRPr="00CC2C20" w:rsidTr="006E3700">
        <w:trPr>
          <w:trHeight w:val="2441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5D1D0D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D1D0D" w:rsidRPr="003F28A1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D1D0D" w:rsidRPr="00CC2C20" w:rsidRDefault="005D1D0D" w:rsidP="006E3700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57072149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0A36F3" w:rsidRDefault="00810B70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157072150"/>
      <w:r w:rsidRPr="000A36F3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A36F3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2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E6F4B">
        <w:rPr>
          <w:sz w:val="22"/>
          <w:szCs w:val="22"/>
        </w:rPr>
        <w:t>KGV160U1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904E98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 w:rsidR="00032E79">
        <w:rPr>
          <w:sz w:val="22"/>
          <w:szCs w:val="22"/>
        </w:rPr>
        <w:t xml:space="preserve">мультизональная </w:t>
      </w:r>
      <w:r w:rsidR="00297BFA">
        <w:rPr>
          <w:sz w:val="22"/>
          <w:szCs w:val="22"/>
        </w:rPr>
        <w:t>система 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AE6F4B">
        <w:rPr>
          <w:sz w:val="22"/>
          <w:szCs w:val="22"/>
        </w:rPr>
        <w:t>имеется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0A36F3" w:rsidRDefault="008F31F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7072151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3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AE6F4B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8F31F7" w:rsidRPr="006E30DA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0A36F3" w:rsidRDefault="00B14F7A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7072152"/>
      <w:r w:rsidRPr="000A36F3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0A36F3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4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D8110A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Общая к</w:t>
      </w:r>
      <w:r w:rsidR="00984D44" w:rsidRPr="003F28A1">
        <w:rPr>
          <w:sz w:val="22"/>
          <w:szCs w:val="22"/>
        </w:rPr>
        <w:t>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Default="002838DE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4CB3B32F" wp14:editId="24EDF1AF">
            <wp:extent cx="5244206" cy="3672714"/>
            <wp:effectExtent l="0" t="0" r="0" b="444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 KGV160U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85" cy="367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EF3D97" w:rsidRPr="000A36F3" w:rsidRDefault="009B7D3F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7072153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5"/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Start w:id="6" w:name="_GoBack"/>
      <w:bookmarkEnd w:id="6"/>
    </w:p>
    <w:p w:rsidR="00D75381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B7EAD" w:rsidRPr="00985AEE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810B70" w:rsidRPr="003F28A1" w:rsidRDefault="00D75381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618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8D7EDF" w:rsidP="008D7E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  <w:r w:rsidR="00BB6DF0">
              <w:rPr>
                <w:sz w:val="22"/>
                <w:szCs w:val="22"/>
                <w:lang w:val="en-US"/>
              </w:rPr>
              <w:t>0-</w:t>
            </w:r>
            <w:r>
              <w:rPr>
                <w:sz w:val="22"/>
                <w:szCs w:val="22"/>
                <w:lang w:val="en-US"/>
              </w:rPr>
              <w:t>240</w:t>
            </w:r>
            <w:r w:rsidR="00BB6DF0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01459B" w:rsidRDefault="007438E6" w:rsidP="001B5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9B02BF" w:rsidRDefault="007438E6" w:rsidP="009B02BF">
            <w:pPr>
              <w:jc w:val="center"/>
              <w:rPr>
                <w:color w:val="000000"/>
                <w:sz w:val="16"/>
                <w:szCs w:val="16"/>
              </w:rPr>
            </w:pPr>
            <w:r w:rsidRPr="007438E6">
              <w:rPr>
                <w:sz w:val="22"/>
                <w:szCs w:val="22"/>
              </w:rPr>
              <w:t>3.37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3.87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E4197E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4.75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E4197E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4C134A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4C134A" w:rsidRPr="00135C40" w:rsidRDefault="004C134A" w:rsidP="004C13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ШхГхВ</w:t>
            </w:r>
          </w:p>
        </w:tc>
        <w:tc>
          <w:tcPr>
            <w:tcW w:w="1276" w:type="dxa"/>
            <w:vAlign w:val="center"/>
          </w:tcPr>
          <w:p w:rsidR="004C134A" w:rsidRPr="00135C40" w:rsidRDefault="004C134A" w:rsidP="004C13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4C134A" w:rsidRPr="00135C40" w:rsidRDefault="004C134A" w:rsidP="004C13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900х340х1345</w:t>
            </w:r>
          </w:p>
        </w:tc>
      </w:tr>
      <w:tr w:rsidR="004C134A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4C134A" w:rsidRPr="00E4197E" w:rsidRDefault="004C134A" w:rsidP="004C13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ШхГхВ</w:t>
            </w:r>
          </w:p>
        </w:tc>
        <w:tc>
          <w:tcPr>
            <w:tcW w:w="1276" w:type="dxa"/>
            <w:vAlign w:val="center"/>
          </w:tcPr>
          <w:p w:rsidR="004C134A" w:rsidRPr="00E4197E" w:rsidRDefault="004C134A" w:rsidP="004C13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4C134A" w:rsidRPr="00E4197E" w:rsidRDefault="004C134A" w:rsidP="004C13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998х458х1500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022A11" w:rsidRPr="009B02BF" w:rsidRDefault="007618BC" w:rsidP="00B9118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1</w:t>
            </w:r>
            <w:r w:rsidR="00B91183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2/1</w:t>
            </w:r>
            <w:r w:rsidR="00B91183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B9118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-20~2</w:t>
            </w:r>
            <w:r w:rsidR="00B91183">
              <w:rPr>
                <w:sz w:val="22"/>
                <w:szCs w:val="22"/>
                <w:lang w:val="en-US"/>
              </w:rPr>
              <w:t>7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2449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19.05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</w:t>
            </w:r>
            <w:r w:rsidR="0018633F">
              <w:rPr>
                <w:sz w:val="22"/>
                <w:szCs w:val="22"/>
              </w:rPr>
              <w:t>/масса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18633F">
              <w:rPr>
                <w:sz w:val="22"/>
                <w:szCs w:val="22"/>
              </w:rPr>
              <w:t>/кг</w:t>
            </w:r>
          </w:p>
        </w:tc>
        <w:tc>
          <w:tcPr>
            <w:tcW w:w="2449" w:type="dxa"/>
            <w:vAlign w:val="center"/>
          </w:tcPr>
          <w:p w:rsidR="007618BC" w:rsidRPr="0018633F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="0018633F">
              <w:rPr>
                <w:sz w:val="22"/>
                <w:szCs w:val="22"/>
              </w:rPr>
              <w:t>/3.3</w:t>
            </w:r>
          </w:p>
        </w:tc>
      </w:tr>
      <w:tr w:rsidR="000F7890" w:rsidRPr="00135C40" w:rsidTr="009B7D3F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F7890" w:rsidRDefault="000F7890" w:rsidP="000F7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Хладагент/состав</w:t>
            </w:r>
          </w:p>
        </w:tc>
        <w:tc>
          <w:tcPr>
            <w:tcW w:w="1276" w:type="dxa"/>
            <w:vAlign w:val="center"/>
          </w:tcPr>
          <w:p w:rsidR="000F7890" w:rsidRDefault="000F7890" w:rsidP="000F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0F7890" w:rsidRPr="000246D9" w:rsidRDefault="000F7890" w:rsidP="000F7890">
            <w:pPr>
              <w:jc w:val="center"/>
              <w:rPr>
                <w:sz w:val="22"/>
                <w:szCs w:val="22"/>
              </w:rPr>
            </w:pPr>
            <w:r w:rsidRPr="00086E96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CF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086E96">
              <w:rPr>
                <w:color w:val="000000"/>
                <w:sz w:val="20"/>
                <w:szCs w:val="20"/>
              </w:rPr>
              <w:t>)</w:t>
            </w:r>
          </w:p>
        </w:tc>
      </w:tr>
    </w:tbl>
    <w:p w:rsidR="00575563" w:rsidRPr="00EE0190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BB6DF0" w:rsidRPr="00EE0190" w:rsidRDefault="00BB6DF0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0E638C" w:rsidRPr="000A36F3" w:rsidRDefault="000A36F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707215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A36F3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AB2B28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>
        <w:rPr>
          <w:sz w:val="22"/>
          <w:szCs w:val="22"/>
        </w:rPr>
        <w:t>2.</w:t>
      </w:r>
    </w:p>
    <w:p w:rsidR="00AB2B28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Default="009F72CC" w:rsidP="008821B8">
      <w:pPr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75D97B8" wp14:editId="3C92632F">
            <wp:extent cx="4928260" cy="2413842"/>
            <wp:effectExtent l="0" t="0" r="5715" b="571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нтаж зазор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209" cy="241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AB2B28" w:rsidRDefault="00AB2B28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Pr="00DC19CB" w:rsidRDefault="00E949A6" w:rsidP="00AB2B28">
      <w:pPr>
        <w:spacing w:line="360" w:lineRule="auto"/>
        <w:ind w:firstLine="709"/>
        <w:jc w:val="both"/>
      </w:pPr>
    </w:p>
    <w:p w:rsidR="00AE3233" w:rsidRPr="000A36F3" w:rsidRDefault="001F482C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7072155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A36F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0A36F3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</w:p>
    <w:p w:rsidR="00E13F0E" w:rsidRPr="00C3798C" w:rsidRDefault="00AB2B28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3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4C134A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862195" cy="4897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195" cy="48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D56" w:rsidRPr="000A36F3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9F72CC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Pr="00A226C8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Pr="00A226C8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0A36F3" w:rsidRDefault="00C47F8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7072156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9"/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362FE9" w:rsidRPr="00362FE9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6713EB" w:rsidRDefault="000F77DB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50AD546F" wp14:editId="248CFDFE">
            <wp:extent cx="6003176" cy="135309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160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176" cy="135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7DB" w:rsidRDefault="000F77DB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F1629E" w:rsidRPr="00362FE9" w:rsidRDefault="00362FE9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  <w:lang w:val="en-US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Toc157072157"/>
      <w:r w:rsidRPr="00985AEE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86249C" w:rsidRDefault="0036160E" w:rsidP="000A36F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E949A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0"/>
          <w:szCs w:val="20"/>
        </w:rPr>
      </w:pPr>
    </w:p>
    <w:p w:rsidR="0036160E" w:rsidRPr="000A36F3" w:rsidRDefault="00631177" w:rsidP="000A36F3">
      <w:pPr>
        <w:spacing w:line="360" w:lineRule="auto"/>
        <w:jc w:val="center"/>
        <w:rPr>
          <w:noProof/>
          <w:sz w:val="20"/>
          <w:szCs w:val="20"/>
        </w:rPr>
      </w:pPr>
      <w:r w:rsidRPr="000A36F3">
        <w:rPr>
          <w:noProof/>
          <w:sz w:val="20"/>
          <w:szCs w:val="20"/>
        </w:rPr>
        <w:t xml:space="preserve">Таблица </w:t>
      </w:r>
      <w:r w:rsidR="00E949A6" w:rsidRPr="000A36F3">
        <w:rPr>
          <w:noProof/>
          <w:sz w:val="20"/>
          <w:szCs w:val="20"/>
        </w:rPr>
        <w:t>3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2"/>
          <w:szCs w:val="22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DE0CEE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D590D" w:rsidP="00D75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мультизональной системы кондиционирования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Нагрузочный резистор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8D7EDF" w:rsidRDefault="001D590D" w:rsidP="008D7E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Гофрированная трубка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отвода конденсата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E0CEE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EE" w:rsidRPr="00DE0CEE" w:rsidRDefault="00DE0CEE" w:rsidP="0011661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6E3700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6E3700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4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69937545"/>
      <w:bookmarkStart w:id="17" w:name="_Ref73096542"/>
      <w:bookmarkStart w:id="18" w:name="_Toc157072158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3442F7" w:rsidRDefault="00021FB1" w:rsidP="003442F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3442F7" w:rsidRPr="00E44B9B">
        <w:rPr>
          <w:color w:val="242021"/>
          <w:sz w:val="22"/>
          <w:szCs w:val="22"/>
        </w:rPr>
        <w:t xml:space="preserve">Гарантийный срок на </w:t>
      </w:r>
      <w:r w:rsidR="003442F7">
        <w:rPr>
          <w:color w:val="242021"/>
          <w:sz w:val="22"/>
          <w:szCs w:val="22"/>
        </w:rPr>
        <w:t>оборудование</w:t>
      </w:r>
      <w:r w:rsidR="003442F7" w:rsidRPr="00E44B9B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  <w:lang w:val="en-US"/>
        </w:rPr>
        <w:t>Pioneer</w:t>
      </w:r>
      <w:r w:rsidR="003442F7" w:rsidRPr="00810488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</w:rPr>
        <w:t>составляет 3 года</w:t>
      </w:r>
      <w:r w:rsidR="003442F7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3442F7" w:rsidP="003442F7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69937552"/>
      <w:bookmarkStart w:id="21" w:name="_Ref73096547"/>
      <w:bookmarkStart w:id="22" w:name="_Toc157072159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Ref73096553"/>
      <w:bookmarkStart w:id="26" w:name="_Toc157072160"/>
      <w:r w:rsidRPr="00985AEE">
        <w:rPr>
          <w:b/>
          <w:szCs w:val="28"/>
        </w:rPr>
        <w:t>СВИДЕТЕЛЬСТВО ОБ УПАКОВ</w:t>
      </w:r>
      <w:r w:rsidR="00A266B0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3"/>
      <w:bookmarkEnd w:id="24"/>
      <w:bookmarkEnd w:id="25"/>
      <w:bookmarkEnd w:id="2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75743BD" wp14:editId="39CE510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68C19E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62E57" wp14:editId="772C8210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FD8B7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86A471" wp14:editId="255F23A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72103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AE6F4B">
        <w:rPr>
          <w:sz w:val="22"/>
          <w:szCs w:val="22"/>
        </w:rPr>
        <w:t>KGV160U1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8D7EDF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D7EDF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DE74B4E" wp14:editId="3D40D6ED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13CD8D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7" w:name="_Ref68106474"/>
      <w:bookmarkStart w:id="28" w:name="_Ref69937563"/>
      <w:bookmarkStart w:id="29" w:name="_Ref73096565"/>
      <w:bookmarkStart w:id="30" w:name="_Toc157072161"/>
      <w:r w:rsidRPr="00985AEE">
        <w:rPr>
          <w:b/>
          <w:szCs w:val="28"/>
        </w:rPr>
        <w:t>СВИДЕТЕЛЬСТВО О ПРИЕМКЕ</w:t>
      </w:r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5328C18" wp14:editId="4F3524D2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FCFDC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27DA8" wp14:editId="5A2B690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165F2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69FB74" wp14:editId="52E061E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E2398F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8D7EDF" w:rsidRPr="004158E2">
        <w:rPr>
          <w:sz w:val="22"/>
          <w:szCs w:val="22"/>
        </w:rPr>
        <w:t>типа:</w:t>
      </w:r>
      <w:r w:rsidR="008D7EDF" w:rsidRPr="00985AEE">
        <w:rPr>
          <w:sz w:val="24"/>
          <w:szCs w:val="24"/>
        </w:rPr>
        <w:t xml:space="preserve">  </w:t>
      </w:r>
      <w:r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AE6F4B">
        <w:rPr>
          <w:sz w:val="22"/>
          <w:szCs w:val="22"/>
        </w:rPr>
        <w:t>KGV160U1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8D7EDF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57072162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1D73AD4D" wp14:editId="79CC36BD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5707216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A5CF3B6" wp14:editId="4AFE5B1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8D7EDF" w:rsidRPr="007C358C">
        <w:rPr>
          <w:rFonts w:ascii="Times New Roman" w:hAnsi="Times New Roman"/>
        </w:rPr>
        <w:t>оборудования</w:t>
      </w:r>
      <w:r w:rsidR="008D7EDF">
        <w:rPr>
          <w:rFonts w:ascii="Times New Roman" w:hAnsi="Times New Roman"/>
        </w:rPr>
        <w:t xml:space="preserve"> </w:t>
      </w:r>
      <w:r w:rsidR="008D7EDF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DE0CEE" w:rsidRPr="006D114D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255268" w:rsidRPr="00255268" w:rsidRDefault="00255268" w:rsidP="0025526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A47F7B" w:rsidRPr="00A47F7B" w:rsidRDefault="00A47F7B" w:rsidP="00DD6C4B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DE0CEE" w:rsidRPr="007859A5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625DC9" w:rsidRPr="00645756" w:rsidRDefault="00625DC9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25DC9" w:rsidRPr="00DE0CEE" w:rsidRDefault="00625DC9" w:rsidP="00625DC9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Все контуры управления, коммуникационные и силовые линии подключены правильно</w:t>
      </w:r>
      <w:r w:rsidR="006243C6">
        <w:rPr>
          <w:rFonts w:ascii="Times New Roman" w:hAnsi="Times New Roman"/>
        </w:rPr>
        <w:t xml:space="preserve">  и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0A36F3" w:rsidRDefault="00913F0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0" w:name="_Toc157072164"/>
      <w:r w:rsidRPr="000A36F3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645756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3354089"/>
      <w:bookmarkStart w:id="46" w:name="_Toc15707216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57072166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A36F3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Проблемы в сети электропитания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Включить блок</w:t>
            </w:r>
            <w:r w:rsidR="00E759A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когда про</w:t>
            </w:r>
            <w:r w:rsidR="002D76B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лемы будут устранены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Неисправны элементы питания ПДУ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645756" w:rsidRPr="00CF68D4" w:rsidRDefault="00645756" w:rsidP="0064575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0A36F3">
        <w:rPr>
          <w:sz w:val="22"/>
          <w:szCs w:val="22"/>
        </w:rPr>
        <w:t xml:space="preserve">в таблице </w:t>
      </w:r>
      <w:r w:rsidR="008D666F">
        <w:rPr>
          <w:sz w:val="22"/>
          <w:szCs w:val="22"/>
        </w:rPr>
        <w:t xml:space="preserve">5 </w:t>
      </w:r>
      <w:r w:rsidR="008D666F" w:rsidRPr="009E2796">
        <w:rPr>
          <w:sz w:val="22"/>
          <w:szCs w:val="22"/>
        </w:rPr>
        <w:t>явления</w:t>
      </w:r>
      <w:r w:rsidRPr="009E2796">
        <w:rPr>
          <w:sz w:val="22"/>
          <w:szCs w:val="22"/>
        </w:rPr>
        <w:t xml:space="preserve">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  <w:p w:rsidR="00293D5D" w:rsidRPr="00293D5D" w:rsidRDefault="00293D5D" w:rsidP="00293D5D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C84C98"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2172"/>
        <w:gridCol w:w="5052"/>
      </w:tblGrid>
      <w:tr w:rsidR="00C84C98" w:rsidTr="00ED5C9B">
        <w:trPr>
          <w:trHeight w:val="97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6E3700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6E3700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</w:tbl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57072167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53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9C6BE1">
      <w:pPr>
        <w:pStyle w:val="21"/>
        <w:numPr>
          <w:ilvl w:val="0"/>
          <w:numId w:val="1"/>
        </w:numPr>
        <w:spacing w:line="360" w:lineRule="auto"/>
        <w:jc w:val="both"/>
        <w:rPr>
          <w:rFonts w:eastAsia="Arial Unicode MS"/>
          <w:b/>
          <w:bCs/>
          <w:sz w:val="28"/>
          <w:szCs w:val="28"/>
        </w:rPr>
      </w:pPr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8D666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2"/>
      <w:footerReference w:type="first" r:id="rId2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D3F" w:rsidRDefault="009B7D3F">
      <w:r>
        <w:separator/>
      </w:r>
    </w:p>
  </w:endnote>
  <w:endnote w:type="continuationSeparator" w:id="0">
    <w:p w:rsidR="009B7D3F" w:rsidRDefault="009B7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D3F" w:rsidRDefault="009B7D3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7D3F" w:rsidRDefault="009B7D3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D3F" w:rsidRDefault="009B7D3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B7D3F" w:rsidRDefault="009B7D3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B7D3F" w:rsidRDefault="009B7D3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B7D3F" w:rsidRDefault="009B7D3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B7D3F" w:rsidRDefault="009B7D3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D3F" w:rsidRDefault="009B7D3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D3F" w:rsidRDefault="009B7D3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6067D7A4" wp14:editId="0AC88C9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Pr="00227DAA" w:rsidRDefault="009B7D3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KGV160U1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Pr="00ED1531" w:rsidRDefault="009B7D3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B49D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Pr="00ED1531" w:rsidRDefault="009B7D3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B7D3F" w:rsidRPr="00C67A09" w:rsidRDefault="009B7D3F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B7D3F" w:rsidRDefault="009B7D3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9B7D3F" w:rsidRDefault="009B7D3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9B7D3F" w:rsidRDefault="009B7D3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9B7D3F" w:rsidRPr="00B465BD" w:rsidRDefault="009B7D3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KGV160U1</w:t>
                              </w:r>
                            </w:p>
                            <w:p w:rsidR="009B7D3F" w:rsidRPr="00B465BD" w:rsidRDefault="009B7D3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B7D3F" w:rsidRPr="00613EFB" w:rsidRDefault="009B7D3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67D7A4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B7D3F" w:rsidRPr="00227DAA" w:rsidRDefault="009B7D3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KGV160U1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B7D3F" w:rsidRPr="00ED1531" w:rsidRDefault="009B7D3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B49D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B7D3F" w:rsidRPr="00ED1531" w:rsidRDefault="009B7D3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B7D3F" w:rsidRPr="00C67A09" w:rsidRDefault="009B7D3F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B7D3F" w:rsidRDefault="009B7D3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9B7D3F" w:rsidRDefault="009B7D3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9B7D3F" w:rsidRDefault="009B7D3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9B7D3F" w:rsidRPr="00B465BD" w:rsidRDefault="009B7D3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KGV160U1</w:t>
                        </w:r>
                      </w:p>
                      <w:p w:rsidR="009B7D3F" w:rsidRPr="00B465BD" w:rsidRDefault="009B7D3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B7D3F" w:rsidRPr="00613EFB" w:rsidRDefault="009B7D3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D3F" w:rsidRDefault="009B7D3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Pr="00AF301F" w:rsidRDefault="009B7D3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B49D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Pr="00227DAA" w:rsidRDefault="009B7D3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KGV160U1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B7D3F" w:rsidRPr="00C23BB2" w:rsidRDefault="009B7D3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B7D3F" w:rsidRPr="00EC2FF5" w:rsidRDefault="009B7D3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B7D3F" w:rsidRPr="00AF301F" w:rsidRDefault="009B7D3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B49D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B7D3F" w:rsidRPr="00227DAA" w:rsidRDefault="009B7D3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KGV160U1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B7D3F" w:rsidRPr="00C23BB2" w:rsidRDefault="009B7D3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B7D3F" w:rsidRPr="00EC2FF5" w:rsidRDefault="009B7D3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D3F" w:rsidRDefault="009B7D3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Default="009B7D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Pr="00AF301F" w:rsidRDefault="009B7D3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B49D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7D3F" w:rsidRPr="00227DAA" w:rsidRDefault="009B7D3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KGV160U1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B7D3F" w:rsidRPr="00227DAA" w:rsidRDefault="009B7D3F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B7D3F" w:rsidRDefault="009B7D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B7D3F" w:rsidRPr="00AF301F" w:rsidRDefault="009B7D3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B49D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B7D3F" w:rsidRPr="00227DAA" w:rsidRDefault="009B7D3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KGV160U1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B7D3F" w:rsidRPr="00227DAA" w:rsidRDefault="009B7D3F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D3F" w:rsidRDefault="009B7D3F">
      <w:r>
        <w:separator/>
      </w:r>
    </w:p>
  </w:footnote>
  <w:footnote w:type="continuationSeparator" w:id="0">
    <w:p w:rsidR="009B7D3F" w:rsidRDefault="009B7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D3F" w:rsidRDefault="009B7D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7D3F" w:rsidRDefault="009B7D3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3"/>
  </w:num>
  <w:num w:numId="2">
    <w:abstractNumId w:val="35"/>
  </w:num>
  <w:num w:numId="3">
    <w:abstractNumId w:val="24"/>
  </w:num>
  <w:num w:numId="4">
    <w:abstractNumId w:val="5"/>
  </w:num>
  <w:num w:numId="5">
    <w:abstractNumId w:val="11"/>
  </w:num>
  <w:num w:numId="6">
    <w:abstractNumId w:val="2"/>
  </w:num>
  <w:num w:numId="7">
    <w:abstractNumId w:val="32"/>
  </w:num>
  <w:num w:numId="8">
    <w:abstractNumId w:val="21"/>
  </w:num>
  <w:num w:numId="9">
    <w:abstractNumId w:val="27"/>
  </w:num>
  <w:num w:numId="10">
    <w:abstractNumId w:val="19"/>
  </w:num>
  <w:num w:numId="11">
    <w:abstractNumId w:val="8"/>
  </w:num>
  <w:num w:numId="12">
    <w:abstractNumId w:val="16"/>
  </w:num>
  <w:num w:numId="13">
    <w:abstractNumId w:val="23"/>
  </w:num>
  <w:num w:numId="14">
    <w:abstractNumId w:val="6"/>
  </w:num>
  <w:num w:numId="15">
    <w:abstractNumId w:val="20"/>
  </w:num>
  <w:num w:numId="16">
    <w:abstractNumId w:val="25"/>
  </w:num>
  <w:num w:numId="17">
    <w:abstractNumId w:val="22"/>
  </w:num>
  <w:num w:numId="18">
    <w:abstractNumId w:val="17"/>
  </w:num>
  <w:num w:numId="19">
    <w:abstractNumId w:val="29"/>
  </w:num>
  <w:num w:numId="20">
    <w:abstractNumId w:val="14"/>
  </w:num>
  <w:num w:numId="21">
    <w:abstractNumId w:val="9"/>
  </w:num>
  <w:num w:numId="22">
    <w:abstractNumId w:val="0"/>
  </w:num>
  <w:num w:numId="23">
    <w:abstractNumId w:val="37"/>
  </w:num>
  <w:num w:numId="24">
    <w:abstractNumId w:val="38"/>
  </w:num>
  <w:num w:numId="25">
    <w:abstractNumId w:val="1"/>
  </w:num>
  <w:num w:numId="26">
    <w:abstractNumId w:val="28"/>
  </w:num>
  <w:num w:numId="27">
    <w:abstractNumId w:val="10"/>
  </w:num>
  <w:num w:numId="28">
    <w:abstractNumId w:val="13"/>
  </w:num>
  <w:num w:numId="29">
    <w:abstractNumId w:val="36"/>
  </w:num>
  <w:num w:numId="30">
    <w:abstractNumId w:val="34"/>
  </w:num>
  <w:num w:numId="31">
    <w:abstractNumId w:val="26"/>
  </w:num>
  <w:num w:numId="32">
    <w:abstractNumId w:val="18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1"/>
  </w:num>
  <w:num w:numId="38">
    <w:abstractNumId w:val="30"/>
  </w:num>
  <w:num w:numId="39">
    <w:abstractNumId w:val="39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4B2A"/>
    <w:rsid w:val="00070036"/>
    <w:rsid w:val="000710C4"/>
    <w:rsid w:val="00073C25"/>
    <w:rsid w:val="00075188"/>
    <w:rsid w:val="000779F8"/>
    <w:rsid w:val="00081206"/>
    <w:rsid w:val="0009089F"/>
    <w:rsid w:val="0009526F"/>
    <w:rsid w:val="000A36F3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F2CFF"/>
    <w:rsid w:val="000F4914"/>
    <w:rsid w:val="000F77DB"/>
    <w:rsid w:val="000F7890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A0A60"/>
    <w:rsid w:val="001A6BBE"/>
    <w:rsid w:val="001A7D4B"/>
    <w:rsid w:val="001B12A6"/>
    <w:rsid w:val="001B21D3"/>
    <w:rsid w:val="001B49DB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55268"/>
    <w:rsid w:val="00261275"/>
    <w:rsid w:val="00266678"/>
    <w:rsid w:val="0026737B"/>
    <w:rsid w:val="0027052A"/>
    <w:rsid w:val="00270DE0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76BE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442F7"/>
    <w:rsid w:val="0035574E"/>
    <w:rsid w:val="0036160E"/>
    <w:rsid w:val="0036188A"/>
    <w:rsid w:val="00362FE9"/>
    <w:rsid w:val="00365577"/>
    <w:rsid w:val="00371DD6"/>
    <w:rsid w:val="00371E72"/>
    <w:rsid w:val="00372A29"/>
    <w:rsid w:val="003875AD"/>
    <w:rsid w:val="00392CEB"/>
    <w:rsid w:val="003964AD"/>
    <w:rsid w:val="003A4727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134A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5949"/>
    <w:rsid w:val="00531B53"/>
    <w:rsid w:val="005346A2"/>
    <w:rsid w:val="005411CB"/>
    <w:rsid w:val="005479B4"/>
    <w:rsid w:val="00550E05"/>
    <w:rsid w:val="00554566"/>
    <w:rsid w:val="0055614F"/>
    <w:rsid w:val="00561637"/>
    <w:rsid w:val="00564587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1D0D"/>
    <w:rsid w:val="005D406F"/>
    <w:rsid w:val="005E1051"/>
    <w:rsid w:val="005E38BC"/>
    <w:rsid w:val="005E3A9C"/>
    <w:rsid w:val="005E5127"/>
    <w:rsid w:val="005F045E"/>
    <w:rsid w:val="005F2A56"/>
    <w:rsid w:val="005F6E9B"/>
    <w:rsid w:val="00601691"/>
    <w:rsid w:val="006021AE"/>
    <w:rsid w:val="0060423E"/>
    <w:rsid w:val="00604573"/>
    <w:rsid w:val="006070F9"/>
    <w:rsid w:val="006110E3"/>
    <w:rsid w:val="00617FE4"/>
    <w:rsid w:val="006243C6"/>
    <w:rsid w:val="00625DC9"/>
    <w:rsid w:val="00631177"/>
    <w:rsid w:val="00632F38"/>
    <w:rsid w:val="006416FB"/>
    <w:rsid w:val="00645756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3700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5EC0"/>
    <w:rsid w:val="00746E65"/>
    <w:rsid w:val="007511E2"/>
    <w:rsid w:val="00751720"/>
    <w:rsid w:val="00751FA7"/>
    <w:rsid w:val="007618BC"/>
    <w:rsid w:val="00767829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D1812"/>
    <w:rsid w:val="007D349B"/>
    <w:rsid w:val="007D6CCA"/>
    <w:rsid w:val="007E603F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6249C"/>
    <w:rsid w:val="00872C0A"/>
    <w:rsid w:val="00876CCF"/>
    <w:rsid w:val="008821B8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D48E6"/>
    <w:rsid w:val="008D666F"/>
    <w:rsid w:val="008D7EDF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501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0E16"/>
    <w:rsid w:val="009A15E8"/>
    <w:rsid w:val="009A2C32"/>
    <w:rsid w:val="009A32E8"/>
    <w:rsid w:val="009B02BF"/>
    <w:rsid w:val="009B0392"/>
    <w:rsid w:val="009B09B5"/>
    <w:rsid w:val="009B1EC5"/>
    <w:rsid w:val="009B236D"/>
    <w:rsid w:val="009B2DF4"/>
    <w:rsid w:val="009B64DB"/>
    <w:rsid w:val="009B6D90"/>
    <w:rsid w:val="009B6F0C"/>
    <w:rsid w:val="009B7D3F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72CC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6B0"/>
    <w:rsid w:val="00A36AE9"/>
    <w:rsid w:val="00A40E51"/>
    <w:rsid w:val="00A41BA6"/>
    <w:rsid w:val="00A457FC"/>
    <w:rsid w:val="00A45D7D"/>
    <w:rsid w:val="00A4601A"/>
    <w:rsid w:val="00A47F7B"/>
    <w:rsid w:val="00A66853"/>
    <w:rsid w:val="00A7291A"/>
    <w:rsid w:val="00A74D97"/>
    <w:rsid w:val="00A75FEB"/>
    <w:rsid w:val="00A779B8"/>
    <w:rsid w:val="00A90536"/>
    <w:rsid w:val="00A947BA"/>
    <w:rsid w:val="00AA002F"/>
    <w:rsid w:val="00AA13B5"/>
    <w:rsid w:val="00AB2B28"/>
    <w:rsid w:val="00AC57D5"/>
    <w:rsid w:val="00AD1917"/>
    <w:rsid w:val="00AD1FBD"/>
    <w:rsid w:val="00AD2155"/>
    <w:rsid w:val="00AE188B"/>
    <w:rsid w:val="00AE3233"/>
    <w:rsid w:val="00AE6F4B"/>
    <w:rsid w:val="00AF1F03"/>
    <w:rsid w:val="00AF301F"/>
    <w:rsid w:val="00B02AA8"/>
    <w:rsid w:val="00B07D1C"/>
    <w:rsid w:val="00B1137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65BD"/>
    <w:rsid w:val="00B54A67"/>
    <w:rsid w:val="00B63561"/>
    <w:rsid w:val="00B65EF5"/>
    <w:rsid w:val="00B67172"/>
    <w:rsid w:val="00B713E6"/>
    <w:rsid w:val="00B757EC"/>
    <w:rsid w:val="00B853CA"/>
    <w:rsid w:val="00B868D9"/>
    <w:rsid w:val="00B91183"/>
    <w:rsid w:val="00B930C4"/>
    <w:rsid w:val="00B9364E"/>
    <w:rsid w:val="00B96C84"/>
    <w:rsid w:val="00BA15CC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72E3"/>
    <w:rsid w:val="00C977EE"/>
    <w:rsid w:val="00CA0C5A"/>
    <w:rsid w:val="00CA58DA"/>
    <w:rsid w:val="00CA5BD5"/>
    <w:rsid w:val="00CA63D0"/>
    <w:rsid w:val="00CA6B47"/>
    <w:rsid w:val="00CA78AC"/>
    <w:rsid w:val="00CB5AC6"/>
    <w:rsid w:val="00CC0147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122"/>
    <w:rsid w:val="00D04B3E"/>
    <w:rsid w:val="00D07290"/>
    <w:rsid w:val="00D11E24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381"/>
    <w:rsid w:val="00D8110A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D6C4B"/>
    <w:rsid w:val="00DE0CEE"/>
    <w:rsid w:val="00DE35B4"/>
    <w:rsid w:val="00DE47F4"/>
    <w:rsid w:val="00DE6E7F"/>
    <w:rsid w:val="00E02094"/>
    <w:rsid w:val="00E02961"/>
    <w:rsid w:val="00E06CE4"/>
    <w:rsid w:val="00E1043B"/>
    <w:rsid w:val="00E134AD"/>
    <w:rsid w:val="00E13F0E"/>
    <w:rsid w:val="00E15393"/>
    <w:rsid w:val="00E155CD"/>
    <w:rsid w:val="00E15EAA"/>
    <w:rsid w:val="00E24807"/>
    <w:rsid w:val="00E24ED7"/>
    <w:rsid w:val="00E30146"/>
    <w:rsid w:val="00E4197E"/>
    <w:rsid w:val="00E50936"/>
    <w:rsid w:val="00E515AE"/>
    <w:rsid w:val="00E54C66"/>
    <w:rsid w:val="00E61C22"/>
    <w:rsid w:val="00E646AB"/>
    <w:rsid w:val="00E64900"/>
    <w:rsid w:val="00E759A1"/>
    <w:rsid w:val="00E774B2"/>
    <w:rsid w:val="00E827F1"/>
    <w:rsid w:val="00E8345E"/>
    <w:rsid w:val="00E90897"/>
    <w:rsid w:val="00E91B22"/>
    <w:rsid w:val="00E93769"/>
    <w:rsid w:val="00E949A6"/>
    <w:rsid w:val="00EA206C"/>
    <w:rsid w:val="00EA798E"/>
    <w:rsid w:val="00EB0EC2"/>
    <w:rsid w:val="00EB2FA9"/>
    <w:rsid w:val="00EC78F9"/>
    <w:rsid w:val="00EC79A8"/>
    <w:rsid w:val="00ED4C48"/>
    <w:rsid w:val="00ED5C9B"/>
    <w:rsid w:val="00EE0190"/>
    <w:rsid w:val="00EE1C25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7CD1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  <w14:docId w14:val="5E870768"/>
  <w15:docId w15:val="{8DC98F51-799F-4844-B569-29B5B403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36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A36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81AAC-7BF4-4600-B71A-6619E8939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5E355E2C</Template>
  <TotalTime>24</TotalTime>
  <Pages>26</Pages>
  <Words>3753</Words>
  <Characters>21397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9</cp:revision>
  <cp:lastPrinted>2021-03-26T08:29:00Z</cp:lastPrinted>
  <dcterms:created xsi:type="dcterms:W3CDTF">2024-12-17T08:37:00Z</dcterms:created>
  <dcterms:modified xsi:type="dcterms:W3CDTF">2026-04-08T10:04:00Z</dcterms:modified>
</cp:coreProperties>
</file>