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8E6D29">
              <w:rPr>
                <w:b/>
                <w:szCs w:val="28"/>
                <w:lang w:val="en-US"/>
              </w:rPr>
              <w:t>KGV</w:t>
            </w:r>
            <w:r w:rsidR="008E6D29" w:rsidRPr="008E6D29">
              <w:rPr>
                <w:b/>
                <w:szCs w:val="28"/>
              </w:rPr>
              <w:t>280</w:t>
            </w:r>
            <w:r w:rsidR="008E6D29">
              <w:rPr>
                <w:b/>
                <w:szCs w:val="28"/>
                <w:lang w:val="en-US"/>
              </w:rPr>
              <w:t>U</w:t>
            </w:r>
            <w:r w:rsidR="008E6D29" w:rsidRPr="008E6D29">
              <w:rPr>
                <w:b/>
                <w:szCs w:val="28"/>
              </w:rPr>
              <w:t>3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8E6D29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KGV280U3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270DE0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</w:t>
      </w:r>
      <w:r w:rsidR="007C7BE4">
        <w:rPr>
          <w:sz w:val="22"/>
          <w:szCs w:val="22"/>
        </w:rPr>
        <w:t>5</w:t>
      </w:r>
    </w:p>
    <w:p w:rsidR="00CD6BE8" w:rsidRPr="005D1D0D" w:rsidRDefault="00CD6BE8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EC4D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8E6D29">
        <w:rPr>
          <w:sz w:val="22"/>
          <w:szCs w:val="22"/>
        </w:rPr>
        <w:t>KGV280U3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FD45C0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8E6D29" w:rsidP="00FD45C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KGV280U3</w:t>
            </w:r>
          </w:p>
        </w:tc>
      </w:tr>
      <w:tr w:rsidR="005D1D0D" w:rsidRPr="00CC2C20" w:rsidTr="00FD45C0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8E6D29" w:rsidP="00FD45C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KGV280U3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FD45C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FD45C0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7C7BE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C7BE4">
              <w:rPr>
                <w:sz w:val="22"/>
                <w:szCs w:val="22"/>
              </w:rPr>
              <w:t>5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FD45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FD45C0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FD45C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FD45C0">
            <w:pPr>
              <w:pStyle w:val="21"/>
              <w:rPr>
                <w:sz w:val="22"/>
                <w:szCs w:val="22"/>
              </w:rPr>
            </w:pPr>
            <w:bookmarkStart w:id="1" w:name="_GoBack"/>
            <w:r w:rsidRPr="00EC4D31">
              <w:rPr>
                <w:color w:val="FF0000"/>
                <w:sz w:val="22"/>
                <w:szCs w:val="22"/>
              </w:rPr>
              <w:t>ЕАЭС N RU Д-CN.АД65.В.07298/20 (срок действия от 28.02.2020 до 27.02.2025)</w:t>
            </w:r>
            <w:bookmarkEnd w:id="1"/>
          </w:p>
        </w:tc>
      </w:tr>
      <w:tr w:rsidR="005D1D0D" w:rsidRPr="00EC4D31" w:rsidTr="00FD45C0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FD45C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FD45C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EC4D31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FD45C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FD45C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FD45C0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FD45C0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FD45C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FD45C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FD45C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072149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E6D29">
        <w:rPr>
          <w:sz w:val="22"/>
          <w:szCs w:val="22"/>
        </w:rPr>
        <w:t>KGV280U3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CD31DA">
        <w:rPr>
          <w:sz w:val="22"/>
          <w:szCs w:val="22"/>
        </w:rPr>
        <w:t>применён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2838DE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4CB3B32F" wp14:editId="24EDF1AF">
            <wp:extent cx="5244206" cy="3672714"/>
            <wp:effectExtent l="0" t="0" r="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85" cy="3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FD45C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FD45C0" w:rsidRDefault="00FD45C0" w:rsidP="009B49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9B4901">
              <w:rPr>
                <w:sz w:val="22"/>
                <w:szCs w:val="22"/>
                <w:lang w:val="en-US"/>
              </w:rPr>
              <w:t>8</w:t>
            </w:r>
            <w:r w:rsidR="00C4542D">
              <w:rPr>
                <w:sz w:val="22"/>
                <w:szCs w:val="22"/>
              </w:rPr>
              <w:t>.</w:t>
            </w:r>
            <w:r w:rsidR="009B4901">
              <w:rPr>
                <w:sz w:val="22"/>
                <w:szCs w:val="22"/>
                <w:lang w:val="en-US"/>
              </w:rPr>
              <w:t>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FD45C0" w:rsidRDefault="009B4901" w:rsidP="00FD45C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C4542D">
              <w:rPr>
                <w:sz w:val="22"/>
                <w:szCs w:val="22"/>
              </w:rPr>
              <w:t>.</w:t>
            </w:r>
            <w:r w:rsidR="00FD45C0">
              <w:rPr>
                <w:sz w:val="22"/>
                <w:szCs w:val="22"/>
                <w:lang w:val="en-US"/>
              </w:rPr>
              <w:t>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694D50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</w:t>
            </w:r>
            <w:r w:rsidR="00694D50">
              <w:rPr>
                <w:sz w:val="22"/>
                <w:szCs w:val="22"/>
                <w:lang w:val="en-US"/>
              </w:rPr>
              <w:t>6</w:t>
            </w:r>
            <w:r w:rsidR="00C4542D">
              <w:rPr>
                <w:sz w:val="22"/>
                <w:szCs w:val="22"/>
              </w:rPr>
              <w:t>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94D50" w:rsidRDefault="00C4542D" w:rsidP="00694D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 w:rsidR="00694D50">
              <w:rPr>
                <w:sz w:val="22"/>
                <w:szCs w:val="22"/>
                <w:lang w:val="en-US"/>
              </w:rPr>
              <w:t>90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94D50" w:rsidRDefault="00694D50" w:rsidP="00694D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78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94D50" w:rsidRDefault="00694D50" w:rsidP="00694D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12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FD45C0" w:rsidRDefault="00694D50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74</w:t>
            </w:r>
          </w:p>
        </w:tc>
      </w:tr>
      <w:tr w:rsidR="003956FF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3956FF" w:rsidRPr="00135C40" w:rsidRDefault="003956FF" w:rsidP="00395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ШхГхВ</w:t>
            </w:r>
          </w:p>
        </w:tc>
        <w:tc>
          <w:tcPr>
            <w:tcW w:w="1276" w:type="dxa"/>
            <w:vAlign w:val="center"/>
          </w:tcPr>
          <w:p w:rsidR="003956FF" w:rsidRPr="00135C40" w:rsidRDefault="003956FF" w:rsidP="00395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3956FF" w:rsidRPr="00FD45C0" w:rsidRDefault="003956FF" w:rsidP="009B49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FD45C0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0х</w:t>
            </w:r>
            <w:r w:rsidR="009B4901">
              <w:rPr>
                <w:sz w:val="22"/>
                <w:szCs w:val="22"/>
                <w:lang w:val="en-US"/>
              </w:rPr>
              <w:t>46</w:t>
            </w:r>
            <w:r>
              <w:rPr>
                <w:sz w:val="22"/>
                <w:szCs w:val="22"/>
              </w:rPr>
              <w:t>0х1</w:t>
            </w:r>
            <w:r w:rsidR="009B4901">
              <w:rPr>
                <w:sz w:val="22"/>
                <w:szCs w:val="22"/>
                <w:lang w:val="en-US"/>
              </w:rPr>
              <w:t>615</w:t>
            </w:r>
          </w:p>
        </w:tc>
      </w:tr>
      <w:tr w:rsidR="003956FF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3956FF" w:rsidRPr="00E4197E" w:rsidRDefault="003956FF" w:rsidP="00395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ШхГхВ</w:t>
            </w:r>
          </w:p>
        </w:tc>
        <w:tc>
          <w:tcPr>
            <w:tcW w:w="1276" w:type="dxa"/>
            <w:vAlign w:val="center"/>
          </w:tcPr>
          <w:p w:rsidR="003956FF" w:rsidRPr="00E4197E" w:rsidRDefault="003956FF" w:rsidP="00395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3956FF" w:rsidRPr="009B4901" w:rsidRDefault="00FD45C0" w:rsidP="009B49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="009B4901">
              <w:rPr>
                <w:sz w:val="22"/>
                <w:szCs w:val="22"/>
                <w:lang w:val="en-US"/>
              </w:rPr>
              <w:t>3</w:t>
            </w:r>
            <w:r w:rsidR="003956FF">
              <w:rPr>
                <w:sz w:val="22"/>
                <w:szCs w:val="22"/>
              </w:rPr>
              <w:t>8х</w:t>
            </w:r>
            <w:r w:rsidR="009B4901">
              <w:rPr>
                <w:sz w:val="22"/>
                <w:szCs w:val="22"/>
                <w:lang w:val="en-US"/>
              </w:rPr>
              <w:t>57</w:t>
            </w:r>
            <w:r w:rsidR="003956FF">
              <w:rPr>
                <w:sz w:val="22"/>
                <w:szCs w:val="22"/>
              </w:rPr>
              <w:t>8х1</w:t>
            </w:r>
            <w:r w:rsidR="009B4901">
              <w:rPr>
                <w:sz w:val="22"/>
                <w:szCs w:val="22"/>
                <w:lang w:val="en-US"/>
              </w:rPr>
              <w:t>765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FD45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7618BC" w:rsidP="009B490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</w:t>
            </w:r>
            <w:r w:rsidR="009B4901">
              <w:rPr>
                <w:sz w:val="22"/>
                <w:szCs w:val="22"/>
                <w:lang w:val="en-US"/>
              </w:rPr>
              <w:t>66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C4542D" w:rsidRDefault="007618BC" w:rsidP="00C45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C4542D">
              <w:rPr>
                <w:sz w:val="22"/>
                <w:szCs w:val="22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Pr="009B4901" w:rsidRDefault="009B4901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Pr="00FD45C0" w:rsidRDefault="009B4901" w:rsidP="009B49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 w:rsidR="007618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FD45C0" w:rsidRDefault="00FD45C0" w:rsidP="009B49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9B4901">
              <w:rPr>
                <w:sz w:val="22"/>
                <w:szCs w:val="22"/>
                <w:lang w:val="en-US"/>
              </w:rPr>
              <w:t>2</w:t>
            </w:r>
            <w:r w:rsidR="007618BC">
              <w:rPr>
                <w:sz w:val="22"/>
                <w:szCs w:val="22"/>
              </w:rPr>
              <w:t>.</w:t>
            </w:r>
            <w:r w:rsidR="009B4901">
              <w:rPr>
                <w:sz w:val="22"/>
                <w:szCs w:val="22"/>
                <w:lang w:val="en-US"/>
              </w:rPr>
              <w:t>2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FD45C0" w:rsidRDefault="007618BC" w:rsidP="009B49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</w:t>
            </w:r>
            <w:r w:rsidR="009B4901">
              <w:rPr>
                <w:sz w:val="22"/>
                <w:szCs w:val="22"/>
                <w:lang w:val="en-US"/>
              </w:rPr>
              <w:t>7</w:t>
            </w:r>
            <w:r w:rsidR="0018633F">
              <w:rPr>
                <w:sz w:val="22"/>
                <w:szCs w:val="22"/>
              </w:rPr>
              <w:t>.</w:t>
            </w:r>
            <w:r w:rsidR="009B4901">
              <w:rPr>
                <w:sz w:val="22"/>
                <w:szCs w:val="22"/>
                <w:lang w:val="en-US"/>
              </w:rPr>
              <w:t>1</w:t>
            </w:r>
          </w:p>
        </w:tc>
      </w:tr>
      <w:tr w:rsidR="00891BE9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91BE9" w:rsidRDefault="00891BE9" w:rsidP="00891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891BE9" w:rsidRDefault="00891BE9" w:rsidP="00891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891BE9" w:rsidRPr="000246D9" w:rsidRDefault="00891BE9" w:rsidP="00891BE9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Pr="00FD45C0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B6DF0" w:rsidRPr="00FD45C0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70721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0E734B">
      <w:pPr>
        <w:spacing w:line="360" w:lineRule="auto"/>
        <w:ind w:left="426"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AB2B28" w:rsidP="000E734B">
      <w:pPr>
        <w:spacing w:line="360" w:lineRule="auto"/>
        <w:ind w:left="426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884F31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141694" cy="3650385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638" cy="365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02D63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D63" w:rsidRPr="00C11FB0" w:rsidRDefault="00102D63" w:rsidP="00102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D63" w:rsidRPr="001C2F25" w:rsidRDefault="00102D63" w:rsidP="00102D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дренажного отверстия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D63" w:rsidRDefault="00102D63" w:rsidP="00102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02D63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D63" w:rsidRPr="00C11FB0" w:rsidRDefault="00102D63" w:rsidP="00102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D63" w:rsidRPr="001C2F25" w:rsidRDefault="00102D63" w:rsidP="00102D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D63" w:rsidRDefault="00102D63" w:rsidP="00102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02D63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D63" w:rsidRDefault="00102D63" w:rsidP="00102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D63" w:rsidRDefault="00102D63" w:rsidP="00102D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Магнитное кольцо для соединительной линии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D63" w:rsidRDefault="00102D63" w:rsidP="00102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02D63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D63" w:rsidRPr="00AA0277" w:rsidRDefault="00102D63" w:rsidP="00102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D63" w:rsidRPr="00C11FB0" w:rsidRDefault="00102D63" w:rsidP="00102D63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D63" w:rsidRPr="00C11FB0" w:rsidRDefault="00102D63" w:rsidP="00102D63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02D63" w:rsidRDefault="00102D63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1D165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8EC8D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C4B7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8E6D29">
        <w:rPr>
          <w:sz w:val="22"/>
          <w:szCs w:val="22"/>
        </w:rPr>
        <w:t>KGV280U3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2B1F3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DD36B9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D3C87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B7601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8E6D29">
        <w:rPr>
          <w:sz w:val="22"/>
          <w:szCs w:val="22"/>
        </w:rPr>
        <w:t>KGV280U3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>в таблице 5</w:t>
      </w:r>
      <w:r w:rsidR="00C84C98">
        <w:rPr>
          <w:sz w:val="22"/>
          <w:szCs w:val="22"/>
        </w:rPr>
        <w:t xml:space="preserve"> 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FD45C0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FD45C0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FD45C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FD45C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FD45C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FD45C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FD45C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901" w:rsidRDefault="009B4901">
      <w:r>
        <w:separator/>
      </w:r>
    </w:p>
  </w:endnote>
  <w:endnote w:type="continuationSeparator" w:id="0">
    <w:p w:rsidR="009B4901" w:rsidRDefault="009B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901" w:rsidRDefault="009B490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4901" w:rsidRDefault="009B49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901" w:rsidRDefault="009B49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B4901" w:rsidRDefault="009B49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B4901" w:rsidRDefault="009B49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B4901" w:rsidRDefault="009B49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901" w:rsidRDefault="009B49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901" w:rsidRDefault="009B49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Pr="00227DAA" w:rsidRDefault="009B490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KGV280U3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Pr="00ED1531" w:rsidRDefault="009B49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C4D3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Pr="00ED1531" w:rsidRDefault="009B49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4901" w:rsidRPr="00C67A09" w:rsidRDefault="009B490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4901" w:rsidRDefault="009B490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9B4901" w:rsidRDefault="009B490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9B4901" w:rsidRDefault="009B490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9B4901" w:rsidRPr="00B465BD" w:rsidRDefault="009B490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KGV280U3</w:t>
                              </w:r>
                            </w:p>
                            <w:p w:rsidR="009B4901" w:rsidRPr="00B465BD" w:rsidRDefault="009B490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B4901" w:rsidRPr="00613EFB" w:rsidRDefault="009B490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B4901" w:rsidRPr="00227DAA" w:rsidRDefault="009B490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KGV280U3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B4901" w:rsidRPr="00ED1531" w:rsidRDefault="009B490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C4D3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B4901" w:rsidRPr="00ED1531" w:rsidRDefault="009B49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B4901" w:rsidRPr="00C67A09" w:rsidRDefault="009B490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B4901" w:rsidRDefault="009B490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9B4901" w:rsidRDefault="009B490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9B4901" w:rsidRDefault="009B490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9B4901" w:rsidRPr="00B465BD" w:rsidRDefault="009B490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KGV280U3</w:t>
                        </w:r>
                      </w:p>
                      <w:p w:rsidR="009B4901" w:rsidRPr="00B465BD" w:rsidRDefault="009B490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B4901" w:rsidRPr="00613EFB" w:rsidRDefault="009B490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901" w:rsidRDefault="009B49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Pr="00AF301F" w:rsidRDefault="009B49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C4D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Pr="00227DAA" w:rsidRDefault="009B490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KGV280U3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B4901" w:rsidRPr="00C23BB2" w:rsidRDefault="009B490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B4901" w:rsidRPr="00EC2FF5" w:rsidRDefault="009B490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B4901" w:rsidRPr="00AF301F" w:rsidRDefault="009B49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C4D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B4901" w:rsidRPr="00227DAA" w:rsidRDefault="009B490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KGV280U3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B4901" w:rsidRPr="00C23BB2" w:rsidRDefault="009B490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B4901" w:rsidRPr="00EC2FF5" w:rsidRDefault="009B490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901" w:rsidRDefault="009B49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Default="009B49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Pr="00AF301F" w:rsidRDefault="009B49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C4D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4901" w:rsidRPr="00227DAA" w:rsidRDefault="009B490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KGV280U3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B4901" w:rsidRPr="00227DAA" w:rsidRDefault="009B490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B4901" w:rsidRDefault="009B49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B4901" w:rsidRPr="00AF301F" w:rsidRDefault="009B49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C4D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B4901" w:rsidRPr="00227DAA" w:rsidRDefault="009B490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KGV280U3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B4901" w:rsidRPr="00227DAA" w:rsidRDefault="009B490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901" w:rsidRDefault="009B4901">
      <w:r>
        <w:separator/>
      </w:r>
    </w:p>
  </w:footnote>
  <w:footnote w:type="continuationSeparator" w:id="0">
    <w:p w:rsidR="009B4901" w:rsidRDefault="009B4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901" w:rsidRDefault="009B49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4901" w:rsidRDefault="009B490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E734B"/>
    <w:rsid w:val="000F2CFF"/>
    <w:rsid w:val="000F4914"/>
    <w:rsid w:val="000F77DB"/>
    <w:rsid w:val="001005B9"/>
    <w:rsid w:val="00102D63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56FF"/>
    <w:rsid w:val="003964AD"/>
    <w:rsid w:val="003A4727"/>
    <w:rsid w:val="003A78F7"/>
    <w:rsid w:val="003B66D5"/>
    <w:rsid w:val="003B6C78"/>
    <w:rsid w:val="003B7839"/>
    <w:rsid w:val="003B7EAD"/>
    <w:rsid w:val="003C4F6A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22C0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411CB"/>
    <w:rsid w:val="00545A4C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4D50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C7BE4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4F31"/>
    <w:rsid w:val="0088749B"/>
    <w:rsid w:val="008903A5"/>
    <w:rsid w:val="00891BE9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E0B73"/>
    <w:rsid w:val="008E1213"/>
    <w:rsid w:val="008E6D29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4901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29B"/>
    <w:rsid w:val="00B65EF5"/>
    <w:rsid w:val="00B67172"/>
    <w:rsid w:val="00B713E6"/>
    <w:rsid w:val="00B757EC"/>
    <w:rsid w:val="00B853CA"/>
    <w:rsid w:val="00B868D9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542D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31DA"/>
    <w:rsid w:val="00CD52C4"/>
    <w:rsid w:val="00CD6BE8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798E"/>
    <w:rsid w:val="00EB0EC2"/>
    <w:rsid w:val="00EB2FA9"/>
    <w:rsid w:val="00EC4D31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45C0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01315-8BEC-4365-AA49-3A741DDD7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F82E8137</Template>
  <TotalTime>51</TotalTime>
  <Pages>26</Pages>
  <Words>3762</Words>
  <Characters>21445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2025-07-04T11:36:00Z</dcterms:created>
  <dcterms:modified xsi:type="dcterms:W3CDTF">2025-07-07T09:06:00Z</dcterms:modified>
</cp:coreProperties>
</file>