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615A3D">
              <w:rPr>
                <w:b/>
                <w:szCs w:val="28"/>
              </w:rPr>
              <w:t>KGV335X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615A3D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KGV335X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C91D8C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A55E1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615A3D">
        <w:rPr>
          <w:sz w:val="22"/>
          <w:szCs w:val="22"/>
        </w:rPr>
        <w:t>KGV335X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615A3D" w:rsidP="009F629B">
            <w:pPr>
              <w:jc w:val="center"/>
            </w:pPr>
            <w:r>
              <w:rPr>
                <w:sz w:val="22"/>
                <w:szCs w:val="22"/>
              </w:rPr>
              <w:t>KGV335X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615A3D" w:rsidP="009F629B">
            <w:pPr>
              <w:jc w:val="center"/>
            </w:pPr>
            <w:r>
              <w:rPr>
                <w:sz w:val="22"/>
                <w:szCs w:val="22"/>
              </w:rPr>
              <w:t>KGV335X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C91D8C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A55E19" w:rsidRPr="00C10FC9" w:rsidRDefault="00A55E19" w:rsidP="00A55E19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A55E19" w:rsidRPr="00C10FC9" w:rsidRDefault="00A55E19" w:rsidP="00A55E19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A55E19" w:rsidRPr="00C10FC9" w:rsidRDefault="00A55E19" w:rsidP="00A55E19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A55E19" w:rsidP="00A55E19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506FE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506FE0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15A3D">
        <w:rPr>
          <w:sz w:val="22"/>
          <w:szCs w:val="22"/>
        </w:rPr>
        <w:t>KGV335X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proofErr w:type="spellStart"/>
      <w:r w:rsidR="00506FE0">
        <w:rPr>
          <w:sz w:val="22"/>
          <w:szCs w:val="22"/>
        </w:rPr>
        <w:t>прменён</w:t>
      </w:r>
      <w:proofErr w:type="spellEnd"/>
      <w:r w:rsidR="00E02094">
        <w:rPr>
          <w:sz w:val="22"/>
          <w:szCs w:val="22"/>
        </w:rPr>
        <w:t xml:space="preserve">  </w:t>
      </w:r>
      <w:r>
        <w:rPr>
          <w:sz w:val="22"/>
          <w:szCs w:val="22"/>
        </w:rPr>
        <w:t>и</w:t>
      </w:r>
      <w:r w:rsidR="0094151F" w:rsidRPr="00173F04">
        <w:rPr>
          <w:sz w:val="22"/>
          <w:szCs w:val="22"/>
        </w:rPr>
        <w:t>нтеллектуальный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06FE0" w:rsidRDefault="00506FE0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3917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1971923" cy="2838793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1" cy="287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4AF1">
        <w:rPr>
          <w:noProof/>
          <w:sz w:val="24"/>
          <w:szCs w:val="28"/>
        </w:rPr>
        <w:drawing>
          <wp:inline distT="0" distB="0" distL="0" distR="0">
            <wp:extent cx="2099144" cy="2922992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37" cy="294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232B5C" w:rsidRDefault="00232B5C" w:rsidP="001B549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1446C2" w:rsidP="00232B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32B5C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232B5C" w:rsidRDefault="001446C2" w:rsidP="00232B5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="00232B5C">
              <w:rPr>
                <w:sz w:val="22"/>
                <w:szCs w:val="22"/>
                <w:lang w:val="en-US"/>
              </w:rPr>
              <w:t>14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232B5C" w:rsidRDefault="00232B5C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58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232B5C" w:rsidRDefault="00232B5C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09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232B5C" w:rsidRDefault="00232B5C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19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232B5C" w:rsidRDefault="00232B5C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61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1446C2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930х16</w:t>
            </w:r>
            <w:r w:rsidR="0022378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1446C2" w:rsidP="0022378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</w:t>
            </w:r>
            <w:r w:rsidR="0022378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5/2</w:t>
            </w:r>
            <w:r w:rsidR="0022378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232B5C" w:rsidRDefault="001446C2" w:rsidP="00232B5C">
            <w:pPr>
              <w:jc w:val="center"/>
              <w:rPr>
                <w:sz w:val="22"/>
                <w:szCs w:val="22"/>
                <w:lang w:val="en-US"/>
              </w:rPr>
            </w:pPr>
            <w:r w:rsidRPr="00223784">
              <w:rPr>
                <w:sz w:val="22"/>
                <w:szCs w:val="22"/>
              </w:rPr>
              <w:t>1</w:t>
            </w:r>
            <w:r w:rsidR="00232B5C">
              <w:rPr>
                <w:sz w:val="22"/>
                <w:szCs w:val="22"/>
                <w:lang w:val="en-US"/>
              </w:rPr>
              <w:t>9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Pr="00232B5C" w:rsidRDefault="00232B5C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232B5C" w:rsidRDefault="001446C2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232B5C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232B5C">
              <w:rPr>
                <w:sz w:val="22"/>
                <w:szCs w:val="22"/>
                <w:lang w:val="en-US"/>
              </w:rPr>
              <w:t>4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B15693" w:rsidRPr="00232B5C" w:rsidRDefault="00223784" w:rsidP="00232B5C">
            <w:pPr>
              <w:jc w:val="center"/>
              <w:rPr>
                <w:sz w:val="22"/>
                <w:szCs w:val="22"/>
                <w:lang w:val="en-US"/>
              </w:rPr>
            </w:pPr>
            <w:r w:rsidRPr="00223784">
              <w:rPr>
                <w:sz w:val="22"/>
                <w:szCs w:val="22"/>
              </w:rPr>
              <w:t>5</w:t>
            </w:r>
            <w:r w:rsidR="00B15693" w:rsidRPr="00223784">
              <w:rPr>
                <w:sz w:val="22"/>
                <w:szCs w:val="22"/>
              </w:rPr>
              <w:t>.</w:t>
            </w:r>
            <w:r w:rsidR="00232B5C">
              <w:rPr>
                <w:sz w:val="22"/>
                <w:szCs w:val="22"/>
                <w:lang w:val="en-US"/>
              </w:rPr>
              <w:t>2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522C41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23DDE5E3" wp14:editId="4485DA63">
            <wp:extent cx="5598622" cy="7140272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05696" cy="714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615A3D">
        <w:rPr>
          <w:sz w:val="22"/>
          <w:szCs w:val="22"/>
        </w:rPr>
        <w:t>KGV335X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794635" w:rsidRPr="004158E2">
        <w:rPr>
          <w:sz w:val="22"/>
          <w:szCs w:val="22"/>
        </w:rPr>
        <w:t>типа:</w:t>
      </w:r>
      <w:r w:rsidR="00794635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615A3D">
        <w:rPr>
          <w:sz w:val="22"/>
          <w:szCs w:val="22"/>
        </w:rPr>
        <w:t>KGV335X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4C1564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635" w:rsidRDefault="00794635">
      <w:r>
        <w:separator/>
      </w:r>
    </w:p>
  </w:endnote>
  <w:endnote w:type="continuationSeparator" w:id="0">
    <w:p w:rsidR="00794635" w:rsidRDefault="0079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4635" w:rsidRDefault="007946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4635" w:rsidRDefault="007946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4635" w:rsidRDefault="007946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4635" w:rsidRDefault="007946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227DAA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KGV335X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ED1531" w:rsidRDefault="007946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5E1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ED1531" w:rsidRDefault="007946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Pr="00C67A09" w:rsidRDefault="00794635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794635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794635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94635" w:rsidRPr="007C62B4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KGV335X</w:t>
                              </w:r>
                            </w:p>
                            <w:p w:rsidR="00794635" w:rsidRPr="00B465BD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4635" w:rsidRPr="00613EFB" w:rsidRDefault="0079463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4635" w:rsidRPr="00227DAA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KGV335X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4635" w:rsidRPr="00ED1531" w:rsidRDefault="0079463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55E1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4635" w:rsidRPr="00ED1531" w:rsidRDefault="007946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4635" w:rsidRPr="00C67A09" w:rsidRDefault="00794635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4635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794635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794635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94635" w:rsidRPr="007C62B4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KGV335X</w:t>
                        </w:r>
                      </w:p>
                      <w:p w:rsidR="00794635" w:rsidRPr="00B465BD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4635" w:rsidRPr="00613EFB" w:rsidRDefault="0079463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AF301F" w:rsidRDefault="007946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5E1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227DAA" w:rsidRDefault="00794635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KGV335X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94635" w:rsidRPr="00C23BB2" w:rsidRDefault="0079463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4635" w:rsidRPr="00EC2FF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4635" w:rsidRPr="00AF301F" w:rsidRDefault="007946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5E1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4635" w:rsidRPr="00227DAA" w:rsidRDefault="00794635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KGV335X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94635" w:rsidRPr="00C23BB2" w:rsidRDefault="0079463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4635" w:rsidRPr="00EC2FF5" w:rsidRDefault="0079463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AF301F" w:rsidRDefault="007946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5E1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227DAA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KGV335X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94635" w:rsidRPr="00227DAA" w:rsidRDefault="0079463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4635" w:rsidRPr="00AF301F" w:rsidRDefault="007946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5E1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4635" w:rsidRPr="00227DAA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KGV335X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94635" w:rsidRPr="00227DAA" w:rsidRDefault="0079463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635" w:rsidRDefault="00794635">
      <w:r>
        <w:separator/>
      </w:r>
    </w:p>
  </w:footnote>
  <w:footnote w:type="continuationSeparator" w:id="0">
    <w:p w:rsidR="00794635" w:rsidRDefault="0079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4635" w:rsidRDefault="0079463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1564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06FE0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55E19"/>
    <w:rsid w:val="00A66853"/>
    <w:rsid w:val="00A7291A"/>
    <w:rsid w:val="00A743DF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1D8C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35B4"/>
    <w:rsid w:val="00DE47F4"/>
    <w:rsid w:val="00DE6E7F"/>
    <w:rsid w:val="00DF11E6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0EDE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12E84-02EA-4052-BF02-4BBF77D3F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12</TotalTime>
  <Pages>27</Pages>
  <Words>4099</Words>
  <Characters>23367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2024-12-10T08:46:00Z</dcterms:created>
  <dcterms:modified xsi:type="dcterms:W3CDTF">2025-09-23T09:31:00Z</dcterms:modified>
</cp:coreProperties>
</file>