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E2ED4">
              <w:rPr>
                <w:b/>
                <w:szCs w:val="28"/>
              </w:rPr>
              <w:t>KGV400X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DE2ED4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KGV400X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1367F6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450A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E2ED4">
        <w:rPr>
          <w:sz w:val="22"/>
          <w:szCs w:val="22"/>
        </w:rPr>
        <w:t>KGV400X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DE2ED4" w:rsidP="009F629B">
            <w:pPr>
              <w:jc w:val="center"/>
            </w:pPr>
            <w:r>
              <w:rPr>
                <w:sz w:val="22"/>
                <w:szCs w:val="22"/>
              </w:rPr>
              <w:t>KGV400X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DE2ED4" w:rsidP="009F629B">
            <w:pPr>
              <w:jc w:val="center"/>
            </w:pPr>
            <w:r>
              <w:rPr>
                <w:sz w:val="22"/>
                <w:szCs w:val="22"/>
              </w:rPr>
              <w:t>KGV400X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1367F6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7450A6" w:rsidRPr="00C10FC9" w:rsidRDefault="007450A6" w:rsidP="007450A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450A6" w:rsidRPr="00C10FC9" w:rsidRDefault="007450A6" w:rsidP="007450A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450A6" w:rsidRPr="00C10FC9" w:rsidRDefault="007450A6" w:rsidP="007450A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7450A6" w:rsidP="007450A6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D9049D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D9049D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E2ED4">
        <w:rPr>
          <w:sz w:val="22"/>
          <w:szCs w:val="22"/>
        </w:rPr>
        <w:t>KGV400X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2A2A55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31720" cy="303784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192" cy="304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0E5">
        <w:rPr>
          <w:noProof/>
          <w:sz w:val="24"/>
          <w:szCs w:val="28"/>
        </w:rPr>
        <w:drawing>
          <wp:inline distT="0" distB="0" distL="0" distR="0">
            <wp:extent cx="3121802" cy="311467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66" cy="31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12AAB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612AAB" w:rsidP="00232B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232B5C" w:rsidRDefault="001446C2" w:rsidP="00232B5C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="00232B5C">
              <w:rPr>
                <w:sz w:val="22"/>
                <w:szCs w:val="22"/>
                <w:lang w:val="en-US"/>
              </w:rPr>
              <w:t>14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232B5C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  <w:r w:rsidR="00612AAB">
              <w:rPr>
                <w:sz w:val="22"/>
                <w:szCs w:val="22"/>
              </w:rPr>
              <w:t>1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12AAB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612AAB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98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232B5C" w:rsidRDefault="00232B5C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61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  <w:r w:rsidR="001446C2">
              <w:rPr>
                <w:sz w:val="22"/>
                <w:szCs w:val="22"/>
              </w:rPr>
              <w:t>х16</w:t>
            </w:r>
            <w:r w:rsidR="00223784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12AAB">
              <w:rPr>
                <w:sz w:val="22"/>
                <w:szCs w:val="22"/>
              </w:rPr>
              <w:t>4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1446C2" w:rsidP="00612AA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</w:t>
            </w:r>
            <w:r w:rsidR="00612AAB">
              <w:rPr>
                <w:sz w:val="22"/>
                <w:szCs w:val="22"/>
              </w:rPr>
              <w:t>80</w:t>
            </w:r>
            <w:r>
              <w:rPr>
                <w:sz w:val="22"/>
                <w:szCs w:val="22"/>
              </w:rPr>
              <w:t>/2</w:t>
            </w:r>
            <w:r w:rsidR="00612AAB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232B5C" w:rsidRDefault="00612AAB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Pr="00232B5C" w:rsidRDefault="00232B5C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="001446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232B5C" w:rsidRDefault="001446C2" w:rsidP="00232B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232B5C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232B5C">
              <w:rPr>
                <w:sz w:val="22"/>
                <w:szCs w:val="22"/>
                <w:lang w:val="en-US"/>
              </w:rPr>
              <w:t>4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B15693" w:rsidRPr="00612AAB" w:rsidRDefault="00612AAB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15693" w:rsidRPr="002237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612AAB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08947B91" wp14:editId="79E4FB88">
            <wp:extent cx="6200775" cy="737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DE2ED4">
        <w:rPr>
          <w:sz w:val="22"/>
          <w:szCs w:val="22"/>
        </w:rPr>
        <w:t>KGV400X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12AAB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12AAB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612AAB" w:rsidRPr="004158E2">
        <w:rPr>
          <w:sz w:val="22"/>
          <w:szCs w:val="22"/>
        </w:rPr>
        <w:t>типа:</w:t>
      </w:r>
      <w:r w:rsidR="00612AAB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DE2ED4">
        <w:rPr>
          <w:sz w:val="22"/>
          <w:szCs w:val="22"/>
        </w:rPr>
        <w:t>KGV400X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12AA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lastRenderedPageBreak/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635" w:rsidRDefault="00794635">
      <w:r>
        <w:separator/>
      </w:r>
    </w:p>
  </w:endnote>
  <w:endnote w:type="continuationSeparator" w:id="0">
    <w:p w:rsidR="00794635" w:rsidRDefault="0079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4635" w:rsidRDefault="007946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4635" w:rsidRDefault="007946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4635" w:rsidRDefault="007946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4635" w:rsidRDefault="0079463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227DAA" w:rsidRDefault="00DE2ED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KGV400X</w:t>
                              </w:r>
                              <w:r w:rsidR="00794635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94635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ED1531" w:rsidRDefault="0079463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50A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ED1531" w:rsidRDefault="007946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Pr="00C67A09" w:rsidRDefault="00794635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4635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794635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794635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94635" w:rsidRPr="007C62B4" w:rsidRDefault="00DE2ED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KGV400X</w:t>
                              </w:r>
                            </w:p>
                            <w:p w:rsidR="00794635" w:rsidRPr="00B465BD" w:rsidRDefault="0079463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4635" w:rsidRPr="00613EFB" w:rsidRDefault="0079463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4635" w:rsidRPr="00227DAA" w:rsidRDefault="00DE2ED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KGV400X</w:t>
                        </w:r>
                        <w:r w:rsidR="00794635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94635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4635" w:rsidRPr="00ED1531" w:rsidRDefault="0079463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450A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4635" w:rsidRPr="00ED1531" w:rsidRDefault="007946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4635" w:rsidRPr="00C67A09" w:rsidRDefault="00794635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4635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794635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794635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94635" w:rsidRPr="007C62B4" w:rsidRDefault="00DE2ED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KGV400X</w:t>
                        </w:r>
                      </w:p>
                      <w:p w:rsidR="00794635" w:rsidRPr="00B465BD" w:rsidRDefault="0079463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4635" w:rsidRPr="00613EFB" w:rsidRDefault="0079463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AF301F" w:rsidRDefault="007946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50A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227DAA" w:rsidRDefault="00DE2ED4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KGV400X</w:t>
                              </w:r>
                              <w:r w:rsidR="00794635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94635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94635" w:rsidRPr="00C23BB2" w:rsidRDefault="0079463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4635" w:rsidRPr="00EC2FF5" w:rsidRDefault="0079463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4635" w:rsidRPr="00AF301F" w:rsidRDefault="007946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450A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4635" w:rsidRPr="00227DAA" w:rsidRDefault="00DE2ED4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KGV400X</w:t>
                        </w:r>
                        <w:r w:rsidR="00794635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94635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94635" w:rsidRPr="00C23BB2" w:rsidRDefault="0079463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4635" w:rsidRPr="00EC2FF5" w:rsidRDefault="0079463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Default="0079463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AF301F" w:rsidRDefault="0079463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450A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4635" w:rsidRPr="00227DAA" w:rsidRDefault="00DE2ED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KGV400X</w:t>
                              </w:r>
                              <w:r w:rsidR="00794635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94635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94635" w:rsidRPr="00227DAA" w:rsidRDefault="00794635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4635" w:rsidRDefault="0079463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4635" w:rsidRPr="00AF301F" w:rsidRDefault="0079463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450A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4635" w:rsidRPr="00227DAA" w:rsidRDefault="00DE2ED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KGV400X</w:t>
                        </w:r>
                        <w:r w:rsidR="00794635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94635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94635" w:rsidRPr="00227DAA" w:rsidRDefault="00794635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635" w:rsidRDefault="00794635">
      <w:r>
        <w:separator/>
      </w:r>
    </w:p>
  </w:footnote>
  <w:footnote w:type="continuationSeparator" w:id="0">
    <w:p w:rsidR="00794635" w:rsidRDefault="0079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35" w:rsidRDefault="007946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4635" w:rsidRDefault="0079463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367F6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946"/>
    <w:rsid w:val="00731CFB"/>
    <w:rsid w:val="00733947"/>
    <w:rsid w:val="0073406F"/>
    <w:rsid w:val="0073656C"/>
    <w:rsid w:val="007438E6"/>
    <w:rsid w:val="007450A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8713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35838-AFE7-4000-A97B-06C45AFC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386</TotalTime>
  <Pages>27</Pages>
  <Words>4098</Words>
  <Characters>23360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2024-12-10T09:25:00Z</dcterms:created>
  <dcterms:modified xsi:type="dcterms:W3CDTF">2025-09-23T09:31:00Z</dcterms:modified>
</cp:coreProperties>
</file>