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C2AF8">
              <w:rPr>
                <w:b/>
                <w:szCs w:val="28"/>
              </w:rPr>
              <w:t>KGV450X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4C2AF8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KGV450X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3E799E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80170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4C2AF8">
        <w:rPr>
          <w:sz w:val="22"/>
          <w:szCs w:val="22"/>
        </w:rPr>
        <w:t>KGV450X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4C2AF8" w:rsidP="009F629B">
            <w:pPr>
              <w:jc w:val="center"/>
            </w:pPr>
            <w:r>
              <w:rPr>
                <w:sz w:val="22"/>
                <w:szCs w:val="22"/>
              </w:rPr>
              <w:t>KGV450X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4C2AF8" w:rsidP="009F629B">
            <w:pPr>
              <w:jc w:val="center"/>
            </w:pPr>
            <w:r>
              <w:rPr>
                <w:sz w:val="22"/>
                <w:szCs w:val="22"/>
              </w:rPr>
              <w:t>KGV450X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3E799E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80170A" w:rsidRPr="00C10FC9" w:rsidRDefault="0080170A" w:rsidP="0080170A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80170A" w:rsidRPr="00C10FC9" w:rsidRDefault="0080170A" w:rsidP="0080170A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80170A" w:rsidRPr="00C10FC9" w:rsidRDefault="0080170A" w:rsidP="0080170A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80170A" w:rsidP="0080170A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4C2AF8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4C2AF8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C2AF8">
        <w:rPr>
          <w:sz w:val="22"/>
          <w:szCs w:val="22"/>
        </w:rPr>
        <w:t>KGV450X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2A2A55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31720" cy="303784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192" cy="304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0E5">
        <w:rPr>
          <w:noProof/>
          <w:sz w:val="24"/>
          <w:szCs w:val="28"/>
        </w:rPr>
        <w:drawing>
          <wp:inline distT="0" distB="0" distL="0" distR="0">
            <wp:extent cx="3121802" cy="311467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66" cy="31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12AAB" w:rsidP="00662D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62DB4">
              <w:rPr>
                <w:sz w:val="22"/>
                <w:szCs w:val="22"/>
              </w:rPr>
              <w:t>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662DB4" w:rsidP="00232B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662D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97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232B5C" w:rsidP="00662D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 w:rsidR="00662DB4">
              <w:rPr>
                <w:sz w:val="22"/>
                <w:szCs w:val="22"/>
              </w:rPr>
              <w:t>45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62DB4" w:rsidP="00662D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34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662DB4" w:rsidP="00662D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24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662D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662DB4">
              <w:rPr>
                <w:sz w:val="22"/>
                <w:szCs w:val="22"/>
              </w:rPr>
              <w:t>2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  <w:r w:rsidR="001446C2">
              <w:rPr>
                <w:sz w:val="22"/>
                <w:szCs w:val="22"/>
              </w:rPr>
              <w:t>х16</w:t>
            </w:r>
            <w:r w:rsidR="00223784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12AAB">
              <w:rPr>
                <w:sz w:val="22"/>
                <w:szCs w:val="22"/>
              </w:rPr>
              <w:t>4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9B02BF" w:rsidRDefault="001446C2" w:rsidP="00612AA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</w:t>
            </w:r>
            <w:r w:rsidR="00612AAB"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>/2</w:t>
            </w:r>
            <w:r w:rsidR="00612AAB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612AAB" w:rsidP="00662DB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62DB4">
              <w:rPr>
                <w:sz w:val="22"/>
                <w:szCs w:val="22"/>
              </w:rPr>
              <w:t>6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232B5C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1446C2" w:rsidP="0046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62DB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58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462EF0" w:rsidP="0046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5693" w:rsidRPr="002237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612AAB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08947B91" wp14:editId="79E4FB88">
            <wp:extent cx="6200775" cy="737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4C2AF8">
        <w:rPr>
          <w:sz w:val="22"/>
          <w:szCs w:val="22"/>
        </w:rPr>
        <w:t>KGV450X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12AAB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12AAB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612AAB" w:rsidRPr="004158E2">
        <w:rPr>
          <w:sz w:val="22"/>
          <w:szCs w:val="22"/>
        </w:rPr>
        <w:t>типа:</w:t>
      </w:r>
      <w:r w:rsidR="00612AAB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4C2AF8">
        <w:rPr>
          <w:sz w:val="22"/>
          <w:szCs w:val="22"/>
        </w:rPr>
        <w:t>KGV450X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12AA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DB4" w:rsidRDefault="00662DB4">
      <w:r>
        <w:separator/>
      </w:r>
    </w:p>
  </w:endnote>
  <w:endnote w:type="continuationSeparator" w:id="0">
    <w:p w:rsidR="00662DB4" w:rsidRDefault="0066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KGV450X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170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Pr="00C67A09" w:rsidRDefault="00662DB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662DB4" w:rsidRPr="007C62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KGV450X</w:t>
                              </w:r>
                            </w:p>
                            <w:p w:rsidR="00662DB4" w:rsidRPr="00B465BD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62DB4" w:rsidRPr="00613EFB" w:rsidRDefault="00662DB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KGV450X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0170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2DB4" w:rsidRPr="00C67A09" w:rsidRDefault="00662DB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662DB4" w:rsidRPr="007C62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KGV450X</w:t>
                        </w:r>
                      </w:p>
                      <w:p w:rsidR="00662DB4" w:rsidRPr="00B465BD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62DB4" w:rsidRPr="00613EFB" w:rsidRDefault="00662DB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17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662DB4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KGV450X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C23BB2" w:rsidRDefault="00662DB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2DB4" w:rsidRPr="00EC2FF5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017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2DB4" w:rsidRPr="00227DAA" w:rsidRDefault="00662DB4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KGV450X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C23BB2" w:rsidRDefault="00662DB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2DB4" w:rsidRPr="00EC2FF5" w:rsidRDefault="00662DB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17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KGV450X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227DAA" w:rsidRDefault="00662DB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017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KGV450X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227DAA" w:rsidRDefault="00662DB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DB4" w:rsidRDefault="00662DB4">
      <w:r>
        <w:separator/>
      </w:r>
    </w:p>
  </w:footnote>
  <w:footnote w:type="continuationSeparator" w:id="0">
    <w:p w:rsidR="00662DB4" w:rsidRDefault="0066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E799E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170A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B56AE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730F9-E371-436A-A145-BC381FC8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231</TotalTime>
  <Pages>27</Pages>
  <Words>4099</Words>
  <Characters>23368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2024-12-11T08:04:00Z</dcterms:created>
  <dcterms:modified xsi:type="dcterms:W3CDTF">2025-09-23T09:32:00Z</dcterms:modified>
</cp:coreProperties>
</file>