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E56658">
              <w:rPr>
                <w:b/>
                <w:szCs w:val="28"/>
              </w:rPr>
              <w:t>KGV504X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E56658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KGV504X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EF077C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147D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E56658">
        <w:rPr>
          <w:sz w:val="22"/>
          <w:szCs w:val="22"/>
        </w:rPr>
        <w:t>KGV504X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E56658" w:rsidP="009F629B">
            <w:pPr>
              <w:jc w:val="center"/>
            </w:pPr>
            <w:r>
              <w:rPr>
                <w:sz w:val="22"/>
                <w:szCs w:val="22"/>
              </w:rPr>
              <w:t>KGV504X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E56658" w:rsidP="009F629B">
            <w:pPr>
              <w:jc w:val="center"/>
            </w:pPr>
            <w:r>
              <w:rPr>
                <w:sz w:val="22"/>
                <w:szCs w:val="22"/>
              </w:rPr>
              <w:t>KGV504X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EF077C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A147D3" w:rsidRPr="00C10FC9" w:rsidRDefault="00A147D3" w:rsidP="00A147D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A147D3" w:rsidRPr="00C10FC9" w:rsidRDefault="00A147D3" w:rsidP="00A147D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A147D3" w:rsidRPr="00C10FC9" w:rsidRDefault="00A147D3" w:rsidP="00A147D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A147D3" w:rsidP="00A147D3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A147D3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A147D3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56658">
        <w:rPr>
          <w:sz w:val="22"/>
          <w:szCs w:val="22"/>
        </w:rPr>
        <w:t>KGV504X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223784" w:rsidRPr="006E30DA" w:rsidRDefault="002237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2A2A55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31720" cy="303784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192" cy="304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0E5">
        <w:rPr>
          <w:noProof/>
          <w:sz w:val="24"/>
          <w:szCs w:val="28"/>
        </w:rPr>
        <w:drawing>
          <wp:inline distT="0" distB="0" distL="0" distR="0">
            <wp:extent cx="3121802" cy="311467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66" cy="311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AE4ADB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50.4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662DB4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E4ADB">
              <w:rPr>
                <w:sz w:val="22"/>
                <w:szCs w:val="22"/>
              </w:rPr>
              <w:t>6.5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662DB4" w:rsidRDefault="00662DB4" w:rsidP="00AE4A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="00AE4ADB">
              <w:rPr>
                <w:sz w:val="22"/>
                <w:szCs w:val="22"/>
              </w:rPr>
              <w:t>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62DB4" w:rsidRDefault="00232B5C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17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662DB4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E4ADB">
              <w:rPr>
                <w:sz w:val="22"/>
                <w:szCs w:val="22"/>
              </w:rPr>
              <w:t>2</w:t>
            </w:r>
            <w:r w:rsidR="001446C2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92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662DB4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E4ADB"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55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662DB4" w:rsidRDefault="00232B5C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AE4ADB">
              <w:rPr>
                <w:sz w:val="22"/>
                <w:szCs w:val="22"/>
              </w:rPr>
              <w:t>3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  <w:r w:rsidR="001446C2">
              <w:rPr>
                <w:sz w:val="22"/>
                <w:szCs w:val="22"/>
              </w:rPr>
              <w:t>х16</w:t>
            </w:r>
            <w:r w:rsidR="00223784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0х77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12AAB">
              <w:rPr>
                <w:sz w:val="22"/>
                <w:szCs w:val="22"/>
              </w:rPr>
              <w:t>4</w:t>
            </w:r>
            <w:r w:rsidR="0022378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0х1</w:t>
            </w:r>
            <w:r w:rsidR="00223784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5х8</w:t>
            </w:r>
            <w:r w:rsidR="002237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2449" w:type="dxa"/>
            <w:vAlign w:val="center"/>
          </w:tcPr>
          <w:p w:rsidR="00022A11" w:rsidRPr="009B02BF" w:rsidRDefault="001446C2" w:rsidP="00AE4A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</w:t>
            </w:r>
            <w:r w:rsidR="00612AAB">
              <w:rPr>
                <w:sz w:val="22"/>
                <w:szCs w:val="22"/>
              </w:rPr>
              <w:t>8</w:t>
            </w:r>
            <w:r w:rsidR="00AE4AD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</w:t>
            </w:r>
            <w:r w:rsidR="00AE4ADB">
              <w:rPr>
                <w:sz w:val="22"/>
                <w:szCs w:val="22"/>
              </w:rPr>
              <w:t>300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618B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612AAB" w:rsidP="00AE4A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AE4ADB">
              <w:rPr>
                <w:sz w:val="22"/>
                <w:szCs w:val="22"/>
              </w:rPr>
              <w:t>9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618B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AE4ADB" w:rsidRDefault="00232B5C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AE4ADB">
              <w:rPr>
                <w:sz w:val="22"/>
                <w:szCs w:val="22"/>
              </w:rPr>
              <w:t>5</w:t>
            </w:r>
            <w:r w:rsidR="001446C2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88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462EF0" w:rsidRDefault="001446C2" w:rsidP="0046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62DB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462EF0">
              <w:rPr>
                <w:sz w:val="22"/>
                <w:szCs w:val="22"/>
              </w:rPr>
              <w:t>58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156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B15693" w:rsidRPr="00612AAB" w:rsidRDefault="00462EF0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5693" w:rsidRPr="00223784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5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612AAB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08947B91" wp14:editId="79E4FB88">
            <wp:extent cx="6200775" cy="737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E56658">
        <w:rPr>
          <w:sz w:val="22"/>
          <w:szCs w:val="22"/>
        </w:rPr>
        <w:t>KGV504X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703B2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6703B2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6703B2" w:rsidRPr="004158E2">
        <w:rPr>
          <w:sz w:val="22"/>
          <w:szCs w:val="22"/>
        </w:rPr>
        <w:t>типа:</w:t>
      </w:r>
      <w:r w:rsidR="006703B2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E56658">
        <w:rPr>
          <w:sz w:val="22"/>
          <w:szCs w:val="22"/>
        </w:rPr>
        <w:t>KGV504X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703B2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DB4" w:rsidRDefault="00662DB4">
      <w:r>
        <w:separator/>
      </w:r>
    </w:p>
  </w:endnote>
  <w:endnote w:type="continuationSeparator" w:id="0">
    <w:p w:rsidR="00662DB4" w:rsidRDefault="0066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2DB4" w:rsidRDefault="00662D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E5665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KGV504X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ED1531" w:rsidRDefault="00662D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147D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ED1531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Pr="00C67A09" w:rsidRDefault="00662DB4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662DB4" w:rsidRPr="007C62B4" w:rsidRDefault="00E5665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KGV504X</w:t>
                              </w:r>
                            </w:p>
                            <w:p w:rsidR="00662DB4" w:rsidRPr="00B465BD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62DB4" w:rsidRPr="00613EFB" w:rsidRDefault="00662DB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62DB4" w:rsidRPr="00227DAA" w:rsidRDefault="00E5665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KGV504X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62DB4" w:rsidRPr="00ED1531" w:rsidRDefault="00662DB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147D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62DB4" w:rsidRPr="00ED1531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62DB4" w:rsidRPr="00C67A09" w:rsidRDefault="00662DB4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662DB4" w:rsidRPr="007C62B4" w:rsidRDefault="00E5665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KGV504X</w:t>
                        </w:r>
                      </w:p>
                      <w:p w:rsidR="00662DB4" w:rsidRPr="00B465BD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62DB4" w:rsidRPr="00613EFB" w:rsidRDefault="00662DB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AF301F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147D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E56658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KGV504X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2DB4" w:rsidRPr="00C23BB2" w:rsidRDefault="00662DB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62DB4" w:rsidRPr="00EC2FF5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62DB4" w:rsidRPr="00AF301F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147D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62DB4" w:rsidRPr="00227DAA" w:rsidRDefault="00E56658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KGV504X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2DB4" w:rsidRPr="00C23BB2" w:rsidRDefault="00662DB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62DB4" w:rsidRPr="00EC2FF5" w:rsidRDefault="00662DB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AF301F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147D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E5665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KGV504X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2DB4" w:rsidRPr="00227DAA" w:rsidRDefault="00662DB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62DB4" w:rsidRPr="00AF301F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147D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62DB4" w:rsidRPr="00227DAA" w:rsidRDefault="00E5665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KGV504X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2DB4" w:rsidRPr="00227DAA" w:rsidRDefault="00662DB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DB4" w:rsidRDefault="00662DB4">
      <w:r>
        <w:separator/>
      </w:r>
    </w:p>
  </w:footnote>
  <w:footnote w:type="continuationSeparator" w:id="0">
    <w:p w:rsidR="00662DB4" w:rsidRDefault="00662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2DB4" w:rsidRDefault="00662DB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D6519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2EF0"/>
    <w:rsid w:val="0046414B"/>
    <w:rsid w:val="00464ED9"/>
    <w:rsid w:val="00466FDE"/>
    <w:rsid w:val="004713AA"/>
    <w:rsid w:val="004767C4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2AF8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2DB4"/>
    <w:rsid w:val="00663893"/>
    <w:rsid w:val="00663BA6"/>
    <w:rsid w:val="006703B2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47D3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E4ADB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DF373D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56658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077C"/>
    <w:rsid w:val="00EF36D8"/>
    <w:rsid w:val="00EF3D97"/>
    <w:rsid w:val="00F018BA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CA369-1730-45E7-B0F1-357C918E6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8</TotalTime>
  <Pages>27</Pages>
  <Words>4099</Words>
  <Characters>23369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2024-12-12T07:32:00Z</dcterms:created>
  <dcterms:modified xsi:type="dcterms:W3CDTF">2025-09-23T09:32:00Z</dcterms:modified>
</cp:coreProperties>
</file>