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70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1"/>
      </w:tblGrid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7511E2" w:rsidRDefault="007511E2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НАРУЖНЫЙ</w:t>
            </w:r>
            <w:r w:rsidR="00A457FC">
              <w:rPr>
                <w:b/>
                <w:szCs w:val="28"/>
              </w:rPr>
              <w:t xml:space="preserve"> БЛОК </w:t>
            </w:r>
            <w:r>
              <w:rPr>
                <w:b/>
                <w:szCs w:val="28"/>
              </w:rPr>
              <w:t xml:space="preserve">МУЛЬТИЗОНАЛЬНОЙ СИСТЕМЫ КОНДИЦИОНИРОВАНИЯ </w:t>
            </w:r>
          </w:p>
          <w:p w:rsidR="00EB0EC2" w:rsidRPr="002C28BD" w:rsidRDefault="00480136" w:rsidP="007511E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851B4">
              <w:rPr>
                <w:b/>
                <w:szCs w:val="28"/>
                <w:lang w:val="en-US"/>
              </w:rPr>
              <w:t>KGV</w:t>
            </w:r>
            <w:r w:rsidR="004851B4" w:rsidRPr="004851B4">
              <w:rPr>
                <w:b/>
                <w:szCs w:val="28"/>
              </w:rPr>
              <w:t>80</w:t>
            </w:r>
            <w:r w:rsidR="004851B4">
              <w:rPr>
                <w:b/>
                <w:szCs w:val="28"/>
                <w:lang w:val="en-US"/>
              </w:rPr>
              <w:t>U</w:t>
            </w:r>
            <w:r w:rsidR="004851B4" w:rsidRPr="004851B4">
              <w:rPr>
                <w:b/>
                <w:szCs w:val="28"/>
              </w:rPr>
              <w:t>1</w:t>
            </w:r>
          </w:p>
        </w:tc>
      </w:tr>
      <w:tr w:rsidR="00EB0EC2" w:rsidTr="00B465BD">
        <w:trPr>
          <w:jc w:val="center"/>
        </w:trPr>
        <w:tc>
          <w:tcPr>
            <w:tcW w:w="703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5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3"/>
      </w:tblGrid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ED4E00" w:rsidRDefault="004851B4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KGV80U1</w:t>
            </w:r>
            <w:r w:rsidR="00AA13B5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7511E2">
        <w:trPr>
          <w:jc w:val="center"/>
        </w:trPr>
        <w:tc>
          <w:tcPr>
            <w:tcW w:w="259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C28BD" w:rsidRDefault="002C28BD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70DE0" w:rsidRDefault="000D5B79" w:rsidP="005D1D0D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6E3700" w:rsidRPr="005D1D0D" w:rsidRDefault="006E3700" w:rsidP="005D1D0D">
      <w:pPr>
        <w:spacing w:line="360" w:lineRule="auto"/>
        <w:jc w:val="center"/>
        <w:rPr>
          <w:sz w:val="22"/>
          <w:szCs w:val="22"/>
        </w:rPr>
      </w:pPr>
    </w:p>
    <w:p w:rsidR="00810B70" w:rsidRPr="000A36F3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0A36F3">
        <w:rPr>
          <w:b/>
          <w:sz w:val="22"/>
          <w:szCs w:val="22"/>
        </w:rPr>
        <w:lastRenderedPageBreak/>
        <w:t>СОДЕРЖАНИЕ</w:t>
      </w:r>
    </w:p>
    <w:p w:rsidR="000A36F3" w:rsidRPr="000A36F3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36F3">
        <w:rPr>
          <w:sz w:val="22"/>
          <w:szCs w:val="22"/>
        </w:rPr>
        <w:fldChar w:fldCharType="begin"/>
      </w:r>
      <w:r w:rsidRPr="000A36F3">
        <w:rPr>
          <w:sz w:val="22"/>
          <w:szCs w:val="22"/>
        </w:rPr>
        <w:instrText xml:space="preserve"> TOC \o "1-3" \h \z \u </w:instrText>
      </w:r>
      <w:r w:rsidRPr="000A36F3">
        <w:rPr>
          <w:sz w:val="22"/>
          <w:szCs w:val="22"/>
        </w:rPr>
        <w:fldChar w:fldCharType="separate"/>
      </w:r>
      <w:hyperlink w:anchor="_Toc15707214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49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_Toc157072149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0" w:history="1">
        <w:r w:rsidR="000A36F3" w:rsidRPr="000A36F3">
          <w:rPr>
            <w:rStyle w:val="ad"/>
            <w:noProof/>
            <w:sz w:val="22"/>
            <w:szCs w:val="22"/>
          </w:rPr>
          <w:t>2.1.1 Описание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1" w:history="1">
        <w:r w:rsidR="000A36F3" w:rsidRPr="000A36F3">
          <w:rPr>
            <w:rStyle w:val="ad"/>
            <w:noProof/>
            <w:sz w:val="22"/>
            <w:szCs w:val="22"/>
          </w:rPr>
          <w:t>2.1.2 Принцип работы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2" w:history="1">
        <w:r w:rsidR="000A36F3" w:rsidRPr="000A36F3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5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3" w:history="1">
        <w:r w:rsidR="000A36F3" w:rsidRPr="000A36F3">
          <w:rPr>
            <w:rStyle w:val="ad"/>
            <w:noProof/>
            <w:sz w:val="22"/>
            <w:szCs w:val="22"/>
          </w:rPr>
          <w:t>2.1.4  Технические характеристики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4" w:history="1">
        <w:r w:rsidR="000A36F3" w:rsidRPr="000A36F3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5" w:history="1">
        <w:r w:rsidR="000A36F3" w:rsidRPr="000A36F3">
          <w:rPr>
            <w:rStyle w:val="ad"/>
            <w:noProof/>
            <w:sz w:val="22"/>
            <w:szCs w:val="22"/>
          </w:rPr>
          <w:t>2.1.6 Чертеж изделия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6" w:history="1">
        <w:r w:rsidR="000A36F3" w:rsidRPr="000A36F3">
          <w:rPr>
            <w:rStyle w:val="ad"/>
            <w:noProof/>
            <w:sz w:val="22"/>
            <w:szCs w:val="22"/>
          </w:rPr>
          <w:t>2.2 Маркировка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3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КОМПЛЕКТНОСТЬ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9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8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4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_Toc157072158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10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59" w:history="1">
        <w:r w:rsidR="000A36F3" w:rsidRPr="000A36F3">
          <w:rPr>
            <w:rStyle w:val="ad"/>
            <w:b/>
            <w:noProof/>
            <w:sz w:val="22"/>
            <w:szCs w:val="22"/>
          </w:rPr>
          <w:t>5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КОНСЕРВАЦИЯ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_Toc157072159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11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0" w:history="1">
        <w:r w:rsidR="000A36F3" w:rsidRPr="000A36F3">
          <w:rPr>
            <w:rStyle w:val="ad"/>
            <w:b/>
            <w:noProof/>
            <w:sz w:val="22"/>
            <w:szCs w:val="22"/>
          </w:rPr>
          <w:t>6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_Toc157072160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12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1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7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_Toc157072161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2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8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_Toc157072162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3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9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_Toc157072163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14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4" w:history="1">
        <w:r w:rsidR="000A36F3" w:rsidRPr="000A36F3">
          <w:rPr>
            <w:rStyle w:val="ad"/>
            <w:noProof/>
            <w:sz w:val="22"/>
            <w:szCs w:val="22"/>
          </w:rPr>
          <w:t>9.1 Общие требования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_Toc157072164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17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5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10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_Toc157072165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18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6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11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_Toc157072166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23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0A36F3" w:rsidRPr="000A36F3" w:rsidRDefault="00866E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7072167" w:history="1">
        <w:r w:rsidR="000A36F3" w:rsidRPr="000A36F3">
          <w:rPr>
            <w:rStyle w:val="ad"/>
            <w:b/>
            <w:bCs/>
            <w:noProof/>
            <w:sz w:val="22"/>
            <w:szCs w:val="22"/>
          </w:rPr>
          <w:t>12</w:t>
        </w:r>
        <w:r w:rsidR="000A36F3" w:rsidRPr="000A36F3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A36F3" w:rsidRPr="000A36F3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0A36F3" w:rsidRPr="000A36F3">
          <w:rPr>
            <w:noProof/>
            <w:webHidden/>
            <w:sz w:val="22"/>
            <w:szCs w:val="22"/>
          </w:rPr>
          <w:tab/>
        </w:r>
        <w:r w:rsidR="000A36F3" w:rsidRPr="000A36F3">
          <w:rPr>
            <w:noProof/>
            <w:webHidden/>
            <w:sz w:val="22"/>
            <w:szCs w:val="22"/>
          </w:rPr>
          <w:fldChar w:fldCharType="begin"/>
        </w:r>
        <w:r w:rsidR="000A36F3" w:rsidRPr="000A36F3">
          <w:rPr>
            <w:noProof/>
            <w:webHidden/>
            <w:sz w:val="22"/>
            <w:szCs w:val="22"/>
          </w:rPr>
          <w:instrText xml:space="preserve"> PAGEREF _Toc157072167 \h </w:instrText>
        </w:r>
        <w:r w:rsidR="000A36F3" w:rsidRPr="000A36F3">
          <w:rPr>
            <w:noProof/>
            <w:webHidden/>
            <w:sz w:val="22"/>
            <w:szCs w:val="22"/>
          </w:rPr>
        </w:r>
        <w:r w:rsidR="000A36F3" w:rsidRPr="000A36F3">
          <w:rPr>
            <w:noProof/>
            <w:webHidden/>
            <w:sz w:val="22"/>
            <w:szCs w:val="22"/>
          </w:rPr>
          <w:fldChar w:fldCharType="separate"/>
        </w:r>
        <w:r w:rsidR="000A36F3">
          <w:rPr>
            <w:noProof/>
            <w:webHidden/>
            <w:sz w:val="22"/>
            <w:szCs w:val="22"/>
          </w:rPr>
          <w:t>26</w:t>
        </w:r>
        <w:r w:rsidR="000A36F3" w:rsidRPr="000A36F3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810B70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0A36F3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9A32E8">
        <w:rPr>
          <w:sz w:val="22"/>
          <w:szCs w:val="22"/>
        </w:rPr>
        <w:t>наружно</w:t>
      </w:r>
      <w:r w:rsidR="00227DAA">
        <w:rPr>
          <w:sz w:val="22"/>
          <w:szCs w:val="22"/>
        </w:rPr>
        <w:t>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9A32E8">
        <w:rPr>
          <w:sz w:val="22"/>
          <w:szCs w:val="22"/>
        </w:rPr>
        <w:t>мультизональной системы кондиционирования</w:t>
      </w:r>
      <w:r w:rsidR="00594EB2">
        <w:rPr>
          <w:sz w:val="22"/>
          <w:szCs w:val="22"/>
        </w:rPr>
        <w:t xml:space="preserve"> 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4851B4">
        <w:rPr>
          <w:sz w:val="22"/>
          <w:szCs w:val="22"/>
        </w:rPr>
        <w:t>KGV80U1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57072148"/>
      <w:r w:rsidRPr="00985AEE">
        <w:rPr>
          <w:b/>
          <w:szCs w:val="28"/>
        </w:rPr>
        <w:t>ОСНОВНЫЕ СВЕДЕНИЯ ОБ ИЗДЕЛИИ</w:t>
      </w:r>
      <w:bookmarkEnd w:id="0"/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D1D0D">
        <w:rPr>
          <w:sz w:val="22"/>
          <w:szCs w:val="22"/>
        </w:rPr>
        <w:t>Основные сведения об изделии приведены в таблице 1.</w:t>
      </w:r>
    </w:p>
    <w:p w:rsidR="005D1D0D" w:rsidRP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5D1D0D" w:rsidRDefault="005D1D0D" w:rsidP="005D1D0D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5D1D0D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5D1D0D" w:rsidRPr="00E85869" w:rsidRDefault="005D1D0D" w:rsidP="005D1D0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Наружный </w:t>
            </w:r>
            <w:r w:rsidRPr="00227DAA">
              <w:rPr>
                <w:sz w:val="22"/>
                <w:szCs w:val="22"/>
              </w:rPr>
              <w:t xml:space="preserve">блок </w:t>
            </w:r>
            <w:r>
              <w:rPr>
                <w:sz w:val="22"/>
                <w:szCs w:val="22"/>
              </w:rPr>
              <w:t>мультизональной системы кондиционирования 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5D1D0D" w:rsidRPr="00CC2C20" w:rsidTr="006E3700">
        <w:trPr>
          <w:trHeight w:val="39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4851B4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KGV80U1</w:t>
            </w:r>
          </w:p>
        </w:tc>
      </w:tr>
      <w:tr w:rsidR="005D1D0D" w:rsidRPr="00CC2C20" w:rsidTr="006E3700">
        <w:trPr>
          <w:trHeight w:val="399"/>
        </w:trPr>
        <w:tc>
          <w:tcPr>
            <w:tcW w:w="2518" w:type="dxa"/>
            <w:vAlign w:val="center"/>
          </w:tcPr>
          <w:p w:rsidR="005D1D0D" w:rsidRPr="00CA105D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5D1D0D" w:rsidRPr="00BD3D65" w:rsidRDefault="004851B4" w:rsidP="006E3700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KGV80U1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5D1D0D" w:rsidRPr="006E6F2F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5D1D0D" w:rsidRPr="00CC2C20" w:rsidTr="006E3700">
        <w:trPr>
          <w:trHeight w:val="409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5D1D0D" w:rsidRPr="00CC2C20" w:rsidRDefault="000D5B79" w:rsidP="00FE7CD1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FE7CD1" w:rsidP="006E370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5D1D0D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5D1D0D" w:rsidRPr="00CC2C20" w:rsidRDefault="00FE7CD1" w:rsidP="00FE7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5D1D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5D1D0D" w:rsidRPr="00CC2C20" w:rsidTr="006E3700">
        <w:trPr>
          <w:trHeight w:val="492"/>
        </w:trPr>
        <w:tc>
          <w:tcPr>
            <w:tcW w:w="2518" w:type="dxa"/>
            <w:vAlign w:val="center"/>
          </w:tcPr>
          <w:p w:rsidR="005D1D0D" w:rsidRPr="0045388E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5D1D0D" w:rsidRPr="000D5B79" w:rsidRDefault="005D1D0D" w:rsidP="006E3700">
            <w:pPr>
              <w:pStyle w:val="21"/>
              <w:rPr>
                <w:color w:val="FF0000"/>
                <w:sz w:val="22"/>
                <w:szCs w:val="22"/>
              </w:rPr>
            </w:pPr>
            <w:r w:rsidRPr="000D5B79">
              <w:rPr>
                <w:color w:val="FF0000"/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5D1D0D" w:rsidRPr="000D5B79" w:rsidRDefault="005D1D0D" w:rsidP="006E3700">
            <w:pPr>
              <w:pStyle w:val="21"/>
              <w:rPr>
                <w:color w:val="FF0000"/>
                <w:sz w:val="22"/>
                <w:szCs w:val="22"/>
              </w:rPr>
            </w:pPr>
            <w:r w:rsidRPr="000D5B79">
              <w:rPr>
                <w:color w:val="FF0000"/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5D1D0D" w:rsidRPr="000D5B79" w:rsidRDefault="005D1D0D" w:rsidP="006E3700">
            <w:pPr>
              <w:pStyle w:val="21"/>
              <w:rPr>
                <w:color w:val="FF0000"/>
                <w:sz w:val="22"/>
                <w:szCs w:val="22"/>
              </w:rPr>
            </w:pPr>
            <w:r w:rsidRPr="000D5B79">
              <w:rPr>
                <w:color w:val="FF0000"/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5D1D0D" w:rsidRPr="000D5B79" w:rsidRDefault="005D1D0D" w:rsidP="006E3700">
            <w:pPr>
              <w:pStyle w:val="21"/>
              <w:rPr>
                <w:color w:val="FF0000"/>
                <w:sz w:val="22"/>
                <w:szCs w:val="22"/>
              </w:rPr>
            </w:pPr>
            <w:r w:rsidRPr="000D5B79">
              <w:rPr>
                <w:color w:val="FF0000"/>
                <w:sz w:val="22"/>
                <w:szCs w:val="22"/>
              </w:rPr>
              <w:t>ТР ТС 010/2011 «О безопасности машин и оборудования»</w:t>
            </w:r>
          </w:p>
          <w:p w:rsidR="005D1D0D" w:rsidRPr="00AC70FB" w:rsidRDefault="005D1D0D" w:rsidP="006E3700">
            <w:pPr>
              <w:pStyle w:val="21"/>
              <w:rPr>
                <w:sz w:val="22"/>
                <w:szCs w:val="22"/>
              </w:rPr>
            </w:pPr>
            <w:r w:rsidRPr="000D5B79">
              <w:rPr>
                <w:color w:val="FF0000"/>
                <w:sz w:val="22"/>
                <w:szCs w:val="22"/>
              </w:rPr>
              <w:t>ЕАЭС N RU Д-CN.АД65.В.07298/20 (срок действия от 28.02.2020 до 27.02.2025)</w:t>
            </w:r>
          </w:p>
        </w:tc>
      </w:tr>
      <w:tr w:rsidR="005D1D0D" w:rsidRPr="000D5B79" w:rsidTr="006E3700">
        <w:trPr>
          <w:trHeight w:val="492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5D1D0D" w:rsidRPr="008E1213" w:rsidRDefault="005D1D0D" w:rsidP="006E3700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5D1D0D" w:rsidRPr="00CC2C20" w:rsidRDefault="005D1D0D" w:rsidP="006E3700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D1D0D" w:rsidRPr="000D5B79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5D1D0D" w:rsidRPr="00514A8E" w:rsidRDefault="005D1D0D" w:rsidP="006E37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5D1D0D" w:rsidRPr="00CC2C20" w:rsidTr="006E3700">
        <w:trPr>
          <w:trHeight w:val="553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5D1D0D" w:rsidRPr="003A4727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A4727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5D1D0D" w:rsidRPr="00CC2C20" w:rsidTr="006E3700">
        <w:trPr>
          <w:trHeight w:val="2441"/>
        </w:trPr>
        <w:tc>
          <w:tcPr>
            <w:tcW w:w="2518" w:type="dxa"/>
            <w:vAlign w:val="center"/>
          </w:tcPr>
          <w:p w:rsidR="005D1D0D" w:rsidRPr="00CC2C20" w:rsidRDefault="005D1D0D" w:rsidP="006E3700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5D1D0D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D1D0D" w:rsidRPr="006E3C0A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D1D0D" w:rsidRPr="003F28A1" w:rsidRDefault="005D1D0D" w:rsidP="006E370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5D1D0D" w:rsidRPr="00CC2C20" w:rsidRDefault="005D1D0D" w:rsidP="006E370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1" w:name="_Toc157072149"/>
      <w:r w:rsidRPr="00985AEE">
        <w:rPr>
          <w:b/>
          <w:szCs w:val="28"/>
        </w:rPr>
        <w:t>ТЕХНИЧЕСКИЕ ХАРАКТЕРИСТИКИ</w:t>
      </w:r>
      <w:bookmarkEnd w:id="1"/>
    </w:p>
    <w:p w:rsidR="009B1EC5" w:rsidRPr="000A36F3" w:rsidRDefault="00810B70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2" w:name="_Toc157072150"/>
      <w:r w:rsidRPr="000A36F3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0A36F3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2"/>
    </w:p>
    <w:p w:rsidR="009B1EC5" w:rsidRPr="008F31F7" w:rsidRDefault="009B1EC5" w:rsidP="004060F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04E98" w:rsidRPr="00904E98" w:rsidRDefault="00A41BA6" w:rsidP="00C1732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4851B4">
        <w:rPr>
          <w:sz w:val="22"/>
          <w:szCs w:val="22"/>
        </w:rPr>
        <w:t>KGV80U1</w:t>
      </w:r>
      <w:r w:rsidR="00C1732D">
        <w:rPr>
          <w:sz w:val="22"/>
          <w:szCs w:val="22"/>
        </w:rPr>
        <w:t xml:space="preserve"> </w:t>
      </w:r>
      <w:r w:rsidR="00964369">
        <w:rPr>
          <w:sz w:val="22"/>
          <w:szCs w:val="22"/>
        </w:rPr>
        <w:t>работает в составе</w:t>
      </w:r>
      <w:r w:rsidR="00C1732D">
        <w:rPr>
          <w:sz w:val="22"/>
          <w:szCs w:val="22"/>
        </w:rPr>
        <w:t xml:space="preserve"> </w:t>
      </w:r>
      <w:r>
        <w:rPr>
          <w:sz w:val="22"/>
          <w:szCs w:val="22"/>
        </w:rPr>
        <w:t>мультизональной системы кондиционирования</w:t>
      </w:r>
      <w:r w:rsidR="001B12A6">
        <w:rPr>
          <w:sz w:val="22"/>
          <w:szCs w:val="22"/>
        </w:rPr>
        <w:t xml:space="preserve"> и предназначен для обеспечения </w:t>
      </w:r>
      <w:r w:rsidR="00297BFA">
        <w:rPr>
          <w:sz w:val="22"/>
          <w:szCs w:val="22"/>
        </w:rPr>
        <w:t xml:space="preserve">работы внутренних блоков с целью </w:t>
      </w:r>
      <w:r w:rsidR="001B12A6">
        <w:rPr>
          <w:sz w:val="22"/>
          <w:szCs w:val="22"/>
        </w:rPr>
        <w:t>охлаждения или нагрева</w:t>
      </w:r>
      <w:r w:rsidR="00904E98"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904E98" w:rsidRPr="00297BFA" w:rsidRDefault="00904E98" w:rsidP="00904E9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 w:rsidR="00032E79">
        <w:rPr>
          <w:sz w:val="22"/>
          <w:szCs w:val="22"/>
        </w:rPr>
        <w:t xml:space="preserve">мультизональная </w:t>
      </w:r>
      <w:r w:rsidR="00297BFA">
        <w:rPr>
          <w:sz w:val="22"/>
          <w:szCs w:val="22"/>
        </w:rPr>
        <w:t>система состоит из: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904E98" w:rsidRPr="00904E98" w:rsidRDefault="00904E98" w:rsidP="00904E98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392CEB" w:rsidRPr="00297BFA" w:rsidRDefault="00904E98" w:rsidP="006021AE">
      <w:pPr>
        <w:pStyle w:val="af3"/>
        <w:numPr>
          <w:ilvl w:val="0"/>
          <w:numId w:val="37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36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C972E3" w:rsidRDefault="00D04122" w:rsidP="00C972E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C972E3" w:rsidRPr="001D590D">
        <w:rPr>
          <w:sz w:val="23"/>
          <w:szCs w:val="23"/>
        </w:rPr>
        <w:t>Суммарная производительность внутренних блоков должна лежать в пределах от 50 до 135% от производительности наружных блоков</w:t>
      </w:r>
      <w:r w:rsidR="00C972E3">
        <w:rPr>
          <w:sz w:val="23"/>
          <w:szCs w:val="23"/>
        </w:rPr>
        <w:t>.</w:t>
      </w:r>
    </w:p>
    <w:p w:rsidR="00D04122" w:rsidRPr="00D04122" w:rsidRDefault="00D04122" w:rsidP="00D04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>Оборудование отличается высокой производительностью, защитой от помех, широким рабочим диапазоном, хорошими акустическими характеристиками, интеллектуальной корректировкой производительности и многочисленными функциями защиты</w:t>
      </w:r>
      <w:r w:rsidR="00173F04">
        <w:rPr>
          <w:sz w:val="22"/>
          <w:szCs w:val="22"/>
        </w:rPr>
        <w:t>.</w:t>
      </w:r>
    </w:p>
    <w:p w:rsidR="0092123A" w:rsidRDefault="00173F04" w:rsidP="00173F0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 xml:space="preserve">Изделие </w:t>
      </w:r>
      <w:r w:rsidR="0092123A" w:rsidRPr="00173F04">
        <w:rPr>
          <w:sz w:val="22"/>
          <w:szCs w:val="22"/>
        </w:rPr>
        <w:t>оснащен</w:t>
      </w:r>
      <w:r w:rsidRPr="00173F04">
        <w:rPr>
          <w:sz w:val="22"/>
          <w:szCs w:val="22"/>
        </w:rPr>
        <w:t>о</w:t>
      </w:r>
      <w:r w:rsidR="0092123A" w:rsidRPr="00173F04">
        <w:rPr>
          <w:sz w:val="22"/>
          <w:szCs w:val="22"/>
        </w:rPr>
        <w:t xml:space="preserve"> </w:t>
      </w:r>
      <w:r w:rsidRPr="00173F04">
        <w:rPr>
          <w:sz w:val="22"/>
          <w:szCs w:val="22"/>
        </w:rPr>
        <w:t>высокоэффективны</w:t>
      </w:r>
      <w:r>
        <w:rPr>
          <w:sz w:val="22"/>
          <w:szCs w:val="22"/>
        </w:rPr>
        <w:t xml:space="preserve">ми инверторными компрессорами и двигателем вентилятора с технологией </w:t>
      </w:r>
      <w:r w:rsidR="0092123A" w:rsidRPr="00173F04">
        <w:rPr>
          <w:sz w:val="22"/>
          <w:szCs w:val="22"/>
        </w:rPr>
        <w:t>DC INVERTER.</w:t>
      </w:r>
      <w:r w:rsidR="00E134AD">
        <w:rPr>
          <w:sz w:val="22"/>
          <w:szCs w:val="22"/>
        </w:rPr>
        <w:t xml:space="preserve"> Благодаря данной технологии возможно регулирование производительности системы в диапазоне от 10 до 100%.</w:t>
      </w:r>
    </w:p>
    <w:p w:rsidR="0094151F" w:rsidRPr="00173F04" w:rsidRDefault="0094151F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двойного</w:t>
      </w:r>
      <w:r>
        <w:rPr>
          <w:sz w:val="22"/>
          <w:szCs w:val="22"/>
        </w:rPr>
        <w:t xml:space="preserve"> </w:t>
      </w:r>
      <w:r w:rsidRPr="00E134AD">
        <w:rPr>
          <w:sz w:val="22"/>
          <w:szCs w:val="22"/>
        </w:rPr>
        <w:t>электронного терморегулирующего вентиля</w:t>
      </w:r>
      <w:r>
        <w:rPr>
          <w:sz w:val="22"/>
          <w:szCs w:val="22"/>
        </w:rPr>
        <w:t>.</w:t>
      </w:r>
    </w:p>
    <w:p w:rsidR="0094151F" w:rsidRDefault="003875AD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sz w:val="22"/>
          <w:szCs w:val="22"/>
        </w:rPr>
        <w:t xml:space="preserve">В </w:t>
      </w:r>
      <w:r w:rsidR="00E02094">
        <w:rPr>
          <w:sz w:val="22"/>
          <w:szCs w:val="22"/>
        </w:rPr>
        <w:t xml:space="preserve">изделии </w:t>
      </w:r>
      <w:r w:rsidR="00AE6F4B">
        <w:rPr>
          <w:sz w:val="22"/>
          <w:szCs w:val="22"/>
        </w:rPr>
        <w:t>имеется интеллектуальный</w:t>
      </w:r>
      <w:r w:rsidR="0094151F" w:rsidRPr="00173F04">
        <w:rPr>
          <w:sz w:val="22"/>
          <w:szCs w:val="22"/>
        </w:rPr>
        <w:t xml:space="preserve"> режим разморозки</w:t>
      </w:r>
      <w:r w:rsidR="00075188">
        <w:rPr>
          <w:sz w:val="22"/>
          <w:szCs w:val="22"/>
        </w:rPr>
        <w:t>, который</w:t>
      </w:r>
      <w:r w:rsidR="0094151F">
        <w:rPr>
          <w:sz w:val="22"/>
          <w:szCs w:val="22"/>
        </w:rPr>
        <w:t xml:space="preserve"> </w:t>
      </w:r>
      <w:r w:rsidR="0094151F" w:rsidRPr="00E134AD">
        <w:rPr>
          <w:rFonts w:eastAsiaTheme="minorHAnsi"/>
          <w:sz w:val="22"/>
          <w:szCs w:val="22"/>
          <w:lang w:eastAsia="en-US"/>
        </w:rPr>
        <w:t>задействует</w:t>
      </w:r>
      <w:r w:rsidR="0094151F">
        <w:rPr>
          <w:rFonts w:eastAsiaTheme="minorHAnsi"/>
          <w:sz w:val="22"/>
          <w:szCs w:val="22"/>
          <w:lang w:eastAsia="en-US"/>
        </w:rPr>
        <w:t xml:space="preserve">ся только при падении давления </w:t>
      </w:r>
      <w:r w:rsidR="0094151F" w:rsidRPr="00E134AD">
        <w:rPr>
          <w:rFonts w:eastAsiaTheme="minorHAnsi"/>
          <w:sz w:val="22"/>
          <w:szCs w:val="22"/>
          <w:lang w:eastAsia="en-US"/>
        </w:rPr>
        <w:t>в системе ниже допус</w:t>
      </w:r>
      <w:r w:rsidR="0094151F">
        <w:rPr>
          <w:rFonts w:eastAsiaTheme="minorHAnsi"/>
          <w:sz w:val="22"/>
          <w:szCs w:val="22"/>
          <w:lang w:eastAsia="en-US"/>
        </w:rPr>
        <w:t xml:space="preserve">тимого уровня, что приводит как </w:t>
      </w:r>
      <w:r w:rsidR="0094151F" w:rsidRPr="00E134AD">
        <w:rPr>
          <w:rFonts w:eastAsiaTheme="minorHAnsi"/>
          <w:sz w:val="22"/>
          <w:szCs w:val="22"/>
          <w:lang w:eastAsia="en-US"/>
        </w:rPr>
        <w:t>к уменьшению пр</w:t>
      </w:r>
      <w:r w:rsidR="0094151F">
        <w:rPr>
          <w:rFonts w:eastAsiaTheme="minorHAnsi"/>
          <w:sz w:val="22"/>
          <w:szCs w:val="22"/>
          <w:lang w:eastAsia="en-US"/>
        </w:rPr>
        <w:t xml:space="preserve">одолжительности процесса оттайки </w:t>
      </w:r>
      <w:r w:rsidR="0094151F" w:rsidRPr="00E134AD">
        <w:rPr>
          <w:rFonts w:eastAsiaTheme="minorHAnsi"/>
          <w:sz w:val="22"/>
          <w:szCs w:val="22"/>
          <w:lang w:eastAsia="en-US"/>
        </w:rPr>
        <w:t>теплообменника, та</w:t>
      </w:r>
      <w:r w:rsidR="0094151F">
        <w:rPr>
          <w:rFonts w:eastAsiaTheme="minorHAnsi"/>
          <w:sz w:val="22"/>
          <w:szCs w:val="22"/>
          <w:lang w:eastAsia="en-US"/>
        </w:rPr>
        <w:t xml:space="preserve">к и увеличению работы системы </w:t>
      </w:r>
      <w:r w:rsidR="0094151F" w:rsidRPr="00E134AD">
        <w:rPr>
          <w:rFonts w:eastAsiaTheme="minorHAnsi"/>
          <w:sz w:val="22"/>
          <w:szCs w:val="22"/>
          <w:lang w:eastAsia="en-US"/>
        </w:rPr>
        <w:t>в ре</w:t>
      </w:r>
      <w:r w:rsidR="0094151F">
        <w:rPr>
          <w:rFonts w:eastAsiaTheme="minorHAnsi"/>
          <w:sz w:val="22"/>
          <w:szCs w:val="22"/>
          <w:lang w:eastAsia="en-US"/>
        </w:rPr>
        <w:t>жиме нагрева.</w:t>
      </w: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FE7CD1" w:rsidRDefault="00FE7CD1" w:rsidP="0094151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0A36F3" w:rsidRDefault="008F31F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57072151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3"/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Pr="008F31F7" w:rsidRDefault="004848CC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только температуру воздуха и его состав (частично, с помощью механических фильтров).</w:t>
      </w:r>
    </w:p>
    <w:p w:rsidR="008F31F7" w:rsidRPr="008F31F7" w:rsidRDefault="008F31F7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AE6F4B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8F31F7" w:rsidRPr="006E30DA" w:rsidRDefault="008F31F7" w:rsidP="00F4023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</w:p>
    <w:p w:rsidR="009B1EC5" w:rsidRPr="000A36F3" w:rsidRDefault="00B14F7A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7072152"/>
      <w:r w:rsidRPr="000A36F3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9666FE" w:rsidRPr="000A36F3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0A36F3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4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B14F7A" w:rsidRPr="003F28A1">
        <w:rPr>
          <w:sz w:val="22"/>
          <w:szCs w:val="22"/>
        </w:rPr>
        <w:t xml:space="preserve"> на рисунке 1.</w:t>
      </w:r>
    </w:p>
    <w:p w:rsidR="006A1AB1" w:rsidRPr="006E30DA" w:rsidRDefault="006A1AB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6A1AB1" w:rsidP="006A1AB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6299809" cy="3393831"/>
            <wp:effectExtent l="0" t="0" r="635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218" cy="340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3B7EAD" w:rsidRDefault="003B7EAD" w:rsidP="00234107">
      <w:pPr>
        <w:spacing w:line="360" w:lineRule="auto"/>
        <w:jc w:val="both"/>
        <w:rPr>
          <w:sz w:val="24"/>
        </w:rPr>
      </w:pPr>
    </w:p>
    <w:p w:rsidR="00EF3D97" w:rsidRPr="000A36F3" w:rsidRDefault="006A1AB1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7072153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Технические</w:t>
      </w:r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характеристики изделия</w:t>
      </w:r>
      <w:bookmarkEnd w:id="5"/>
      <w:r w:rsidR="00FA64EB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D75381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B7EAD" w:rsidRPr="00985AEE" w:rsidRDefault="00D75381" w:rsidP="00D753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810B70" w:rsidRPr="003F28A1" w:rsidRDefault="00D75381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308"/>
        <w:gridCol w:w="618"/>
        <w:gridCol w:w="2926"/>
        <w:gridCol w:w="1276"/>
        <w:gridCol w:w="2449"/>
      </w:tblGrid>
      <w:tr w:rsidR="0085316F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6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449" w:type="dxa"/>
            <w:vAlign w:val="center"/>
          </w:tcPr>
          <w:p w:rsidR="0085316F" w:rsidRPr="00135C40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01459B" w:rsidRPr="00135C40" w:rsidTr="00EE1C25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1459B" w:rsidRPr="00135C40" w:rsidRDefault="0001459B" w:rsidP="00E419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01459B" w:rsidRPr="0001459B" w:rsidRDefault="00BB6DF0" w:rsidP="00E419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В/Ф/</w:t>
            </w:r>
            <w:r w:rsidR="0001459B" w:rsidRPr="0001459B">
              <w:rPr>
                <w:sz w:val="22"/>
                <w:szCs w:val="22"/>
              </w:rPr>
              <w:t>/Гц</w:t>
            </w:r>
          </w:p>
        </w:tc>
        <w:tc>
          <w:tcPr>
            <w:tcW w:w="2449" w:type="dxa"/>
            <w:vAlign w:val="center"/>
          </w:tcPr>
          <w:p w:rsidR="0001459B" w:rsidRPr="0001459B" w:rsidRDefault="008D7EDF" w:rsidP="008D7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22</w:t>
            </w:r>
            <w:r w:rsidR="00BB6DF0">
              <w:rPr>
                <w:sz w:val="22"/>
                <w:szCs w:val="22"/>
                <w:lang w:val="en-US"/>
              </w:rPr>
              <w:t>0-</w:t>
            </w:r>
            <w:r>
              <w:rPr>
                <w:sz w:val="22"/>
                <w:szCs w:val="22"/>
                <w:lang w:val="en-US"/>
              </w:rPr>
              <w:t>240</w:t>
            </w:r>
            <w:r w:rsidR="00BB6DF0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01459B" w:rsidRPr="0001459B">
              <w:rPr>
                <w:sz w:val="22"/>
                <w:szCs w:val="22"/>
              </w:rPr>
              <w:t>/50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Производительность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01459B" w:rsidRDefault="004851B4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281964">
              <w:rPr>
                <w:sz w:val="22"/>
                <w:szCs w:val="22"/>
              </w:rPr>
              <w:t>.</w:t>
            </w:r>
            <w:r w:rsidR="00651097">
              <w:rPr>
                <w:sz w:val="22"/>
                <w:szCs w:val="22"/>
              </w:rPr>
              <w:t>0</w:t>
            </w:r>
          </w:p>
        </w:tc>
      </w:tr>
      <w:tr w:rsidR="007438E6" w:rsidRPr="00135C40" w:rsidTr="00EE1C25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01459B" w:rsidRDefault="007438E6" w:rsidP="00E4197E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2F54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E419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01459B" w:rsidRDefault="004851B4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 w:rsidR="00281964">
              <w:rPr>
                <w:sz w:val="22"/>
                <w:szCs w:val="22"/>
              </w:rPr>
              <w:t>.0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FD6217" w:rsidRDefault="007438E6" w:rsidP="00E419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2449" w:type="dxa"/>
            <w:vAlign w:val="center"/>
          </w:tcPr>
          <w:p w:rsidR="007438E6" w:rsidRPr="009B02BF" w:rsidRDefault="007438E6" w:rsidP="004851B4">
            <w:pPr>
              <w:jc w:val="center"/>
              <w:rPr>
                <w:color w:val="000000"/>
                <w:sz w:val="16"/>
                <w:szCs w:val="16"/>
              </w:rPr>
            </w:pPr>
            <w:r w:rsidRPr="007438E6">
              <w:rPr>
                <w:sz w:val="22"/>
                <w:szCs w:val="22"/>
              </w:rPr>
              <w:t>3.</w:t>
            </w:r>
            <w:r w:rsidR="004851B4">
              <w:rPr>
                <w:sz w:val="22"/>
                <w:szCs w:val="22"/>
                <w:lang w:val="en-US"/>
              </w:rPr>
              <w:t>9</w:t>
            </w:r>
            <w:r w:rsidR="00651097">
              <w:rPr>
                <w:sz w:val="22"/>
                <w:szCs w:val="22"/>
              </w:rPr>
              <w:t>0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135C40" w:rsidRDefault="007438E6" w:rsidP="00441553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7438E6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6" w:type="dxa"/>
            <w:vMerge/>
            <w:vAlign w:val="center"/>
          </w:tcPr>
          <w:p w:rsidR="007438E6" w:rsidRPr="00135C40" w:rsidRDefault="007438E6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4851B4" w:rsidRDefault="00281964" w:rsidP="004851B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  <w:r w:rsidR="007438E6">
              <w:rPr>
                <w:sz w:val="22"/>
                <w:szCs w:val="22"/>
              </w:rPr>
              <w:t>.</w:t>
            </w:r>
            <w:r w:rsidR="004851B4">
              <w:rPr>
                <w:sz w:val="22"/>
                <w:szCs w:val="22"/>
                <w:lang w:val="en-US"/>
              </w:rPr>
              <w:t>74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 w:val="restart"/>
            <w:vAlign w:val="center"/>
          </w:tcPr>
          <w:p w:rsidR="007438E6" w:rsidRPr="00E4197E" w:rsidRDefault="007438E6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кВт</w:t>
            </w:r>
          </w:p>
        </w:tc>
        <w:tc>
          <w:tcPr>
            <w:tcW w:w="2449" w:type="dxa"/>
            <w:vAlign w:val="center"/>
          </w:tcPr>
          <w:p w:rsidR="007438E6" w:rsidRPr="004851B4" w:rsidRDefault="00651097" w:rsidP="004851B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7438E6">
              <w:rPr>
                <w:sz w:val="22"/>
                <w:szCs w:val="22"/>
              </w:rPr>
              <w:t>.</w:t>
            </w:r>
            <w:r w:rsidR="004851B4">
              <w:rPr>
                <w:sz w:val="22"/>
                <w:szCs w:val="22"/>
                <w:lang w:val="en-US"/>
              </w:rPr>
              <w:t>05</w:t>
            </w:r>
          </w:p>
        </w:tc>
      </w:tr>
      <w:tr w:rsidR="007438E6" w:rsidRPr="00135C40" w:rsidTr="007438E6">
        <w:trPr>
          <w:trHeight w:val="567"/>
          <w:jc w:val="center"/>
        </w:trPr>
        <w:tc>
          <w:tcPr>
            <w:tcW w:w="2308" w:type="dxa"/>
            <w:vMerge/>
            <w:vAlign w:val="center"/>
          </w:tcPr>
          <w:p w:rsidR="007438E6" w:rsidRPr="00E4197E" w:rsidRDefault="007438E6" w:rsidP="00B07D1C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438E6" w:rsidRPr="0001459B" w:rsidRDefault="007438E6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438E6" w:rsidRPr="00E4197E" w:rsidRDefault="004851B4" w:rsidP="004851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  <w:r w:rsidR="007438E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9</w:t>
            </w:r>
            <w:r w:rsidR="00651097">
              <w:rPr>
                <w:sz w:val="22"/>
                <w:szCs w:val="22"/>
              </w:rPr>
              <w:t>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022A11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6" w:type="dxa"/>
            <w:vAlign w:val="center"/>
          </w:tcPr>
          <w:p w:rsidR="00022A11" w:rsidRPr="00E4197E" w:rsidRDefault="00022A11" w:rsidP="00022A11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49" w:type="dxa"/>
            <w:vAlign w:val="center"/>
          </w:tcPr>
          <w:p w:rsidR="00022A11" w:rsidRPr="00E4197E" w:rsidRDefault="00022A11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651097">
              <w:rPr>
                <w:sz w:val="22"/>
                <w:szCs w:val="22"/>
              </w:rPr>
              <w:t>6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135C40" w:rsidRDefault="00464ED9" w:rsidP="006510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Габариты, Шх</w:t>
            </w:r>
            <w:r w:rsidR="00651097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х</w:t>
            </w:r>
            <w:r w:rsidR="00651097">
              <w:rPr>
                <w:sz w:val="22"/>
                <w:szCs w:val="22"/>
              </w:rPr>
              <w:t>В</w:t>
            </w:r>
          </w:p>
        </w:tc>
        <w:tc>
          <w:tcPr>
            <w:tcW w:w="1276" w:type="dxa"/>
            <w:vAlign w:val="center"/>
          </w:tcPr>
          <w:p w:rsidR="00022A11" w:rsidRPr="00135C40" w:rsidRDefault="00464ED9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135C40" w:rsidRDefault="00464ED9" w:rsidP="004320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4320B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0х3</w:t>
            </w:r>
            <w:r w:rsidR="0065109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0х</w:t>
            </w:r>
            <w:r w:rsidR="00651097">
              <w:rPr>
                <w:sz w:val="22"/>
                <w:szCs w:val="22"/>
              </w:rPr>
              <w:t>790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E4197E" w:rsidRDefault="00917F65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упаковки блока, </w:t>
            </w:r>
            <w:r w:rsidR="00651097">
              <w:rPr>
                <w:sz w:val="22"/>
                <w:szCs w:val="22"/>
              </w:rPr>
              <w:t>ШхГхВ</w:t>
            </w:r>
          </w:p>
        </w:tc>
        <w:tc>
          <w:tcPr>
            <w:tcW w:w="1276" w:type="dxa"/>
            <w:vAlign w:val="center"/>
          </w:tcPr>
          <w:p w:rsidR="00022A11" w:rsidRPr="00E4197E" w:rsidRDefault="00917F65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022A11" w:rsidRPr="00E4197E" w:rsidRDefault="006A1AB1" w:rsidP="006A1A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1097х477х937</w:t>
            </w:r>
          </w:p>
        </w:tc>
      </w:tr>
      <w:tr w:rsidR="00022A11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022A11" w:rsidRPr="00FD6217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нетто/брутто</w:t>
            </w:r>
            <w:r w:rsidR="00022A1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022A11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449" w:type="dxa"/>
            <w:vAlign w:val="center"/>
          </w:tcPr>
          <w:p w:rsidR="00022A11" w:rsidRPr="009B02BF" w:rsidRDefault="00651097" w:rsidP="00651097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80</w:t>
            </w:r>
            <w:r w:rsidR="007618BC">
              <w:rPr>
                <w:sz w:val="22"/>
                <w:szCs w:val="22"/>
              </w:rPr>
              <w:t>/</w:t>
            </w:r>
            <w:r w:rsidR="006A1AB1">
              <w:rPr>
                <w:sz w:val="22"/>
                <w:szCs w:val="22"/>
              </w:rPr>
              <w:t>90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Pr="00135C40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49" w:type="dxa"/>
            <w:vAlign w:val="center"/>
          </w:tcPr>
          <w:p w:rsidR="007618BC" w:rsidRPr="00135C40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Pr="007618BC" w:rsidRDefault="007618BC" w:rsidP="00B9118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-20~2</w:t>
            </w:r>
            <w:r w:rsidR="00B91183">
              <w:rPr>
                <w:sz w:val="22"/>
                <w:szCs w:val="22"/>
                <w:lang w:val="en-US"/>
              </w:rPr>
              <w:t>7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49" w:type="dxa"/>
            <w:vAlign w:val="center"/>
          </w:tcPr>
          <w:p w:rsidR="007618BC" w:rsidRPr="004851B4" w:rsidRDefault="004851B4" w:rsidP="00022A1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 w:val="restart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жидкости</w:t>
            </w:r>
          </w:p>
        </w:tc>
        <w:tc>
          <w:tcPr>
            <w:tcW w:w="1276" w:type="dxa"/>
            <w:vMerge w:val="restart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49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618BC" w:rsidRPr="00135C40" w:rsidTr="006021AE">
        <w:trPr>
          <w:trHeight w:val="567"/>
          <w:jc w:val="center"/>
        </w:trPr>
        <w:tc>
          <w:tcPr>
            <w:tcW w:w="2926" w:type="dxa"/>
            <w:gridSpan w:val="2"/>
            <w:vMerge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</w:p>
        </w:tc>
        <w:tc>
          <w:tcPr>
            <w:tcW w:w="2926" w:type="dxa"/>
            <w:vAlign w:val="center"/>
          </w:tcPr>
          <w:p w:rsidR="007618BC" w:rsidRPr="0001459B" w:rsidRDefault="007618BC" w:rsidP="00602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Линия газа</w:t>
            </w:r>
          </w:p>
        </w:tc>
        <w:tc>
          <w:tcPr>
            <w:tcW w:w="1276" w:type="dxa"/>
            <w:vMerge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7618BC" w:rsidRDefault="007618BC" w:rsidP="002819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819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281964">
              <w:rPr>
                <w:sz w:val="22"/>
                <w:szCs w:val="22"/>
              </w:rPr>
              <w:t>88</w:t>
            </w:r>
          </w:p>
        </w:tc>
      </w:tr>
      <w:tr w:rsidR="007618BC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7618BC" w:rsidRDefault="007618BC" w:rsidP="00022A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</w:t>
            </w:r>
            <w:r w:rsidR="0018633F">
              <w:rPr>
                <w:sz w:val="22"/>
                <w:szCs w:val="22"/>
              </w:rPr>
              <w:t>/масса</w:t>
            </w:r>
          </w:p>
        </w:tc>
        <w:tc>
          <w:tcPr>
            <w:tcW w:w="1276" w:type="dxa"/>
            <w:vAlign w:val="center"/>
          </w:tcPr>
          <w:p w:rsidR="007618BC" w:rsidRDefault="007618BC" w:rsidP="00022A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18633F">
              <w:rPr>
                <w:sz w:val="22"/>
                <w:szCs w:val="22"/>
              </w:rPr>
              <w:t>/кг</w:t>
            </w:r>
          </w:p>
        </w:tc>
        <w:tc>
          <w:tcPr>
            <w:tcW w:w="2449" w:type="dxa"/>
            <w:vAlign w:val="center"/>
          </w:tcPr>
          <w:p w:rsidR="007618BC" w:rsidRPr="0018633F" w:rsidRDefault="007618BC" w:rsidP="0065109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  <w:r w:rsidR="0018633F">
              <w:rPr>
                <w:sz w:val="22"/>
                <w:szCs w:val="22"/>
              </w:rPr>
              <w:t>/</w:t>
            </w:r>
            <w:r w:rsidR="00651097">
              <w:rPr>
                <w:sz w:val="22"/>
                <w:szCs w:val="22"/>
              </w:rPr>
              <w:t>1</w:t>
            </w:r>
            <w:r w:rsidR="0018633F">
              <w:rPr>
                <w:sz w:val="22"/>
                <w:szCs w:val="22"/>
              </w:rPr>
              <w:t>.</w:t>
            </w:r>
            <w:r w:rsidR="00651097">
              <w:rPr>
                <w:sz w:val="22"/>
                <w:szCs w:val="22"/>
              </w:rPr>
              <w:t>8</w:t>
            </w:r>
          </w:p>
        </w:tc>
      </w:tr>
      <w:tr w:rsidR="00866E28" w:rsidRPr="00135C40" w:rsidTr="008F027D">
        <w:trPr>
          <w:trHeight w:val="567"/>
          <w:jc w:val="center"/>
        </w:trPr>
        <w:tc>
          <w:tcPr>
            <w:tcW w:w="5852" w:type="dxa"/>
            <w:gridSpan w:val="3"/>
            <w:vAlign w:val="center"/>
          </w:tcPr>
          <w:p w:rsidR="00866E28" w:rsidRDefault="00866E28" w:rsidP="00866E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Хладагент/состав</w:t>
            </w:r>
          </w:p>
        </w:tc>
        <w:tc>
          <w:tcPr>
            <w:tcW w:w="1276" w:type="dxa"/>
            <w:vAlign w:val="center"/>
          </w:tcPr>
          <w:p w:rsidR="00866E28" w:rsidRDefault="00866E28" w:rsidP="00866E2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9" w:type="dxa"/>
            <w:vAlign w:val="center"/>
          </w:tcPr>
          <w:p w:rsidR="00866E28" w:rsidRPr="000246D9" w:rsidRDefault="00866E28" w:rsidP="00866E28">
            <w:pPr>
              <w:jc w:val="center"/>
              <w:rPr>
                <w:sz w:val="22"/>
                <w:szCs w:val="22"/>
              </w:rPr>
            </w:pPr>
            <w:r w:rsidRPr="00086E96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086E96">
              <w:rPr>
                <w:color w:val="000000"/>
                <w:sz w:val="20"/>
                <w:szCs w:val="20"/>
              </w:rPr>
              <w:t>CF</w:t>
            </w:r>
            <w:r w:rsidRPr="00086E96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086E96">
              <w:rPr>
                <w:color w:val="000000"/>
                <w:sz w:val="20"/>
                <w:szCs w:val="20"/>
              </w:rPr>
              <w:t>)</w:t>
            </w:r>
          </w:p>
        </w:tc>
      </w:tr>
    </w:tbl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BB6DF0" w:rsidRPr="00BB6DF0" w:rsidRDefault="00BB6DF0" w:rsidP="00CA78AC">
      <w:pPr>
        <w:spacing w:line="360" w:lineRule="auto"/>
        <w:ind w:firstLine="709"/>
        <w:jc w:val="both"/>
        <w:rPr>
          <w:noProof/>
          <w:sz w:val="20"/>
          <w:szCs w:val="20"/>
          <w:lang w:val="en-US"/>
        </w:rPr>
      </w:pPr>
    </w:p>
    <w:p w:rsidR="00575563" w:rsidRDefault="00575563" w:rsidP="00CA78A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0E638C" w:rsidRPr="000A36F3" w:rsidRDefault="000A36F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57072154"/>
      <w:bookmarkStart w:id="7" w:name="_GoBack"/>
      <w:bookmarkEnd w:id="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A36F3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6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8F027D" w:rsidRDefault="008F027D" w:rsidP="00E15EAA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установке изделия необходимо руководствоваться следующими требованиями:</w:t>
      </w:r>
    </w:p>
    <w:p w:rsidR="00341913" w:rsidRPr="008F027D" w:rsidRDefault="00AB2B28" w:rsidP="008F027D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Монтажная позиция должна быть достаточно прочной, чтобы выдержать массу блока; блок не должен вибрировать при работе</w:t>
      </w:r>
      <w:r w:rsidR="008F027D" w:rsidRPr="008F027D">
        <w:rPr>
          <w:rFonts w:ascii="Times New Roman" w:hAnsi="Times New Roman"/>
        </w:rPr>
        <w:t>;</w:t>
      </w:r>
      <w:r w:rsidR="00341913" w:rsidRPr="008F027D">
        <w:rPr>
          <w:rFonts w:ascii="Times New Roman" w:hAnsi="Times New Roman"/>
        </w:rPr>
        <w:t xml:space="preserve"> </w:t>
      </w:r>
    </w:p>
    <w:p w:rsidR="00341913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следует располагать</w:t>
      </w:r>
      <w:r>
        <w:rPr>
          <w:rFonts w:ascii="Times New Roman" w:hAnsi="Times New Roman"/>
        </w:rPr>
        <w:t xml:space="preserve"> вдали от источников го</w:t>
      </w:r>
      <w:r w:rsidRPr="00AB2B28">
        <w:rPr>
          <w:rFonts w:ascii="Times New Roman" w:hAnsi="Times New Roman"/>
        </w:rPr>
        <w:t>рючего, воспламеняемого и</w:t>
      </w:r>
      <w:r>
        <w:rPr>
          <w:rFonts w:ascii="Times New Roman" w:hAnsi="Times New Roman"/>
        </w:rPr>
        <w:t xml:space="preserve"> коррозионного газа, а также отработанных газов</w:t>
      </w:r>
      <w:r w:rsidR="008F027D" w:rsidRPr="00AB2B28">
        <w:rPr>
          <w:rFonts w:ascii="Times New Roman" w:hAnsi="Times New Roman"/>
        </w:rPr>
        <w:t>;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Следует у</w:t>
      </w:r>
      <w:r w:rsidRPr="00AB2B28">
        <w:rPr>
          <w:rFonts w:ascii="Times New Roman" w:hAnsi="Times New Roman"/>
        </w:rPr>
        <w:t>бедиться, что блок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не подвергается вредным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воздействиям. Монтажная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позиция должна выдерживать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воздействие пыли, тайфунов 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землетрясений.</w:t>
      </w:r>
    </w:p>
    <w:p w:rsidR="00AB2B28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Следует убедиться, что на </w:t>
      </w:r>
      <w:r w:rsidRPr="00AB2B28">
        <w:rPr>
          <w:rFonts w:ascii="Times New Roman" w:hAnsi="Times New Roman"/>
        </w:rPr>
        <w:t>монтажной позиции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достаточно пространства для</w:t>
      </w:r>
    </w:p>
    <w:p w:rsidR="00341913" w:rsidRPr="008F027D" w:rsidRDefault="00AB2B28" w:rsidP="00AB2B28">
      <w:pPr>
        <w:pStyle w:val="af3"/>
        <w:spacing w:line="360" w:lineRule="auto"/>
        <w:ind w:left="1429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воздухообмена и достаточно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места для выполнения</w:t>
      </w:r>
      <w:r>
        <w:rPr>
          <w:rFonts w:ascii="Times New Roman" w:hAnsi="Times New Roman"/>
        </w:rPr>
        <w:t xml:space="preserve"> обслуживания</w:t>
      </w:r>
      <w:r w:rsidR="008F027D" w:rsidRPr="008F027D">
        <w:rPr>
          <w:rFonts w:ascii="Times New Roman" w:hAnsi="Times New Roman"/>
        </w:rPr>
        <w:t>;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Наружные и внутренние блоки должны располагаться как можно ближе друг к другу; соединяющая их трасса должна быть как можно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короче</w:t>
      </w:r>
      <w:r w:rsidR="008F027D" w:rsidRPr="00AB2B28">
        <w:rPr>
          <w:rFonts w:ascii="Times New Roman" w:hAnsi="Times New Roman"/>
        </w:rPr>
        <w:t>;</w:t>
      </w:r>
      <w:r w:rsidR="00154549" w:rsidRPr="00AB2B28">
        <w:rPr>
          <w:rFonts w:ascii="Times New Roman" w:hAnsi="Times New Roman"/>
        </w:rPr>
        <w:t xml:space="preserve"> </w:t>
      </w:r>
    </w:p>
    <w:p w:rsidR="00154549" w:rsidRPr="00AB2B28" w:rsidRDefault="00AB2B28" w:rsidP="00AB2B28">
      <w:pPr>
        <w:pStyle w:val="af3"/>
        <w:numPr>
          <w:ilvl w:val="0"/>
          <w:numId w:val="32"/>
        </w:numPr>
        <w:spacing w:line="360" w:lineRule="auto"/>
        <w:jc w:val="both"/>
        <w:rPr>
          <w:rFonts w:ascii="Times New Roman" w:hAnsi="Times New Roman"/>
        </w:rPr>
      </w:pPr>
      <w:r w:rsidRPr="00AB2B28">
        <w:rPr>
          <w:rFonts w:ascii="Times New Roman" w:hAnsi="Times New Roman"/>
        </w:rPr>
        <w:t>Блок должен располагаться достаточно далеко от доступа детей. Нельзя подпускать к</w:t>
      </w:r>
      <w:r>
        <w:rPr>
          <w:rFonts w:ascii="Times New Roman" w:hAnsi="Times New Roman"/>
        </w:rPr>
        <w:t xml:space="preserve"> </w:t>
      </w:r>
      <w:r w:rsidRPr="00AB2B28">
        <w:rPr>
          <w:rFonts w:ascii="Times New Roman" w:hAnsi="Times New Roman"/>
        </w:rPr>
        <w:t>оборудованию детей</w:t>
      </w:r>
      <w:r>
        <w:rPr>
          <w:rFonts w:ascii="Times New Roman" w:hAnsi="Times New Roman"/>
        </w:rPr>
        <w:t>.</w:t>
      </w:r>
    </w:p>
    <w:p w:rsidR="00154549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со всех сторон, следует руководствоваться требованиями по его установке в соответствии с рисунком </w:t>
      </w:r>
      <w:r>
        <w:rPr>
          <w:sz w:val="22"/>
          <w:szCs w:val="22"/>
        </w:rPr>
        <w:t>2.</w:t>
      </w:r>
    </w:p>
    <w:p w:rsidR="00AB2B28" w:rsidRDefault="00AB2B28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Default="009F72CC" w:rsidP="008821B8">
      <w:pPr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575D97B8" wp14:editId="3C92632F">
            <wp:extent cx="4928260" cy="2413842"/>
            <wp:effectExtent l="0" t="0" r="5715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онтаж зазоры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209" cy="241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2CC" w:rsidRDefault="009F72CC" w:rsidP="00AB2B28">
      <w:pPr>
        <w:spacing w:line="360" w:lineRule="auto"/>
        <w:ind w:firstLine="709"/>
        <w:jc w:val="both"/>
        <w:rPr>
          <w:sz w:val="22"/>
          <w:szCs w:val="22"/>
        </w:rPr>
      </w:pPr>
    </w:p>
    <w:p w:rsidR="009F72CC" w:rsidRPr="00A226C8" w:rsidRDefault="009F72CC" w:rsidP="009F72C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9B1EC5">
        <w:rPr>
          <w:noProof/>
          <w:sz w:val="20"/>
          <w:szCs w:val="20"/>
        </w:rPr>
        <w:t>Рисунок 2</w:t>
      </w:r>
    </w:p>
    <w:p w:rsidR="00AB2B28" w:rsidRDefault="00AB2B28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Default="00E949A6" w:rsidP="00AB2B28">
      <w:pPr>
        <w:spacing w:line="360" w:lineRule="auto"/>
        <w:ind w:firstLine="709"/>
        <w:jc w:val="both"/>
      </w:pPr>
    </w:p>
    <w:p w:rsidR="00E949A6" w:rsidRPr="00DC19CB" w:rsidRDefault="00E949A6" w:rsidP="00AB2B28">
      <w:pPr>
        <w:spacing w:line="360" w:lineRule="auto"/>
        <w:ind w:firstLine="709"/>
        <w:jc w:val="both"/>
      </w:pPr>
    </w:p>
    <w:p w:rsidR="00AE3233" w:rsidRPr="000A36F3" w:rsidRDefault="001F482C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7072155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A36F3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F7656C"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0A36F3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</w:p>
    <w:p w:rsidR="00E13F0E" w:rsidRPr="00C3798C" w:rsidRDefault="00AB2B28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рисунке 3</w:t>
      </w:r>
      <w:r w:rsidR="00C2699D" w:rsidRPr="009B1EC5">
        <w:rPr>
          <w:noProof/>
          <w:sz w:val="22"/>
          <w:szCs w:val="22"/>
        </w:rPr>
        <w:t>.</w:t>
      </w:r>
    </w:p>
    <w:p w:rsidR="001A0A60" w:rsidRPr="001A0A60" w:rsidRDefault="00E87C0B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4879975" cy="4378325"/>
            <wp:effectExtent l="0" t="0" r="0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975" cy="437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D56" w:rsidRPr="000A36F3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Pr="00A226C8" w:rsidRDefault="009F72CC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224D56" w:rsidRDefault="00224D5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87C0B" w:rsidRDefault="00E87C0B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949A6" w:rsidRPr="00A226C8" w:rsidRDefault="00E949A6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3B66D5" w:rsidRPr="00A226C8" w:rsidRDefault="003B66D5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0A36F3" w:rsidRDefault="00C47F87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7072156"/>
      <w:r w:rsidRPr="000A36F3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9"/>
      <w:r w:rsidRPr="000A36F3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362FE9" w:rsidRPr="00362FE9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Pr="006713EB" w:rsidRDefault="000F77DB" w:rsidP="00290A2E">
      <w:pPr>
        <w:spacing w:line="360" w:lineRule="auto"/>
        <w:rPr>
          <w:noProof/>
          <w:sz w:val="24"/>
          <w:lang w:val="en-US"/>
        </w:rPr>
      </w:pPr>
      <w:r>
        <w:rPr>
          <w:noProof/>
          <w:sz w:val="24"/>
        </w:rPr>
        <w:drawing>
          <wp:inline distT="0" distB="0" distL="0" distR="0" wp14:anchorId="50AD546F" wp14:editId="248CFDFE">
            <wp:extent cx="6003176" cy="13530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160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176" cy="1353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7DB" w:rsidRDefault="000F77DB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</w:p>
    <w:p w:rsidR="00F1629E" w:rsidRPr="00362FE9" w:rsidRDefault="00362FE9" w:rsidP="00F1629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Рисунок </w:t>
      </w:r>
      <w:r>
        <w:rPr>
          <w:noProof/>
          <w:sz w:val="20"/>
          <w:szCs w:val="20"/>
          <w:lang w:val="en-US"/>
        </w:rPr>
        <w:t>4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Toc157072157"/>
      <w:r w:rsidRPr="00985AEE">
        <w:rPr>
          <w:b/>
          <w:szCs w:val="28"/>
        </w:rPr>
        <w:t>КОМПЛЕКТНОСТЬ</w:t>
      </w:r>
      <w:bookmarkStart w:id="14" w:name="_Ref304821509"/>
      <w:bookmarkEnd w:id="10"/>
      <w:bookmarkEnd w:id="11"/>
      <w:bookmarkEnd w:id="12"/>
      <w:bookmarkEnd w:id="13"/>
    </w:p>
    <w:p w:rsidR="0086249C" w:rsidRDefault="0036160E" w:rsidP="000A36F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631177">
        <w:rPr>
          <w:noProof/>
          <w:sz w:val="22"/>
          <w:szCs w:val="22"/>
        </w:rPr>
        <w:t xml:space="preserve">в таблице </w:t>
      </w:r>
      <w:r w:rsidR="00E949A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0"/>
          <w:szCs w:val="20"/>
        </w:rPr>
      </w:pPr>
    </w:p>
    <w:p w:rsidR="0036160E" w:rsidRPr="000A36F3" w:rsidRDefault="00631177" w:rsidP="000A36F3">
      <w:pPr>
        <w:spacing w:line="360" w:lineRule="auto"/>
        <w:jc w:val="center"/>
        <w:rPr>
          <w:noProof/>
          <w:sz w:val="20"/>
          <w:szCs w:val="20"/>
        </w:rPr>
      </w:pPr>
      <w:r w:rsidRPr="000A36F3">
        <w:rPr>
          <w:noProof/>
          <w:sz w:val="20"/>
          <w:szCs w:val="20"/>
        </w:rPr>
        <w:t xml:space="preserve">Таблица </w:t>
      </w:r>
      <w:r w:rsidR="00E949A6" w:rsidRPr="000A36F3">
        <w:rPr>
          <w:noProof/>
          <w:sz w:val="20"/>
          <w:szCs w:val="20"/>
        </w:rPr>
        <w:t>3</w:t>
      </w:r>
    </w:p>
    <w:p w:rsidR="000A36F3" w:rsidRPr="000A36F3" w:rsidRDefault="000A36F3" w:rsidP="000A36F3">
      <w:pPr>
        <w:spacing w:line="360" w:lineRule="auto"/>
        <w:jc w:val="center"/>
        <w:rPr>
          <w:noProof/>
          <w:sz w:val="22"/>
          <w:szCs w:val="22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810B70" w:rsidRPr="00C11FB0" w:rsidTr="00DE0CEE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D590D" w:rsidP="00D753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мультизональной системы кондиционирования 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Нагрузочный резистор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8D7EDF" w:rsidRDefault="001D590D" w:rsidP="008D7E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Гофрированная трубка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C11FB0" w:rsidRDefault="005346A2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Заглушка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C2F25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25" w:rsidRPr="00C11FB0" w:rsidRDefault="001C2F25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Pr="001C2F25" w:rsidRDefault="001D590D" w:rsidP="005346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Патрубок отвода конденсата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25" w:rsidRDefault="001D590D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E0CEE" w:rsidRPr="00C11FB0" w:rsidTr="00DE0CEE">
        <w:trPr>
          <w:trHeight w:val="568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CEE" w:rsidRPr="00DE0CEE" w:rsidRDefault="00DE0CEE" w:rsidP="0011661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CEE" w:rsidRPr="00C11FB0" w:rsidRDefault="00DE0CEE" w:rsidP="006E370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57072158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3442F7" w:rsidRDefault="00021FB1" w:rsidP="003442F7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3442F7" w:rsidRPr="00E44B9B">
        <w:rPr>
          <w:color w:val="242021"/>
          <w:sz w:val="22"/>
          <w:szCs w:val="22"/>
        </w:rPr>
        <w:t xml:space="preserve">Гарантийный срок на </w:t>
      </w:r>
      <w:r w:rsidR="003442F7">
        <w:rPr>
          <w:color w:val="242021"/>
          <w:sz w:val="22"/>
          <w:szCs w:val="22"/>
        </w:rPr>
        <w:t>оборудование</w:t>
      </w:r>
      <w:r w:rsidR="003442F7" w:rsidRPr="00E44B9B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  <w:lang w:val="en-US"/>
        </w:rPr>
        <w:t>Pioneer</w:t>
      </w:r>
      <w:r w:rsidR="003442F7" w:rsidRPr="00810488">
        <w:rPr>
          <w:color w:val="242021"/>
          <w:sz w:val="22"/>
          <w:szCs w:val="22"/>
        </w:rPr>
        <w:t xml:space="preserve"> </w:t>
      </w:r>
      <w:r w:rsidR="003442F7">
        <w:rPr>
          <w:color w:val="242021"/>
          <w:sz w:val="22"/>
          <w:szCs w:val="22"/>
        </w:rPr>
        <w:t>составляет 3 года</w:t>
      </w:r>
      <w:r w:rsidR="003442F7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3442F7" w:rsidP="003442F7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57072159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57072160"/>
      <w:r w:rsidRPr="00985AEE">
        <w:rPr>
          <w:b/>
          <w:szCs w:val="28"/>
        </w:rPr>
        <w:t>СВИДЕТЕЛЬСТВО ОБ УПАКОВ</w:t>
      </w:r>
      <w:r w:rsidR="00A266B0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075743BD" wp14:editId="39CE5100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2ED8FA" id="Группа 223" o:spid="_x0000_s1026" style="position:absolute;margin-left:-.55pt;margin-top:8.3pt;width:491.4pt;height:428.4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31177" w:rsidRDefault="00631177" w:rsidP="003066A5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85AEE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062E57" wp14:editId="772C8210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33C63" id="Прямая со стрелкой 218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86A471" wp14:editId="255F23A6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39C05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4851B4">
        <w:rPr>
          <w:sz w:val="22"/>
          <w:szCs w:val="22"/>
        </w:rPr>
        <w:t>KGV80U1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D7EDF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E74B4E" wp14:editId="3D40D6ED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37DB1" id="Прямая со стрелкой 254" o:spid="_x0000_s1026" type="#_x0000_t32" style="position:absolute;margin-left:147.9pt;margin-top:2.25pt;width:28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Ref73096565"/>
      <w:bookmarkStart w:id="30" w:name="_Toc157072161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328C18" wp14:editId="4F3524D2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BCC83" id="Группа 245" o:spid="_x0000_s1026" style="position:absolute;margin-left:-1.9pt;margin-top:6.05pt;width:489.8pt;height:393pt;z-index:2516613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31177" w:rsidRDefault="00631177" w:rsidP="00631177">
      <w:pPr>
        <w:pStyle w:val="a8"/>
        <w:spacing w:before="60"/>
        <w:ind w:right="-28"/>
        <w:rPr>
          <w:sz w:val="22"/>
          <w:szCs w:val="22"/>
          <w:lang w:val="en-US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мультизональной системы кондиционирования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D27DA8" wp14:editId="5A2B690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24724" id="Прямая со стрелкой 230" o:spid="_x0000_s1026" type="#_x0000_t32" style="position:absolute;margin-left:226.35pt;margin-top:16.65pt;width:99.1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69FB74" wp14:editId="52E061E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765C6" id="Прямая со стрелкой 23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8D7EDF" w:rsidRPr="004158E2">
        <w:rPr>
          <w:sz w:val="22"/>
          <w:szCs w:val="22"/>
        </w:rPr>
        <w:t>типа:</w:t>
      </w:r>
      <w:r w:rsidR="008D7EDF" w:rsidRPr="00985AEE">
        <w:rPr>
          <w:sz w:val="24"/>
          <w:szCs w:val="24"/>
        </w:rPr>
        <w:t xml:space="preserve">  </w:t>
      </w:r>
      <w:r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4851B4">
        <w:rPr>
          <w:sz w:val="22"/>
          <w:szCs w:val="22"/>
        </w:rPr>
        <w:t>KGV80U1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8D7EDF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57072162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AD2155" w:rsidRPr="00AD2155" w:rsidRDefault="002C0E9D" w:rsidP="00AD2155">
      <w:pPr>
        <w:spacing w:before="34" w:line="360" w:lineRule="auto"/>
        <w:ind w:right="60"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Д</w:t>
      </w:r>
      <w:r w:rsidR="00AD2155" w:rsidRPr="00AD2155">
        <w:rPr>
          <w:rFonts w:eastAsia="Calibri"/>
          <w:sz w:val="22"/>
          <w:szCs w:val="22"/>
          <w:lang w:eastAsia="en-US"/>
        </w:rPr>
        <w:t xml:space="preserve">анное оборудование нельзя утилизировать с </w:t>
      </w:r>
      <w:r w:rsidR="00AD2155">
        <w:rPr>
          <w:rFonts w:eastAsia="Calibri"/>
          <w:sz w:val="22"/>
          <w:szCs w:val="22"/>
          <w:lang w:eastAsia="en-US"/>
        </w:rPr>
        <w:t xml:space="preserve">обычными </w:t>
      </w:r>
      <w:r w:rsidR="00AD2155" w:rsidRPr="00AD2155">
        <w:rPr>
          <w:rFonts w:eastAsia="Calibri"/>
          <w:sz w:val="22"/>
          <w:szCs w:val="22"/>
          <w:lang w:eastAsia="en-US"/>
        </w:rPr>
        <w:t>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</w:pPr>
      <w:r>
        <w:rPr>
          <w:noProof/>
        </w:rPr>
        <w:drawing>
          <wp:inline distT="0" distB="0" distL="0" distR="0" wp14:anchorId="1D73AD4D" wp14:editId="79CC36BD">
            <wp:extent cx="724535" cy="985520"/>
            <wp:effectExtent l="0" t="0" r="0" b="508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E9D" w:rsidRDefault="002C0E9D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307E37" w:rsidRPr="00307E37" w:rsidRDefault="00307E37" w:rsidP="002C0E9D">
      <w:pPr>
        <w:tabs>
          <w:tab w:val="left" w:pos="1134"/>
        </w:tabs>
        <w:spacing w:line="360" w:lineRule="auto"/>
        <w:jc w:val="center"/>
        <w:rPr>
          <w:lang w:val="en-US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D2155">
        <w:rPr>
          <w:rFonts w:eastAsia="Arial Unicode MS"/>
          <w:b/>
          <w:bCs/>
          <w:szCs w:val="28"/>
          <w:lang w:val="en-US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5707216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A5CF3B6" wp14:editId="4AFE5B1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Запрещается монтаж оборудования в помещениях с коррозионноопасной, горючей и взрывоопасной средой, а также в помещениях с особыми требованиями к оборудованию (например, на кухне). В противном случае это может нарушить штатную работу системы или сократить срок службы </w:t>
      </w:r>
      <w:r w:rsidR="008D7EDF" w:rsidRPr="007C358C">
        <w:rPr>
          <w:rFonts w:ascii="Times New Roman" w:hAnsi="Times New Roman"/>
        </w:rPr>
        <w:t>оборудования</w:t>
      </w:r>
      <w:r w:rsidR="008D7EDF">
        <w:rPr>
          <w:rFonts w:ascii="Times New Roman" w:hAnsi="Times New Roman"/>
        </w:rPr>
        <w:t xml:space="preserve"> </w:t>
      </w:r>
      <w:r w:rsidR="008D7EDF" w:rsidRPr="007C358C">
        <w:rPr>
          <w:rFonts w:ascii="Times New Roman" w:hAnsi="Times New Roman"/>
        </w:rPr>
        <w:t>и</w:t>
      </w:r>
      <w:r w:rsidRPr="007C358C">
        <w:rPr>
          <w:rFonts w:ascii="Times New Roman" w:hAnsi="Times New Roman"/>
        </w:rPr>
        <w:t xml:space="preserve"> даже привести к возгоранию или серьезным травмам.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Монтаж системы должен выполняться соглас</w:t>
      </w:r>
      <w:r>
        <w:rPr>
          <w:rFonts w:ascii="Times New Roman" w:hAnsi="Times New Roman"/>
        </w:rPr>
        <w:t xml:space="preserve">но соответствующим стандартам. </w:t>
      </w:r>
    </w:p>
    <w:p w:rsidR="00DE0CEE" w:rsidRPr="006D114D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При монтаже необходимо соблюдать минимальные зазоры.</w:t>
      </w:r>
    </w:p>
    <w:p w:rsidR="00DE0CEE" w:rsidRDefault="00DE0CEE" w:rsidP="00DE0CEE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255268" w:rsidRPr="00255268" w:rsidRDefault="00255268" w:rsidP="00255268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255268">
        <w:rPr>
          <w:rFonts w:eastAsia="Calibri"/>
          <w:sz w:val="22"/>
          <w:szCs w:val="22"/>
          <w:lang w:eastAsia="en-US"/>
        </w:rPr>
        <w:t>Пайку трубопроводов хладагента следует выполнять, об</w:t>
      </w:r>
      <w:r>
        <w:rPr>
          <w:rFonts w:eastAsia="Calibri"/>
          <w:sz w:val="22"/>
          <w:szCs w:val="22"/>
          <w:lang w:eastAsia="en-US"/>
        </w:rPr>
        <w:t>язательно обеспеч</w:t>
      </w:r>
      <w:r w:rsidRPr="00255268">
        <w:rPr>
          <w:rFonts w:eastAsia="Calibri"/>
          <w:sz w:val="22"/>
          <w:szCs w:val="22"/>
          <w:lang w:eastAsia="en-US"/>
        </w:rPr>
        <w:t xml:space="preserve">ив заполнение трубопроводов азотом.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Перед началом монтажа необходимо убедиться, что параметры электропитания соответствуют номинальным. Соблюдайте осторожность при электромонтаже. Электрические подключения должны соответствовать тр</w:t>
      </w:r>
      <w:r>
        <w:rPr>
          <w:rFonts w:ascii="Times New Roman" w:hAnsi="Times New Roman"/>
        </w:rPr>
        <w:t>ебованиям к электробезопасности</w:t>
      </w:r>
      <w:r w:rsidRPr="00A74D97">
        <w:rPr>
          <w:rFonts w:ascii="Times New Roman" w:hAnsi="Times New Roman"/>
        </w:rPr>
        <w:t xml:space="preserve">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у</w:t>
      </w:r>
      <w:r w:rsidRPr="007C358C">
        <w:rPr>
          <w:rFonts w:ascii="Times New Roman" w:hAnsi="Times New Roman"/>
        </w:rPr>
        <w:t>бедиться, что блок заземлен корректно и надлежащим образом, чтобы не подвергать людей опасности поражения электрическим током. Запрещается заземлять устройство на линию газа, жидкости, молние</w:t>
      </w:r>
      <w:r>
        <w:rPr>
          <w:rFonts w:ascii="Times New Roman" w:hAnsi="Times New Roman"/>
        </w:rPr>
        <w:t xml:space="preserve">отвод или на телефонную линию.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Сечение силового кабеля должно быть достаточно большим. При повреждении силового или соединительного кабеля их необходимо заменить.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включать и выключа</w:t>
      </w:r>
      <w:r>
        <w:rPr>
          <w:rFonts w:ascii="Times New Roman" w:hAnsi="Times New Roman"/>
        </w:rPr>
        <w:t xml:space="preserve">ть устройство силовым кабелем. </w:t>
      </w:r>
    </w:p>
    <w:p w:rsidR="00A47F7B" w:rsidRPr="00A47F7B" w:rsidRDefault="00A47F7B" w:rsidP="00DD6C4B">
      <w:pPr>
        <w:autoSpaceDE w:val="0"/>
        <w:autoSpaceDN w:val="0"/>
        <w:adjustRightInd w:val="0"/>
        <w:spacing w:line="360" w:lineRule="auto"/>
        <w:ind w:firstLine="709"/>
      </w:pPr>
      <w:r w:rsidRPr="00A47F7B">
        <w:rPr>
          <w:rFonts w:eastAsia="Calibri"/>
          <w:sz w:val="22"/>
          <w:szCs w:val="22"/>
          <w:lang w:eastAsia="en-US"/>
        </w:rPr>
        <w:t xml:space="preserve">Силовой и коммуникационный кабели должны располагаться раздельно, на расстоянии не менее 20 см. </w:t>
      </w:r>
      <w:r w:rsidRPr="00DD6C4B">
        <w:rPr>
          <w:rFonts w:eastAsia="Calibri"/>
          <w:sz w:val="22"/>
          <w:szCs w:val="22"/>
        </w:rPr>
        <w:t>В противном случае обмен данными в системе может быть нарушен.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Каждый блок должен оснащаться автоматическим размыкателем для защиты от короткого замыкания и перегрузки.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</w:t>
      </w:r>
      <w:r>
        <w:rPr>
          <w:rFonts w:ascii="Times New Roman" w:hAnsi="Times New Roman"/>
        </w:rPr>
        <w:t xml:space="preserve"> 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Замыкать или отключать реле давлен</w:t>
      </w:r>
      <w:r>
        <w:rPr>
          <w:rFonts w:ascii="Times New Roman" w:hAnsi="Times New Roman"/>
        </w:rPr>
        <w:t>ия запрещено,</w:t>
      </w:r>
      <w:r w:rsidRPr="007C358C">
        <w:rPr>
          <w:rFonts w:ascii="Times New Roman" w:hAnsi="Times New Roman"/>
        </w:rPr>
        <w:t xml:space="preserve"> это может</w:t>
      </w:r>
      <w:r>
        <w:rPr>
          <w:rFonts w:ascii="Times New Roman" w:hAnsi="Times New Roman"/>
        </w:rPr>
        <w:t xml:space="preserve"> привести к повреждению блока.</w:t>
      </w: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>Запрещается подвергать агрегат воздействию струи или брызг воды</w:t>
      </w:r>
      <w:r>
        <w:rPr>
          <w:rFonts w:ascii="Times New Roman" w:hAnsi="Times New Roman"/>
        </w:rPr>
        <w:t xml:space="preserve">, а также </w:t>
      </w:r>
      <w:r w:rsidRPr="007C358C">
        <w:rPr>
          <w:rFonts w:ascii="Times New Roman" w:hAnsi="Times New Roman"/>
        </w:rPr>
        <w:t>прикасаться к оборудованию мокрыми руками</w:t>
      </w:r>
      <w:r>
        <w:rPr>
          <w:rFonts w:ascii="Times New Roman" w:hAnsi="Times New Roman"/>
        </w:rPr>
        <w:t>. Э</w:t>
      </w:r>
      <w:r w:rsidRPr="007C358C">
        <w:rPr>
          <w:rFonts w:ascii="Times New Roman" w:hAnsi="Times New Roman"/>
        </w:rPr>
        <w:t xml:space="preserve">то может привести к неисправности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Самостоятельный ремонт системы запрещен. </w:t>
      </w:r>
    </w:p>
    <w:p w:rsidR="00DE0CEE" w:rsidRPr="007C358C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DE0CEE" w:rsidRPr="007859A5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DE0CEE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Перед началом чистки кондиционера агрегат необходимо обесточить - в противном случае это приведет к поражению электрическим током и травмам. </w:t>
      </w:r>
    </w:p>
    <w:p w:rsidR="00DE0CEE" w:rsidRPr="00A74D97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Летучие жидкости (растворители и бензин) могут повредить внешний вид блока. Чистить внешнюю часть поверхности блока можно только мягкой ветошью, слегка смоченной в </w:t>
      </w:r>
      <w:r>
        <w:rPr>
          <w:rFonts w:ascii="Times New Roman" w:hAnsi="Times New Roman"/>
        </w:rPr>
        <w:t xml:space="preserve">нейтральном чистящем средстве. </w:t>
      </w:r>
    </w:p>
    <w:p w:rsidR="00DE0CEE" w:rsidRPr="00645756" w:rsidRDefault="00DE0CEE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Не допускайте шалостей детей с агрегатом. </w:t>
      </w:r>
    </w:p>
    <w:p w:rsidR="00625DC9" w:rsidRPr="00645756" w:rsidRDefault="00625DC9" w:rsidP="00DE0CEE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25DC9" w:rsidRPr="00DE0CEE" w:rsidRDefault="00625DC9" w:rsidP="00625DC9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После завершения первичного монтажа или замены платы контроллера наружного блока необходимо провести пробный пуск и диагностику. В противном сл</w:t>
      </w:r>
      <w:r>
        <w:rPr>
          <w:rFonts w:ascii="Times New Roman" w:hAnsi="Times New Roman"/>
        </w:rPr>
        <w:t xml:space="preserve">учае блок не будет работать. </w:t>
      </w:r>
      <w:r w:rsidRPr="003273D2">
        <w:rPr>
          <w:rFonts w:ascii="Times New Roman" w:hAnsi="Times New Roman"/>
        </w:rPr>
        <w:t>Пробный пуск и диагностика должны выполняться квалифицированными специалистами или под их руководством.</w:t>
      </w:r>
    </w:p>
    <w:p w:rsidR="003273D2" w:rsidRPr="003273D2" w:rsidRDefault="006243C6" w:rsidP="006243C6">
      <w:pPr>
        <w:pStyle w:val="af3"/>
        <w:tabs>
          <w:tab w:val="left" w:pos="1260"/>
        </w:tabs>
        <w:spacing w:line="360" w:lineRule="auto"/>
        <w:ind w:hanging="1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пуском: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Оборудование можно подключать к электропитанию только после завершения всех</w:t>
      </w:r>
      <w:r w:rsidR="006243C6" w:rsidRPr="006243C6">
        <w:rPr>
          <w:rFonts w:ascii="Times New Roman" w:hAnsi="Times New Roman"/>
        </w:rPr>
        <w:t xml:space="preserve"> монтажных работ;</w:t>
      </w:r>
    </w:p>
    <w:p w:rsid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3273D2">
        <w:rPr>
          <w:rFonts w:ascii="Times New Roman" w:hAnsi="Times New Roman"/>
        </w:rPr>
        <w:t>Все контуры управления, коммуникационные и силовые линии подключены правильно</w:t>
      </w:r>
      <w:r w:rsidR="006243C6">
        <w:rPr>
          <w:rFonts w:ascii="Times New Roman" w:hAnsi="Times New Roman"/>
        </w:rPr>
        <w:t xml:space="preserve">  и надежно;</w:t>
      </w:r>
    </w:p>
    <w:p w:rsidR="006243C6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транспортировочны</w:t>
      </w:r>
      <w:r w:rsidR="006243C6" w:rsidRPr="006243C6">
        <w:rPr>
          <w:rFonts w:ascii="Times New Roman" w:hAnsi="Times New Roman"/>
        </w:rPr>
        <w:t>е ножки компрессора отсоединены;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Необходимо убрать все мелкие элементы, особенно металлическую стружку, концевые</w:t>
      </w:r>
      <w:r w:rsidR="006243C6" w:rsidRPr="006243C6">
        <w:rPr>
          <w:rFonts w:ascii="Times New Roman" w:hAnsi="Times New Roman"/>
        </w:rPr>
        <w:t xml:space="preserve"> части винтов и инструменты;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Убедиться, что при транспортировке корпус и подключения блока не были повреждены.</w:t>
      </w:r>
    </w:p>
    <w:p w:rsidR="003273D2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После выполнения дополнительной заправки необходимо убедиться, что клапаны</w:t>
      </w:r>
      <w:r w:rsidR="006243C6" w:rsidRPr="006243C6">
        <w:rPr>
          <w:rFonts w:ascii="Times New Roman" w:hAnsi="Times New Roman"/>
        </w:rPr>
        <w:t xml:space="preserve"> </w:t>
      </w:r>
      <w:r w:rsidRPr="006243C6">
        <w:rPr>
          <w:rFonts w:ascii="Times New Roman" w:hAnsi="Times New Roman"/>
        </w:rPr>
        <w:t>наружного блока перед п</w:t>
      </w:r>
      <w:r w:rsidR="006243C6" w:rsidRPr="006243C6">
        <w:rPr>
          <w:rFonts w:ascii="Times New Roman" w:hAnsi="Times New Roman"/>
        </w:rPr>
        <w:t>робным пуском полностью открыты;</w:t>
      </w:r>
    </w:p>
    <w:p w:rsidR="00AD2155" w:rsidRPr="006243C6" w:rsidRDefault="003273D2" w:rsidP="006243C6">
      <w:pPr>
        <w:pStyle w:val="af3"/>
        <w:numPr>
          <w:ilvl w:val="0"/>
          <w:numId w:val="40"/>
        </w:numPr>
        <w:tabs>
          <w:tab w:val="left" w:pos="1260"/>
        </w:tabs>
        <w:spacing w:line="360" w:lineRule="auto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Перед пробным пуском необходимо удостовериться,</w:t>
      </w:r>
      <w:r w:rsidR="006243C6" w:rsidRPr="006243C6">
        <w:rPr>
          <w:rFonts w:ascii="Times New Roman" w:hAnsi="Times New Roman"/>
        </w:rPr>
        <w:t xml:space="preserve"> что на блок подается питание, а</w:t>
      </w:r>
      <w:r w:rsidRPr="006243C6">
        <w:rPr>
          <w:rFonts w:ascii="Times New Roman" w:hAnsi="Times New Roman"/>
        </w:rPr>
        <w:t xml:space="preserve"> компрессор был прогрет в течение как минимум 8 часов. </w:t>
      </w:r>
    </w:p>
    <w:p w:rsidR="00AD2155" w:rsidRPr="006243C6" w:rsidRDefault="00AD2155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>При проведении опрессовки и проверок на герметичность запрещается использовать кислород, C2H2 и прочие опасные газы. Это опасно. Проверки проводить только с использованием азота или хладагента.</w:t>
      </w:r>
    </w:p>
    <w:p w:rsidR="006243C6" w:rsidRPr="003273D2" w:rsidRDefault="006243C6" w:rsidP="006243C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6243C6">
        <w:rPr>
          <w:rFonts w:ascii="Times New Roman" w:hAnsi="Times New Roman"/>
        </w:rPr>
        <w:t xml:space="preserve">Оборудование необходимо устанавливать в соответствии с действующими государственными стандартами. Кондиционер необходимо подключать к выделенной линии питания; параметры </w:t>
      </w:r>
      <w:r w:rsidRPr="006243C6">
        <w:rPr>
          <w:rFonts w:ascii="Times New Roman" w:hAnsi="Times New Roman"/>
        </w:rPr>
        <w:lastRenderedPageBreak/>
        <w:t>электропитания должны соответствовать требованиям. Электромонтаж должен выполняться квалифицированными специалистами в соответствии с местным законодательством, правилами и руководством по эксплуатации. Диаметр силового кабеля должен быть достаточным. При повреждении силового или соединительного кабеля их необходимо заменить.</w:t>
      </w:r>
    </w:p>
    <w:p w:rsidR="00DD29B3" w:rsidRPr="00CD52C4" w:rsidRDefault="00DD29B3" w:rsidP="00CD52C4">
      <w:pPr>
        <w:tabs>
          <w:tab w:val="left" w:pos="1260"/>
        </w:tabs>
        <w:spacing w:line="360" w:lineRule="auto"/>
        <w:jc w:val="both"/>
      </w:pPr>
    </w:p>
    <w:p w:rsidR="00913F03" w:rsidRPr="000A36F3" w:rsidRDefault="00913F03" w:rsidP="000A36F3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157072164"/>
      <w:r w:rsidRPr="000A36F3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Pr="00645756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BA15CC" w:rsidRPr="00645756" w:rsidRDefault="00BA15C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3354089"/>
      <w:bookmarkStart w:id="46" w:name="_Toc15707216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57072166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0A36F3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  <w:lang w:val="en-US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559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41"/>
        <w:gridCol w:w="3260"/>
        <w:gridCol w:w="3858"/>
      </w:tblGrid>
      <w:tr w:rsidR="00E64900" w:rsidTr="00ED5C9B">
        <w:trPr>
          <w:trHeight w:val="367"/>
          <w:jc w:val="center"/>
        </w:trPr>
        <w:tc>
          <w:tcPr>
            <w:tcW w:w="2441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0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  <w:tc>
          <w:tcPr>
            <w:tcW w:w="3858" w:type="dxa"/>
            <w:vAlign w:val="center"/>
          </w:tcPr>
          <w:p w:rsidR="00E64900" w:rsidRPr="005C5431" w:rsidRDefault="00E64900" w:rsidP="00E64900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E64900" w:rsidTr="00ED5C9B">
        <w:trPr>
          <w:trHeight w:val="1429"/>
          <w:jc w:val="center"/>
        </w:trPr>
        <w:tc>
          <w:tcPr>
            <w:tcW w:w="2441" w:type="dxa"/>
            <w:vMerge w:val="restart"/>
            <w:vAlign w:val="center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не работает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Сгорел предохранитель или разомкнут (сработал) воздушный выключатель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Заменить предохранитель или включить выключатель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Проблемы в сети электропитания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Включить блок</w:t>
            </w:r>
            <w:r w:rsidR="00E759A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когда про</w:t>
            </w:r>
            <w:r w:rsidR="002D76BE">
              <w:rPr>
                <w:rFonts w:ascii="Times New Roman" w:hAnsi="Times New Roman" w:cs="Times New Roman"/>
                <w:sz w:val="22"/>
                <w:szCs w:val="22"/>
              </w:rPr>
              <w:t>б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лемы будут устранены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Нет подключения к электросети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Подключить к электросети </w:t>
            </w: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Неисправны элементы питания ПДУ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Зам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енить элементы питания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392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ПДУ вне зоны действия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Зона действия 8 метров </w:t>
            </w:r>
          </w:p>
          <w:p w:rsidR="00E64900" w:rsidRPr="009E2796" w:rsidRDefault="00E64900" w:rsidP="009E2796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E64900" w:rsidTr="00ED5C9B">
        <w:trPr>
          <w:trHeight w:val="1453"/>
          <w:jc w:val="center"/>
        </w:trPr>
        <w:tc>
          <w:tcPr>
            <w:tcW w:w="2441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Блок 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работает, но быстро выключается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71"/>
          <w:jc w:val="center"/>
        </w:trPr>
        <w:tc>
          <w:tcPr>
            <w:tcW w:w="2441" w:type="dxa"/>
            <w:vMerge w:val="restart"/>
            <w:vAlign w:val="center"/>
          </w:tcPr>
          <w:p w:rsidR="00645756" w:rsidRPr="00CF68D4" w:rsidRDefault="00645756" w:rsidP="0064575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8D4">
              <w:rPr>
                <w:rFonts w:ascii="Times New Roman" w:hAnsi="Times New Roman" w:cs="Times New Roman"/>
                <w:sz w:val="22"/>
                <w:szCs w:val="22"/>
              </w:rPr>
              <w:t xml:space="preserve">Недопустимое охлаждение или обогрев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Выпускные или заборные отверстия внутренних/наружных блоков заграждены 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Убрать препятствия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Некорректная температурная уставка </w:t>
            </w:r>
          </w:p>
        </w:tc>
        <w:tc>
          <w:tcPr>
            <w:tcW w:w="3858" w:type="dxa"/>
          </w:tcPr>
          <w:p w:rsidR="00E64900" w:rsidRPr="009E2796" w:rsidRDefault="0051213A" w:rsidP="009E2796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Задать уставку с прово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дного или беспроводного пульта</w:t>
            </w:r>
          </w:p>
        </w:tc>
      </w:tr>
      <w:tr w:rsidR="00E64900" w:rsidTr="00ED5C9B">
        <w:trPr>
          <w:trHeight w:val="168"/>
          <w:jc w:val="center"/>
        </w:trPr>
        <w:tc>
          <w:tcPr>
            <w:tcW w:w="2441" w:type="dxa"/>
            <w:vMerge/>
          </w:tcPr>
          <w:p w:rsidR="00E64900" w:rsidRPr="009E2796" w:rsidRDefault="00E64900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</w:tcPr>
          <w:p w:rsidR="00E64900" w:rsidRPr="009E2796" w:rsidRDefault="009E2796" w:rsidP="009E2796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51213A" w:rsidRPr="009E2796">
              <w:rPr>
                <w:rFonts w:ascii="Times New Roman" w:hAnsi="Times New Roman" w:cs="Times New Roman"/>
                <w:sz w:val="22"/>
                <w:szCs w:val="22"/>
              </w:rPr>
              <w:t>адана слишком низкая скорость вентилято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ра</w:t>
            </w:r>
          </w:p>
        </w:tc>
        <w:tc>
          <w:tcPr>
            <w:tcW w:w="3858" w:type="dxa"/>
          </w:tcPr>
          <w:p w:rsidR="0051213A" w:rsidRPr="009E2796" w:rsidRDefault="0051213A" w:rsidP="009E2796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9E2796">
              <w:rPr>
                <w:rFonts w:ascii="Times New Roman" w:hAnsi="Times New Roman" w:cs="Times New Roman"/>
                <w:sz w:val="22"/>
                <w:szCs w:val="22"/>
              </w:rPr>
              <w:t>регулировать настройки с пульта</w:t>
            </w: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64900" w:rsidRPr="009E2796" w:rsidRDefault="00E64900" w:rsidP="009E2796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9E2796" w:rsidRPr="009E2796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796" w:rsidRPr="009E2796">
        <w:rPr>
          <w:sz w:val="20"/>
        </w:rPr>
        <w:t>.</w:t>
      </w:r>
    </w:p>
    <w:p w:rsidR="009E2796" w:rsidRDefault="009E2796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639" w:type="dxa"/>
        <w:tblInd w:w="250" w:type="dxa"/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D5C9B" w:rsidTr="0005390B">
        <w:tc>
          <w:tcPr>
            <w:tcW w:w="2977" w:type="dxa"/>
            <w:vMerge w:val="restart"/>
            <w:tcMar>
              <w:top w:w="113" w:type="dxa"/>
            </w:tcMar>
            <w:vAlign w:val="center"/>
          </w:tcPr>
          <w:p w:rsidR="00ED5C9B" w:rsidRPr="009E2796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Ненормальная работа в режимах охлаждения или нагрева </w:t>
            </w:r>
          </w:p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84514E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D5C9B">
              <w:rPr>
                <w:color w:val="000000"/>
                <w:sz w:val="22"/>
                <w:szCs w:val="22"/>
              </w:rPr>
              <w:t>Неверное направление воздушной струи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Отрегулировать настройки с пульта 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Открыты двери или окна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Закрыть двери или окна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Прямые солнечные лучи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Закрыть шторы или жалюзи</w:t>
            </w: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помещении много людей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аботают нагревательные приборы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9E2796" w:rsidRDefault="00ED5C9B" w:rsidP="00ED5C9B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 xml:space="preserve">Снизить теплопритоки </w:t>
            </w:r>
          </w:p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C9B" w:rsidTr="0005390B">
        <w:tc>
          <w:tcPr>
            <w:tcW w:w="2977" w:type="dxa"/>
            <w:vMerge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7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Фильтр ВБ загрязнен</w:t>
            </w:r>
          </w:p>
        </w:tc>
        <w:tc>
          <w:tcPr>
            <w:tcW w:w="2975" w:type="dxa"/>
            <w:tcMar>
              <w:top w:w="113" w:type="dxa"/>
            </w:tcMar>
          </w:tcPr>
          <w:p w:rsidR="00ED5C9B" w:rsidRPr="00ED5C9B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796">
              <w:rPr>
                <w:rFonts w:ascii="Times New Roman" w:hAnsi="Times New Roman" w:cs="Times New Roman"/>
                <w:sz w:val="22"/>
                <w:szCs w:val="22"/>
              </w:rPr>
              <w:t>Очистить (промыть) фильтр</w:t>
            </w:r>
          </w:p>
        </w:tc>
      </w:tr>
    </w:tbl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D5C9B" w:rsidRDefault="00ED5C9B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1213A" w:rsidRPr="009E2796" w:rsidRDefault="0051213A" w:rsidP="009E2796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9E2796">
        <w:rPr>
          <w:sz w:val="22"/>
          <w:szCs w:val="22"/>
        </w:rPr>
        <w:t xml:space="preserve">Приведенные </w:t>
      </w:r>
      <w:r w:rsidR="000A36F3">
        <w:rPr>
          <w:sz w:val="22"/>
          <w:szCs w:val="22"/>
        </w:rPr>
        <w:t xml:space="preserve">в таблице </w:t>
      </w:r>
      <w:r w:rsidR="008D666F">
        <w:rPr>
          <w:sz w:val="22"/>
          <w:szCs w:val="22"/>
        </w:rPr>
        <w:t xml:space="preserve">5 </w:t>
      </w:r>
      <w:r w:rsidR="008D666F" w:rsidRPr="009E2796">
        <w:rPr>
          <w:sz w:val="22"/>
          <w:szCs w:val="22"/>
        </w:rPr>
        <w:t>явления</w:t>
      </w:r>
      <w:r w:rsidRPr="009E2796">
        <w:rPr>
          <w:sz w:val="22"/>
          <w:szCs w:val="22"/>
        </w:rPr>
        <w:t xml:space="preserve"> неисправностями не являются.</w:t>
      </w:r>
    </w:p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C84C98" w:rsidRPr="0096260E" w:rsidRDefault="00C84C98" w:rsidP="00C84C98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0A36F3">
        <w:rPr>
          <w:noProof/>
          <w:sz w:val="20"/>
          <w:szCs w:val="20"/>
        </w:rPr>
        <w:t>5</w:t>
      </w:r>
    </w:p>
    <w:p w:rsidR="00C84C98" w:rsidRDefault="00C84C98" w:rsidP="00C84C98">
      <w:pPr>
        <w:pStyle w:val="21"/>
        <w:spacing w:line="360" w:lineRule="auto"/>
        <w:jc w:val="left"/>
        <w:rPr>
          <w:sz w:val="21"/>
          <w:szCs w:val="21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3165"/>
        <w:gridCol w:w="4059"/>
      </w:tblGrid>
      <w:tr w:rsidR="0051213A" w:rsidTr="00ED5C9B">
        <w:trPr>
          <w:trHeight w:val="367"/>
          <w:jc w:val="center"/>
        </w:trPr>
        <w:tc>
          <w:tcPr>
            <w:tcW w:w="5337" w:type="dxa"/>
            <w:gridSpan w:val="2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059" w:type="dxa"/>
            <w:vAlign w:val="center"/>
          </w:tcPr>
          <w:p w:rsidR="0051213A" w:rsidRPr="005C5431" w:rsidRDefault="0051213A" w:rsidP="00AA002F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293D5D" w:rsidTr="00ED5C9B">
        <w:trPr>
          <w:trHeight w:val="412"/>
          <w:jc w:val="center"/>
        </w:trPr>
        <w:tc>
          <w:tcPr>
            <w:tcW w:w="2172" w:type="dxa"/>
            <w:vMerge w:val="restart"/>
            <w:vAlign w:val="center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Кондиционер не работает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Кондиционер включают сразу после выключения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Срабатывает 3-минутная защита от частых пусков и перегрузки</w:t>
            </w:r>
          </w:p>
        </w:tc>
      </w:tr>
      <w:tr w:rsidR="00293D5D" w:rsidTr="00ED5C9B">
        <w:trPr>
          <w:trHeight w:val="411"/>
          <w:jc w:val="center"/>
        </w:trPr>
        <w:tc>
          <w:tcPr>
            <w:tcW w:w="2172" w:type="dxa"/>
            <w:vMerge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Только что включено питание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Режим ожидания длится около 1 минуты </w:t>
            </w:r>
          </w:p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93D5D" w:rsidTr="00ED5C9B">
        <w:trPr>
          <w:trHeight w:val="392"/>
          <w:jc w:val="center"/>
        </w:trPr>
        <w:tc>
          <w:tcPr>
            <w:tcW w:w="2172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Из блока выходит туман </w:t>
            </w:r>
          </w:p>
        </w:tc>
        <w:tc>
          <w:tcPr>
            <w:tcW w:w="3165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</w:t>
            </w:r>
          </w:p>
        </w:tc>
        <w:tc>
          <w:tcPr>
            <w:tcW w:w="4059" w:type="dxa"/>
          </w:tcPr>
          <w:p w:rsidR="00293D5D" w:rsidRPr="00293D5D" w:rsidRDefault="00293D5D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Воздух в помещении быстро охлаждается </w:t>
            </w:r>
          </w:p>
          <w:p w:rsidR="00293D5D" w:rsidRPr="00293D5D" w:rsidRDefault="00293D5D" w:rsidP="00293D5D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При включении кондиционера слышно тихое пощелкивание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инициализации электронного клапана</w:t>
            </w:r>
          </w:p>
        </w:tc>
      </w:tr>
      <w:tr w:rsidR="00ED5C9B" w:rsidTr="00ED5C9B">
        <w:trPr>
          <w:trHeight w:val="98"/>
          <w:jc w:val="center"/>
        </w:trPr>
        <w:tc>
          <w:tcPr>
            <w:tcW w:w="2172" w:type="dxa"/>
            <w:vMerge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65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Повторяющийся звук в режиме охлаждения</w:t>
            </w:r>
          </w:p>
        </w:tc>
        <w:tc>
          <w:tcPr>
            <w:tcW w:w="4059" w:type="dxa"/>
          </w:tcPr>
          <w:p w:rsidR="00ED5C9B" w:rsidRPr="00293D5D" w:rsidRDefault="00ED5C9B" w:rsidP="00293D5D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Это звук движущегося хладагента в системе</w:t>
            </w:r>
          </w:p>
        </w:tc>
      </w:tr>
    </w:tbl>
    <w:p w:rsidR="0051213A" w:rsidRDefault="0051213A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1"/>
          <w:szCs w:val="21"/>
        </w:rPr>
      </w:pPr>
    </w:p>
    <w:p w:rsidR="0051213A" w:rsidRPr="00C84C98" w:rsidRDefault="000A36F3" w:rsidP="0084514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C84C98" w:rsidRPr="00C84C98">
        <w:rPr>
          <w:sz w:val="20"/>
        </w:rPr>
        <w:t>.</w:t>
      </w: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tbl>
      <w:tblPr>
        <w:tblStyle w:val="af0"/>
        <w:tblW w:w="939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72"/>
        <w:gridCol w:w="2172"/>
        <w:gridCol w:w="5052"/>
      </w:tblGrid>
      <w:tr w:rsidR="00C84C98" w:rsidTr="00ED5C9B">
        <w:trPr>
          <w:trHeight w:val="97"/>
          <w:jc w:val="center"/>
        </w:trPr>
        <w:tc>
          <w:tcPr>
            <w:tcW w:w="2172" w:type="dxa"/>
            <w:vMerge w:val="restart"/>
            <w:vAlign w:val="center"/>
          </w:tcPr>
          <w:p w:rsidR="00ED5C9B" w:rsidRPr="00293D5D" w:rsidRDefault="00ED5C9B" w:rsidP="00ED5C9B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Слышен шум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8"/>
              <w:gridCol w:w="155"/>
              <w:gridCol w:w="140"/>
              <w:gridCol w:w="96"/>
              <w:gridCol w:w="148"/>
            </w:tblGrid>
            <w:tr w:rsidR="00C84C98" w:rsidRPr="00293D5D" w:rsidTr="006E3700">
              <w:trPr>
                <w:gridBefore w:val="1"/>
                <w:wBefore w:w="108" w:type="dxa"/>
                <w:trHeight w:hRule="exact" w:val="1"/>
              </w:trPr>
              <w:tc>
                <w:tcPr>
                  <w:tcW w:w="295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44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  <w:tr w:rsidR="00C84C98" w:rsidRPr="00293D5D" w:rsidTr="006E3700">
              <w:trPr>
                <w:gridAfter w:val="1"/>
                <w:wAfter w:w="148" w:type="dxa"/>
                <w:trHeight w:hRule="exact" w:val="1"/>
              </w:trPr>
              <w:tc>
                <w:tcPr>
                  <w:tcW w:w="263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Шум (шипение) при включении или выключении кондиционера. </w:t>
                  </w:r>
                </w:p>
              </w:tc>
              <w:tc>
                <w:tcPr>
                  <w:tcW w:w="236" w:type="dxa"/>
                  <w:gridSpan w:val="2"/>
                </w:tcPr>
                <w:p w:rsidR="00C84C98" w:rsidRPr="00293D5D" w:rsidRDefault="00C84C98" w:rsidP="006E3700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color w:val="000000"/>
                      <w:sz w:val="22"/>
                      <w:szCs w:val="22"/>
                    </w:rPr>
                  </w:pPr>
                  <w:r w:rsidRPr="00293D5D">
                    <w:rPr>
                      <w:color w:val="000000"/>
                      <w:sz w:val="22"/>
                      <w:szCs w:val="22"/>
                    </w:rPr>
                    <w:t xml:space="preserve">Это звук останавливающегося потока газообразного хладагента. </w:t>
                  </w:r>
                </w:p>
              </w:tc>
            </w:tr>
          </w:tbl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Шум (шипение) при включении или выключении кондиционера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останавливающегося потока газообразного хладагента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Слабый повторяющийся звук при работе или после выключения 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дренажа в системе 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97"/>
          <w:jc w:val="center"/>
        </w:trPr>
        <w:tc>
          <w:tcPr>
            <w:tcW w:w="2172" w:type="dxa"/>
            <w:vMerge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Потрескивание во время работы кондиционера или после его выключения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Звук вызван расширением пластиковой панели и прочих элементов системы из-за перепада температур</w:t>
            </w: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Из блока выходит пыль</w:t>
            </w:r>
          </w:p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Система не использовалась в течение длительного времени</w:t>
            </w:r>
          </w:p>
          <w:p w:rsidR="00C84C98" w:rsidRPr="00293D5D" w:rsidRDefault="00C84C98" w:rsidP="006E3700">
            <w:pPr>
              <w:pStyle w:val="21"/>
              <w:spacing w:line="360" w:lineRule="auto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C84C98" w:rsidTr="00C84C98">
        <w:trPr>
          <w:trHeight w:val="243"/>
          <w:jc w:val="center"/>
        </w:trPr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От агрегата неприятно пахнет</w:t>
            </w:r>
          </w:p>
        </w:tc>
        <w:tc>
          <w:tcPr>
            <w:tcW w:w="217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в работе</w:t>
            </w:r>
          </w:p>
        </w:tc>
        <w:tc>
          <w:tcPr>
            <w:tcW w:w="5052" w:type="dxa"/>
          </w:tcPr>
          <w:p w:rsidR="00C84C98" w:rsidRPr="00293D5D" w:rsidRDefault="00C84C98" w:rsidP="006E3700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93D5D">
              <w:rPr>
                <w:rFonts w:ascii="Times New Roman" w:hAnsi="Times New Roman" w:cs="Times New Roman"/>
                <w:sz w:val="22"/>
                <w:szCs w:val="22"/>
              </w:rPr>
              <w:t>Блок поглощает запахи и затем отдает их. Загря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знён дренаж. Необходимо промыть</w:t>
            </w:r>
          </w:p>
        </w:tc>
      </w:tr>
    </w:tbl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446FF" w:rsidRDefault="00C446FF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ED5C9B" w:rsidRDefault="00ED5C9B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C84C98" w:rsidRDefault="00C84C98" w:rsidP="0084514E">
      <w:pPr>
        <w:pStyle w:val="21"/>
        <w:spacing w:line="360" w:lineRule="auto"/>
        <w:jc w:val="both"/>
        <w:rPr>
          <w:sz w:val="22"/>
          <w:szCs w:val="22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2" w:name="_Toc157072167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C446FF" w:rsidRDefault="00714DDF" w:rsidP="00C446F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  <w:bookmarkStart w:id="53" w:name="_Toc14172323"/>
      <w:r w:rsidR="00C446FF">
        <w:rPr>
          <w:sz w:val="22"/>
          <w:szCs w:val="22"/>
        </w:rPr>
        <w:t xml:space="preserve"> </w:t>
      </w:r>
    </w:p>
    <w:p w:rsidR="00C446FF" w:rsidRDefault="00C446FF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9C6BE1">
      <w:pPr>
        <w:pStyle w:val="21"/>
        <w:numPr>
          <w:ilvl w:val="0"/>
          <w:numId w:val="1"/>
        </w:numPr>
        <w:spacing w:line="360" w:lineRule="auto"/>
        <w:jc w:val="both"/>
        <w:rPr>
          <w:rFonts w:eastAsia="Arial Unicode MS"/>
          <w:b/>
          <w:bCs/>
          <w:sz w:val="28"/>
          <w:szCs w:val="28"/>
        </w:rPr>
      </w:pPr>
      <w:r w:rsidRPr="001E45FC">
        <w:rPr>
          <w:rFonts w:eastAsia="Arial Unicode MS"/>
          <w:b/>
          <w:bCs/>
          <w:sz w:val="28"/>
          <w:szCs w:val="28"/>
        </w:rPr>
        <w:t>СВЕДЕНИЯ О РЕКЛАМАЦИЯХ</w:t>
      </w:r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8D666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2"/>
      <w:footerReference w:type="first" r:id="rId2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183" w:rsidRDefault="00B91183">
      <w:r>
        <w:separator/>
      </w:r>
    </w:p>
  </w:endnote>
  <w:endnote w:type="continuationSeparator" w:id="0">
    <w:p w:rsidR="00B91183" w:rsidRDefault="00B9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91183" w:rsidRDefault="00B9118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6067D7A4" wp14:editId="0AC88C9E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4851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6E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ED1531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Pr="00C67A09" w:rsidRDefault="00B91183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НАРУЖНЫЙ БЛОК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МУЛЬТИЗОНАЛЬНОЙ СИСТЕМЫ КОНДИЦИОНИРОВАНИЯ </w:t>
                              </w:r>
                            </w:p>
                            <w:p w:rsidR="00B91183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465BD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B91183" w:rsidRPr="00B465BD" w:rsidRDefault="004851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KGV80U1</w:t>
                              </w:r>
                            </w:p>
                            <w:p w:rsidR="00B91183" w:rsidRPr="00B465BD" w:rsidRDefault="00B91183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91183" w:rsidRPr="00613EFB" w:rsidRDefault="00B9118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7D7A4" id="Группа 265" o:spid="_x0000_s1103" style="position:absolute;left:0;text-align:left;margin-left:24.3pt;margin-top:17.75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4851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66E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91183" w:rsidRPr="00ED1531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91183" w:rsidRPr="00C67A09" w:rsidRDefault="00B91183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НАРУЖНЫЙ БЛОК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МУЛЬТИЗОНАЛЬНОЙ СИСТЕМЫ КОНДИЦИОНИРОВАНИЯ </w:t>
                        </w:r>
                      </w:p>
                      <w:p w:rsidR="00B91183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465BD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B91183" w:rsidRPr="00B465BD" w:rsidRDefault="004851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KGV80U1</w:t>
                        </w:r>
                      </w:p>
                      <w:p w:rsidR="00B91183" w:rsidRPr="00B465BD" w:rsidRDefault="00B91183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91183" w:rsidRPr="00613EFB" w:rsidRDefault="00B9118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6E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4851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C23BB2" w:rsidRDefault="00B9118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91183" w:rsidRPr="00EC2FF5" w:rsidRDefault="00B9118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721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6E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91183" w:rsidRPr="00227DAA" w:rsidRDefault="004851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C23BB2" w:rsidRDefault="00B9118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91183" w:rsidRPr="00EC2FF5" w:rsidRDefault="00B9118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Default="00B9118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AF301F" w:rsidRDefault="00B9118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66E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91183" w:rsidRPr="00227DAA" w:rsidRDefault="004851B4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KGV80U1</w:t>
                              </w:r>
                              <w:r w:rsidR="00B91183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B91183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B91183" w:rsidRPr="00227DAA" w:rsidRDefault="00B91183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91183" w:rsidRDefault="00B9118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91183" w:rsidRPr="00AF301F" w:rsidRDefault="00B9118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66E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91183" w:rsidRPr="00227DAA" w:rsidRDefault="004851B4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KGV80U1</w:t>
                        </w:r>
                        <w:r w:rsidR="00B91183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B91183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B91183" w:rsidRPr="00227DAA" w:rsidRDefault="00B91183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183" w:rsidRDefault="00B91183">
      <w:r>
        <w:separator/>
      </w:r>
    </w:p>
  </w:footnote>
  <w:footnote w:type="continuationSeparator" w:id="0">
    <w:p w:rsidR="00B91183" w:rsidRDefault="00B911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183" w:rsidRDefault="00B9118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183" w:rsidRDefault="00B9118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3"/>
  </w:num>
  <w:num w:numId="2">
    <w:abstractNumId w:val="35"/>
  </w:num>
  <w:num w:numId="3">
    <w:abstractNumId w:val="24"/>
  </w:num>
  <w:num w:numId="4">
    <w:abstractNumId w:val="5"/>
  </w:num>
  <w:num w:numId="5">
    <w:abstractNumId w:val="11"/>
  </w:num>
  <w:num w:numId="6">
    <w:abstractNumId w:val="2"/>
  </w:num>
  <w:num w:numId="7">
    <w:abstractNumId w:val="32"/>
  </w:num>
  <w:num w:numId="8">
    <w:abstractNumId w:val="21"/>
  </w:num>
  <w:num w:numId="9">
    <w:abstractNumId w:val="27"/>
  </w:num>
  <w:num w:numId="10">
    <w:abstractNumId w:val="19"/>
  </w:num>
  <w:num w:numId="11">
    <w:abstractNumId w:val="8"/>
  </w:num>
  <w:num w:numId="12">
    <w:abstractNumId w:val="16"/>
  </w:num>
  <w:num w:numId="13">
    <w:abstractNumId w:val="23"/>
  </w:num>
  <w:num w:numId="14">
    <w:abstractNumId w:val="6"/>
  </w:num>
  <w:num w:numId="15">
    <w:abstractNumId w:val="20"/>
  </w:num>
  <w:num w:numId="16">
    <w:abstractNumId w:val="25"/>
  </w:num>
  <w:num w:numId="17">
    <w:abstractNumId w:val="22"/>
  </w:num>
  <w:num w:numId="18">
    <w:abstractNumId w:val="17"/>
  </w:num>
  <w:num w:numId="19">
    <w:abstractNumId w:val="29"/>
  </w:num>
  <w:num w:numId="20">
    <w:abstractNumId w:val="14"/>
  </w:num>
  <w:num w:numId="21">
    <w:abstractNumId w:val="9"/>
  </w:num>
  <w:num w:numId="22">
    <w:abstractNumId w:val="0"/>
  </w:num>
  <w:num w:numId="23">
    <w:abstractNumId w:val="37"/>
  </w:num>
  <w:num w:numId="24">
    <w:abstractNumId w:val="38"/>
  </w:num>
  <w:num w:numId="25">
    <w:abstractNumId w:val="1"/>
  </w:num>
  <w:num w:numId="26">
    <w:abstractNumId w:val="28"/>
  </w:num>
  <w:num w:numId="27">
    <w:abstractNumId w:val="10"/>
  </w:num>
  <w:num w:numId="28">
    <w:abstractNumId w:val="13"/>
  </w:num>
  <w:num w:numId="29">
    <w:abstractNumId w:val="36"/>
  </w:num>
  <w:num w:numId="30">
    <w:abstractNumId w:val="34"/>
  </w:num>
  <w:num w:numId="31">
    <w:abstractNumId w:val="26"/>
  </w:num>
  <w:num w:numId="32">
    <w:abstractNumId w:val="18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1"/>
  </w:num>
  <w:num w:numId="38">
    <w:abstractNumId w:val="30"/>
  </w:num>
  <w:num w:numId="39">
    <w:abstractNumId w:val="39"/>
  </w:num>
  <w:num w:numId="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53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615A"/>
    <w:rsid w:val="000500B4"/>
    <w:rsid w:val="0005390B"/>
    <w:rsid w:val="00057BCD"/>
    <w:rsid w:val="00057CBB"/>
    <w:rsid w:val="00060A0A"/>
    <w:rsid w:val="000614D3"/>
    <w:rsid w:val="00064B2A"/>
    <w:rsid w:val="00070036"/>
    <w:rsid w:val="000710C4"/>
    <w:rsid w:val="00073C25"/>
    <w:rsid w:val="00075188"/>
    <w:rsid w:val="000779F8"/>
    <w:rsid w:val="00081206"/>
    <w:rsid w:val="0009089F"/>
    <w:rsid w:val="0009526F"/>
    <w:rsid w:val="000A36F3"/>
    <w:rsid w:val="000A510B"/>
    <w:rsid w:val="000B1339"/>
    <w:rsid w:val="000B2A0A"/>
    <w:rsid w:val="000B7CBA"/>
    <w:rsid w:val="000C74A2"/>
    <w:rsid w:val="000D3915"/>
    <w:rsid w:val="000D5B79"/>
    <w:rsid w:val="000E1F82"/>
    <w:rsid w:val="000E62F4"/>
    <w:rsid w:val="000E638C"/>
    <w:rsid w:val="000E72FA"/>
    <w:rsid w:val="000F2CFF"/>
    <w:rsid w:val="000F4914"/>
    <w:rsid w:val="000F6253"/>
    <w:rsid w:val="000F77DB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73"/>
    <w:rsid w:val="00135AED"/>
    <w:rsid w:val="00135C40"/>
    <w:rsid w:val="00140F7A"/>
    <w:rsid w:val="00154549"/>
    <w:rsid w:val="00154925"/>
    <w:rsid w:val="00163C45"/>
    <w:rsid w:val="00165C84"/>
    <w:rsid w:val="00171036"/>
    <w:rsid w:val="00173F04"/>
    <w:rsid w:val="00180D0F"/>
    <w:rsid w:val="00182988"/>
    <w:rsid w:val="00185499"/>
    <w:rsid w:val="0018633F"/>
    <w:rsid w:val="001951AE"/>
    <w:rsid w:val="001A0A60"/>
    <w:rsid w:val="001A6BBE"/>
    <w:rsid w:val="001A7D4B"/>
    <w:rsid w:val="001B12A6"/>
    <w:rsid w:val="001B21D3"/>
    <w:rsid w:val="001B549F"/>
    <w:rsid w:val="001C0038"/>
    <w:rsid w:val="001C18B3"/>
    <w:rsid w:val="001C1974"/>
    <w:rsid w:val="001C2F25"/>
    <w:rsid w:val="001C3EDB"/>
    <w:rsid w:val="001D0C4B"/>
    <w:rsid w:val="001D56EC"/>
    <w:rsid w:val="001D590D"/>
    <w:rsid w:val="001E2E2E"/>
    <w:rsid w:val="001E45FC"/>
    <w:rsid w:val="001E7F0C"/>
    <w:rsid w:val="001F482C"/>
    <w:rsid w:val="001F7544"/>
    <w:rsid w:val="00203929"/>
    <w:rsid w:val="002049EF"/>
    <w:rsid w:val="00207DE7"/>
    <w:rsid w:val="002114A6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55268"/>
    <w:rsid w:val="00261275"/>
    <w:rsid w:val="00266678"/>
    <w:rsid w:val="0026737B"/>
    <w:rsid w:val="0027052A"/>
    <w:rsid w:val="00270DE0"/>
    <w:rsid w:val="00281964"/>
    <w:rsid w:val="00282779"/>
    <w:rsid w:val="002838DE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76BE"/>
    <w:rsid w:val="002E2F6A"/>
    <w:rsid w:val="002F54D1"/>
    <w:rsid w:val="002F79FC"/>
    <w:rsid w:val="00303ED0"/>
    <w:rsid w:val="003066A5"/>
    <w:rsid w:val="00307E37"/>
    <w:rsid w:val="00311219"/>
    <w:rsid w:val="00326079"/>
    <w:rsid w:val="00326991"/>
    <w:rsid w:val="003273D2"/>
    <w:rsid w:val="00331ECD"/>
    <w:rsid w:val="00341913"/>
    <w:rsid w:val="00343FCA"/>
    <w:rsid w:val="00344173"/>
    <w:rsid w:val="003442F7"/>
    <w:rsid w:val="0035574E"/>
    <w:rsid w:val="0036160E"/>
    <w:rsid w:val="0036188A"/>
    <w:rsid w:val="00362FE9"/>
    <w:rsid w:val="00365577"/>
    <w:rsid w:val="00371DD6"/>
    <w:rsid w:val="00371E72"/>
    <w:rsid w:val="00372A29"/>
    <w:rsid w:val="003875AD"/>
    <w:rsid w:val="00392CEB"/>
    <w:rsid w:val="003964AD"/>
    <w:rsid w:val="003A4727"/>
    <w:rsid w:val="003A78F7"/>
    <w:rsid w:val="003B66D5"/>
    <w:rsid w:val="003B6C78"/>
    <w:rsid w:val="003B7839"/>
    <w:rsid w:val="003B7EAD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25D15"/>
    <w:rsid w:val="004320B0"/>
    <w:rsid w:val="00437185"/>
    <w:rsid w:val="00441553"/>
    <w:rsid w:val="004460D3"/>
    <w:rsid w:val="004502D6"/>
    <w:rsid w:val="00455E74"/>
    <w:rsid w:val="0046414B"/>
    <w:rsid w:val="00464ED9"/>
    <w:rsid w:val="00466FDE"/>
    <w:rsid w:val="004713AA"/>
    <w:rsid w:val="004768C6"/>
    <w:rsid w:val="00480136"/>
    <w:rsid w:val="0048313C"/>
    <w:rsid w:val="004831AA"/>
    <w:rsid w:val="004848CC"/>
    <w:rsid w:val="004851B4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674F"/>
    <w:rsid w:val="004F77E1"/>
    <w:rsid w:val="00500799"/>
    <w:rsid w:val="00501E43"/>
    <w:rsid w:val="00503F2A"/>
    <w:rsid w:val="00505AFE"/>
    <w:rsid w:val="0051213A"/>
    <w:rsid w:val="005131AA"/>
    <w:rsid w:val="005223B3"/>
    <w:rsid w:val="00525949"/>
    <w:rsid w:val="00531B53"/>
    <w:rsid w:val="005346A2"/>
    <w:rsid w:val="005402E9"/>
    <w:rsid w:val="005411CB"/>
    <w:rsid w:val="005479B4"/>
    <w:rsid w:val="00550E05"/>
    <w:rsid w:val="00554566"/>
    <w:rsid w:val="0055614F"/>
    <w:rsid w:val="00561637"/>
    <w:rsid w:val="00564587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1D0D"/>
    <w:rsid w:val="005D406F"/>
    <w:rsid w:val="005E1051"/>
    <w:rsid w:val="005E38BC"/>
    <w:rsid w:val="005E3A9C"/>
    <w:rsid w:val="005E5127"/>
    <w:rsid w:val="005F045E"/>
    <w:rsid w:val="005F2A56"/>
    <w:rsid w:val="005F6E9B"/>
    <w:rsid w:val="00601691"/>
    <w:rsid w:val="006021AE"/>
    <w:rsid w:val="0060423E"/>
    <w:rsid w:val="00604573"/>
    <w:rsid w:val="006070F9"/>
    <w:rsid w:val="006110E3"/>
    <w:rsid w:val="00617FE4"/>
    <w:rsid w:val="006243C6"/>
    <w:rsid w:val="00625DC9"/>
    <w:rsid w:val="00631177"/>
    <w:rsid w:val="00632F38"/>
    <w:rsid w:val="006416FB"/>
    <w:rsid w:val="00645756"/>
    <w:rsid w:val="00646CE5"/>
    <w:rsid w:val="0064700B"/>
    <w:rsid w:val="00647311"/>
    <w:rsid w:val="00651097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1AB1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E30DA"/>
    <w:rsid w:val="006E3700"/>
    <w:rsid w:val="006E54B4"/>
    <w:rsid w:val="006E631E"/>
    <w:rsid w:val="006F412D"/>
    <w:rsid w:val="0070460C"/>
    <w:rsid w:val="0070650B"/>
    <w:rsid w:val="007067A0"/>
    <w:rsid w:val="00706F9E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5EC0"/>
    <w:rsid w:val="00746E65"/>
    <w:rsid w:val="007511E2"/>
    <w:rsid w:val="00751720"/>
    <w:rsid w:val="00751FA7"/>
    <w:rsid w:val="007618BC"/>
    <w:rsid w:val="00767829"/>
    <w:rsid w:val="00776934"/>
    <w:rsid w:val="0078177F"/>
    <w:rsid w:val="007859A5"/>
    <w:rsid w:val="007877E0"/>
    <w:rsid w:val="007A6951"/>
    <w:rsid w:val="007B36E9"/>
    <w:rsid w:val="007C1FE2"/>
    <w:rsid w:val="007C2117"/>
    <w:rsid w:val="007C358C"/>
    <w:rsid w:val="007D1812"/>
    <w:rsid w:val="007D349B"/>
    <w:rsid w:val="007D6CCA"/>
    <w:rsid w:val="007E603F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6249C"/>
    <w:rsid w:val="00866E28"/>
    <w:rsid w:val="00872C0A"/>
    <w:rsid w:val="00876CCF"/>
    <w:rsid w:val="008821B8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6AC7"/>
    <w:rsid w:val="008D09DC"/>
    <w:rsid w:val="008D48E6"/>
    <w:rsid w:val="008D666F"/>
    <w:rsid w:val="008D7EDF"/>
    <w:rsid w:val="008E0B73"/>
    <w:rsid w:val="008E1213"/>
    <w:rsid w:val="008F027D"/>
    <w:rsid w:val="008F31F7"/>
    <w:rsid w:val="008F3B9B"/>
    <w:rsid w:val="00904E98"/>
    <w:rsid w:val="00911EE2"/>
    <w:rsid w:val="00913F03"/>
    <w:rsid w:val="009148F2"/>
    <w:rsid w:val="00917F65"/>
    <w:rsid w:val="0092123A"/>
    <w:rsid w:val="009221B7"/>
    <w:rsid w:val="00922280"/>
    <w:rsid w:val="009231A8"/>
    <w:rsid w:val="00926501"/>
    <w:rsid w:val="009269D5"/>
    <w:rsid w:val="00933069"/>
    <w:rsid w:val="0094151F"/>
    <w:rsid w:val="00941985"/>
    <w:rsid w:val="009454F1"/>
    <w:rsid w:val="009457C2"/>
    <w:rsid w:val="0096260E"/>
    <w:rsid w:val="0096270C"/>
    <w:rsid w:val="00963B2F"/>
    <w:rsid w:val="00964369"/>
    <w:rsid w:val="009666FE"/>
    <w:rsid w:val="00967D71"/>
    <w:rsid w:val="00975CA9"/>
    <w:rsid w:val="0097670D"/>
    <w:rsid w:val="009804D9"/>
    <w:rsid w:val="00984D44"/>
    <w:rsid w:val="00985AEE"/>
    <w:rsid w:val="009A0E16"/>
    <w:rsid w:val="009A15E8"/>
    <w:rsid w:val="009A2C32"/>
    <w:rsid w:val="009A32E8"/>
    <w:rsid w:val="009B02BF"/>
    <w:rsid w:val="009B0392"/>
    <w:rsid w:val="009B09B5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72CC"/>
    <w:rsid w:val="00A02EF4"/>
    <w:rsid w:val="00A03D5A"/>
    <w:rsid w:val="00A04279"/>
    <w:rsid w:val="00A04A1B"/>
    <w:rsid w:val="00A04FB0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6B0"/>
    <w:rsid w:val="00A36AE9"/>
    <w:rsid w:val="00A40E51"/>
    <w:rsid w:val="00A41BA6"/>
    <w:rsid w:val="00A457FC"/>
    <w:rsid w:val="00A45D7D"/>
    <w:rsid w:val="00A4601A"/>
    <w:rsid w:val="00A47F7B"/>
    <w:rsid w:val="00A66853"/>
    <w:rsid w:val="00A7291A"/>
    <w:rsid w:val="00A74D97"/>
    <w:rsid w:val="00A75FEB"/>
    <w:rsid w:val="00A779B8"/>
    <w:rsid w:val="00A90536"/>
    <w:rsid w:val="00A947BA"/>
    <w:rsid w:val="00AA002F"/>
    <w:rsid w:val="00AA13B5"/>
    <w:rsid w:val="00AB2B28"/>
    <w:rsid w:val="00AC57D5"/>
    <w:rsid w:val="00AD1917"/>
    <w:rsid w:val="00AD1FBD"/>
    <w:rsid w:val="00AD2155"/>
    <w:rsid w:val="00AE188B"/>
    <w:rsid w:val="00AE3233"/>
    <w:rsid w:val="00AE6F4B"/>
    <w:rsid w:val="00AF1F03"/>
    <w:rsid w:val="00AF301F"/>
    <w:rsid w:val="00B02AA8"/>
    <w:rsid w:val="00B07D1C"/>
    <w:rsid w:val="00B11377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65BD"/>
    <w:rsid w:val="00B54A67"/>
    <w:rsid w:val="00B63561"/>
    <w:rsid w:val="00B65EF5"/>
    <w:rsid w:val="00B67172"/>
    <w:rsid w:val="00B713E6"/>
    <w:rsid w:val="00B757EC"/>
    <w:rsid w:val="00B853CA"/>
    <w:rsid w:val="00B868D9"/>
    <w:rsid w:val="00B91183"/>
    <w:rsid w:val="00B930C4"/>
    <w:rsid w:val="00B9364E"/>
    <w:rsid w:val="00B96C84"/>
    <w:rsid w:val="00BA15CC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612CD"/>
    <w:rsid w:val="00C65D9E"/>
    <w:rsid w:val="00C66856"/>
    <w:rsid w:val="00C67A09"/>
    <w:rsid w:val="00C76CC9"/>
    <w:rsid w:val="00C817E2"/>
    <w:rsid w:val="00C84C98"/>
    <w:rsid w:val="00C84D07"/>
    <w:rsid w:val="00C85720"/>
    <w:rsid w:val="00C85834"/>
    <w:rsid w:val="00C87F09"/>
    <w:rsid w:val="00C9260D"/>
    <w:rsid w:val="00C972E3"/>
    <w:rsid w:val="00C977EE"/>
    <w:rsid w:val="00CA0C5A"/>
    <w:rsid w:val="00CA58DA"/>
    <w:rsid w:val="00CA5BD5"/>
    <w:rsid w:val="00CA63D0"/>
    <w:rsid w:val="00CA6B47"/>
    <w:rsid w:val="00CA78AC"/>
    <w:rsid w:val="00CB5AC6"/>
    <w:rsid w:val="00CC0147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122"/>
    <w:rsid w:val="00D04B3E"/>
    <w:rsid w:val="00D07290"/>
    <w:rsid w:val="00D11E24"/>
    <w:rsid w:val="00D25861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381"/>
    <w:rsid w:val="00D84C66"/>
    <w:rsid w:val="00D94BAB"/>
    <w:rsid w:val="00D97C02"/>
    <w:rsid w:val="00DA14C6"/>
    <w:rsid w:val="00DA1947"/>
    <w:rsid w:val="00DA234E"/>
    <w:rsid w:val="00DA4E1F"/>
    <w:rsid w:val="00DA640C"/>
    <w:rsid w:val="00DB1079"/>
    <w:rsid w:val="00DC19CB"/>
    <w:rsid w:val="00DC42C5"/>
    <w:rsid w:val="00DC56ED"/>
    <w:rsid w:val="00DD29B3"/>
    <w:rsid w:val="00DD6C4B"/>
    <w:rsid w:val="00DE0CEE"/>
    <w:rsid w:val="00DE35B4"/>
    <w:rsid w:val="00DE47F4"/>
    <w:rsid w:val="00DE6E7F"/>
    <w:rsid w:val="00E02094"/>
    <w:rsid w:val="00E02961"/>
    <w:rsid w:val="00E06CE4"/>
    <w:rsid w:val="00E1043B"/>
    <w:rsid w:val="00E134AD"/>
    <w:rsid w:val="00E13F0E"/>
    <w:rsid w:val="00E15393"/>
    <w:rsid w:val="00E155CD"/>
    <w:rsid w:val="00E15EAA"/>
    <w:rsid w:val="00E24807"/>
    <w:rsid w:val="00E24ED7"/>
    <w:rsid w:val="00E30146"/>
    <w:rsid w:val="00E30D37"/>
    <w:rsid w:val="00E4197E"/>
    <w:rsid w:val="00E50936"/>
    <w:rsid w:val="00E515AE"/>
    <w:rsid w:val="00E54C66"/>
    <w:rsid w:val="00E61C22"/>
    <w:rsid w:val="00E646AB"/>
    <w:rsid w:val="00E64900"/>
    <w:rsid w:val="00E759A1"/>
    <w:rsid w:val="00E774B2"/>
    <w:rsid w:val="00E827F1"/>
    <w:rsid w:val="00E8345E"/>
    <w:rsid w:val="00E87C0B"/>
    <w:rsid w:val="00E90897"/>
    <w:rsid w:val="00E91B22"/>
    <w:rsid w:val="00E93769"/>
    <w:rsid w:val="00E949A6"/>
    <w:rsid w:val="00EA206C"/>
    <w:rsid w:val="00EA798E"/>
    <w:rsid w:val="00EB0EC2"/>
    <w:rsid w:val="00EB2FA9"/>
    <w:rsid w:val="00EC78F9"/>
    <w:rsid w:val="00EC79A8"/>
    <w:rsid w:val="00ED4C48"/>
    <w:rsid w:val="00ED5C9B"/>
    <w:rsid w:val="00EE1C25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7CD1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/>
    <o:shapelayout v:ext="edit">
      <o:idmap v:ext="edit" data="1"/>
    </o:shapelayout>
  </w:shapeDefaults>
  <w:decimalSymbol w:val=","/>
  <w:listSeparator w:val=";"/>
  <w15:docId w15:val="{8DC98F51-799F-4844-B569-29B5B403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A36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6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1C6F-EDCA-48CD-B0AF-918F2FB3C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1A24D9C6</Template>
  <TotalTime>3</TotalTime>
  <Pages>26</Pages>
  <Words>3751</Words>
  <Characters>21386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2024-12-17T13:04:00Z</dcterms:created>
  <dcterms:modified xsi:type="dcterms:W3CDTF">2025-04-15T13:29:00Z</dcterms:modified>
</cp:coreProperties>
</file>