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F02CAC">
              <w:rPr>
                <w:b/>
                <w:szCs w:val="28"/>
              </w:rPr>
              <w:t>KGV850X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F02CAC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KGV850X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4463FB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5201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F02CAC">
        <w:rPr>
          <w:sz w:val="22"/>
          <w:szCs w:val="22"/>
        </w:rPr>
        <w:t>KGV850X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F02CAC" w:rsidP="009F629B">
            <w:pPr>
              <w:jc w:val="center"/>
            </w:pPr>
            <w:r>
              <w:rPr>
                <w:sz w:val="22"/>
                <w:szCs w:val="22"/>
              </w:rPr>
              <w:t>KGV850X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F02CAC" w:rsidP="009F629B">
            <w:pPr>
              <w:jc w:val="center"/>
            </w:pPr>
            <w:r>
              <w:rPr>
                <w:sz w:val="22"/>
                <w:szCs w:val="22"/>
              </w:rPr>
              <w:t>KGV850X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4463FB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20183" w:rsidRPr="00C10FC9" w:rsidRDefault="00520183" w:rsidP="0052018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20183" w:rsidRPr="00C10FC9" w:rsidRDefault="00520183" w:rsidP="0052018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20183" w:rsidRPr="00C10FC9" w:rsidRDefault="00520183" w:rsidP="0052018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520183" w:rsidP="0052018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4463FB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4463FB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F02CAC">
        <w:rPr>
          <w:sz w:val="22"/>
          <w:szCs w:val="22"/>
        </w:rPr>
        <w:t>KGV850X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C441E3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91596" cy="27124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90" cy="273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0A1">
        <w:rPr>
          <w:noProof/>
          <w:sz w:val="24"/>
          <w:szCs w:val="28"/>
        </w:rPr>
        <w:drawing>
          <wp:inline distT="0" distB="0" distL="0" distR="0">
            <wp:extent cx="3096666" cy="3005937"/>
            <wp:effectExtent l="0" t="0" r="8890" b="444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412" cy="30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A610AA" w:rsidRDefault="00503155" w:rsidP="00260D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503155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A610AA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A610A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50315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2</w:t>
            </w:r>
            <w:r w:rsidR="00503155">
              <w:rPr>
                <w:sz w:val="22"/>
                <w:szCs w:val="22"/>
              </w:rPr>
              <w:t>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A610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A610AA" w:rsidP="00503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503155">
              <w:rPr>
                <w:sz w:val="22"/>
                <w:szCs w:val="22"/>
              </w:rPr>
              <w:t>52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260D32" w:rsidP="00503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3155">
              <w:rPr>
                <w:sz w:val="22"/>
                <w:szCs w:val="22"/>
              </w:rPr>
              <w:t>6</w:t>
            </w:r>
            <w:r w:rsidR="001446C2">
              <w:rPr>
                <w:sz w:val="22"/>
                <w:szCs w:val="22"/>
              </w:rPr>
              <w:t>.</w:t>
            </w:r>
            <w:r w:rsidR="00503155">
              <w:rPr>
                <w:sz w:val="22"/>
                <w:szCs w:val="22"/>
              </w:rPr>
              <w:t>6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260D32" w:rsidP="00503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3155">
              <w:rPr>
                <w:sz w:val="22"/>
                <w:szCs w:val="22"/>
              </w:rPr>
              <w:t>7</w:t>
            </w:r>
            <w:r w:rsidR="001446C2">
              <w:rPr>
                <w:sz w:val="22"/>
                <w:szCs w:val="22"/>
              </w:rPr>
              <w:t>.</w:t>
            </w:r>
            <w:r w:rsidR="00503155">
              <w:rPr>
                <w:sz w:val="22"/>
                <w:szCs w:val="22"/>
              </w:rPr>
              <w:t>0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C72E23">
              <w:rPr>
                <w:sz w:val="22"/>
                <w:szCs w:val="22"/>
              </w:rPr>
              <w:t>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760</w:t>
            </w:r>
            <w:r w:rsidR="001446C2"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795</w:t>
            </w:r>
            <w:r w:rsidR="001446C2"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83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828</w:t>
            </w:r>
            <w:r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986</w:t>
            </w:r>
            <w:r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913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C73AB3" w:rsidRDefault="00C72E23" w:rsidP="00C72E2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8A0724">
              <w:rPr>
                <w:sz w:val="22"/>
                <w:szCs w:val="22"/>
              </w:rPr>
              <w:t>25</w:t>
            </w:r>
            <w:r w:rsidR="001446C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45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503155" w:rsidP="00260D3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72E23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05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C72E23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1446C2"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C72E23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B70A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552511EE" wp14:editId="06417616">
            <wp:extent cx="5991225" cy="7439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F02CAC">
        <w:rPr>
          <w:sz w:val="22"/>
          <w:szCs w:val="22"/>
        </w:rPr>
        <w:t>KGV850X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503155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503155" w:rsidRPr="004158E2">
        <w:rPr>
          <w:sz w:val="22"/>
          <w:szCs w:val="22"/>
        </w:rPr>
        <w:t>типа:</w:t>
      </w:r>
      <w:r w:rsidR="0050315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</w:t>
      </w:r>
      <w:r w:rsidR="003964AD" w:rsidRPr="002C28BD">
        <w:rPr>
          <w:sz w:val="24"/>
          <w:szCs w:val="24"/>
        </w:rPr>
        <w:t xml:space="preserve">      </w:t>
      </w:r>
      <w:r w:rsidR="00F02CAC">
        <w:rPr>
          <w:sz w:val="22"/>
          <w:szCs w:val="22"/>
        </w:rPr>
        <w:t>KGV850X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EE2" w:rsidRDefault="00086EE2">
      <w:r>
        <w:separator/>
      </w:r>
    </w:p>
  </w:endnote>
  <w:endnote w:type="continuationSeparator" w:id="0">
    <w:p w:rsidR="00086EE2" w:rsidRDefault="0008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F02CA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KGV850X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018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Pr="00C67A09" w:rsidRDefault="00086EE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086EE2" w:rsidRPr="007C62B4" w:rsidRDefault="00F02CA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KGV850X</w:t>
                              </w:r>
                            </w:p>
                            <w:p w:rsidR="00086EE2" w:rsidRPr="00B465BD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6EE2" w:rsidRPr="00613EFB" w:rsidRDefault="00086E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F02CA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KGV850X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2018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EE2" w:rsidRPr="00C67A09" w:rsidRDefault="00086EE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086EE2" w:rsidRPr="007C62B4" w:rsidRDefault="00F02CA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KGV850X</w:t>
                        </w:r>
                      </w:p>
                      <w:p w:rsidR="00086EE2" w:rsidRPr="00B465BD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6EE2" w:rsidRPr="00613EFB" w:rsidRDefault="00086E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01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F02CAC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KGV850X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C23BB2" w:rsidRDefault="00086E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6EE2" w:rsidRPr="00EC2FF5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01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EE2" w:rsidRPr="00227DAA" w:rsidRDefault="00F02CAC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KGV850X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C23BB2" w:rsidRDefault="00086E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6EE2" w:rsidRPr="00EC2FF5" w:rsidRDefault="00086E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01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F02CA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KGV850X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227DAA" w:rsidRDefault="00086EE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01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F02CA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KGV850X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227DAA" w:rsidRDefault="00086EE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EE2" w:rsidRDefault="00086EE2">
      <w:r>
        <w:separator/>
      </w:r>
    </w:p>
  </w:footnote>
  <w:footnote w:type="continuationSeparator" w:id="0">
    <w:p w:rsidR="00086EE2" w:rsidRDefault="0008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86EE2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0D32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17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463FB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2D55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155"/>
    <w:rsid w:val="00503F2A"/>
    <w:rsid w:val="00505AFE"/>
    <w:rsid w:val="0051213A"/>
    <w:rsid w:val="005131AA"/>
    <w:rsid w:val="00520183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10A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1E3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2E23"/>
    <w:rsid w:val="00C73AB3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B70A1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565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2CAC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883F3-D8F8-4ED6-B23D-A245B863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5</TotalTime>
  <Pages>27</Pages>
  <Words>4097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2024-12-12T14:12:00Z</dcterms:created>
  <dcterms:modified xsi:type="dcterms:W3CDTF">2025-09-23T09:34:00Z</dcterms:modified>
</cp:coreProperties>
</file>