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="00660F26">
              <w:rPr>
                <w:b/>
                <w:sz w:val="22"/>
                <w:szCs w:val="22"/>
              </w:rPr>
              <w:t>9</w:t>
            </w:r>
            <w:r w:rsidRPr="00F8300E">
              <w:rPr>
                <w:b/>
                <w:sz w:val="22"/>
                <w:szCs w:val="22"/>
                <w:lang w:val="en-US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513739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EB0EC2" w:rsidRPr="00660F26" w:rsidTr="00356782">
        <w:trPr>
          <w:jc w:val="center"/>
        </w:trPr>
        <w:tc>
          <w:tcPr>
            <w:tcW w:w="6521" w:type="dxa"/>
            <w:shd w:val="clear" w:color="auto" w:fill="auto"/>
          </w:tcPr>
          <w:p w:rsidR="00EB0EC2" w:rsidRPr="00660F26" w:rsidRDefault="002338F9" w:rsidP="00D170A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WI-FI</w:t>
            </w:r>
            <w:r w:rsidR="00356782" w:rsidRPr="00660F26">
              <w:rPr>
                <w:b/>
                <w:szCs w:val="28"/>
              </w:rPr>
              <w:t xml:space="preserve"> </w:t>
            </w:r>
            <w:r w:rsidR="00AE2257">
              <w:rPr>
                <w:b/>
                <w:szCs w:val="28"/>
              </w:rPr>
              <w:t>МОДУЛЬ</w:t>
            </w:r>
            <w:r w:rsidR="00D170AD" w:rsidRPr="00660F26">
              <w:rPr>
                <w:b/>
                <w:szCs w:val="28"/>
              </w:rPr>
              <w:t xml:space="preserve"> </w:t>
            </w:r>
            <w:r w:rsidR="00660F26">
              <w:rPr>
                <w:b/>
                <w:szCs w:val="28"/>
              </w:rPr>
              <w:t>ПРОМЫШЛЕННОГО НАЗНАЧЕНИЯ</w:t>
            </w:r>
            <w:r w:rsidR="00660F26" w:rsidRPr="00660F26">
              <w:rPr>
                <w:b/>
                <w:szCs w:val="28"/>
              </w:rPr>
              <w:t xml:space="preserve"> </w:t>
            </w:r>
            <w:r w:rsidR="00963817">
              <w:rPr>
                <w:b/>
                <w:szCs w:val="28"/>
              </w:rPr>
              <w:t>ME31-00/C3</w:t>
            </w:r>
          </w:p>
        </w:tc>
      </w:tr>
      <w:tr w:rsidR="00EB0EC2" w:rsidTr="00356782">
        <w:trPr>
          <w:jc w:val="center"/>
        </w:trPr>
        <w:tc>
          <w:tcPr>
            <w:tcW w:w="652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A4601A" w:rsidTr="00D170AD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ED4E00" w:rsidRDefault="00963817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ME31-00/C3</w:t>
            </w:r>
            <w:r w:rsidR="001A3A61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D170AD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Pr="0067315B" w:rsidRDefault="002F2F92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Pr="00985AEE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14CA3" w:rsidRDefault="008615B7" w:rsidP="002F2F92">
      <w:pPr>
        <w:spacing w:line="360" w:lineRule="auto"/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1D18BB">
        <w:rPr>
          <w:sz w:val="22"/>
          <w:szCs w:val="22"/>
        </w:rPr>
        <w:t>6</w:t>
      </w:r>
      <w:r w:rsidR="00B14CA3">
        <w:rPr>
          <w:sz w:val="22"/>
          <w:szCs w:val="22"/>
        </w:rPr>
        <w:br w:type="page"/>
      </w:r>
    </w:p>
    <w:p w:rsidR="00810B70" w:rsidRPr="002F6A4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2F6A48">
        <w:rPr>
          <w:b/>
          <w:sz w:val="22"/>
          <w:szCs w:val="22"/>
        </w:rPr>
        <w:lastRenderedPageBreak/>
        <w:t>СОДЕРЖАНИЕ</w:t>
      </w:r>
    </w:p>
    <w:p w:rsidR="00FB7EC5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F6A48">
        <w:rPr>
          <w:sz w:val="22"/>
          <w:szCs w:val="22"/>
        </w:rPr>
        <w:fldChar w:fldCharType="begin"/>
      </w:r>
      <w:r w:rsidRPr="002F6A48">
        <w:rPr>
          <w:sz w:val="22"/>
          <w:szCs w:val="22"/>
        </w:rPr>
        <w:instrText xml:space="preserve"> TOC \o "1-3" \h \z \u </w:instrText>
      </w:r>
      <w:r w:rsidRPr="002F6A48">
        <w:rPr>
          <w:sz w:val="22"/>
          <w:szCs w:val="22"/>
        </w:rPr>
        <w:fldChar w:fldCharType="separate"/>
      </w:r>
      <w:hyperlink w:anchor="_Toc188544355" w:history="1">
        <w:r w:rsidR="00FB7EC5" w:rsidRPr="004A2BBE">
          <w:rPr>
            <w:rStyle w:val="ad"/>
            <w:b/>
            <w:bCs/>
            <w:noProof/>
          </w:rPr>
          <w:t>1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b/>
            <w:noProof/>
          </w:rPr>
          <w:t>ОСНОВНЫЕ СВЕДЕНИЯ ОБ ИЗДЕЛИИ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_Toc188544355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4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56" w:history="1">
        <w:r w:rsidR="00FB7EC5" w:rsidRPr="004A2BBE">
          <w:rPr>
            <w:rStyle w:val="ad"/>
            <w:b/>
            <w:bCs/>
            <w:noProof/>
          </w:rPr>
          <w:t>2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b/>
            <w:noProof/>
          </w:rPr>
          <w:t>ТЕХНИЧЕСКИЕ ХАРАКТЕРИСТИКИ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_Toc188544356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5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57" w:history="1">
        <w:r w:rsidR="00FB7EC5" w:rsidRPr="004A2BBE">
          <w:rPr>
            <w:rStyle w:val="ad"/>
            <w:noProof/>
          </w:rPr>
          <w:t>2.1.1 Описание изделия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_Toc188544357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5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58" w:history="1">
        <w:r w:rsidR="00FB7EC5" w:rsidRPr="004A2BBE">
          <w:rPr>
            <w:rStyle w:val="ad"/>
            <w:noProof/>
          </w:rPr>
          <w:t>2.1.2 Принцип работы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_Toc188544358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6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59" w:history="1">
        <w:r w:rsidR="00FB7EC5" w:rsidRPr="004A2BBE">
          <w:rPr>
            <w:rStyle w:val="ad"/>
            <w:noProof/>
          </w:rPr>
          <w:t>2.1.3 Технические характеристики изделия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_Toc188544359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6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60" w:history="1">
        <w:r w:rsidR="00FB7EC5" w:rsidRPr="004A2BBE">
          <w:rPr>
            <w:rStyle w:val="ad"/>
            <w:noProof/>
          </w:rPr>
          <w:t>2.1.4 Габариты изделия и монтаж изделия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_Toc188544360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7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61" w:history="1">
        <w:r w:rsidR="00FB7EC5" w:rsidRPr="004A2BBE">
          <w:rPr>
            <w:rStyle w:val="ad"/>
            <w:noProof/>
          </w:rPr>
          <w:t>2.2 Маркировка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_Toc188544361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8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62" w:history="1">
        <w:r w:rsidR="00FB7EC5" w:rsidRPr="004A2BBE">
          <w:rPr>
            <w:rStyle w:val="ad"/>
            <w:b/>
            <w:bCs/>
            <w:noProof/>
          </w:rPr>
          <w:t>3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b/>
            <w:noProof/>
          </w:rPr>
          <w:t>КОМПЛЕКТНОСТЬ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_Toc188544362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8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63" w:history="1">
        <w:r w:rsidR="00FB7EC5" w:rsidRPr="004A2BBE">
          <w:rPr>
            <w:rStyle w:val="ad"/>
            <w:b/>
            <w:noProof/>
          </w:rPr>
          <w:t>4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b/>
            <w:noProof/>
          </w:rPr>
          <w:t>ГАРАНТИИ ИЗГОТОВИТЕЛЯ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_Toc188544363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9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64" w:history="1">
        <w:r w:rsidR="00FB7EC5" w:rsidRPr="004A2BBE">
          <w:rPr>
            <w:rStyle w:val="ad"/>
            <w:b/>
            <w:noProof/>
          </w:rPr>
          <w:t>5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b/>
            <w:noProof/>
          </w:rPr>
          <w:t>КОНСЕРВАЦИЯ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_Toc188544364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10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65" w:history="1">
        <w:r w:rsidR="00FB7EC5" w:rsidRPr="004A2BBE">
          <w:rPr>
            <w:rStyle w:val="ad"/>
            <w:b/>
            <w:noProof/>
          </w:rPr>
          <w:t>6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b/>
            <w:noProof/>
          </w:rPr>
          <w:t>СВИДЕТЕЛЬСТВО ОБ УПАКОВЫВАНИИ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_Toc188544365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11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66" w:history="1">
        <w:r w:rsidR="00FB7EC5" w:rsidRPr="004A2BBE">
          <w:rPr>
            <w:rStyle w:val="ad"/>
            <w:b/>
            <w:bCs/>
            <w:noProof/>
          </w:rPr>
          <w:t>7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b/>
            <w:noProof/>
          </w:rPr>
          <w:t>СВИДЕТЕЛЬСТВО О ПРИЕМКЕ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_Toc188544366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12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67" w:history="1">
        <w:r w:rsidR="00FB7EC5" w:rsidRPr="004A2BBE">
          <w:rPr>
            <w:rStyle w:val="ad"/>
            <w:b/>
            <w:bCs/>
            <w:noProof/>
          </w:rPr>
          <w:t>8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_Toc188544367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13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68" w:history="1">
        <w:r w:rsidR="00FB7EC5" w:rsidRPr="004A2BBE">
          <w:rPr>
            <w:rStyle w:val="ad"/>
            <w:b/>
            <w:bCs/>
            <w:noProof/>
          </w:rPr>
          <w:t>9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_Toc188544368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13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69" w:history="1">
        <w:r w:rsidR="00FB7EC5" w:rsidRPr="004A2BBE">
          <w:rPr>
            <w:rStyle w:val="ad"/>
            <w:noProof/>
          </w:rPr>
          <w:t>9.1 Общие требования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_Toc188544369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13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70" w:history="1">
        <w:r w:rsidR="00FB7EC5" w:rsidRPr="004A2BBE">
          <w:rPr>
            <w:rStyle w:val="ad"/>
            <w:b/>
            <w:bCs/>
            <w:noProof/>
          </w:rPr>
          <w:t>10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_Toc188544370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14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71" w:history="1">
        <w:r w:rsidR="00FB7EC5" w:rsidRPr="004A2BBE">
          <w:rPr>
            <w:rStyle w:val="ad"/>
            <w:b/>
            <w:bCs/>
            <w:noProof/>
          </w:rPr>
          <w:t>11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rFonts w:eastAsia="Arial Unicode MS"/>
            <w:b/>
            <w:bCs/>
            <w:noProof/>
          </w:rPr>
          <w:t>ХРАНЕНИЕ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_Toc188544371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15</w:t>
        </w:r>
        <w:r w:rsidR="00FB7EC5">
          <w:rPr>
            <w:noProof/>
            <w:webHidden/>
          </w:rPr>
          <w:fldChar w:fldCharType="end"/>
        </w:r>
      </w:hyperlink>
    </w:p>
    <w:p w:rsidR="00FB7EC5" w:rsidRDefault="0054050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544372" w:history="1">
        <w:r w:rsidR="00FB7EC5" w:rsidRPr="004A2BBE">
          <w:rPr>
            <w:rStyle w:val="ad"/>
            <w:b/>
            <w:bCs/>
            <w:noProof/>
          </w:rPr>
          <w:t>12</w:t>
        </w:r>
        <w:r w:rsidR="00FB7EC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B7EC5" w:rsidRPr="004A2BBE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FB7EC5">
          <w:rPr>
            <w:noProof/>
            <w:webHidden/>
          </w:rPr>
          <w:tab/>
        </w:r>
        <w:r w:rsidR="00FB7EC5">
          <w:rPr>
            <w:noProof/>
            <w:webHidden/>
          </w:rPr>
          <w:fldChar w:fldCharType="begin"/>
        </w:r>
        <w:r w:rsidR="00FB7EC5">
          <w:rPr>
            <w:noProof/>
            <w:webHidden/>
          </w:rPr>
          <w:instrText xml:space="preserve"> PAGEREF _Toc188544372 \h </w:instrText>
        </w:r>
        <w:r w:rsidR="00FB7EC5">
          <w:rPr>
            <w:noProof/>
            <w:webHidden/>
          </w:rPr>
        </w:r>
        <w:r w:rsidR="00FB7EC5">
          <w:rPr>
            <w:noProof/>
            <w:webHidden/>
          </w:rPr>
          <w:fldChar w:fldCharType="separate"/>
        </w:r>
        <w:r w:rsidR="00FB7EC5">
          <w:rPr>
            <w:noProof/>
            <w:webHidden/>
          </w:rPr>
          <w:t>16</w:t>
        </w:r>
        <w:r w:rsidR="00FB7EC5">
          <w:rPr>
            <w:noProof/>
            <w:webHidden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2F6A48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513739" w:rsidRDefault="00513739" w:rsidP="00810B70">
      <w:pPr>
        <w:tabs>
          <w:tab w:val="left" w:pos="5842"/>
        </w:tabs>
        <w:rPr>
          <w:rStyle w:val="ae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rPr>
          <w:lang w:val="en-US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tabs>
          <w:tab w:val="left" w:pos="5775"/>
        </w:tabs>
      </w:pPr>
      <w:r>
        <w:tab/>
      </w:r>
    </w:p>
    <w:p w:rsidR="00810B70" w:rsidRPr="00513739" w:rsidRDefault="00513739" w:rsidP="00513739">
      <w:pPr>
        <w:tabs>
          <w:tab w:val="left" w:pos="5775"/>
        </w:tabs>
        <w:sectPr w:rsidR="00810B70" w:rsidRPr="00513739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2338F9">
      <w:pPr>
        <w:widowControl w:val="0"/>
        <w:tabs>
          <w:tab w:val="left" w:pos="3969"/>
          <w:tab w:val="left" w:pos="7088"/>
        </w:tabs>
        <w:suppressAutoHyphens/>
        <w:ind w:firstLine="426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338F9" w:rsidRPr="002338F9">
        <w:rPr>
          <w:sz w:val="22"/>
          <w:szCs w:val="22"/>
        </w:rPr>
        <w:t xml:space="preserve">Wi-Fi </w:t>
      </w:r>
      <w:r w:rsidR="00AE2257">
        <w:rPr>
          <w:sz w:val="22"/>
          <w:szCs w:val="22"/>
        </w:rPr>
        <w:t>модуля</w:t>
      </w:r>
      <w:r w:rsidR="00C70691">
        <w:rPr>
          <w:sz w:val="22"/>
          <w:szCs w:val="22"/>
        </w:rPr>
        <w:t xml:space="preserve"> </w:t>
      </w:r>
      <w:r w:rsidR="00660F26">
        <w:rPr>
          <w:sz w:val="22"/>
          <w:szCs w:val="22"/>
        </w:rPr>
        <w:t xml:space="preserve">промышленного назначения </w:t>
      </w:r>
      <w:r w:rsidR="00963817">
        <w:rPr>
          <w:sz w:val="22"/>
          <w:szCs w:val="22"/>
        </w:rPr>
        <w:t>ME31-00/C3</w:t>
      </w:r>
      <w:r w:rsidR="00ED41D0" w:rsidRPr="00ED41D0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88544355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2338F9" w:rsidP="00CD4611">
            <w:pPr>
              <w:jc w:val="center"/>
              <w:rPr>
                <w:sz w:val="22"/>
                <w:szCs w:val="22"/>
                <w:highlight w:val="yellow"/>
              </w:rPr>
            </w:pPr>
            <w:r w:rsidRPr="002338F9">
              <w:rPr>
                <w:sz w:val="22"/>
                <w:szCs w:val="22"/>
              </w:rPr>
              <w:t xml:space="preserve">Wi-Fi </w:t>
            </w:r>
            <w:r w:rsidR="00AE2257">
              <w:rPr>
                <w:sz w:val="22"/>
                <w:szCs w:val="22"/>
              </w:rPr>
              <w:t>модуль</w:t>
            </w:r>
            <w:r w:rsidR="00660F26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963817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ME31-00/C3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963817" w:rsidP="003651FF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ME31-00/C3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0B2D96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Pr="00D170AD" w:rsidRDefault="00FD69D7" w:rsidP="00010C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9E2744">
              <w:rPr>
                <w:sz w:val="22"/>
                <w:szCs w:val="22"/>
              </w:rPr>
              <w:t xml:space="preserve">для </w:t>
            </w:r>
            <w:r>
              <w:rPr>
                <w:sz w:val="22"/>
                <w:szCs w:val="22"/>
              </w:rPr>
              <w:t>установки беспроводного соединения</w:t>
            </w:r>
            <w:r w:rsidRPr="00667B24">
              <w:rPr>
                <w:sz w:val="22"/>
                <w:szCs w:val="22"/>
              </w:rPr>
              <w:t xml:space="preserve"> между </w:t>
            </w:r>
            <w:r>
              <w:rPr>
                <w:sz w:val="22"/>
                <w:szCs w:val="22"/>
              </w:rPr>
              <w:t>внутренним блоком кондиционера</w:t>
            </w:r>
            <w:r w:rsidRPr="00667B24">
              <w:rPr>
                <w:sz w:val="22"/>
                <w:szCs w:val="22"/>
              </w:rPr>
              <w:t xml:space="preserve"> и мобильными </w:t>
            </w:r>
            <w:r>
              <w:rPr>
                <w:sz w:val="22"/>
                <w:szCs w:val="22"/>
              </w:rPr>
              <w:t xml:space="preserve">устройствами </w:t>
            </w:r>
            <w:r w:rsidRPr="00667B24">
              <w:rPr>
                <w:sz w:val="22"/>
                <w:szCs w:val="22"/>
              </w:rPr>
              <w:t>через локальную сеть</w:t>
            </w:r>
            <w:r w:rsidRPr="00667B24">
              <w:rPr>
                <w:sz w:val="22"/>
                <w:szCs w:val="22"/>
                <w:lang w:val="en-US"/>
              </w:rPr>
              <w:t> Wi</w:t>
            </w:r>
            <w:r w:rsidRPr="00667B24">
              <w:rPr>
                <w:sz w:val="22"/>
                <w:szCs w:val="22"/>
              </w:rPr>
              <w:t>-</w:t>
            </w:r>
            <w:r w:rsidRPr="00667B24">
              <w:rPr>
                <w:sz w:val="22"/>
                <w:szCs w:val="22"/>
                <w:lang w:val="en-US"/>
              </w:rPr>
              <w:t>Fi</w:t>
            </w:r>
            <w:r w:rsidRPr="00667B24">
              <w:rPr>
                <w:sz w:val="22"/>
                <w:szCs w:val="22"/>
              </w:rPr>
              <w:t>.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0B2D96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1D18BB" w:rsidRDefault="000B2D96" w:rsidP="001D18B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D18BB">
              <w:rPr>
                <w:sz w:val="22"/>
                <w:szCs w:val="22"/>
              </w:rPr>
              <w:t>6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Default="00963817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10C3D">
              <w:rPr>
                <w:b/>
                <w:sz w:val="22"/>
                <w:szCs w:val="22"/>
              </w:rPr>
              <w:t>рок</w:t>
            </w:r>
          </w:p>
          <w:p w:rsidR="004C4C7A" w:rsidRPr="00CC2C20" w:rsidRDefault="004C4C7A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службы</w:t>
            </w:r>
          </w:p>
        </w:tc>
        <w:tc>
          <w:tcPr>
            <w:tcW w:w="7195" w:type="dxa"/>
            <w:vAlign w:val="center"/>
          </w:tcPr>
          <w:p w:rsidR="00F61699" w:rsidRPr="00CC2C20" w:rsidRDefault="00963817" w:rsidP="004C4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913049" w:rsidRDefault="00913049" w:rsidP="009130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913049" w:rsidRDefault="00913049" w:rsidP="009130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913049" w:rsidRDefault="00913049" w:rsidP="0091304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EE03C4" w:rsidRDefault="00EA03F3" w:rsidP="00913049">
            <w:pPr>
              <w:jc w:val="center"/>
              <w:rPr>
                <w:sz w:val="22"/>
                <w:szCs w:val="22"/>
              </w:rPr>
            </w:pPr>
            <w:r w:rsidRPr="00EA03F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E2257" w:rsidRPr="00CC2C20" w:rsidRDefault="00AE2257" w:rsidP="00913049">
            <w:pPr>
              <w:jc w:val="center"/>
              <w:rPr>
                <w:sz w:val="22"/>
                <w:szCs w:val="22"/>
              </w:rPr>
            </w:pPr>
            <w:r w:rsidRPr="00AE2257">
              <w:rPr>
                <w:sz w:val="22"/>
                <w:szCs w:val="22"/>
              </w:rPr>
              <w:t>ЕАЭС N RU Д-CN.РА03.В.57620/25 ОТ 11.04.2025 ДО 10.04.2030</w:t>
            </w:r>
          </w:p>
        </w:tc>
      </w:tr>
      <w:tr w:rsidR="008F1688" w:rsidRPr="00540502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540502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FD2BD6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3F3195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="008F1688"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8F1688" w:rsidRPr="00FD2BD6">
              <w:rPr>
                <w:sz w:val="22"/>
                <w:szCs w:val="22"/>
              </w:rPr>
              <w:t>Большая</w:t>
            </w:r>
            <w:proofErr w:type="spellEnd"/>
            <w:r w:rsidR="008F1688" w:rsidRPr="00FD2BD6">
              <w:rPr>
                <w:sz w:val="22"/>
                <w:szCs w:val="22"/>
              </w:rPr>
              <w:t xml:space="preserve"> Разночинная, 32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A3379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379">
              <w:rPr>
                <w:sz w:val="22"/>
                <w:szCs w:val="22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proofErr w:type="spellStart"/>
            <w:r w:rsidRPr="00EA3379">
              <w:rPr>
                <w:sz w:val="22"/>
                <w:szCs w:val="22"/>
              </w:rPr>
              <w:t>mail</w:t>
            </w:r>
            <w:proofErr w:type="spellEnd"/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EA3379">
                <w:rPr>
                  <w:sz w:val="22"/>
                  <w:szCs w:val="22"/>
                </w:rPr>
                <w:t>info@uelements.com</w:t>
              </w:r>
            </w:hyperlink>
          </w:p>
        </w:tc>
      </w:tr>
    </w:tbl>
    <w:p w:rsidR="00810B70" w:rsidRPr="00A6272E" w:rsidRDefault="00810B70" w:rsidP="00A6272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2" w:name="_Ref69937519"/>
      <w:bookmarkStart w:id="3" w:name="_Toc188544356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A6272E" w:rsidRDefault="00810B70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8544357"/>
      <w:r w:rsidRPr="00A6272E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6272E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627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095317" w:rsidRPr="00095317" w:rsidRDefault="002338F9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2338F9">
        <w:rPr>
          <w:sz w:val="22"/>
          <w:szCs w:val="22"/>
        </w:rPr>
        <w:t>Wi-Fi</w:t>
      </w:r>
      <w:r w:rsidR="00AE2257">
        <w:rPr>
          <w:sz w:val="22"/>
          <w:szCs w:val="22"/>
        </w:rPr>
        <w:t xml:space="preserve"> модуль</w:t>
      </w:r>
      <w:r w:rsidR="0003062F">
        <w:rPr>
          <w:sz w:val="22"/>
          <w:szCs w:val="22"/>
        </w:rPr>
        <w:t xml:space="preserve"> </w:t>
      </w:r>
      <w:r w:rsidR="00963817">
        <w:rPr>
          <w:sz w:val="22"/>
          <w:szCs w:val="22"/>
        </w:rPr>
        <w:t>ME31-00/C3</w:t>
      </w:r>
      <w:r w:rsidR="0003062F">
        <w:rPr>
          <w:sz w:val="22"/>
          <w:szCs w:val="22"/>
        </w:rPr>
        <w:t xml:space="preserve"> </w:t>
      </w:r>
      <w:r w:rsidR="00095317" w:rsidRPr="00095317">
        <w:rPr>
          <w:sz w:val="22"/>
          <w:szCs w:val="22"/>
        </w:rPr>
        <w:t>представляет собой телекоммуникацион</w:t>
      </w:r>
      <w:r w:rsidR="00095317">
        <w:rPr>
          <w:sz w:val="22"/>
          <w:szCs w:val="22"/>
        </w:rPr>
        <w:t xml:space="preserve">ное оборудование, выполненное в </w:t>
      </w:r>
      <w:r w:rsidR="00095317" w:rsidRPr="00095317">
        <w:rPr>
          <w:sz w:val="22"/>
          <w:szCs w:val="22"/>
        </w:rPr>
        <w:t xml:space="preserve">виде встраиваемого </w:t>
      </w:r>
      <w:r w:rsidR="00095317">
        <w:rPr>
          <w:sz w:val="22"/>
          <w:szCs w:val="22"/>
        </w:rPr>
        <w:t xml:space="preserve">во внутренний блок системы кондиционирования </w:t>
      </w:r>
      <w:r w:rsidR="00095317" w:rsidRPr="00095317">
        <w:rPr>
          <w:sz w:val="22"/>
          <w:szCs w:val="22"/>
        </w:rPr>
        <w:t>радиоэлектронного</w:t>
      </w:r>
      <w:r w:rsidR="00095317">
        <w:rPr>
          <w:sz w:val="22"/>
          <w:szCs w:val="22"/>
        </w:rPr>
        <w:t xml:space="preserve"> модуля. Модуль применяется для внутренних блок</w:t>
      </w:r>
      <w:r w:rsidR="00A91DD2">
        <w:rPr>
          <w:sz w:val="22"/>
          <w:szCs w:val="22"/>
        </w:rPr>
        <w:t>ов</w:t>
      </w:r>
      <w:r w:rsidR="00095317">
        <w:rPr>
          <w:sz w:val="22"/>
          <w:szCs w:val="22"/>
        </w:rPr>
        <w:t xml:space="preserve"> </w:t>
      </w:r>
      <w:r w:rsidR="00095317" w:rsidRPr="00095317">
        <w:rPr>
          <w:sz w:val="22"/>
          <w:szCs w:val="22"/>
        </w:rPr>
        <w:t>VRF-систем</w:t>
      </w:r>
      <w:r w:rsidR="00095317">
        <w:rPr>
          <w:sz w:val="22"/>
          <w:szCs w:val="22"/>
        </w:rPr>
        <w:t xml:space="preserve">, которые используются </w:t>
      </w:r>
      <w:r w:rsidR="00095317" w:rsidRPr="00095317">
        <w:rPr>
          <w:sz w:val="22"/>
          <w:szCs w:val="22"/>
        </w:rPr>
        <w:t>для охлаждения/обогрева воздуха в пом</w:t>
      </w:r>
      <w:r w:rsidR="00095317">
        <w:rPr>
          <w:sz w:val="22"/>
          <w:szCs w:val="22"/>
        </w:rPr>
        <w:t xml:space="preserve">ещении. Модуль предназначен для </w:t>
      </w:r>
      <w:r w:rsidR="00095317" w:rsidRPr="00095317">
        <w:rPr>
          <w:sz w:val="22"/>
          <w:szCs w:val="22"/>
        </w:rPr>
        <w:t xml:space="preserve">беспроводной передачи данных по радиоканалу </w:t>
      </w:r>
      <w:r w:rsidR="00095317">
        <w:rPr>
          <w:sz w:val="22"/>
          <w:szCs w:val="22"/>
        </w:rPr>
        <w:t>в локальной</w:t>
      </w:r>
      <w:r w:rsidR="00095317" w:rsidRPr="00095317">
        <w:rPr>
          <w:sz w:val="22"/>
          <w:szCs w:val="22"/>
        </w:rPr>
        <w:t xml:space="preserve"> сети Wi-Fi (IEEE 802.11) </w:t>
      </w:r>
      <w:r w:rsidR="00095317">
        <w:rPr>
          <w:sz w:val="22"/>
          <w:szCs w:val="22"/>
        </w:rPr>
        <w:t xml:space="preserve">с целью </w:t>
      </w:r>
      <w:r w:rsidR="00095317" w:rsidRPr="00095317">
        <w:rPr>
          <w:sz w:val="22"/>
          <w:szCs w:val="22"/>
        </w:rPr>
        <w:t>организации удаленного доступа</w:t>
      </w:r>
      <w:r w:rsidR="00095317">
        <w:rPr>
          <w:sz w:val="22"/>
          <w:szCs w:val="22"/>
        </w:rPr>
        <w:t xml:space="preserve"> к управлению кондиционером</w:t>
      </w:r>
      <w:r w:rsidR="00095317" w:rsidRPr="00095317">
        <w:rPr>
          <w:sz w:val="22"/>
          <w:szCs w:val="22"/>
        </w:rPr>
        <w:t>.</w:t>
      </w:r>
    </w:p>
    <w:p w:rsidR="00667B24" w:rsidRDefault="00AE2257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Модуль</w:t>
      </w:r>
      <w:r w:rsidR="00095317" w:rsidRPr="00095317">
        <w:rPr>
          <w:sz w:val="22"/>
          <w:szCs w:val="22"/>
        </w:rPr>
        <w:t xml:space="preserve"> </w:t>
      </w:r>
      <w:r w:rsidR="00095317">
        <w:rPr>
          <w:sz w:val="22"/>
          <w:szCs w:val="22"/>
        </w:rPr>
        <w:t>позволяет</w:t>
      </w:r>
      <w:r w:rsidR="00095317" w:rsidRPr="00095317">
        <w:rPr>
          <w:sz w:val="22"/>
          <w:szCs w:val="22"/>
        </w:rPr>
        <w:t xml:space="preserve"> подключаться к кондиционеру д</w:t>
      </w:r>
      <w:r w:rsidR="00095317">
        <w:rPr>
          <w:sz w:val="22"/>
          <w:szCs w:val="22"/>
        </w:rPr>
        <w:t xml:space="preserve">ругим устройством (компьютерам, </w:t>
      </w:r>
      <w:r w:rsidR="00095317" w:rsidRPr="00095317">
        <w:rPr>
          <w:sz w:val="22"/>
          <w:szCs w:val="22"/>
        </w:rPr>
        <w:t>мобильным телефон</w:t>
      </w:r>
      <w:r w:rsidR="00095317">
        <w:rPr>
          <w:sz w:val="22"/>
          <w:szCs w:val="22"/>
        </w:rPr>
        <w:t>а</w:t>
      </w:r>
      <w:r w:rsidR="00095317" w:rsidRPr="00095317">
        <w:rPr>
          <w:sz w:val="22"/>
          <w:szCs w:val="22"/>
        </w:rPr>
        <w:t>м) и удаленно управл</w:t>
      </w:r>
      <w:r w:rsidR="00095317">
        <w:rPr>
          <w:sz w:val="22"/>
          <w:szCs w:val="22"/>
        </w:rPr>
        <w:t xml:space="preserve">ять режимами его работы. </w:t>
      </w:r>
      <w:r w:rsidR="00F675CA">
        <w:rPr>
          <w:sz w:val="22"/>
          <w:szCs w:val="22"/>
        </w:rPr>
        <w:t>Модуль</w:t>
      </w:r>
      <w:r w:rsidR="00095317">
        <w:rPr>
          <w:sz w:val="22"/>
          <w:szCs w:val="22"/>
        </w:rPr>
        <w:t xml:space="preserve"> </w:t>
      </w:r>
      <w:r w:rsidR="00095317" w:rsidRPr="00095317">
        <w:rPr>
          <w:sz w:val="22"/>
          <w:szCs w:val="22"/>
        </w:rPr>
        <w:t>выполняет шифрование данных, передаваемых по технологии Wi-Fi (IEEE 802.11)</w:t>
      </w:r>
      <w:r w:rsidR="00095317">
        <w:rPr>
          <w:sz w:val="22"/>
          <w:szCs w:val="22"/>
        </w:rPr>
        <w:t xml:space="preserve"> с </w:t>
      </w:r>
      <w:r w:rsidR="00095317" w:rsidRPr="00095317">
        <w:rPr>
          <w:sz w:val="22"/>
          <w:szCs w:val="22"/>
        </w:rPr>
        <w:t>максимальной дальностью беспроводной действия без усиления и ретра</w:t>
      </w:r>
      <w:r w:rsidR="00095317">
        <w:rPr>
          <w:sz w:val="22"/>
          <w:szCs w:val="22"/>
        </w:rPr>
        <w:t xml:space="preserve">нсляции </w:t>
      </w:r>
      <w:r w:rsidR="00095317" w:rsidRPr="00095317">
        <w:rPr>
          <w:sz w:val="22"/>
          <w:szCs w:val="22"/>
        </w:rPr>
        <w:t>не более 100</w:t>
      </w:r>
      <w:r w:rsidR="00CD4ACB" w:rsidRPr="00095317">
        <w:rPr>
          <w:sz w:val="22"/>
          <w:szCs w:val="22"/>
        </w:rPr>
        <w:t>м.</w:t>
      </w:r>
      <w:r w:rsidR="00667B24" w:rsidRPr="00667B24">
        <w:rPr>
          <w:sz w:val="22"/>
          <w:szCs w:val="22"/>
        </w:rPr>
        <w:t xml:space="preserve"> </w:t>
      </w:r>
    </w:p>
    <w:p w:rsidR="00A80EDE" w:rsidRPr="00A80EDE" w:rsidRDefault="00A80EDE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>Интеллектуальное управление</w:t>
      </w:r>
      <w:r w:rsidR="00C15404">
        <w:rPr>
          <w:sz w:val="22"/>
          <w:szCs w:val="22"/>
        </w:rPr>
        <w:t>:</w:t>
      </w:r>
    </w:p>
    <w:p w:rsidR="00A80EDE" w:rsidRPr="00A80EDE" w:rsidRDefault="00A80EDE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>1. Убедитесь, что на вашем смартфоне или планшете установлена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 xml:space="preserve">стандартная система </w:t>
      </w:r>
      <w:proofErr w:type="spellStart"/>
      <w:r w:rsidRPr="00A80EDE">
        <w:rPr>
          <w:sz w:val="22"/>
          <w:szCs w:val="22"/>
        </w:rPr>
        <w:t>Android</w:t>
      </w:r>
      <w:proofErr w:type="spellEnd"/>
      <w:r w:rsidRPr="00A80EDE">
        <w:rPr>
          <w:sz w:val="22"/>
          <w:szCs w:val="22"/>
        </w:rPr>
        <w:t xml:space="preserve"> или </w:t>
      </w:r>
      <w:proofErr w:type="spellStart"/>
      <w:r w:rsidRPr="00A80EDE">
        <w:rPr>
          <w:sz w:val="22"/>
          <w:szCs w:val="22"/>
        </w:rPr>
        <w:t>iOS</w:t>
      </w:r>
      <w:proofErr w:type="spellEnd"/>
      <w:r w:rsidR="00CD4ACB">
        <w:rPr>
          <w:sz w:val="22"/>
          <w:szCs w:val="22"/>
        </w:rPr>
        <w:t xml:space="preserve">, по </w:t>
      </w:r>
      <w:r w:rsidR="00CD4ACB">
        <w:rPr>
          <w:sz w:val="22"/>
          <w:szCs w:val="22"/>
          <w:lang w:val="en-US"/>
        </w:rPr>
        <w:t>QR</w:t>
      </w:r>
      <w:r w:rsidR="00CD4ACB" w:rsidRPr="00CD4ACB">
        <w:rPr>
          <w:sz w:val="22"/>
          <w:szCs w:val="22"/>
        </w:rPr>
        <w:t xml:space="preserve"> </w:t>
      </w:r>
      <w:r w:rsidR="00CD4ACB">
        <w:rPr>
          <w:sz w:val="22"/>
          <w:szCs w:val="22"/>
        </w:rPr>
        <w:t>коду, приведенному в руководстве</w:t>
      </w:r>
      <w:r w:rsidR="001D18BB">
        <w:rPr>
          <w:sz w:val="22"/>
          <w:szCs w:val="22"/>
        </w:rPr>
        <w:t xml:space="preserve"> прилагаемом к устройству</w:t>
      </w:r>
      <w:r w:rsidR="00CD4ACB">
        <w:rPr>
          <w:sz w:val="22"/>
          <w:szCs w:val="22"/>
        </w:rPr>
        <w:t>, скачайте и установите приложение для управления (п</w:t>
      </w:r>
      <w:r w:rsidR="00CD4ACB" w:rsidRPr="00CD4ACB">
        <w:rPr>
          <w:sz w:val="22"/>
          <w:szCs w:val="22"/>
        </w:rPr>
        <w:t>риложение под</w:t>
      </w:r>
      <w:r w:rsidR="00CD4ACB">
        <w:rPr>
          <w:sz w:val="22"/>
          <w:szCs w:val="22"/>
        </w:rPr>
        <w:t xml:space="preserve">держивает смартфоны с версиями </w:t>
      </w:r>
      <w:r w:rsidR="00CD4ACB" w:rsidRPr="00CD4ACB">
        <w:rPr>
          <w:sz w:val="22"/>
          <w:szCs w:val="22"/>
        </w:rPr>
        <w:t>IOS8.0 / Android4.4 и выше</w:t>
      </w:r>
      <w:r w:rsidR="00CD4ACB">
        <w:rPr>
          <w:sz w:val="22"/>
          <w:szCs w:val="22"/>
        </w:rPr>
        <w:t>)</w:t>
      </w:r>
      <w:r w:rsidR="00CD4ACB" w:rsidRPr="00CD4ACB">
        <w:rPr>
          <w:sz w:val="22"/>
          <w:szCs w:val="22"/>
        </w:rPr>
        <w:t>.</w:t>
      </w:r>
      <w:r w:rsidRPr="00A80EDE">
        <w:rPr>
          <w:sz w:val="22"/>
          <w:szCs w:val="22"/>
        </w:rPr>
        <w:t xml:space="preserve"> Более подробная информация</w:t>
      </w:r>
      <w:r w:rsidR="00E375A7">
        <w:rPr>
          <w:sz w:val="22"/>
          <w:szCs w:val="22"/>
        </w:rPr>
        <w:t xml:space="preserve"> приводится в самом приложении;</w:t>
      </w:r>
    </w:p>
    <w:p w:rsidR="00A80EDE" w:rsidRPr="00A80EDE" w:rsidRDefault="00A80EDE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 xml:space="preserve">2. Функция </w:t>
      </w:r>
      <w:proofErr w:type="spellStart"/>
      <w:r w:rsidRPr="00A80EDE">
        <w:rPr>
          <w:sz w:val="22"/>
          <w:szCs w:val="22"/>
        </w:rPr>
        <w:t>wi-fi</w:t>
      </w:r>
      <w:proofErr w:type="spellEnd"/>
      <w:r w:rsidRPr="00A80EDE">
        <w:rPr>
          <w:sz w:val="22"/>
          <w:szCs w:val="22"/>
        </w:rPr>
        <w:t xml:space="preserve"> не поддерживае</w:t>
      </w:r>
      <w:r w:rsidR="00E375A7">
        <w:rPr>
          <w:sz w:val="22"/>
          <w:szCs w:val="22"/>
        </w:rPr>
        <w:t>т имена сети на китайском языке;</w:t>
      </w:r>
    </w:p>
    <w:p w:rsidR="00A80EDE" w:rsidRPr="00A80EDE" w:rsidRDefault="00A80EDE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>3. Подключение и контроль устройств допускается только в режимах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Wi-Fi</w:t>
      </w:r>
      <w:r w:rsidR="00E375A7">
        <w:rPr>
          <w:sz w:val="22"/>
          <w:szCs w:val="22"/>
        </w:rPr>
        <w:t>;</w:t>
      </w:r>
    </w:p>
    <w:p w:rsidR="00A80EDE" w:rsidRPr="00A80EDE" w:rsidRDefault="00A80EDE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>4. Маршрутизаторы с шифрованием WEP не поддержи</w:t>
      </w:r>
      <w:r w:rsidR="00E375A7">
        <w:rPr>
          <w:sz w:val="22"/>
          <w:szCs w:val="22"/>
        </w:rPr>
        <w:t>ваются;</w:t>
      </w:r>
    </w:p>
    <w:p w:rsidR="00A80EDE" w:rsidRDefault="00A80EDE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 xml:space="preserve">5. Рабочий интерфейс программы </w:t>
      </w:r>
      <w:r w:rsidR="00095317">
        <w:rPr>
          <w:sz w:val="22"/>
          <w:szCs w:val="22"/>
        </w:rPr>
        <w:t xml:space="preserve">управления </w:t>
      </w:r>
      <w:r w:rsidRPr="00A80EDE">
        <w:rPr>
          <w:sz w:val="22"/>
          <w:szCs w:val="22"/>
        </w:rPr>
        <w:t>универсален для многих систем,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поэтому функции управления могут не полностью соответствовать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конкретной модели оборудования. Интерфейс программы может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отличаться при обновлении приложения или при установке в другой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операционной системе. При работе необходимо руководствоваться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фактическим интерфейсом программы</w:t>
      </w:r>
      <w:r w:rsidR="00E375A7">
        <w:rPr>
          <w:sz w:val="22"/>
          <w:szCs w:val="22"/>
        </w:rPr>
        <w:t>.</w:t>
      </w:r>
    </w:p>
    <w:p w:rsidR="003C7978" w:rsidRDefault="003C7978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E375A7">
        <w:rPr>
          <w:sz w:val="22"/>
          <w:szCs w:val="22"/>
        </w:rPr>
        <w:t>С помощью приложения пользователь может управлять работой устройств по заданному сценарию, может установить основные и дополнительные функции, создать группу пользователей (членов семьи).</w:t>
      </w:r>
    </w:p>
    <w:p w:rsidR="00124EEC" w:rsidRPr="00E375A7" w:rsidRDefault="00124EEC" w:rsidP="003C797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52D77">
        <w:rPr>
          <w:sz w:val="22"/>
          <w:szCs w:val="22"/>
        </w:rPr>
        <w:t>Общий вид изделия представлен на рисунке 1.</w:t>
      </w:r>
    </w:p>
    <w:p w:rsidR="00E52D77" w:rsidRDefault="00E52D77" w:rsidP="00667B2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</w:rPr>
      </w:pPr>
    </w:p>
    <w:p w:rsidR="00A91DD2" w:rsidRDefault="00A91DD2" w:rsidP="00667B2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</w:rPr>
      </w:pPr>
      <w:r>
        <w:rPr>
          <w:noProof/>
        </w:rPr>
        <w:drawing>
          <wp:inline distT="0" distB="0" distL="0" distR="0" wp14:anchorId="01F64201" wp14:editId="7E7DE020">
            <wp:extent cx="5134707" cy="2508295"/>
            <wp:effectExtent l="0" t="0" r="889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58612" cy="2519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DD2" w:rsidRPr="00E52D77" w:rsidRDefault="00A91DD2" w:rsidP="00667B2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</w:pP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 w:rsidRPr="00E52D77">
        <w:rPr>
          <w:noProof/>
          <w:sz w:val="20"/>
          <w:szCs w:val="20"/>
        </w:rPr>
        <w:t>Рисунок 1</w:t>
      </w:r>
    </w:p>
    <w:p w:rsidR="004E283C" w:rsidRPr="00B2195C" w:rsidRDefault="004E283C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A6272E" w:rsidRDefault="008F31F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8544358"/>
      <w:r w:rsidRPr="00A6272E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D5FD3" w:rsidRDefault="00AD5FD3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D3E9D" w:rsidRDefault="004E283C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Wi</w:t>
      </w:r>
      <w:r w:rsidRPr="004E283C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Fi</w:t>
      </w:r>
      <w:r w:rsidR="00AD5FD3">
        <w:rPr>
          <w:sz w:val="22"/>
          <w:szCs w:val="22"/>
        </w:rPr>
        <w:t xml:space="preserve"> </w:t>
      </w:r>
      <w:r w:rsidR="00AE2257">
        <w:rPr>
          <w:sz w:val="22"/>
          <w:szCs w:val="22"/>
        </w:rPr>
        <w:t>модуль</w:t>
      </w:r>
      <w:r w:rsidR="00AD5FD3" w:rsidRPr="00AD5FD3">
        <w:rPr>
          <w:sz w:val="22"/>
          <w:szCs w:val="22"/>
        </w:rPr>
        <w:t> — это приём</w:t>
      </w:r>
      <w:r w:rsidR="00EB0861">
        <w:rPr>
          <w:sz w:val="22"/>
          <w:szCs w:val="22"/>
        </w:rPr>
        <w:t>опередатчик</w:t>
      </w:r>
      <w:r w:rsidR="00AD5FD3" w:rsidRPr="00AD5FD3">
        <w:rPr>
          <w:sz w:val="22"/>
          <w:szCs w:val="22"/>
        </w:rPr>
        <w:t xml:space="preserve"> беспроводного сигнала, который позволяет устройству-клиенту </w:t>
      </w:r>
      <w:r w:rsidR="00AD5FD3">
        <w:rPr>
          <w:sz w:val="22"/>
          <w:szCs w:val="22"/>
        </w:rPr>
        <w:t xml:space="preserve">(например, смартфон, планшет) </w:t>
      </w:r>
      <w:r w:rsidR="00AD5FD3" w:rsidRPr="00AD5FD3">
        <w:rPr>
          <w:sz w:val="22"/>
          <w:szCs w:val="22"/>
        </w:rPr>
        <w:t>получить доступ к </w:t>
      </w:r>
      <w:r>
        <w:rPr>
          <w:sz w:val="22"/>
          <w:szCs w:val="22"/>
        </w:rPr>
        <w:t>управлению оборудованием (кондиционером)</w:t>
      </w:r>
      <w:r w:rsidR="00AD5FD3" w:rsidRPr="00AD5FD3">
        <w:rPr>
          <w:sz w:val="22"/>
          <w:szCs w:val="22"/>
        </w:rPr>
        <w:t xml:space="preserve"> по </w:t>
      </w:r>
      <w:r>
        <w:rPr>
          <w:sz w:val="22"/>
          <w:szCs w:val="22"/>
        </w:rPr>
        <w:t xml:space="preserve">локальной </w:t>
      </w:r>
      <w:r w:rsidR="00AD5FD3">
        <w:rPr>
          <w:sz w:val="22"/>
          <w:szCs w:val="22"/>
        </w:rPr>
        <w:t xml:space="preserve">сети Wi-Fi. </w:t>
      </w:r>
      <w:r w:rsidR="00AD5FD3" w:rsidRPr="00AD5FD3">
        <w:rPr>
          <w:sz w:val="22"/>
          <w:szCs w:val="22"/>
        </w:rPr>
        <w:t xml:space="preserve">В зависимости от типа </w:t>
      </w:r>
      <w:r w:rsidR="00AD5FD3">
        <w:rPr>
          <w:sz w:val="22"/>
          <w:szCs w:val="22"/>
        </w:rPr>
        <w:t xml:space="preserve">устройства </w:t>
      </w:r>
      <w:r w:rsidR="002A247C">
        <w:rPr>
          <w:sz w:val="22"/>
          <w:szCs w:val="22"/>
        </w:rPr>
        <w:t>модули</w:t>
      </w:r>
      <w:r w:rsidR="00AD5FD3" w:rsidRPr="00AD5FD3">
        <w:rPr>
          <w:sz w:val="22"/>
          <w:szCs w:val="22"/>
        </w:rPr>
        <w:t xml:space="preserve"> отличаются размерами</w:t>
      </w:r>
      <w:r w:rsidR="00AD5FD3">
        <w:rPr>
          <w:sz w:val="22"/>
          <w:szCs w:val="22"/>
        </w:rPr>
        <w:t>,</w:t>
      </w:r>
      <w:r w:rsidR="00AD5FD3" w:rsidRPr="00AD5FD3">
        <w:rPr>
          <w:sz w:val="22"/>
          <w:szCs w:val="22"/>
        </w:rPr>
        <w:t xml:space="preserve"> </w:t>
      </w:r>
      <w:r w:rsidR="00AD5FD3">
        <w:rPr>
          <w:sz w:val="22"/>
          <w:szCs w:val="22"/>
        </w:rPr>
        <w:t xml:space="preserve">внешним видом </w:t>
      </w:r>
      <w:r w:rsidR="00AD5FD3" w:rsidRPr="00AD5FD3">
        <w:rPr>
          <w:sz w:val="22"/>
          <w:szCs w:val="22"/>
        </w:rPr>
        <w:t>и </w:t>
      </w:r>
      <w:r w:rsidR="00AD5FD3">
        <w:rPr>
          <w:sz w:val="22"/>
          <w:szCs w:val="22"/>
        </w:rPr>
        <w:t>техническими данными</w:t>
      </w:r>
      <w:r w:rsidR="00AD5FD3" w:rsidRPr="00AD5FD3">
        <w:rPr>
          <w:sz w:val="22"/>
          <w:szCs w:val="22"/>
        </w:rPr>
        <w:t xml:space="preserve">. </w:t>
      </w:r>
    </w:p>
    <w:p w:rsidR="001D3E9D" w:rsidRDefault="004E283C" w:rsidP="004E2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Реализация у</w:t>
      </w:r>
      <w:r w:rsidR="001D3E9D">
        <w:rPr>
          <w:sz w:val="22"/>
          <w:szCs w:val="22"/>
        </w:rPr>
        <w:t>правлени</w:t>
      </w:r>
      <w:r>
        <w:rPr>
          <w:sz w:val="22"/>
          <w:szCs w:val="22"/>
        </w:rPr>
        <w:t>я</w:t>
      </w:r>
      <w:r w:rsidR="001D3E9D" w:rsidRPr="001D3E9D">
        <w:rPr>
          <w:sz w:val="22"/>
          <w:szCs w:val="22"/>
        </w:rPr>
        <w:t xml:space="preserve"> кондиционером через </w:t>
      </w:r>
      <w:r w:rsidR="001D3E9D">
        <w:rPr>
          <w:sz w:val="22"/>
          <w:szCs w:val="22"/>
        </w:rPr>
        <w:t xml:space="preserve">сеть </w:t>
      </w:r>
      <w:proofErr w:type="spellStart"/>
      <w:r w:rsidR="001D3E9D" w:rsidRPr="001D3E9D">
        <w:rPr>
          <w:sz w:val="22"/>
          <w:szCs w:val="22"/>
        </w:rPr>
        <w:t>wi-fi</w:t>
      </w:r>
      <w:proofErr w:type="spellEnd"/>
      <w:r w:rsidR="001D3E9D" w:rsidRPr="001D3E9D">
        <w:rPr>
          <w:sz w:val="22"/>
          <w:szCs w:val="22"/>
        </w:rPr>
        <w:t xml:space="preserve"> состоит из </w:t>
      </w:r>
      <w:r w:rsidR="001D3E9D">
        <w:rPr>
          <w:sz w:val="22"/>
          <w:szCs w:val="22"/>
        </w:rPr>
        <w:t>следующих действий:</w:t>
      </w:r>
    </w:p>
    <w:p w:rsidR="001D3E9D" w:rsidRPr="00F938B2" w:rsidRDefault="001D3E9D" w:rsidP="004E283C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F938B2">
        <w:rPr>
          <w:rFonts w:ascii="Times New Roman" w:hAnsi="Times New Roman"/>
        </w:rPr>
        <w:t xml:space="preserve">Установка </w:t>
      </w:r>
      <w:r w:rsidR="007915A7">
        <w:rPr>
          <w:rFonts w:ascii="Times New Roman" w:hAnsi="Times New Roman"/>
        </w:rPr>
        <w:t xml:space="preserve">и подключение </w:t>
      </w:r>
      <w:r w:rsidR="00AE2257">
        <w:rPr>
          <w:rFonts w:ascii="Times New Roman" w:hAnsi="Times New Roman"/>
        </w:rPr>
        <w:t>модуля</w:t>
      </w:r>
      <w:r w:rsidRPr="00F938B2">
        <w:rPr>
          <w:rFonts w:ascii="Times New Roman" w:hAnsi="Times New Roman"/>
        </w:rPr>
        <w:t>;</w:t>
      </w:r>
    </w:p>
    <w:p w:rsidR="001D3E9D" w:rsidRDefault="001D3E9D" w:rsidP="004E283C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F938B2">
        <w:rPr>
          <w:rFonts w:ascii="Times New Roman" w:hAnsi="Times New Roman"/>
        </w:rPr>
        <w:t>Установка приложения;</w:t>
      </w:r>
    </w:p>
    <w:p w:rsidR="00E375A7" w:rsidRPr="00F938B2" w:rsidRDefault="00E375A7" w:rsidP="004E283C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Регистрация;</w:t>
      </w:r>
    </w:p>
    <w:p w:rsidR="001D3E9D" w:rsidRPr="00F938B2" w:rsidRDefault="001D3E9D" w:rsidP="004E283C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F938B2">
        <w:rPr>
          <w:rFonts w:ascii="Times New Roman" w:hAnsi="Times New Roman"/>
        </w:rPr>
        <w:t xml:space="preserve">Подключение </w:t>
      </w:r>
      <w:r w:rsidR="002A247C">
        <w:rPr>
          <w:rFonts w:ascii="Times New Roman" w:hAnsi="Times New Roman"/>
        </w:rPr>
        <w:t>модуля</w:t>
      </w:r>
      <w:r w:rsidR="002D2CF7">
        <w:rPr>
          <w:rFonts w:ascii="Times New Roman" w:hAnsi="Times New Roman"/>
        </w:rPr>
        <w:t xml:space="preserve"> </w:t>
      </w:r>
      <w:r w:rsidRPr="00F938B2">
        <w:rPr>
          <w:rFonts w:ascii="Times New Roman" w:hAnsi="Times New Roman"/>
        </w:rPr>
        <w:t xml:space="preserve">к </w:t>
      </w:r>
      <w:r w:rsidR="004E283C">
        <w:rPr>
          <w:rFonts w:ascii="Times New Roman" w:hAnsi="Times New Roman"/>
        </w:rPr>
        <w:t>локальной сети</w:t>
      </w:r>
      <w:r w:rsidR="007915A7">
        <w:rPr>
          <w:rFonts w:ascii="Times New Roman" w:hAnsi="Times New Roman"/>
        </w:rPr>
        <w:t xml:space="preserve"> через </w:t>
      </w:r>
      <w:r w:rsidR="00CD4ACB">
        <w:rPr>
          <w:rFonts w:ascii="Times New Roman" w:hAnsi="Times New Roman"/>
        </w:rPr>
        <w:t xml:space="preserve">имеющийся </w:t>
      </w:r>
      <w:r w:rsidR="007915A7" w:rsidRPr="00F938B2">
        <w:rPr>
          <w:rFonts w:ascii="Times New Roman" w:hAnsi="Times New Roman"/>
        </w:rPr>
        <w:t>маршрутизатор (</w:t>
      </w:r>
      <w:proofErr w:type="spellStart"/>
      <w:r w:rsidR="007915A7" w:rsidRPr="00F938B2">
        <w:rPr>
          <w:rFonts w:ascii="Times New Roman" w:hAnsi="Times New Roman"/>
        </w:rPr>
        <w:t>wi-fi</w:t>
      </w:r>
      <w:proofErr w:type="spellEnd"/>
      <w:r w:rsidR="007915A7" w:rsidRPr="00F938B2">
        <w:rPr>
          <w:rFonts w:ascii="Times New Roman" w:hAnsi="Times New Roman"/>
        </w:rPr>
        <w:t xml:space="preserve"> роутер</w:t>
      </w:r>
      <w:r w:rsidR="007915A7">
        <w:rPr>
          <w:rFonts w:ascii="Times New Roman" w:hAnsi="Times New Roman"/>
        </w:rPr>
        <w:t>)</w:t>
      </w:r>
    </w:p>
    <w:p w:rsidR="00AE06CE" w:rsidRPr="00F938B2" w:rsidRDefault="001D3E9D" w:rsidP="004E283C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F938B2">
        <w:rPr>
          <w:rFonts w:ascii="Times New Roman" w:hAnsi="Times New Roman"/>
        </w:rPr>
        <w:t xml:space="preserve">Передача </w:t>
      </w:r>
      <w:r w:rsidR="00E375A7">
        <w:rPr>
          <w:rFonts w:ascii="Times New Roman" w:hAnsi="Times New Roman"/>
        </w:rPr>
        <w:t xml:space="preserve">команд с мобильного устройства </w:t>
      </w:r>
      <w:r w:rsidRPr="00F938B2">
        <w:rPr>
          <w:rFonts w:ascii="Times New Roman" w:hAnsi="Times New Roman"/>
        </w:rPr>
        <w:t xml:space="preserve">на кондиционер. Информация с мобильного устройства передается в </w:t>
      </w:r>
      <w:r w:rsidR="004E283C">
        <w:rPr>
          <w:rFonts w:ascii="Times New Roman" w:hAnsi="Times New Roman"/>
        </w:rPr>
        <w:t>локальную сеть</w:t>
      </w:r>
      <w:r w:rsidRPr="00F938B2">
        <w:rPr>
          <w:rFonts w:ascii="Times New Roman" w:hAnsi="Times New Roman"/>
        </w:rPr>
        <w:t>, откуда поступает на маршрутизато</w:t>
      </w:r>
      <w:r w:rsidR="002A247C">
        <w:rPr>
          <w:rFonts w:ascii="Times New Roman" w:hAnsi="Times New Roman"/>
        </w:rPr>
        <w:t>р, передающий сигнал на модуль</w:t>
      </w:r>
      <w:r w:rsidR="00590C52">
        <w:rPr>
          <w:rFonts w:ascii="Times New Roman" w:hAnsi="Times New Roman"/>
        </w:rPr>
        <w:t xml:space="preserve">, </w:t>
      </w:r>
      <w:r w:rsidRPr="00F938B2">
        <w:rPr>
          <w:rFonts w:ascii="Times New Roman" w:hAnsi="Times New Roman"/>
        </w:rPr>
        <w:t>который обрабатывая информацию передает команды кондиционеру.</w:t>
      </w:r>
    </w:p>
    <w:p w:rsidR="00AE06CE" w:rsidRPr="00AE06CE" w:rsidRDefault="00AE06CE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F3D97" w:rsidRPr="00135473" w:rsidRDefault="009666FE" w:rsidP="00A6272E">
      <w:pPr>
        <w:pStyle w:val="2"/>
        <w:ind w:firstLine="709"/>
        <w:rPr>
          <w:sz w:val="22"/>
          <w:szCs w:val="22"/>
        </w:rPr>
      </w:pPr>
      <w:bookmarkStart w:id="6" w:name="_Toc188544359"/>
      <w:r w:rsidRPr="00A6272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A627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FA28E6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FA28E6" w:rsidRDefault="00FA28E6" w:rsidP="00FA28E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3B7EAD" w:rsidRDefault="00FA28E6" w:rsidP="00FA28E6">
      <w:pPr>
        <w:ind w:firstLine="709"/>
        <w:jc w:val="both"/>
        <w:rPr>
          <w:sz w:val="22"/>
          <w:szCs w:val="22"/>
        </w:rPr>
      </w:pPr>
      <w:r w:rsidRPr="00A6272E">
        <w:rPr>
          <w:sz w:val="22"/>
          <w:szCs w:val="22"/>
        </w:rPr>
        <w:t xml:space="preserve">Основные технические характеристики изделия приведены в таблице </w:t>
      </w:r>
      <w:r>
        <w:rPr>
          <w:sz w:val="22"/>
          <w:szCs w:val="22"/>
        </w:rPr>
        <w:t>2</w:t>
      </w:r>
    </w:p>
    <w:p w:rsidR="00FA28E6" w:rsidRPr="00985AEE" w:rsidRDefault="00FA28E6" w:rsidP="00FA28E6">
      <w:pPr>
        <w:ind w:firstLine="709"/>
        <w:jc w:val="both"/>
        <w:rPr>
          <w:sz w:val="24"/>
        </w:rPr>
      </w:pPr>
    </w:p>
    <w:p w:rsidR="00810B70" w:rsidRPr="003F28A1" w:rsidRDefault="00A678E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1290"/>
        <w:gridCol w:w="4947"/>
      </w:tblGrid>
      <w:tr w:rsidR="00DF6DD1" w:rsidRPr="003F3195" w:rsidTr="00540502">
        <w:trPr>
          <w:trHeight w:val="454"/>
          <w:jc w:val="center"/>
        </w:trPr>
        <w:tc>
          <w:tcPr>
            <w:tcW w:w="2972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90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4947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Значение</w:t>
            </w:r>
          </w:p>
        </w:tc>
      </w:tr>
      <w:tr w:rsidR="00EB5B90" w:rsidRPr="003F3195" w:rsidTr="00540502">
        <w:trPr>
          <w:trHeight w:val="397"/>
          <w:jc w:val="center"/>
        </w:trPr>
        <w:tc>
          <w:tcPr>
            <w:tcW w:w="2972" w:type="dxa"/>
            <w:vAlign w:val="center"/>
          </w:tcPr>
          <w:p w:rsidR="00EB5B90" w:rsidRPr="003F3195" w:rsidRDefault="00EB5B90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Вес нетто</w:t>
            </w:r>
          </w:p>
        </w:tc>
        <w:tc>
          <w:tcPr>
            <w:tcW w:w="1290" w:type="dxa"/>
            <w:vAlign w:val="center"/>
          </w:tcPr>
          <w:p w:rsidR="00EB5B90" w:rsidRPr="003F3195" w:rsidRDefault="00EB5B90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кг</w:t>
            </w:r>
          </w:p>
        </w:tc>
        <w:tc>
          <w:tcPr>
            <w:tcW w:w="4947" w:type="dxa"/>
            <w:vAlign w:val="center"/>
          </w:tcPr>
          <w:p w:rsidR="00EB5B90" w:rsidRPr="004C271A" w:rsidRDefault="004C271A" w:rsidP="00310CBB">
            <w:pPr>
              <w:jc w:val="center"/>
              <w:rPr>
                <w:sz w:val="22"/>
                <w:szCs w:val="22"/>
              </w:rPr>
            </w:pPr>
            <w:r w:rsidRPr="004C271A">
              <w:rPr>
                <w:sz w:val="22"/>
                <w:szCs w:val="22"/>
              </w:rPr>
              <w:t>0,3</w:t>
            </w:r>
          </w:p>
        </w:tc>
      </w:tr>
      <w:tr w:rsidR="00EB5B90" w:rsidRPr="003F3195" w:rsidTr="00540502">
        <w:trPr>
          <w:trHeight w:val="397"/>
          <w:jc w:val="center"/>
        </w:trPr>
        <w:tc>
          <w:tcPr>
            <w:tcW w:w="2972" w:type="dxa"/>
            <w:vAlign w:val="center"/>
          </w:tcPr>
          <w:p w:rsidR="00EB5B90" w:rsidRPr="00501A0A" w:rsidRDefault="00EB5B90" w:rsidP="00EB5B90">
            <w:pPr>
              <w:rPr>
                <w:sz w:val="22"/>
                <w:szCs w:val="22"/>
              </w:rPr>
            </w:pPr>
            <w:r w:rsidRPr="00501A0A">
              <w:rPr>
                <w:sz w:val="22"/>
                <w:szCs w:val="22"/>
              </w:rPr>
              <w:t>Вес брутто</w:t>
            </w:r>
          </w:p>
        </w:tc>
        <w:tc>
          <w:tcPr>
            <w:tcW w:w="1290" w:type="dxa"/>
            <w:vAlign w:val="center"/>
          </w:tcPr>
          <w:p w:rsidR="00EB5B90" w:rsidRPr="00501A0A" w:rsidRDefault="00EB5B90" w:rsidP="00EB5B90">
            <w:pPr>
              <w:jc w:val="center"/>
              <w:rPr>
                <w:sz w:val="22"/>
                <w:szCs w:val="22"/>
              </w:rPr>
            </w:pPr>
            <w:r w:rsidRPr="00501A0A">
              <w:rPr>
                <w:sz w:val="22"/>
                <w:szCs w:val="22"/>
              </w:rPr>
              <w:t>кг</w:t>
            </w:r>
          </w:p>
        </w:tc>
        <w:tc>
          <w:tcPr>
            <w:tcW w:w="4947" w:type="dxa"/>
            <w:vAlign w:val="center"/>
          </w:tcPr>
          <w:p w:rsidR="00EB5B90" w:rsidRPr="004C271A" w:rsidRDefault="004C271A" w:rsidP="00310CBB">
            <w:pPr>
              <w:jc w:val="center"/>
              <w:rPr>
                <w:sz w:val="22"/>
                <w:szCs w:val="22"/>
              </w:rPr>
            </w:pPr>
            <w:r w:rsidRPr="004C271A">
              <w:rPr>
                <w:sz w:val="22"/>
                <w:szCs w:val="22"/>
              </w:rPr>
              <w:t>0,1</w:t>
            </w:r>
          </w:p>
        </w:tc>
      </w:tr>
      <w:tr w:rsidR="00876B3B" w:rsidRPr="003F3195" w:rsidTr="00540502">
        <w:trPr>
          <w:trHeight w:val="397"/>
          <w:jc w:val="center"/>
        </w:trPr>
        <w:tc>
          <w:tcPr>
            <w:tcW w:w="2972" w:type="dxa"/>
            <w:vAlign w:val="center"/>
          </w:tcPr>
          <w:p w:rsidR="00876B3B" w:rsidRPr="00501A0A" w:rsidRDefault="00876B3B" w:rsidP="00876B3B">
            <w:pPr>
              <w:rPr>
                <w:sz w:val="22"/>
                <w:szCs w:val="22"/>
              </w:rPr>
            </w:pPr>
            <w:r w:rsidRPr="00501A0A">
              <w:rPr>
                <w:sz w:val="22"/>
                <w:szCs w:val="22"/>
              </w:rPr>
              <w:t>Размер упаковки</w:t>
            </w:r>
            <w:r w:rsidR="00CC7029">
              <w:rPr>
                <w:sz w:val="22"/>
                <w:szCs w:val="22"/>
              </w:rPr>
              <w:t xml:space="preserve"> </w:t>
            </w:r>
            <w:proofErr w:type="spellStart"/>
            <w:r w:rsidR="00CC7029">
              <w:rPr>
                <w:sz w:val="22"/>
                <w:szCs w:val="22"/>
              </w:rPr>
              <w:t>ДхШхГ</w:t>
            </w:r>
            <w:proofErr w:type="spellEnd"/>
          </w:p>
        </w:tc>
        <w:tc>
          <w:tcPr>
            <w:tcW w:w="1290" w:type="dxa"/>
            <w:vAlign w:val="center"/>
          </w:tcPr>
          <w:p w:rsidR="00876B3B" w:rsidRPr="00501A0A" w:rsidRDefault="00876B3B" w:rsidP="00EB5B90">
            <w:pPr>
              <w:jc w:val="center"/>
              <w:rPr>
                <w:sz w:val="22"/>
                <w:szCs w:val="22"/>
              </w:rPr>
            </w:pPr>
            <w:r w:rsidRPr="00501A0A">
              <w:rPr>
                <w:sz w:val="22"/>
                <w:szCs w:val="22"/>
              </w:rPr>
              <w:t>мм</w:t>
            </w:r>
          </w:p>
        </w:tc>
        <w:tc>
          <w:tcPr>
            <w:tcW w:w="4947" w:type="dxa"/>
            <w:vAlign w:val="center"/>
          </w:tcPr>
          <w:p w:rsidR="00876B3B" w:rsidRPr="004E283C" w:rsidRDefault="004C271A" w:rsidP="004C271A">
            <w:pPr>
              <w:jc w:val="center"/>
              <w:rPr>
                <w:color w:val="FF0000"/>
                <w:sz w:val="22"/>
                <w:szCs w:val="22"/>
              </w:rPr>
            </w:pPr>
            <w:r w:rsidRPr="004C271A">
              <w:rPr>
                <w:sz w:val="22"/>
                <w:szCs w:val="22"/>
              </w:rPr>
              <w:t>160x140x85</w:t>
            </w:r>
          </w:p>
        </w:tc>
      </w:tr>
      <w:tr w:rsidR="00876B3B" w:rsidRPr="003F3195" w:rsidTr="00540502">
        <w:trPr>
          <w:trHeight w:val="397"/>
          <w:jc w:val="center"/>
        </w:trPr>
        <w:tc>
          <w:tcPr>
            <w:tcW w:w="2972" w:type="dxa"/>
            <w:vAlign w:val="center"/>
          </w:tcPr>
          <w:p w:rsidR="00876B3B" w:rsidRPr="003F3195" w:rsidRDefault="00876B3B" w:rsidP="009D5039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 xml:space="preserve">Размер </w:t>
            </w:r>
            <w:r w:rsidR="009D5039">
              <w:rPr>
                <w:sz w:val="22"/>
                <w:szCs w:val="22"/>
              </w:rPr>
              <w:t xml:space="preserve">модуля </w:t>
            </w:r>
            <w:proofErr w:type="spellStart"/>
            <w:r w:rsidR="007A5666">
              <w:rPr>
                <w:sz w:val="22"/>
                <w:szCs w:val="22"/>
              </w:rPr>
              <w:t>ДхШхГ</w:t>
            </w:r>
            <w:proofErr w:type="spellEnd"/>
          </w:p>
        </w:tc>
        <w:tc>
          <w:tcPr>
            <w:tcW w:w="1290" w:type="dxa"/>
            <w:vAlign w:val="center"/>
          </w:tcPr>
          <w:p w:rsidR="00876B3B" w:rsidRPr="003F3195" w:rsidRDefault="00876B3B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мм</w:t>
            </w:r>
          </w:p>
        </w:tc>
        <w:tc>
          <w:tcPr>
            <w:tcW w:w="4947" w:type="dxa"/>
            <w:vAlign w:val="center"/>
          </w:tcPr>
          <w:p w:rsidR="00876B3B" w:rsidRPr="004E283C" w:rsidRDefault="005B7293" w:rsidP="00310CBB">
            <w:pPr>
              <w:jc w:val="center"/>
              <w:rPr>
                <w:color w:val="FF0000"/>
                <w:sz w:val="22"/>
                <w:szCs w:val="22"/>
              </w:rPr>
            </w:pPr>
            <w:r w:rsidRPr="005B7293">
              <w:rPr>
                <w:sz w:val="22"/>
                <w:szCs w:val="22"/>
              </w:rPr>
              <w:t>93х50х20</w:t>
            </w:r>
          </w:p>
        </w:tc>
      </w:tr>
      <w:tr w:rsidR="00E329DD" w:rsidRPr="003F3195" w:rsidTr="00540502">
        <w:trPr>
          <w:trHeight w:val="397"/>
          <w:jc w:val="center"/>
        </w:trPr>
        <w:tc>
          <w:tcPr>
            <w:tcW w:w="2972" w:type="dxa"/>
            <w:vAlign w:val="center"/>
          </w:tcPr>
          <w:p w:rsidR="00E329DD" w:rsidRPr="003F3195" w:rsidRDefault="004B36B2" w:rsidP="00E329DD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290" w:type="dxa"/>
            <w:vAlign w:val="center"/>
          </w:tcPr>
          <w:p w:rsidR="00E329DD" w:rsidRPr="003F3195" w:rsidRDefault="00E329DD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</w:t>
            </w:r>
          </w:p>
        </w:tc>
        <w:tc>
          <w:tcPr>
            <w:tcW w:w="4947" w:type="dxa"/>
            <w:vAlign w:val="center"/>
          </w:tcPr>
          <w:p w:rsidR="00E329DD" w:rsidRPr="003F3195" w:rsidRDefault="005B7293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540502" w:rsidRPr="003F3195" w:rsidTr="00540502">
        <w:trPr>
          <w:trHeight w:val="397"/>
          <w:jc w:val="center"/>
        </w:trPr>
        <w:tc>
          <w:tcPr>
            <w:tcW w:w="2972" w:type="dxa"/>
          </w:tcPr>
          <w:p w:rsidR="00540502" w:rsidRDefault="00540502" w:rsidP="005405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290" w:type="dxa"/>
            <w:vAlign w:val="center"/>
          </w:tcPr>
          <w:p w:rsidR="00540502" w:rsidRDefault="00540502" w:rsidP="005405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947" w:type="dxa"/>
            <w:vAlign w:val="center"/>
          </w:tcPr>
          <w:p w:rsidR="00540502" w:rsidRDefault="00540502" w:rsidP="005405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540502" w:rsidRPr="003F3195" w:rsidTr="00540502">
        <w:trPr>
          <w:trHeight w:val="397"/>
          <w:jc w:val="center"/>
        </w:trPr>
        <w:tc>
          <w:tcPr>
            <w:tcW w:w="2972" w:type="dxa"/>
          </w:tcPr>
          <w:p w:rsidR="00540502" w:rsidRDefault="00540502" w:rsidP="005405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290" w:type="dxa"/>
            <w:vAlign w:val="center"/>
          </w:tcPr>
          <w:p w:rsidR="00540502" w:rsidRDefault="00540502" w:rsidP="005405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947" w:type="dxa"/>
            <w:vAlign w:val="center"/>
          </w:tcPr>
          <w:p w:rsidR="00540502" w:rsidRDefault="00540502" w:rsidP="005405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07096E" w:rsidRPr="00540502" w:rsidTr="00540502">
        <w:trPr>
          <w:trHeight w:val="454"/>
          <w:jc w:val="center"/>
        </w:trPr>
        <w:tc>
          <w:tcPr>
            <w:tcW w:w="2972" w:type="dxa"/>
            <w:vAlign w:val="center"/>
          </w:tcPr>
          <w:p w:rsidR="0007096E" w:rsidRDefault="008F32DD" w:rsidP="0007096E">
            <w:pPr>
              <w:rPr>
                <w:sz w:val="22"/>
                <w:szCs w:val="22"/>
              </w:rPr>
            </w:pPr>
            <w:r w:rsidRPr="008F32DD">
              <w:rPr>
                <w:sz w:val="22"/>
                <w:szCs w:val="22"/>
              </w:rPr>
              <w:t xml:space="preserve">Протокол шифрования  </w:t>
            </w:r>
          </w:p>
        </w:tc>
        <w:tc>
          <w:tcPr>
            <w:tcW w:w="1290" w:type="dxa"/>
            <w:vAlign w:val="center"/>
          </w:tcPr>
          <w:p w:rsidR="0007096E" w:rsidRDefault="008F32DD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947" w:type="dxa"/>
            <w:vAlign w:val="center"/>
          </w:tcPr>
          <w:p w:rsidR="008F32DD" w:rsidRPr="00501A0A" w:rsidRDefault="008F32DD" w:rsidP="0007096E">
            <w:pPr>
              <w:jc w:val="center"/>
              <w:rPr>
                <w:sz w:val="22"/>
                <w:szCs w:val="22"/>
                <w:lang w:val="en-US"/>
              </w:rPr>
            </w:pPr>
            <w:r w:rsidRPr="00501A0A">
              <w:rPr>
                <w:sz w:val="22"/>
                <w:szCs w:val="22"/>
                <w:lang w:val="en-US"/>
              </w:rPr>
              <w:t xml:space="preserve">TLS 1.2 </w:t>
            </w:r>
          </w:p>
          <w:p w:rsidR="0007096E" w:rsidRPr="00501A0A" w:rsidRDefault="008F32DD" w:rsidP="0007096E">
            <w:pPr>
              <w:jc w:val="center"/>
              <w:rPr>
                <w:sz w:val="22"/>
                <w:szCs w:val="22"/>
                <w:lang w:val="en-US"/>
              </w:rPr>
            </w:pPr>
            <w:r w:rsidRPr="00501A0A">
              <w:rPr>
                <w:sz w:val="22"/>
                <w:szCs w:val="22"/>
                <w:lang w:val="en-US"/>
              </w:rPr>
              <w:t>TLS cipher suites: TLS_ECDHE_RSA_with_AES_256_GCM_SHA384</w:t>
            </w:r>
          </w:p>
        </w:tc>
      </w:tr>
      <w:tr w:rsidR="008F32DD" w:rsidRPr="008F32DD" w:rsidTr="00540502">
        <w:trPr>
          <w:trHeight w:val="397"/>
          <w:jc w:val="center"/>
        </w:trPr>
        <w:tc>
          <w:tcPr>
            <w:tcW w:w="2972" w:type="dxa"/>
            <w:vAlign w:val="center"/>
          </w:tcPr>
          <w:p w:rsidR="008F32DD" w:rsidRPr="008F32DD" w:rsidRDefault="008F32DD" w:rsidP="0007096E">
            <w:pPr>
              <w:rPr>
                <w:sz w:val="22"/>
                <w:szCs w:val="22"/>
                <w:lang w:val="en-US"/>
              </w:rPr>
            </w:pPr>
            <w:proofErr w:type="spellStart"/>
            <w:r w:rsidRPr="008F32DD">
              <w:rPr>
                <w:sz w:val="22"/>
                <w:szCs w:val="22"/>
                <w:lang w:val="en-US"/>
              </w:rPr>
              <w:t>Диапазон</w:t>
            </w:r>
            <w:proofErr w:type="spellEnd"/>
            <w:r w:rsidRPr="008F32D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32DD">
              <w:rPr>
                <w:sz w:val="22"/>
                <w:szCs w:val="22"/>
                <w:lang w:val="en-US"/>
              </w:rPr>
              <w:t>частот</w:t>
            </w:r>
            <w:proofErr w:type="spellEnd"/>
          </w:p>
        </w:tc>
        <w:tc>
          <w:tcPr>
            <w:tcW w:w="1290" w:type="dxa"/>
            <w:vAlign w:val="center"/>
          </w:tcPr>
          <w:p w:rsidR="008F32DD" w:rsidRPr="008F32DD" w:rsidRDefault="008F32DD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ГГц</w:t>
            </w:r>
          </w:p>
        </w:tc>
        <w:tc>
          <w:tcPr>
            <w:tcW w:w="4947" w:type="dxa"/>
            <w:vAlign w:val="center"/>
          </w:tcPr>
          <w:p w:rsidR="008F32DD" w:rsidRPr="008F32DD" w:rsidRDefault="008F32DD" w:rsidP="0007096E">
            <w:pPr>
              <w:jc w:val="center"/>
              <w:rPr>
                <w:sz w:val="22"/>
                <w:szCs w:val="22"/>
              </w:rPr>
            </w:pPr>
            <w:r w:rsidRPr="008F32DD">
              <w:rPr>
                <w:sz w:val="22"/>
                <w:szCs w:val="22"/>
              </w:rPr>
              <w:t>2.4</w:t>
            </w:r>
            <w:r w:rsidR="004047DE">
              <w:rPr>
                <w:sz w:val="22"/>
                <w:szCs w:val="22"/>
                <w:lang w:val="en-US"/>
              </w:rPr>
              <w:t>12</w:t>
            </w:r>
            <w:r w:rsidRPr="008F32DD">
              <w:rPr>
                <w:sz w:val="22"/>
                <w:szCs w:val="22"/>
              </w:rPr>
              <w:t>-2.4835</w:t>
            </w:r>
          </w:p>
        </w:tc>
      </w:tr>
      <w:tr w:rsidR="0007096E" w:rsidRPr="008F32DD" w:rsidTr="00540502">
        <w:trPr>
          <w:trHeight w:val="397"/>
          <w:jc w:val="center"/>
        </w:trPr>
        <w:tc>
          <w:tcPr>
            <w:tcW w:w="2972" w:type="dxa"/>
            <w:vAlign w:val="center"/>
          </w:tcPr>
          <w:p w:rsidR="0007096E" w:rsidRPr="008F32DD" w:rsidRDefault="008F32DD" w:rsidP="0007096E">
            <w:pPr>
              <w:rPr>
                <w:sz w:val="22"/>
                <w:szCs w:val="22"/>
              </w:rPr>
            </w:pPr>
            <w:r w:rsidRPr="008F32DD">
              <w:rPr>
                <w:sz w:val="22"/>
                <w:szCs w:val="22"/>
              </w:rPr>
              <w:t>Протокол радиосвязи</w:t>
            </w:r>
          </w:p>
        </w:tc>
        <w:tc>
          <w:tcPr>
            <w:tcW w:w="1290" w:type="dxa"/>
            <w:vAlign w:val="center"/>
          </w:tcPr>
          <w:p w:rsidR="0007096E" w:rsidRPr="008F32DD" w:rsidRDefault="0007096E" w:rsidP="0007096E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947" w:type="dxa"/>
            <w:vAlign w:val="center"/>
          </w:tcPr>
          <w:p w:rsidR="0007096E" w:rsidRPr="008F32DD" w:rsidRDefault="00CD4ACB" w:rsidP="00CD4ACB">
            <w:pPr>
              <w:jc w:val="center"/>
              <w:rPr>
                <w:sz w:val="22"/>
                <w:szCs w:val="22"/>
              </w:rPr>
            </w:pPr>
            <w:bookmarkStart w:id="7" w:name="_GoBack"/>
            <w:bookmarkEnd w:id="7"/>
            <w:r>
              <w:rPr>
                <w:sz w:val="22"/>
                <w:szCs w:val="22"/>
              </w:rPr>
              <w:t>IEEE802.11</w:t>
            </w:r>
          </w:p>
        </w:tc>
      </w:tr>
      <w:tr w:rsidR="008F32DD" w:rsidRPr="008F32DD" w:rsidTr="00540502">
        <w:trPr>
          <w:trHeight w:val="397"/>
          <w:jc w:val="center"/>
        </w:trPr>
        <w:tc>
          <w:tcPr>
            <w:tcW w:w="2972" w:type="dxa"/>
            <w:vAlign w:val="center"/>
          </w:tcPr>
          <w:p w:rsidR="008F32DD" w:rsidRPr="008F32DD" w:rsidRDefault="008F32DD" w:rsidP="0007096E">
            <w:pPr>
              <w:rPr>
                <w:sz w:val="22"/>
                <w:szCs w:val="22"/>
                <w:lang w:val="en-US"/>
              </w:rPr>
            </w:pPr>
            <w:proofErr w:type="spellStart"/>
            <w:r w:rsidRPr="008F32DD">
              <w:rPr>
                <w:sz w:val="22"/>
                <w:szCs w:val="22"/>
                <w:lang w:val="en-US"/>
              </w:rPr>
              <w:t>Выходная</w:t>
            </w:r>
            <w:proofErr w:type="spellEnd"/>
            <w:r w:rsidRPr="008F32D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32DD">
              <w:rPr>
                <w:sz w:val="22"/>
                <w:szCs w:val="22"/>
                <w:lang w:val="en-US"/>
              </w:rPr>
              <w:t>мощность</w:t>
            </w:r>
            <w:proofErr w:type="spellEnd"/>
          </w:p>
        </w:tc>
        <w:tc>
          <w:tcPr>
            <w:tcW w:w="1290" w:type="dxa"/>
            <w:vAlign w:val="center"/>
          </w:tcPr>
          <w:p w:rsidR="008F32DD" w:rsidRPr="008F32DD" w:rsidRDefault="008F32DD" w:rsidP="0007096E">
            <w:pPr>
              <w:jc w:val="center"/>
              <w:rPr>
                <w:sz w:val="22"/>
                <w:szCs w:val="22"/>
                <w:lang w:val="en-US"/>
              </w:rPr>
            </w:pPr>
            <w:r w:rsidRPr="008F32DD">
              <w:rPr>
                <w:bCs/>
                <w:sz w:val="22"/>
                <w:szCs w:val="22"/>
              </w:rPr>
              <w:t>дБм</w:t>
            </w:r>
          </w:p>
        </w:tc>
        <w:tc>
          <w:tcPr>
            <w:tcW w:w="4947" w:type="dxa"/>
            <w:vAlign w:val="center"/>
          </w:tcPr>
          <w:p w:rsidR="008F32DD" w:rsidRPr="004D4E50" w:rsidRDefault="004D4E50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8F32DD" w:rsidRPr="008F32DD" w:rsidTr="00540502">
        <w:trPr>
          <w:trHeight w:val="397"/>
          <w:jc w:val="center"/>
        </w:trPr>
        <w:tc>
          <w:tcPr>
            <w:tcW w:w="2972" w:type="dxa"/>
            <w:vAlign w:val="center"/>
          </w:tcPr>
          <w:p w:rsidR="008F32DD" w:rsidRPr="008F32DD" w:rsidRDefault="004D4E50" w:rsidP="0007096E">
            <w:pPr>
              <w:rPr>
                <w:sz w:val="22"/>
                <w:szCs w:val="22"/>
                <w:lang w:val="en-US"/>
              </w:rPr>
            </w:pPr>
            <w:r w:rsidRPr="004D4E50">
              <w:rPr>
                <w:sz w:val="22"/>
                <w:szCs w:val="22"/>
                <w:lang w:val="en-US"/>
              </w:rPr>
              <w:t>ERP</w:t>
            </w:r>
          </w:p>
        </w:tc>
        <w:tc>
          <w:tcPr>
            <w:tcW w:w="1290" w:type="dxa"/>
            <w:vAlign w:val="center"/>
          </w:tcPr>
          <w:p w:rsidR="008F32DD" w:rsidRPr="008F32DD" w:rsidRDefault="004D4E50" w:rsidP="0007096E">
            <w:pPr>
              <w:jc w:val="center"/>
              <w:rPr>
                <w:sz w:val="22"/>
                <w:szCs w:val="22"/>
                <w:lang w:val="en-US"/>
              </w:rPr>
            </w:pPr>
            <w:r w:rsidRPr="008F32DD">
              <w:rPr>
                <w:bCs/>
                <w:sz w:val="22"/>
                <w:szCs w:val="22"/>
              </w:rPr>
              <w:t>дБм</w:t>
            </w:r>
          </w:p>
        </w:tc>
        <w:tc>
          <w:tcPr>
            <w:tcW w:w="4947" w:type="dxa"/>
            <w:vAlign w:val="center"/>
          </w:tcPr>
          <w:p w:rsidR="008F32DD" w:rsidRPr="004D4E50" w:rsidRDefault="004D4E50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</w:tbl>
    <w:p w:rsidR="004774C8" w:rsidRDefault="004774C8" w:rsidP="004774C8"/>
    <w:p w:rsidR="00C91376" w:rsidRDefault="00C91376" w:rsidP="004774C8"/>
    <w:p w:rsidR="004E283C" w:rsidRDefault="004E283C" w:rsidP="004774C8"/>
    <w:p w:rsidR="004E283C" w:rsidRDefault="004E283C" w:rsidP="004774C8"/>
    <w:p w:rsidR="004E283C" w:rsidRDefault="004E283C" w:rsidP="004774C8"/>
    <w:p w:rsidR="000E638C" w:rsidRDefault="006A0B75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88544360"/>
      <w:r w:rsidRPr="00A6272E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91DD2">
        <w:rPr>
          <w:rFonts w:ascii="Times New Roman" w:hAnsi="Times New Roman" w:cs="Times New Roman"/>
          <w:color w:val="auto"/>
          <w:sz w:val="22"/>
          <w:szCs w:val="22"/>
        </w:rPr>
        <w:t xml:space="preserve">Габариты </w:t>
      </w:r>
      <w:r w:rsidR="007915A7">
        <w:rPr>
          <w:rFonts w:ascii="Times New Roman" w:hAnsi="Times New Roman" w:cs="Times New Roman"/>
          <w:color w:val="auto"/>
          <w:sz w:val="22"/>
          <w:szCs w:val="22"/>
        </w:rPr>
        <w:t>изделия</w:t>
      </w:r>
      <w:r w:rsidR="00A91DD2">
        <w:rPr>
          <w:rFonts w:ascii="Times New Roman" w:hAnsi="Times New Roman" w:cs="Times New Roman"/>
          <w:color w:val="auto"/>
          <w:sz w:val="22"/>
          <w:szCs w:val="22"/>
        </w:rPr>
        <w:t xml:space="preserve"> и м</w:t>
      </w:r>
      <w:r w:rsidR="00D15293">
        <w:rPr>
          <w:rFonts w:ascii="Times New Roman" w:hAnsi="Times New Roman" w:cs="Times New Roman"/>
          <w:color w:val="auto"/>
          <w:sz w:val="22"/>
          <w:szCs w:val="22"/>
        </w:rPr>
        <w:t>онтаж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8"/>
    </w:p>
    <w:p w:rsidR="003061F7" w:rsidRDefault="003061F7" w:rsidP="003061F7"/>
    <w:p w:rsidR="007915A7" w:rsidRPr="007915A7" w:rsidRDefault="007915A7" w:rsidP="003061F7">
      <w:pPr>
        <w:rPr>
          <w:sz w:val="22"/>
          <w:szCs w:val="22"/>
        </w:rPr>
      </w:pPr>
      <w:r w:rsidRPr="007915A7">
        <w:rPr>
          <w:sz w:val="22"/>
          <w:szCs w:val="22"/>
        </w:rPr>
        <w:t>Габариты изделия</w:t>
      </w:r>
      <w:r>
        <w:rPr>
          <w:sz w:val="22"/>
          <w:szCs w:val="22"/>
        </w:rPr>
        <w:t xml:space="preserve"> показаны на рисунке 2.</w:t>
      </w:r>
    </w:p>
    <w:p w:rsidR="007915A7" w:rsidRDefault="007915A7" w:rsidP="007915A7">
      <w:pPr>
        <w:jc w:val="center"/>
      </w:pPr>
      <w:r>
        <w:rPr>
          <w:noProof/>
        </w:rPr>
        <w:drawing>
          <wp:inline distT="0" distB="0" distL="0" distR="0">
            <wp:extent cx="4803112" cy="2397621"/>
            <wp:effectExtent l="0" t="0" r="0" b="317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176" cy="240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5A7" w:rsidRPr="00E52D77" w:rsidRDefault="007915A7" w:rsidP="007915A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 w:rsidRPr="00E52D77"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</w:rPr>
        <w:t>2</w:t>
      </w:r>
    </w:p>
    <w:p w:rsidR="007915A7" w:rsidRPr="00A91DD2" w:rsidRDefault="00AE2257" w:rsidP="007915A7">
      <w:pPr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Модуль</w:t>
      </w:r>
      <w:r w:rsidR="007915A7" w:rsidRPr="00A91DD2">
        <w:rPr>
          <w:sz w:val="22"/>
          <w:szCs w:val="22"/>
        </w:rPr>
        <w:t xml:space="preserve"> может </w:t>
      </w:r>
      <w:r w:rsidR="007915A7">
        <w:rPr>
          <w:sz w:val="22"/>
          <w:szCs w:val="22"/>
        </w:rPr>
        <w:t xml:space="preserve">использоваться с любым внутренним блоком </w:t>
      </w:r>
      <w:r w:rsidR="007915A7" w:rsidRPr="00A91DD2">
        <w:rPr>
          <w:sz w:val="22"/>
          <w:szCs w:val="22"/>
        </w:rPr>
        <w:t>VRF-систем Pioneer серии KGV-X.</w:t>
      </w:r>
    </w:p>
    <w:p w:rsidR="00A91DD2" w:rsidRDefault="003E13AE" w:rsidP="00A91DD2">
      <w:pPr>
        <w:spacing w:line="288" w:lineRule="auto"/>
        <w:ind w:firstLine="709"/>
        <w:jc w:val="both"/>
        <w:rPr>
          <w:sz w:val="22"/>
          <w:szCs w:val="22"/>
        </w:rPr>
      </w:pPr>
      <w:r w:rsidRPr="00590C52">
        <w:rPr>
          <w:sz w:val="22"/>
          <w:szCs w:val="22"/>
        </w:rPr>
        <w:t xml:space="preserve">Перед установкой </w:t>
      </w:r>
      <w:r w:rsidR="00A91DD2" w:rsidRPr="00A91DD2">
        <w:rPr>
          <w:sz w:val="22"/>
          <w:szCs w:val="22"/>
        </w:rPr>
        <w:t>отключите питание внутреннего блока. Питание не должно быть</w:t>
      </w:r>
      <w:r w:rsidR="00A91DD2" w:rsidRPr="00A91DD2">
        <w:rPr>
          <w:sz w:val="22"/>
          <w:szCs w:val="22"/>
        </w:rPr>
        <w:cr/>
        <w:t xml:space="preserve">подключено на протяжении всего времени установки </w:t>
      </w:r>
      <w:r w:rsidR="007915A7" w:rsidRPr="00A91DD2">
        <w:rPr>
          <w:sz w:val="22"/>
          <w:szCs w:val="22"/>
        </w:rPr>
        <w:t>оборудования.</w:t>
      </w:r>
      <w:r w:rsidRPr="00590C52">
        <w:rPr>
          <w:sz w:val="22"/>
          <w:szCs w:val="22"/>
        </w:rPr>
        <w:t xml:space="preserve"> </w:t>
      </w:r>
      <w:r w:rsidR="00F675CA">
        <w:rPr>
          <w:sz w:val="22"/>
          <w:szCs w:val="22"/>
        </w:rPr>
        <w:t>Модуль</w:t>
      </w:r>
      <w:r w:rsidR="007915A7">
        <w:rPr>
          <w:sz w:val="22"/>
          <w:szCs w:val="22"/>
        </w:rPr>
        <w:t>,</w:t>
      </w:r>
      <w:r w:rsidR="00A91DD2" w:rsidRPr="00A91DD2">
        <w:rPr>
          <w:sz w:val="22"/>
          <w:szCs w:val="22"/>
        </w:rPr>
        <w:t xml:space="preserve"> </w:t>
      </w:r>
      <w:r w:rsidR="007915A7">
        <w:rPr>
          <w:sz w:val="22"/>
          <w:szCs w:val="22"/>
        </w:rPr>
        <w:t xml:space="preserve">используя входящие в комплект поставки винты-саморезы и дюбеля, </w:t>
      </w:r>
      <w:r w:rsidR="00CD4ACB">
        <w:rPr>
          <w:sz w:val="22"/>
          <w:szCs w:val="22"/>
        </w:rPr>
        <w:t>рекомендуется</w:t>
      </w:r>
      <w:r w:rsidR="00A91DD2" w:rsidRPr="00A91DD2">
        <w:rPr>
          <w:sz w:val="22"/>
          <w:szCs w:val="22"/>
        </w:rPr>
        <w:t xml:space="preserve"> у</w:t>
      </w:r>
      <w:r w:rsidR="00A91DD2">
        <w:rPr>
          <w:sz w:val="22"/>
          <w:szCs w:val="22"/>
        </w:rPr>
        <w:t xml:space="preserve">становить </w:t>
      </w:r>
      <w:r w:rsidR="00EE2466">
        <w:rPr>
          <w:sz w:val="22"/>
          <w:szCs w:val="22"/>
        </w:rPr>
        <w:t>в месте с</w:t>
      </w:r>
      <w:r w:rsidR="00A91DD2">
        <w:rPr>
          <w:sz w:val="22"/>
          <w:szCs w:val="22"/>
        </w:rPr>
        <w:t xml:space="preserve"> </w:t>
      </w:r>
      <w:r w:rsidR="00A91DD2" w:rsidRPr="00A91DD2">
        <w:rPr>
          <w:sz w:val="22"/>
          <w:szCs w:val="22"/>
        </w:rPr>
        <w:t>сильны</w:t>
      </w:r>
      <w:r w:rsidR="00CD4ACB">
        <w:rPr>
          <w:sz w:val="22"/>
          <w:szCs w:val="22"/>
        </w:rPr>
        <w:t>м</w:t>
      </w:r>
      <w:r w:rsidR="00A91DD2" w:rsidRPr="00A91DD2">
        <w:rPr>
          <w:sz w:val="22"/>
          <w:szCs w:val="22"/>
        </w:rPr>
        <w:t xml:space="preserve"> сигнал</w:t>
      </w:r>
      <w:r w:rsidR="00CD4ACB">
        <w:rPr>
          <w:sz w:val="22"/>
          <w:szCs w:val="22"/>
        </w:rPr>
        <w:t>ом</w:t>
      </w:r>
      <w:r w:rsidR="00A91DD2" w:rsidRPr="00A91DD2">
        <w:rPr>
          <w:sz w:val="22"/>
          <w:szCs w:val="22"/>
        </w:rPr>
        <w:t xml:space="preserve"> Wi-Fi </w:t>
      </w:r>
      <w:r w:rsidR="00A91DD2">
        <w:rPr>
          <w:sz w:val="22"/>
          <w:szCs w:val="22"/>
        </w:rPr>
        <w:t>в помещении</w:t>
      </w:r>
      <w:r w:rsidR="00CD4ACB">
        <w:rPr>
          <w:sz w:val="22"/>
          <w:szCs w:val="22"/>
        </w:rPr>
        <w:t xml:space="preserve">, </w:t>
      </w:r>
      <w:r w:rsidR="00A91DD2">
        <w:rPr>
          <w:sz w:val="22"/>
          <w:szCs w:val="22"/>
        </w:rPr>
        <w:t xml:space="preserve">как можно ближе к </w:t>
      </w:r>
      <w:r w:rsidR="00A91DD2" w:rsidRPr="00A91DD2">
        <w:rPr>
          <w:sz w:val="22"/>
          <w:szCs w:val="22"/>
        </w:rPr>
        <w:t>маршрутизатору.</w:t>
      </w:r>
    </w:p>
    <w:p w:rsidR="00A91DD2" w:rsidRPr="00A91DD2" w:rsidRDefault="00A91DD2" w:rsidP="007915A7">
      <w:pPr>
        <w:spacing w:line="288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55A438AD" wp14:editId="007B2E7D">
            <wp:extent cx="2038350" cy="2057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5A7" w:rsidRPr="00E52D77" w:rsidRDefault="007915A7" w:rsidP="007915A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 w:rsidRPr="00E52D77"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</w:rPr>
        <w:t>3</w:t>
      </w:r>
    </w:p>
    <w:p w:rsidR="003E13AE" w:rsidRDefault="00A91DD2" w:rsidP="00A91DD2">
      <w:pPr>
        <w:spacing w:line="288" w:lineRule="auto"/>
        <w:ind w:firstLine="709"/>
        <w:jc w:val="both"/>
        <w:rPr>
          <w:sz w:val="22"/>
          <w:szCs w:val="22"/>
        </w:rPr>
      </w:pPr>
      <w:r w:rsidRPr="00A91DD2">
        <w:rPr>
          <w:sz w:val="22"/>
          <w:szCs w:val="22"/>
        </w:rPr>
        <w:t>Подключите разъем</w:t>
      </w:r>
      <w:r>
        <w:rPr>
          <w:sz w:val="22"/>
          <w:szCs w:val="22"/>
        </w:rPr>
        <w:t xml:space="preserve"> соединительного кабеля </w:t>
      </w:r>
      <w:r w:rsidR="00AE2257">
        <w:rPr>
          <w:sz w:val="22"/>
          <w:szCs w:val="22"/>
        </w:rPr>
        <w:t>модуля</w:t>
      </w:r>
      <w:r>
        <w:rPr>
          <w:sz w:val="22"/>
          <w:szCs w:val="22"/>
        </w:rPr>
        <w:t xml:space="preserve"> к разъему CN11 на плате контроллера </w:t>
      </w:r>
      <w:r w:rsidRPr="00A91DD2">
        <w:rPr>
          <w:sz w:val="22"/>
          <w:szCs w:val="22"/>
        </w:rPr>
        <w:t xml:space="preserve">внутреннего блока., </w:t>
      </w:r>
      <w:r w:rsidR="00CD4ACB">
        <w:rPr>
          <w:sz w:val="22"/>
          <w:szCs w:val="22"/>
        </w:rPr>
        <w:t>как показано на рисунке 4</w:t>
      </w:r>
      <w:r w:rsidRPr="00A91DD2">
        <w:rPr>
          <w:sz w:val="22"/>
          <w:szCs w:val="22"/>
        </w:rPr>
        <w:t>.</w:t>
      </w:r>
    </w:p>
    <w:p w:rsidR="004E283C" w:rsidRPr="00590C52" w:rsidRDefault="004E283C" w:rsidP="004E283C">
      <w:pPr>
        <w:spacing w:line="288" w:lineRule="auto"/>
        <w:ind w:firstLine="709"/>
        <w:jc w:val="both"/>
        <w:rPr>
          <w:sz w:val="22"/>
          <w:szCs w:val="22"/>
        </w:rPr>
      </w:pPr>
    </w:p>
    <w:p w:rsidR="007A5666" w:rsidRDefault="00A91DD2" w:rsidP="00A91DD2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0914F661" wp14:editId="552E5010">
            <wp:extent cx="4551903" cy="1346816"/>
            <wp:effectExtent l="0" t="0" r="127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99765" cy="136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ACB" w:rsidRPr="00E52D77" w:rsidRDefault="00CD4ACB" w:rsidP="00CD4AC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 w:rsidRPr="00E52D77"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</w:rPr>
        <w:t>4</w:t>
      </w:r>
    </w:p>
    <w:p w:rsidR="008F5150" w:rsidRDefault="008F5150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47F87" w:rsidRPr="00A6272E" w:rsidRDefault="00C47F8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88544361"/>
      <w:r w:rsidRPr="00A6272E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9"/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67CBD">
        <w:rPr>
          <w:noProof/>
          <w:sz w:val="22"/>
          <w:szCs w:val="22"/>
        </w:rPr>
        <w:t>7</w:t>
      </w:r>
      <w:r w:rsidR="00813696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7E13FC" w:rsidP="007E13F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EFFDCCE" wp14:editId="08C67CBE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1AC3773" wp14:editId="06D819FC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699EE8" wp14:editId="0E01F344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0333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67CBD">
        <w:rPr>
          <w:noProof/>
          <w:sz w:val="20"/>
          <w:szCs w:val="20"/>
        </w:rPr>
        <w:t>7</w:t>
      </w:r>
    </w:p>
    <w:p w:rsidR="00743067" w:rsidRDefault="00743067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88544362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24330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03330F" w:rsidRPr="00631177" w:rsidRDefault="0003330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1A0AED">
        <w:trPr>
          <w:trHeight w:val="7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CD4ACB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Wi</w:t>
            </w:r>
            <w:r w:rsidRPr="00CD4AC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Fi</w:t>
            </w:r>
            <w:r w:rsidR="00AE2257">
              <w:rPr>
                <w:sz w:val="22"/>
                <w:szCs w:val="22"/>
              </w:rPr>
              <w:t xml:space="preserve"> модуль</w:t>
            </w:r>
            <w:r>
              <w:rPr>
                <w:sz w:val="22"/>
                <w:szCs w:val="22"/>
              </w:rPr>
              <w:t xml:space="preserve"> с соединительным кабелем длиной 2,2 м.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D4ACB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D4ACB" w:rsidRPr="00F33892" w:rsidRDefault="00CD4ACB" w:rsidP="00CD4ACB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 самонарезающий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D4ACB" w:rsidRPr="00CD4ACB" w:rsidRDefault="00CD4ACB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CD4ACB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D4ACB" w:rsidRPr="00F33892" w:rsidRDefault="00CD4ACB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D4ACB" w:rsidRPr="00CD4ACB" w:rsidRDefault="00CD4ACB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D4ACB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D4ACB" w:rsidRPr="00F33892" w:rsidRDefault="00CD4ACB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Кабельная 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D4ACB" w:rsidRPr="00CD4ACB" w:rsidRDefault="00CD4ACB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656D0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656D0" w:rsidRPr="00F33892" w:rsidRDefault="009656D0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656D0" w:rsidRPr="009656D0" w:rsidRDefault="009656D0" w:rsidP="00352F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bookmarkEnd w:id="16"/>
    </w:tbl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743067" w:rsidRPr="00743067" w:rsidRDefault="00743067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 w:val="32"/>
          <w:szCs w:val="28"/>
        </w:rPr>
        <w:lastRenderedPageBreak/>
        <w:t xml:space="preserve"> </w:t>
      </w:r>
      <w:bookmarkStart w:id="17" w:name="_Toc188544363"/>
      <w:r w:rsidRPr="00743067">
        <w:rPr>
          <w:b/>
          <w:szCs w:val="28"/>
        </w:rPr>
        <w:t>ГАРАНТИИ ИЗГОТОВИТЕЛЯ</w:t>
      </w:r>
      <w:bookmarkEnd w:id="17"/>
    </w:p>
    <w:p w:rsidR="001E4EAE" w:rsidRDefault="001E4EAE" w:rsidP="00EE2466">
      <w:pPr>
        <w:tabs>
          <w:tab w:val="left" w:pos="567"/>
          <w:tab w:val="left" w:pos="993"/>
        </w:tabs>
        <w:suppressAutoHyphens/>
        <w:spacing w:line="288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r w:rsidR="00CD4ACB">
        <w:rPr>
          <w:color w:val="242021"/>
          <w:sz w:val="22"/>
          <w:szCs w:val="22"/>
          <w:lang w:val="en-US"/>
        </w:rPr>
        <w:t>Wi</w:t>
      </w:r>
      <w:r w:rsidR="00CD4ACB" w:rsidRPr="00CD4ACB">
        <w:rPr>
          <w:color w:val="242021"/>
          <w:sz w:val="22"/>
          <w:szCs w:val="22"/>
        </w:rPr>
        <w:t>-</w:t>
      </w:r>
      <w:r w:rsidR="00CD4ACB">
        <w:rPr>
          <w:color w:val="242021"/>
          <w:sz w:val="22"/>
          <w:szCs w:val="22"/>
          <w:lang w:val="en-US"/>
        </w:rPr>
        <w:t>Fi</w:t>
      </w:r>
      <w:r w:rsidR="00CD4ACB" w:rsidRPr="00CD4ACB">
        <w:rPr>
          <w:color w:val="242021"/>
          <w:sz w:val="22"/>
          <w:szCs w:val="22"/>
        </w:rPr>
        <w:t xml:space="preserve"> </w:t>
      </w:r>
      <w:r w:rsidR="00AE2257">
        <w:rPr>
          <w:color w:val="242021"/>
          <w:sz w:val="22"/>
          <w:szCs w:val="22"/>
        </w:rPr>
        <w:t>модуль</w:t>
      </w:r>
      <w:r w:rsidRPr="00E44B9B">
        <w:rPr>
          <w:color w:val="242021"/>
          <w:sz w:val="22"/>
          <w:szCs w:val="22"/>
        </w:rPr>
        <w:t xml:space="preserve"> Pioneer составляет 3 </w:t>
      </w:r>
      <w:r w:rsidR="00CD4ACB">
        <w:rPr>
          <w:color w:val="242021"/>
          <w:sz w:val="22"/>
          <w:szCs w:val="22"/>
        </w:rPr>
        <w:t>года</w:t>
      </w:r>
      <w:r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F109C9" w:rsidRDefault="001E4EAE" w:rsidP="00EE2466">
      <w:pPr>
        <w:tabs>
          <w:tab w:val="left" w:pos="567"/>
          <w:tab w:val="left" w:pos="993"/>
        </w:tabs>
        <w:suppressAutoHyphens/>
        <w:spacing w:line="288" w:lineRule="auto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1E4EAE" w:rsidP="00EE2466">
      <w:pPr>
        <w:tabs>
          <w:tab w:val="left" w:pos="567"/>
          <w:tab w:val="left" w:pos="993"/>
        </w:tabs>
        <w:suppressAutoHyphens/>
        <w:spacing w:line="288" w:lineRule="auto"/>
        <w:ind w:firstLine="567"/>
        <w:rPr>
          <w:sz w:val="24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Pr="00985AEE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5D20D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18" w:name="_Ref68106457"/>
      <w:bookmarkStart w:id="19" w:name="_Ref69937552"/>
      <w:bookmarkStart w:id="20" w:name="_Ref73096547"/>
      <w:bookmarkStart w:id="21" w:name="_Ref73354045"/>
      <w:bookmarkStart w:id="22" w:name="_Ref73360044"/>
      <w:r>
        <w:rPr>
          <w:b/>
          <w:szCs w:val="28"/>
        </w:rPr>
        <w:t xml:space="preserve"> </w:t>
      </w:r>
      <w:bookmarkStart w:id="23" w:name="_Toc188544364"/>
      <w:r w:rsidR="00810B70" w:rsidRPr="00985AEE">
        <w:rPr>
          <w:b/>
          <w:szCs w:val="28"/>
        </w:rPr>
        <w:t>КОНСЕРВАЦИЯ</w:t>
      </w:r>
      <w:bookmarkEnd w:id="18"/>
      <w:bookmarkEnd w:id="19"/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631732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631732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631732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Ref73354052"/>
      <w:bookmarkStart w:id="28" w:name="_Ref73360051"/>
      <w:bookmarkStart w:id="29" w:name="_Toc18854436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  <w:bookmarkEnd w:id="28"/>
      <w:bookmarkEnd w:id="29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29D46E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2620E" w:rsidRDefault="00F675CA" w:rsidP="0012620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Wi-Fi модуль</w:t>
      </w:r>
      <w:r w:rsidR="00CD4ACB" w:rsidRPr="00CD4ACB">
        <w:rPr>
          <w:sz w:val="22"/>
          <w:szCs w:val="22"/>
        </w:rPr>
        <w:t xml:space="preserve"> промышленного назначения</w:t>
      </w:r>
    </w:p>
    <w:p w:rsidR="00CA1B96" w:rsidRPr="002C28BD" w:rsidRDefault="005F762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810B70" w:rsidRPr="00CD4ACB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F9702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3DB42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5D6180">
        <w:rPr>
          <w:sz w:val="22"/>
          <w:szCs w:val="22"/>
        </w:rPr>
        <w:t xml:space="preserve">       типа:     </w:t>
      </w:r>
      <w:r w:rsidR="0012620E" w:rsidRPr="00CD4ACB">
        <w:rPr>
          <w:sz w:val="22"/>
          <w:szCs w:val="22"/>
        </w:rPr>
        <w:t xml:space="preserve">   </w:t>
      </w:r>
      <w:r w:rsidR="00BE3892" w:rsidRPr="00CD4ACB">
        <w:rPr>
          <w:sz w:val="22"/>
          <w:szCs w:val="22"/>
        </w:rPr>
        <w:t xml:space="preserve">           </w:t>
      </w:r>
      <w:r w:rsidR="004B7FC4" w:rsidRPr="004B7FC4">
        <w:rPr>
          <w:sz w:val="22"/>
          <w:szCs w:val="22"/>
          <w:lang w:val="en-US"/>
        </w:rPr>
        <w:t>ME31-00/C3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EC6A65">
        <w:rPr>
          <w:b w:val="0"/>
          <w:sz w:val="22"/>
          <w:szCs w:val="22"/>
          <w:lang w:val="en-US"/>
        </w:rPr>
        <w:t>:</w:t>
      </w:r>
      <w:r w:rsidRPr="00EC6A65">
        <w:rPr>
          <w:b w:val="0"/>
          <w:sz w:val="24"/>
          <w:szCs w:val="24"/>
          <w:lang w:val="en-US"/>
        </w:rPr>
        <w:t xml:space="preserve">                </w:t>
      </w:r>
      <w:r w:rsidR="00E24807" w:rsidRPr="00EC6A65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EC6A65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EC6A65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EC6A65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EC6A65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8748E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0" w:name="_Ref68106474"/>
      <w:bookmarkStart w:id="31" w:name="_Ref69937563"/>
      <w:bookmarkStart w:id="32" w:name="_Ref73096565"/>
      <w:bookmarkStart w:id="33" w:name="_Ref73354061"/>
      <w:bookmarkStart w:id="34" w:name="_Ref73360058"/>
      <w:bookmarkStart w:id="35" w:name="_Toc188544366"/>
      <w:r w:rsidRPr="00985AEE">
        <w:rPr>
          <w:b/>
          <w:szCs w:val="28"/>
        </w:rPr>
        <w:t>СВИДЕТЕЛЬСТВО О ПРИЕМКЕ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D371B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03358" w:rsidRDefault="00F675CA" w:rsidP="00903358">
      <w:pPr>
        <w:pStyle w:val="a8"/>
        <w:contextualSpacing/>
        <w:rPr>
          <w:sz w:val="22"/>
          <w:szCs w:val="22"/>
        </w:rPr>
      </w:pPr>
      <w:r>
        <w:rPr>
          <w:sz w:val="22"/>
          <w:szCs w:val="22"/>
        </w:rPr>
        <w:t>Wi-Fi модуль</w:t>
      </w:r>
      <w:r w:rsidR="00CD4ACB" w:rsidRPr="00CD4ACB">
        <w:rPr>
          <w:sz w:val="22"/>
          <w:szCs w:val="22"/>
        </w:rPr>
        <w:t xml:space="preserve"> промышленного назначения</w:t>
      </w:r>
    </w:p>
    <w:p w:rsidR="0012620E" w:rsidRPr="00981918" w:rsidRDefault="0012620E" w:rsidP="00903358">
      <w:pPr>
        <w:pStyle w:val="a8"/>
        <w:contextualSpacing/>
        <w:rPr>
          <w:sz w:val="22"/>
          <w:szCs w:val="22"/>
        </w:rPr>
      </w:pPr>
    </w:p>
    <w:p w:rsidR="00FD298C" w:rsidRPr="00CD4ACB" w:rsidRDefault="00981918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</w:rPr>
      </w:pPr>
      <w:r w:rsidRPr="00981918">
        <w:rPr>
          <w:sz w:val="22"/>
          <w:szCs w:val="22"/>
        </w:rPr>
        <w:t xml:space="preserve"> </w:t>
      </w:r>
      <w:r w:rsidR="00903358">
        <w:rPr>
          <w:sz w:val="22"/>
          <w:szCs w:val="22"/>
        </w:rPr>
        <w:t xml:space="preserve">              </w:t>
      </w:r>
      <w:r w:rsidRPr="00981918">
        <w:rPr>
          <w:sz w:val="22"/>
          <w:szCs w:val="22"/>
        </w:rPr>
        <w:t>типа</w:t>
      </w:r>
      <w:r w:rsidR="005D6180">
        <w:rPr>
          <w:sz w:val="22"/>
          <w:szCs w:val="22"/>
        </w:rPr>
        <w:t xml:space="preserve">:    </w:t>
      </w:r>
      <w:r w:rsidR="00903358">
        <w:rPr>
          <w:sz w:val="22"/>
          <w:szCs w:val="22"/>
        </w:rPr>
        <w:t xml:space="preserve">  </w:t>
      </w:r>
      <w:r w:rsidR="0012620E" w:rsidRPr="00CD4ACB">
        <w:rPr>
          <w:sz w:val="22"/>
          <w:szCs w:val="22"/>
        </w:rPr>
        <w:t xml:space="preserve">           </w:t>
      </w:r>
      <w:r w:rsidRPr="00981918">
        <w:rPr>
          <w:sz w:val="22"/>
          <w:szCs w:val="22"/>
        </w:rPr>
        <w:t xml:space="preserve"> </w: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169CE" wp14:editId="58A5075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456A6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73FB0" wp14:editId="6CF32DC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C0562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4B7FC4" w:rsidRPr="004B7FC4">
        <w:t xml:space="preserve"> </w:t>
      </w:r>
      <w:r w:rsidR="004B7FC4" w:rsidRPr="004B7FC4">
        <w:rPr>
          <w:noProof/>
          <w:sz w:val="22"/>
          <w:szCs w:val="22"/>
        </w:rPr>
        <w:t>ME31-00/C3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36" w:name="_Toc395185184"/>
      <w:bookmarkEnd w:id="36"/>
      <w:r w:rsidRPr="00985AEE">
        <w:rPr>
          <w:szCs w:val="28"/>
        </w:rPr>
        <w:t xml:space="preserve"> 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37" w:name="_Ref68106481"/>
      <w:bookmarkStart w:id="38" w:name="_Ref69937569"/>
      <w:bookmarkStart w:id="39" w:name="_Ref73096571"/>
      <w:bookmarkStart w:id="40" w:name="_Ref73354066"/>
      <w:bookmarkStart w:id="41" w:name="_Ref73360065"/>
      <w:bookmarkStart w:id="42" w:name="_Toc188544367"/>
      <w:r w:rsidRPr="005D20DB">
        <w:rPr>
          <w:rFonts w:eastAsia="Arial Unicode MS"/>
          <w:b/>
          <w:bCs/>
          <w:szCs w:val="28"/>
        </w:rPr>
        <w:t>СВЕДЕНИЯ ОБ УТИЛИЗАЦИИ</w:t>
      </w:r>
      <w:bookmarkEnd w:id="37"/>
      <w:bookmarkEnd w:id="38"/>
      <w:bookmarkEnd w:id="39"/>
      <w:bookmarkEnd w:id="40"/>
      <w:bookmarkEnd w:id="41"/>
      <w:bookmarkEnd w:id="42"/>
    </w:p>
    <w:p w:rsidR="00820DCF" w:rsidRDefault="0027071F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7071F" w:rsidRDefault="0027071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3" w:name="_Ref67997856"/>
      <w:bookmarkStart w:id="44" w:name="_Ref68106489"/>
      <w:bookmarkStart w:id="45" w:name="_Ref69937576"/>
      <w:bookmarkStart w:id="46" w:name="_Ref73096577"/>
      <w:bookmarkStart w:id="47" w:name="_Ref73354072"/>
      <w:bookmarkStart w:id="48" w:name="_Ref73360071"/>
      <w:bookmarkStart w:id="49" w:name="_Toc18854436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00B" w:rsidRPr="00CC700B" w:rsidRDefault="00CC700B" w:rsidP="00CC700B">
      <w:pPr>
        <w:ind w:firstLine="720"/>
        <w:jc w:val="both"/>
        <w:rPr>
          <w:sz w:val="22"/>
          <w:szCs w:val="22"/>
        </w:rPr>
      </w:pPr>
      <w:r w:rsidRPr="00CC700B">
        <w:rPr>
          <w:sz w:val="22"/>
          <w:szCs w:val="22"/>
        </w:rPr>
        <w:t xml:space="preserve">Этот продукт нельзя устанавливать в агрессивных, легковоспламеняющихся или взрывоопасных </w:t>
      </w:r>
      <w:r w:rsidR="007B17C1" w:rsidRPr="00CC700B">
        <w:rPr>
          <w:sz w:val="22"/>
          <w:szCs w:val="22"/>
        </w:rPr>
        <w:t>средах,</w:t>
      </w:r>
      <w:r w:rsidRPr="00CC700B">
        <w:rPr>
          <w:sz w:val="22"/>
          <w:szCs w:val="22"/>
        </w:rPr>
        <w:t xml:space="preserve"> или в местах с особыми требованиями, таких как кухня. В противном случае это повлияет на нормальную работу или сократит срок службы устройства или даже приведет к пожару или серьезной травме. Что касается вышеперечисленных специальных мест, используйте специальный кондиционер с антикоррозийной или взрывозащищенной функцией.</w:t>
      </w:r>
    </w:p>
    <w:p w:rsidR="004C47FC" w:rsidRDefault="007E0672" w:rsidP="004C47FC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Запрещается устанавливать проводной пульт в помещениях с высокой влажностью или под </w:t>
      </w:r>
      <w:r>
        <w:rPr>
          <w:sz w:val="22"/>
          <w:szCs w:val="22"/>
        </w:rPr>
        <w:t>пря</w:t>
      </w:r>
      <w:r w:rsidR="00821D1D">
        <w:rPr>
          <w:sz w:val="22"/>
          <w:szCs w:val="22"/>
        </w:rPr>
        <w:t xml:space="preserve">мыми солнечными лучами, </w:t>
      </w:r>
      <w:r w:rsidRPr="007E0672">
        <w:rPr>
          <w:sz w:val="22"/>
          <w:szCs w:val="22"/>
        </w:rPr>
        <w:t>ронять, б</w:t>
      </w:r>
      <w:r w:rsidR="00821D1D">
        <w:rPr>
          <w:sz w:val="22"/>
          <w:szCs w:val="22"/>
        </w:rPr>
        <w:t xml:space="preserve">росать и часто разбирать пульты, </w:t>
      </w:r>
      <w:r w:rsidRPr="007E0672">
        <w:rPr>
          <w:sz w:val="22"/>
          <w:szCs w:val="22"/>
        </w:rPr>
        <w:t>прикасаться к пультам мокрыми руками.</w:t>
      </w:r>
      <w:r w:rsidR="004C47FC" w:rsidRPr="004C47FC">
        <w:rPr>
          <w:sz w:val="22"/>
          <w:szCs w:val="22"/>
        </w:rPr>
        <w:t xml:space="preserve"> 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в местах, куда попадают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прямые солнечные лучи.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рядом с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высокотемпературным объектом или в месте, которое может быть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забрызгано водой.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Самостоятельный монтаж и демонтаж проводного пульта запрещен. При </w:t>
      </w:r>
      <w:r w:rsidR="005D66D7" w:rsidRPr="007E0672">
        <w:rPr>
          <w:sz w:val="22"/>
          <w:szCs w:val="22"/>
        </w:rPr>
        <w:t>возникновении неполадок</w:t>
      </w:r>
      <w:r w:rsidRPr="007E0672">
        <w:rPr>
          <w:sz w:val="22"/>
          <w:szCs w:val="22"/>
        </w:rPr>
        <w:t xml:space="preserve"> необходимо обратиться в сервисный центр компании.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 монтаже необходимо соблюдать ряд предосторожностей. Электромагнитные помехи могут</w:t>
      </w:r>
    </w:p>
    <w:p w:rsid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привести к некорректной работе кондиционера.</w:t>
      </w:r>
      <w:r>
        <w:rPr>
          <w:sz w:val="22"/>
          <w:szCs w:val="22"/>
        </w:rPr>
        <w:t xml:space="preserve"> 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Коммуникационные линии проводного пульта должны проходить отдельно от силовых кабелей</w:t>
      </w:r>
    </w:p>
    <w:p w:rsidR="005D66D7" w:rsidRP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с минимальным зазором 20 см; в противном случае будут возникать помехи.</w:t>
      </w:r>
    </w:p>
    <w:p w:rsidR="007E0672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Если кондиционер на монтажной позиции подвергается воздействию электромагнитных помех, то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 качестве коммуникационных кабелей проводного пульта необходимо использовать экранированную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витую пару.</w:t>
      </w:r>
    </w:p>
    <w:p w:rsidR="003E13AE" w:rsidRDefault="003E13AE" w:rsidP="005D66D7">
      <w:pPr>
        <w:ind w:firstLine="720"/>
        <w:jc w:val="both"/>
        <w:rPr>
          <w:sz w:val="22"/>
          <w:szCs w:val="22"/>
        </w:rPr>
      </w:pPr>
      <w:r w:rsidRPr="00590C52">
        <w:rPr>
          <w:sz w:val="22"/>
          <w:szCs w:val="22"/>
        </w:rPr>
        <w:t>ВНИМАНИЕ: Установка модуля должна выполняться квалифицированными специалистами. В противном случае это может привести к травме или повреждениям. Не подавайте электропитание до завершения установки модуля.</w:t>
      </w:r>
    </w:p>
    <w:p w:rsidR="00CB5522" w:rsidRPr="00CB5522" w:rsidRDefault="004C47FC" w:rsidP="00CB5522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 xml:space="preserve"> </w:t>
      </w:r>
    </w:p>
    <w:p w:rsidR="00913F03" w:rsidRPr="00A6272E" w:rsidRDefault="00913F03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0" w:name="_Toc188544369"/>
      <w:r w:rsidRPr="00A6272E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1" w:name="_Ref67997869"/>
      <w:bookmarkStart w:id="52" w:name="_Ref68106497"/>
      <w:bookmarkStart w:id="53" w:name="_Ref69937582"/>
      <w:bookmarkStart w:id="54" w:name="_Ref73096586"/>
      <w:bookmarkStart w:id="55" w:name="_Ref73354089"/>
      <w:bookmarkStart w:id="56" w:name="_Ref73360085"/>
      <w:bookmarkStart w:id="57" w:name="_Toc18854437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1"/>
      <w:bookmarkEnd w:id="52"/>
      <w:bookmarkEnd w:id="53"/>
      <w:bookmarkEnd w:id="54"/>
      <w:bookmarkEnd w:id="55"/>
      <w:bookmarkEnd w:id="56"/>
      <w:bookmarkEnd w:id="57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3F3195" w:rsidRDefault="003F3195" w:rsidP="0084514E">
      <w:pPr>
        <w:pStyle w:val="21"/>
        <w:spacing w:line="360" w:lineRule="auto"/>
        <w:jc w:val="both"/>
        <w:rPr>
          <w:sz w:val="20"/>
        </w:rPr>
      </w:pPr>
      <w:bookmarkStart w:id="58" w:name="_Toc14172322"/>
      <w:bookmarkStart w:id="59" w:name="_Ref67997880"/>
      <w:bookmarkStart w:id="60" w:name="_Ref68106504"/>
      <w:bookmarkStart w:id="61" w:name="_Ref69937589"/>
    </w:p>
    <w:p w:rsidR="003F3195" w:rsidRDefault="003F3195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4C329E" w:rsidRDefault="00821D11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2" w:name="_Toc18854437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8"/>
      <w:bookmarkEnd w:id="59"/>
      <w:bookmarkEnd w:id="60"/>
      <w:bookmarkEnd w:id="61"/>
      <w:bookmarkEnd w:id="62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3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4619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4" w:name="свор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5" w:name="_Toc188544372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5"/>
    </w:p>
    <w:bookmarkEnd w:id="64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E3242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3"/>
      <w:footerReference w:type="first" r:id="rId24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ACB" w:rsidRDefault="00CD4ACB">
      <w:r>
        <w:separator/>
      </w:r>
    </w:p>
  </w:endnote>
  <w:endnote w:type="continuationSeparator" w:id="0">
    <w:p w:rsidR="00CD4ACB" w:rsidRDefault="00CD4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ACB" w:rsidRDefault="00CD4AC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4ACB" w:rsidRDefault="00CD4AC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ACB" w:rsidRDefault="00CD4AC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D4ACB" w:rsidRDefault="00CD4AC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D4ACB" w:rsidRDefault="00CD4AC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D4ACB" w:rsidRDefault="00CD4AC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ACB" w:rsidRDefault="00CD4AC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ACB" w:rsidRDefault="00CD4AC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E4C085E" wp14:editId="35E9C435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Pr="00227DAA" w:rsidRDefault="00CD4AC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ME31-00/C3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Pr="00ED1531" w:rsidRDefault="00CD4AC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4050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Pr="00ED1531" w:rsidRDefault="00CD4AC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4ACB" w:rsidRPr="00C67A09" w:rsidRDefault="00CD4AC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D4ACB" w:rsidRDefault="00AE225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WI-FI МОДУЛЬ</w:t>
                              </w:r>
                              <w:r w:rsidR="00CD4ACB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CD4ACB" w:rsidRDefault="00CD4AC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60F2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ПРОМЫШЛЕННОГО </w:t>
                              </w:r>
                            </w:p>
                            <w:p w:rsidR="00CD4ACB" w:rsidRDefault="00CD4AC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60F26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</w:p>
                            <w:p w:rsidR="00CD4ACB" w:rsidRDefault="00CD4AC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ME31-00/C3</w:t>
                              </w:r>
                            </w:p>
                            <w:p w:rsidR="00CD4ACB" w:rsidRPr="00B465BD" w:rsidRDefault="00CD4AC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D4ACB" w:rsidRPr="00613EFB" w:rsidRDefault="00CD4AC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4C085E" id="Группа 265" o:spid="_x0000_s1103" style="position:absolute;left:0;text-align:left;margin-left:24pt;margin-top:18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D4ACB" w:rsidRPr="00227DAA" w:rsidRDefault="00CD4AC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ME31-00/C3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D4ACB" w:rsidRPr="00ED1531" w:rsidRDefault="00CD4AC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4050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D4ACB" w:rsidRPr="00ED1531" w:rsidRDefault="00CD4AC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D4ACB" w:rsidRPr="00C67A09" w:rsidRDefault="00CD4AC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D4ACB" w:rsidRDefault="00AE225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WI-FI МОДУЛЬ</w:t>
                        </w:r>
                        <w:r w:rsidR="00CD4ACB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CD4ACB" w:rsidRDefault="00CD4AC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60F26">
                          <w:rPr>
                            <w:b/>
                            <w:sz w:val="22"/>
                            <w:szCs w:val="22"/>
                          </w:rPr>
                          <w:t xml:space="preserve">ПРОМЫШЛЕННОГО </w:t>
                        </w:r>
                      </w:p>
                      <w:p w:rsidR="00CD4ACB" w:rsidRDefault="00CD4AC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60F26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</w:p>
                      <w:p w:rsidR="00CD4ACB" w:rsidRDefault="00CD4AC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ME31-00/C3</w:t>
                        </w:r>
                      </w:p>
                      <w:p w:rsidR="00CD4ACB" w:rsidRPr="00B465BD" w:rsidRDefault="00CD4AC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D4ACB" w:rsidRPr="00613EFB" w:rsidRDefault="00CD4AC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ACB" w:rsidRDefault="00CD4AC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Pr="00AF301F" w:rsidRDefault="00CD4AC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4050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Pr="00227DAA" w:rsidRDefault="00CD4ACB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ME31-00/C3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D4ACB" w:rsidRPr="00C23BB2" w:rsidRDefault="00CD4AC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D4ACB" w:rsidRPr="00EC2FF5" w:rsidRDefault="00CD4AC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D4ACB" w:rsidRPr="00AF301F" w:rsidRDefault="00CD4AC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4050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D4ACB" w:rsidRPr="00227DAA" w:rsidRDefault="00CD4ACB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ME31-00/C3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D4ACB" w:rsidRPr="00C23BB2" w:rsidRDefault="00CD4AC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D4ACB" w:rsidRPr="00EC2FF5" w:rsidRDefault="00CD4AC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ACB" w:rsidRDefault="00CD4AC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Default="00CD4A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Pr="00AF301F" w:rsidRDefault="00CD4AC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4050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D4ACB" w:rsidRPr="00227DAA" w:rsidRDefault="00CD4ACB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ME31-00/C3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D4ACB" w:rsidRPr="00227DAA" w:rsidRDefault="00CD4ACB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CD4ACB" w:rsidRDefault="00CD4A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CD4ACB" w:rsidRPr="00AF301F" w:rsidRDefault="00CD4AC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4050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CD4ACB" w:rsidRPr="00227DAA" w:rsidRDefault="00CD4ACB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ME31-00/C3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D4ACB" w:rsidRPr="00227DAA" w:rsidRDefault="00CD4ACB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ACB" w:rsidRDefault="00CD4ACB">
      <w:r>
        <w:separator/>
      </w:r>
    </w:p>
  </w:footnote>
  <w:footnote w:type="continuationSeparator" w:id="0">
    <w:p w:rsidR="00CD4ACB" w:rsidRDefault="00CD4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ACB" w:rsidRDefault="00CD4A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4ACB" w:rsidRDefault="00CD4AC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739D1"/>
    <w:multiLevelType w:val="hybridMultilevel"/>
    <w:tmpl w:val="9850D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27E03"/>
    <w:multiLevelType w:val="hybridMultilevel"/>
    <w:tmpl w:val="146CF8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" w15:restartNumberingAfterBreak="0">
    <w:nsid w:val="5BAD337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5" w15:restartNumberingAfterBreak="0">
    <w:nsid w:val="5F1B4C7A"/>
    <w:multiLevelType w:val="hybridMultilevel"/>
    <w:tmpl w:val="74D22D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AB760F"/>
    <w:multiLevelType w:val="hybridMultilevel"/>
    <w:tmpl w:val="EBD87EC8"/>
    <w:lvl w:ilvl="0" w:tplc="940E46C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35D31E7"/>
    <w:multiLevelType w:val="hybridMultilevel"/>
    <w:tmpl w:val="4B346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C2D91"/>
    <w:multiLevelType w:val="hybridMultilevel"/>
    <w:tmpl w:val="B7EE9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8"/>
  </w:num>
  <w:num w:numId="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6E3"/>
    <w:rsid w:val="00005128"/>
    <w:rsid w:val="00010C3D"/>
    <w:rsid w:val="000141FB"/>
    <w:rsid w:val="0001459B"/>
    <w:rsid w:val="00021FB1"/>
    <w:rsid w:val="00022118"/>
    <w:rsid w:val="0002226D"/>
    <w:rsid w:val="00022A11"/>
    <w:rsid w:val="0003062F"/>
    <w:rsid w:val="00032E79"/>
    <w:rsid w:val="00032EC2"/>
    <w:rsid w:val="0003330F"/>
    <w:rsid w:val="00035E89"/>
    <w:rsid w:val="00037425"/>
    <w:rsid w:val="0003743B"/>
    <w:rsid w:val="00037889"/>
    <w:rsid w:val="000410A6"/>
    <w:rsid w:val="00041340"/>
    <w:rsid w:val="0004615A"/>
    <w:rsid w:val="000500B4"/>
    <w:rsid w:val="0005390B"/>
    <w:rsid w:val="00057BCD"/>
    <w:rsid w:val="00057CBB"/>
    <w:rsid w:val="00060A0A"/>
    <w:rsid w:val="000614D3"/>
    <w:rsid w:val="00062E10"/>
    <w:rsid w:val="00062E60"/>
    <w:rsid w:val="0006705F"/>
    <w:rsid w:val="00070036"/>
    <w:rsid w:val="0007096E"/>
    <w:rsid w:val="000710C4"/>
    <w:rsid w:val="00073C25"/>
    <w:rsid w:val="00075188"/>
    <w:rsid w:val="000779F8"/>
    <w:rsid w:val="00081206"/>
    <w:rsid w:val="00082220"/>
    <w:rsid w:val="0009089F"/>
    <w:rsid w:val="000948C2"/>
    <w:rsid w:val="0009526F"/>
    <w:rsid w:val="00095317"/>
    <w:rsid w:val="00096689"/>
    <w:rsid w:val="000979A8"/>
    <w:rsid w:val="000A0D11"/>
    <w:rsid w:val="000A510B"/>
    <w:rsid w:val="000B1339"/>
    <w:rsid w:val="000B2A0A"/>
    <w:rsid w:val="000B2D96"/>
    <w:rsid w:val="000B61B4"/>
    <w:rsid w:val="000B7CBA"/>
    <w:rsid w:val="000C034B"/>
    <w:rsid w:val="000C6C0E"/>
    <w:rsid w:val="000C74A2"/>
    <w:rsid w:val="000D03FE"/>
    <w:rsid w:val="000D3915"/>
    <w:rsid w:val="000E1F82"/>
    <w:rsid w:val="000E4EE4"/>
    <w:rsid w:val="000E62F4"/>
    <w:rsid w:val="000E638C"/>
    <w:rsid w:val="000E72FA"/>
    <w:rsid w:val="000E7DBD"/>
    <w:rsid w:val="000F2CFF"/>
    <w:rsid w:val="000F4914"/>
    <w:rsid w:val="000F4D0F"/>
    <w:rsid w:val="000F77DB"/>
    <w:rsid w:val="001005B9"/>
    <w:rsid w:val="00100C53"/>
    <w:rsid w:val="0010487B"/>
    <w:rsid w:val="00105D41"/>
    <w:rsid w:val="001067CF"/>
    <w:rsid w:val="00116614"/>
    <w:rsid w:val="00117ADC"/>
    <w:rsid w:val="0012018E"/>
    <w:rsid w:val="00122066"/>
    <w:rsid w:val="0012302C"/>
    <w:rsid w:val="001241DA"/>
    <w:rsid w:val="00124EEC"/>
    <w:rsid w:val="0012620E"/>
    <w:rsid w:val="00127EE8"/>
    <w:rsid w:val="00132230"/>
    <w:rsid w:val="001329B4"/>
    <w:rsid w:val="001349EE"/>
    <w:rsid w:val="00135473"/>
    <w:rsid w:val="00135AED"/>
    <w:rsid w:val="00135C40"/>
    <w:rsid w:val="001400C3"/>
    <w:rsid w:val="00140F7A"/>
    <w:rsid w:val="001446C2"/>
    <w:rsid w:val="001462FF"/>
    <w:rsid w:val="00154549"/>
    <w:rsid w:val="00154925"/>
    <w:rsid w:val="00163C45"/>
    <w:rsid w:val="00164A84"/>
    <w:rsid w:val="00165C84"/>
    <w:rsid w:val="001706AA"/>
    <w:rsid w:val="00171036"/>
    <w:rsid w:val="00173F04"/>
    <w:rsid w:val="00177232"/>
    <w:rsid w:val="00180D0F"/>
    <w:rsid w:val="00182988"/>
    <w:rsid w:val="00185499"/>
    <w:rsid w:val="00185B60"/>
    <w:rsid w:val="0018633F"/>
    <w:rsid w:val="00196DA7"/>
    <w:rsid w:val="00197EFF"/>
    <w:rsid w:val="001A0A60"/>
    <w:rsid w:val="001A0AED"/>
    <w:rsid w:val="001A3A61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18BB"/>
    <w:rsid w:val="001D3E9D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46A"/>
    <w:rsid w:val="00203929"/>
    <w:rsid w:val="002049EF"/>
    <w:rsid w:val="00206F07"/>
    <w:rsid w:val="00207DE7"/>
    <w:rsid w:val="002114A6"/>
    <w:rsid w:val="00213A01"/>
    <w:rsid w:val="002143B4"/>
    <w:rsid w:val="00216D99"/>
    <w:rsid w:val="00216ED8"/>
    <w:rsid w:val="00220DC9"/>
    <w:rsid w:val="00221521"/>
    <w:rsid w:val="002218D9"/>
    <w:rsid w:val="00224D56"/>
    <w:rsid w:val="00227DAA"/>
    <w:rsid w:val="0023225F"/>
    <w:rsid w:val="002322B2"/>
    <w:rsid w:val="002338F9"/>
    <w:rsid w:val="00234107"/>
    <w:rsid w:val="0023535B"/>
    <w:rsid w:val="0023615D"/>
    <w:rsid w:val="00243308"/>
    <w:rsid w:val="002446F6"/>
    <w:rsid w:val="0024619B"/>
    <w:rsid w:val="00246C61"/>
    <w:rsid w:val="00251D21"/>
    <w:rsid w:val="00253B4F"/>
    <w:rsid w:val="00254D5F"/>
    <w:rsid w:val="00261275"/>
    <w:rsid w:val="00263649"/>
    <w:rsid w:val="00266678"/>
    <w:rsid w:val="0026737B"/>
    <w:rsid w:val="00267CBD"/>
    <w:rsid w:val="0027052A"/>
    <w:rsid w:val="0027071F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A247C"/>
    <w:rsid w:val="002A5970"/>
    <w:rsid w:val="002B0E60"/>
    <w:rsid w:val="002B1FD9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2CF7"/>
    <w:rsid w:val="002D40B9"/>
    <w:rsid w:val="002E13E8"/>
    <w:rsid w:val="002E2F6A"/>
    <w:rsid w:val="002F2F92"/>
    <w:rsid w:val="002F54D1"/>
    <w:rsid w:val="002F6A48"/>
    <w:rsid w:val="002F79FC"/>
    <w:rsid w:val="00303ED0"/>
    <w:rsid w:val="003045CE"/>
    <w:rsid w:val="003061F7"/>
    <w:rsid w:val="003066A5"/>
    <w:rsid w:val="00307E37"/>
    <w:rsid w:val="00310CBB"/>
    <w:rsid w:val="00311219"/>
    <w:rsid w:val="0031660D"/>
    <w:rsid w:val="00321666"/>
    <w:rsid w:val="00326079"/>
    <w:rsid w:val="00326991"/>
    <w:rsid w:val="003273D2"/>
    <w:rsid w:val="00331ECD"/>
    <w:rsid w:val="00341913"/>
    <w:rsid w:val="00343FCA"/>
    <w:rsid w:val="00344173"/>
    <w:rsid w:val="003458CF"/>
    <w:rsid w:val="00350F95"/>
    <w:rsid w:val="00352FF4"/>
    <w:rsid w:val="00355327"/>
    <w:rsid w:val="0035574E"/>
    <w:rsid w:val="00356782"/>
    <w:rsid w:val="00356A31"/>
    <w:rsid w:val="0036160E"/>
    <w:rsid w:val="0036188A"/>
    <w:rsid w:val="00362FE9"/>
    <w:rsid w:val="003651FF"/>
    <w:rsid w:val="00365577"/>
    <w:rsid w:val="00371DD6"/>
    <w:rsid w:val="00371E72"/>
    <w:rsid w:val="00372A29"/>
    <w:rsid w:val="00376A81"/>
    <w:rsid w:val="0038349B"/>
    <w:rsid w:val="003875AD"/>
    <w:rsid w:val="00392CEB"/>
    <w:rsid w:val="003933F2"/>
    <w:rsid w:val="003964AD"/>
    <w:rsid w:val="003A78F7"/>
    <w:rsid w:val="003B66D5"/>
    <w:rsid w:val="003B6C78"/>
    <w:rsid w:val="003B7839"/>
    <w:rsid w:val="003B7EAD"/>
    <w:rsid w:val="003C0DFF"/>
    <w:rsid w:val="003C4947"/>
    <w:rsid w:val="003C7978"/>
    <w:rsid w:val="003E13AE"/>
    <w:rsid w:val="003E36E8"/>
    <w:rsid w:val="003E3AD4"/>
    <w:rsid w:val="003E401A"/>
    <w:rsid w:val="003F28A1"/>
    <w:rsid w:val="003F3195"/>
    <w:rsid w:val="004009B4"/>
    <w:rsid w:val="00404759"/>
    <w:rsid w:val="004047DE"/>
    <w:rsid w:val="004060F5"/>
    <w:rsid w:val="004106D7"/>
    <w:rsid w:val="00412A5B"/>
    <w:rsid w:val="00412D58"/>
    <w:rsid w:val="004158E2"/>
    <w:rsid w:val="0041595B"/>
    <w:rsid w:val="004173D4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57FF"/>
    <w:rsid w:val="004768C6"/>
    <w:rsid w:val="004774C8"/>
    <w:rsid w:val="00480136"/>
    <w:rsid w:val="0048313C"/>
    <w:rsid w:val="004831AA"/>
    <w:rsid w:val="004848CC"/>
    <w:rsid w:val="00484B9D"/>
    <w:rsid w:val="00495BC5"/>
    <w:rsid w:val="00496565"/>
    <w:rsid w:val="004965E7"/>
    <w:rsid w:val="004A0E9D"/>
    <w:rsid w:val="004A14D0"/>
    <w:rsid w:val="004A34AD"/>
    <w:rsid w:val="004A5F3F"/>
    <w:rsid w:val="004A7868"/>
    <w:rsid w:val="004B36B2"/>
    <w:rsid w:val="004B6D39"/>
    <w:rsid w:val="004B6F5E"/>
    <w:rsid w:val="004B7885"/>
    <w:rsid w:val="004B7FC4"/>
    <w:rsid w:val="004C1297"/>
    <w:rsid w:val="004C271A"/>
    <w:rsid w:val="004C326A"/>
    <w:rsid w:val="004C329E"/>
    <w:rsid w:val="004C47FC"/>
    <w:rsid w:val="004C4C7A"/>
    <w:rsid w:val="004C5E81"/>
    <w:rsid w:val="004C60C7"/>
    <w:rsid w:val="004D1931"/>
    <w:rsid w:val="004D1EBF"/>
    <w:rsid w:val="004D457D"/>
    <w:rsid w:val="004D4E50"/>
    <w:rsid w:val="004D53B5"/>
    <w:rsid w:val="004D5533"/>
    <w:rsid w:val="004D56FC"/>
    <w:rsid w:val="004D5729"/>
    <w:rsid w:val="004E1416"/>
    <w:rsid w:val="004E283C"/>
    <w:rsid w:val="004E674F"/>
    <w:rsid w:val="004F000F"/>
    <w:rsid w:val="004F1117"/>
    <w:rsid w:val="004F564B"/>
    <w:rsid w:val="004F77E1"/>
    <w:rsid w:val="00500799"/>
    <w:rsid w:val="00501A0A"/>
    <w:rsid w:val="00501E43"/>
    <w:rsid w:val="00503F2A"/>
    <w:rsid w:val="00505AFE"/>
    <w:rsid w:val="0051213A"/>
    <w:rsid w:val="0051290A"/>
    <w:rsid w:val="005131AA"/>
    <w:rsid w:val="00513739"/>
    <w:rsid w:val="00514A8E"/>
    <w:rsid w:val="005223B3"/>
    <w:rsid w:val="00522F2C"/>
    <w:rsid w:val="00525949"/>
    <w:rsid w:val="00531B53"/>
    <w:rsid w:val="005346A2"/>
    <w:rsid w:val="00540502"/>
    <w:rsid w:val="005411CB"/>
    <w:rsid w:val="005479B4"/>
    <w:rsid w:val="00550E05"/>
    <w:rsid w:val="00551816"/>
    <w:rsid w:val="00554566"/>
    <w:rsid w:val="0055614F"/>
    <w:rsid w:val="00557E37"/>
    <w:rsid w:val="00561637"/>
    <w:rsid w:val="00564587"/>
    <w:rsid w:val="00567871"/>
    <w:rsid w:val="005719BC"/>
    <w:rsid w:val="00572C9E"/>
    <w:rsid w:val="00575563"/>
    <w:rsid w:val="005763C5"/>
    <w:rsid w:val="00577E4A"/>
    <w:rsid w:val="00583EF5"/>
    <w:rsid w:val="00584062"/>
    <w:rsid w:val="00590895"/>
    <w:rsid w:val="00590C52"/>
    <w:rsid w:val="00592BC8"/>
    <w:rsid w:val="00593998"/>
    <w:rsid w:val="00594EB2"/>
    <w:rsid w:val="005A1847"/>
    <w:rsid w:val="005A19E8"/>
    <w:rsid w:val="005A31AD"/>
    <w:rsid w:val="005A33FB"/>
    <w:rsid w:val="005A4359"/>
    <w:rsid w:val="005A689E"/>
    <w:rsid w:val="005B2477"/>
    <w:rsid w:val="005B7293"/>
    <w:rsid w:val="005C534B"/>
    <w:rsid w:val="005C5CAB"/>
    <w:rsid w:val="005D0574"/>
    <w:rsid w:val="005D20DB"/>
    <w:rsid w:val="005D3CBE"/>
    <w:rsid w:val="005D406F"/>
    <w:rsid w:val="005D6180"/>
    <w:rsid w:val="005D66D7"/>
    <w:rsid w:val="005D7C9A"/>
    <w:rsid w:val="005E1051"/>
    <w:rsid w:val="005E1642"/>
    <w:rsid w:val="005E38BC"/>
    <w:rsid w:val="005E3A9C"/>
    <w:rsid w:val="005E5127"/>
    <w:rsid w:val="005E525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1D7"/>
    <w:rsid w:val="006243C6"/>
    <w:rsid w:val="00627C99"/>
    <w:rsid w:val="0063092C"/>
    <w:rsid w:val="00631177"/>
    <w:rsid w:val="00631732"/>
    <w:rsid w:val="00632F38"/>
    <w:rsid w:val="006416FB"/>
    <w:rsid w:val="00646CE5"/>
    <w:rsid w:val="0064700B"/>
    <w:rsid w:val="00647311"/>
    <w:rsid w:val="00652934"/>
    <w:rsid w:val="00654C5C"/>
    <w:rsid w:val="00655739"/>
    <w:rsid w:val="00656098"/>
    <w:rsid w:val="00657A08"/>
    <w:rsid w:val="00660F26"/>
    <w:rsid w:val="00663893"/>
    <w:rsid w:val="00663BA6"/>
    <w:rsid w:val="00667B24"/>
    <w:rsid w:val="006705C7"/>
    <w:rsid w:val="006713EB"/>
    <w:rsid w:val="0067315B"/>
    <w:rsid w:val="00680A1D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1847"/>
    <w:rsid w:val="006A4752"/>
    <w:rsid w:val="006A5D74"/>
    <w:rsid w:val="006A5F3B"/>
    <w:rsid w:val="006B0C6E"/>
    <w:rsid w:val="006B12BE"/>
    <w:rsid w:val="006B3F2C"/>
    <w:rsid w:val="006B6E5D"/>
    <w:rsid w:val="006C2C4F"/>
    <w:rsid w:val="006C3E07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3B74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067"/>
    <w:rsid w:val="007438E6"/>
    <w:rsid w:val="00745BD9"/>
    <w:rsid w:val="00746E65"/>
    <w:rsid w:val="007511E2"/>
    <w:rsid w:val="00751720"/>
    <w:rsid w:val="00751FA7"/>
    <w:rsid w:val="00760CEB"/>
    <w:rsid w:val="007618BC"/>
    <w:rsid w:val="00767EE0"/>
    <w:rsid w:val="00773E36"/>
    <w:rsid w:val="00776934"/>
    <w:rsid w:val="0078177F"/>
    <w:rsid w:val="00781E61"/>
    <w:rsid w:val="007859A5"/>
    <w:rsid w:val="007877E0"/>
    <w:rsid w:val="007915A7"/>
    <w:rsid w:val="007A00E6"/>
    <w:rsid w:val="007A2106"/>
    <w:rsid w:val="007A340F"/>
    <w:rsid w:val="007A47CB"/>
    <w:rsid w:val="007A5666"/>
    <w:rsid w:val="007A6951"/>
    <w:rsid w:val="007B17C1"/>
    <w:rsid w:val="007B36E9"/>
    <w:rsid w:val="007B7BEC"/>
    <w:rsid w:val="007C06AD"/>
    <w:rsid w:val="007C1FE2"/>
    <w:rsid w:val="007C2117"/>
    <w:rsid w:val="007C358C"/>
    <w:rsid w:val="007C62B4"/>
    <w:rsid w:val="007C6AD0"/>
    <w:rsid w:val="007D1812"/>
    <w:rsid w:val="007D204C"/>
    <w:rsid w:val="007D349B"/>
    <w:rsid w:val="007D6CCA"/>
    <w:rsid w:val="007E0672"/>
    <w:rsid w:val="007E13FC"/>
    <w:rsid w:val="007E2477"/>
    <w:rsid w:val="007E603F"/>
    <w:rsid w:val="007F5A28"/>
    <w:rsid w:val="008050EF"/>
    <w:rsid w:val="008054A7"/>
    <w:rsid w:val="008063D4"/>
    <w:rsid w:val="00810412"/>
    <w:rsid w:val="00810B70"/>
    <w:rsid w:val="00812D3E"/>
    <w:rsid w:val="00813696"/>
    <w:rsid w:val="008139E5"/>
    <w:rsid w:val="00815656"/>
    <w:rsid w:val="00820DCF"/>
    <w:rsid w:val="00820F79"/>
    <w:rsid w:val="00821D11"/>
    <w:rsid w:val="00821D1D"/>
    <w:rsid w:val="00824C32"/>
    <w:rsid w:val="00825574"/>
    <w:rsid w:val="008266E7"/>
    <w:rsid w:val="00830725"/>
    <w:rsid w:val="00831E5F"/>
    <w:rsid w:val="008327F3"/>
    <w:rsid w:val="0083289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51D0"/>
    <w:rsid w:val="00855AC0"/>
    <w:rsid w:val="008563F4"/>
    <w:rsid w:val="008615B7"/>
    <w:rsid w:val="00861B13"/>
    <w:rsid w:val="0086249C"/>
    <w:rsid w:val="00862946"/>
    <w:rsid w:val="00872C0A"/>
    <w:rsid w:val="0087664B"/>
    <w:rsid w:val="00876B3B"/>
    <w:rsid w:val="00876CCF"/>
    <w:rsid w:val="008821B8"/>
    <w:rsid w:val="00882C03"/>
    <w:rsid w:val="00883DA4"/>
    <w:rsid w:val="008870BC"/>
    <w:rsid w:val="0088749B"/>
    <w:rsid w:val="008903A5"/>
    <w:rsid w:val="00897EAB"/>
    <w:rsid w:val="008A504E"/>
    <w:rsid w:val="008A6018"/>
    <w:rsid w:val="008B3181"/>
    <w:rsid w:val="008B5FF2"/>
    <w:rsid w:val="008C0F2E"/>
    <w:rsid w:val="008C2E4C"/>
    <w:rsid w:val="008C36A4"/>
    <w:rsid w:val="008C6AC7"/>
    <w:rsid w:val="008D09DC"/>
    <w:rsid w:val="008D4164"/>
    <w:rsid w:val="008D48E6"/>
    <w:rsid w:val="008E0B73"/>
    <w:rsid w:val="008E1213"/>
    <w:rsid w:val="008E5AFA"/>
    <w:rsid w:val="008F027D"/>
    <w:rsid w:val="008F1688"/>
    <w:rsid w:val="008F31F7"/>
    <w:rsid w:val="008F32DD"/>
    <w:rsid w:val="008F3B9B"/>
    <w:rsid w:val="008F5150"/>
    <w:rsid w:val="008F5B29"/>
    <w:rsid w:val="008F63FF"/>
    <w:rsid w:val="00903358"/>
    <w:rsid w:val="00904E98"/>
    <w:rsid w:val="00911EE2"/>
    <w:rsid w:val="00913049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26E89"/>
    <w:rsid w:val="00933069"/>
    <w:rsid w:val="0094151F"/>
    <w:rsid w:val="00941985"/>
    <w:rsid w:val="00942AAD"/>
    <w:rsid w:val="00943A6E"/>
    <w:rsid w:val="009454F1"/>
    <w:rsid w:val="009457C2"/>
    <w:rsid w:val="009468D4"/>
    <w:rsid w:val="00957AF6"/>
    <w:rsid w:val="0096260E"/>
    <w:rsid w:val="0096270C"/>
    <w:rsid w:val="00962B73"/>
    <w:rsid w:val="00963817"/>
    <w:rsid w:val="00963B2F"/>
    <w:rsid w:val="00964369"/>
    <w:rsid w:val="009656D0"/>
    <w:rsid w:val="009666FE"/>
    <w:rsid w:val="00966810"/>
    <w:rsid w:val="00967D71"/>
    <w:rsid w:val="00975CA9"/>
    <w:rsid w:val="0097670D"/>
    <w:rsid w:val="00976A40"/>
    <w:rsid w:val="009804D9"/>
    <w:rsid w:val="00981918"/>
    <w:rsid w:val="00984D44"/>
    <w:rsid w:val="00985AEE"/>
    <w:rsid w:val="009A018A"/>
    <w:rsid w:val="009A15E8"/>
    <w:rsid w:val="009A2477"/>
    <w:rsid w:val="009A2C32"/>
    <w:rsid w:val="009A32E8"/>
    <w:rsid w:val="009A6E90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4242"/>
    <w:rsid w:val="009C6AD5"/>
    <w:rsid w:val="009C6BE1"/>
    <w:rsid w:val="009D2721"/>
    <w:rsid w:val="009D27BE"/>
    <w:rsid w:val="009D27D7"/>
    <w:rsid w:val="009D300F"/>
    <w:rsid w:val="009D475A"/>
    <w:rsid w:val="009D5039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ED0"/>
    <w:rsid w:val="00A151E0"/>
    <w:rsid w:val="00A15402"/>
    <w:rsid w:val="00A154E7"/>
    <w:rsid w:val="00A17EAC"/>
    <w:rsid w:val="00A20BD1"/>
    <w:rsid w:val="00A20D4A"/>
    <w:rsid w:val="00A220A4"/>
    <w:rsid w:val="00A226C8"/>
    <w:rsid w:val="00A22CCA"/>
    <w:rsid w:val="00A22D2C"/>
    <w:rsid w:val="00A2615E"/>
    <w:rsid w:val="00A36AE9"/>
    <w:rsid w:val="00A37D41"/>
    <w:rsid w:val="00A40E51"/>
    <w:rsid w:val="00A41BA6"/>
    <w:rsid w:val="00A437C1"/>
    <w:rsid w:val="00A457FC"/>
    <w:rsid w:val="00A45D7D"/>
    <w:rsid w:val="00A45FB4"/>
    <w:rsid w:val="00A4601A"/>
    <w:rsid w:val="00A60E99"/>
    <w:rsid w:val="00A6272E"/>
    <w:rsid w:val="00A66853"/>
    <w:rsid w:val="00A678E2"/>
    <w:rsid w:val="00A70613"/>
    <w:rsid w:val="00A7291A"/>
    <w:rsid w:val="00A74D97"/>
    <w:rsid w:val="00A755D9"/>
    <w:rsid w:val="00A75FEB"/>
    <w:rsid w:val="00A779B8"/>
    <w:rsid w:val="00A80EDE"/>
    <w:rsid w:val="00A83ADE"/>
    <w:rsid w:val="00A87CCE"/>
    <w:rsid w:val="00A9001A"/>
    <w:rsid w:val="00A90536"/>
    <w:rsid w:val="00A91DD2"/>
    <w:rsid w:val="00A92E94"/>
    <w:rsid w:val="00A947BA"/>
    <w:rsid w:val="00AA002F"/>
    <w:rsid w:val="00AA0C7C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D579C"/>
    <w:rsid w:val="00AD5FD3"/>
    <w:rsid w:val="00AE06CE"/>
    <w:rsid w:val="00AE188B"/>
    <w:rsid w:val="00AE2257"/>
    <w:rsid w:val="00AE3233"/>
    <w:rsid w:val="00AF1F03"/>
    <w:rsid w:val="00AF301F"/>
    <w:rsid w:val="00B02AA8"/>
    <w:rsid w:val="00B07D1C"/>
    <w:rsid w:val="00B112D2"/>
    <w:rsid w:val="00B11377"/>
    <w:rsid w:val="00B14CA3"/>
    <w:rsid w:val="00B14F7A"/>
    <w:rsid w:val="00B163B9"/>
    <w:rsid w:val="00B2195C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5B5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097F"/>
    <w:rsid w:val="00B930C4"/>
    <w:rsid w:val="00B9364E"/>
    <w:rsid w:val="00B96C84"/>
    <w:rsid w:val="00BA07B5"/>
    <w:rsid w:val="00BA79AF"/>
    <w:rsid w:val="00BA7C55"/>
    <w:rsid w:val="00BB276A"/>
    <w:rsid w:val="00BB28FA"/>
    <w:rsid w:val="00BB48F4"/>
    <w:rsid w:val="00BB6DF0"/>
    <w:rsid w:val="00BC0D71"/>
    <w:rsid w:val="00BC0F37"/>
    <w:rsid w:val="00BC17B3"/>
    <w:rsid w:val="00BD1CC7"/>
    <w:rsid w:val="00BD27EB"/>
    <w:rsid w:val="00BD55BA"/>
    <w:rsid w:val="00BD5A49"/>
    <w:rsid w:val="00BE154B"/>
    <w:rsid w:val="00BE3892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0A32"/>
    <w:rsid w:val="00C11FB0"/>
    <w:rsid w:val="00C13A31"/>
    <w:rsid w:val="00C15404"/>
    <w:rsid w:val="00C155C7"/>
    <w:rsid w:val="00C15BE6"/>
    <w:rsid w:val="00C161A2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0691"/>
    <w:rsid w:val="00C7406D"/>
    <w:rsid w:val="00C76CC9"/>
    <w:rsid w:val="00C817E2"/>
    <w:rsid w:val="00C84C98"/>
    <w:rsid w:val="00C84D07"/>
    <w:rsid w:val="00C85720"/>
    <w:rsid w:val="00C85834"/>
    <w:rsid w:val="00C87F09"/>
    <w:rsid w:val="00C91376"/>
    <w:rsid w:val="00C9260D"/>
    <w:rsid w:val="00C93122"/>
    <w:rsid w:val="00C950EB"/>
    <w:rsid w:val="00C972E3"/>
    <w:rsid w:val="00C977EE"/>
    <w:rsid w:val="00CA03D8"/>
    <w:rsid w:val="00CA0C5A"/>
    <w:rsid w:val="00CA1B96"/>
    <w:rsid w:val="00CA58DA"/>
    <w:rsid w:val="00CA5BD5"/>
    <w:rsid w:val="00CA63D0"/>
    <w:rsid w:val="00CA78AC"/>
    <w:rsid w:val="00CB46F0"/>
    <w:rsid w:val="00CB5522"/>
    <w:rsid w:val="00CB5AC6"/>
    <w:rsid w:val="00CB70A4"/>
    <w:rsid w:val="00CC0147"/>
    <w:rsid w:val="00CC12E7"/>
    <w:rsid w:val="00CC4652"/>
    <w:rsid w:val="00CC52AB"/>
    <w:rsid w:val="00CC700B"/>
    <w:rsid w:val="00CC7029"/>
    <w:rsid w:val="00CC7DCD"/>
    <w:rsid w:val="00CD0192"/>
    <w:rsid w:val="00CD4611"/>
    <w:rsid w:val="00CD4ACB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CF7A65"/>
    <w:rsid w:val="00D00B1D"/>
    <w:rsid w:val="00D00C88"/>
    <w:rsid w:val="00D02C8E"/>
    <w:rsid w:val="00D03019"/>
    <w:rsid w:val="00D04122"/>
    <w:rsid w:val="00D04B3E"/>
    <w:rsid w:val="00D07290"/>
    <w:rsid w:val="00D10781"/>
    <w:rsid w:val="00D11E24"/>
    <w:rsid w:val="00D15293"/>
    <w:rsid w:val="00D170AD"/>
    <w:rsid w:val="00D25861"/>
    <w:rsid w:val="00D270EB"/>
    <w:rsid w:val="00D30C49"/>
    <w:rsid w:val="00D32874"/>
    <w:rsid w:val="00D357F4"/>
    <w:rsid w:val="00D45FD1"/>
    <w:rsid w:val="00D51E04"/>
    <w:rsid w:val="00D549B4"/>
    <w:rsid w:val="00D56275"/>
    <w:rsid w:val="00D566EE"/>
    <w:rsid w:val="00D62624"/>
    <w:rsid w:val="00D6500E"/>
    <w:rsid w:val="00D70F85"/>
    <w:rsid w:val="00D7320E"/>
    <w:rsid w:val="00D740B2"/>
    <w:rsid w:val="00D75089"/>
    <w:rsid w:val="00D84C66"/>
    <w:rsid w:val="00D868DA"/>
    <w:rsid w:val="00D874B5"/>
    <w:rsid w:val="00D94BAB"/>
    <w:rsid w:val="00D97C02"/>
    <w:rsid w:val="00DA14C6"/>
    <w:rsid w:val="00DA1947"/>
    <w:rsid w:val="00DA234E"/>
    <w:rsid w:val="00DA4E1F"/>
    <w:rsid w:val="00DA640C"/>
    <w:rsid w:val="00DB1079"/>
    <w:rsid w:val="00DB2CD9"/>
    <w:rsid w:val="00DB2D93"/>
    <w:rsid w:val="00DB3F1F"/>
    <w:rsid w:val="00DB61D8"/>
    <w:rsid w:val="00DC19CB"/>
    <w:rsid w:val="00DC2F77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DF6DD1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4807"/>
    <w:rsid w:val="00E24ED7"/>
    <w:rsid w:val="00E261ED"/>
    <w:rsid w:val="00E30146"/>
    <w:rsid w:val="00E3183F"/>
    <w:rsid w:val="00E32420"/>
    <w:rsid w:val="00E329DD"/>
    <w:rsid w:val="00E375A7"/>
    <w:rsid w:val="00E4197E"/>
    <w:rsid w:val="00E47461"/>
    <w:rsid w:val="00E4778E"/>
    <w:rsid w:val="00E50936"/>
    <w:rsid w:val="00E515AE"/>
    <w:rsid w:val="00E52D77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87649"/>
    <w:rsid w:val="00E90897"/>
    <w:rsid w:val="00E91B22"/>
    <w:rsid w:val="00E93769"/>
    <w:rsid w:val="00EA03F3"/>
    <w:rsid w:val="00EA206C"/>
    <w:rsid w:val="00EA3379"/>
    <w:rsid w:val="00EA798E"/>
    <w:rsid w:val="00EB0861"/>
    <w:rsid w:val="00EB0EC2"/>
    <w:rsid w:val="00EB2FA9"/>
    <w:rsid w:val="00EB5B90"/>
    <w:rsid w:val="00EC6A65"/>
    <w:rsid w:val="00EC7175"/>
    <w:rsid w:val="00EC78F9"/>
    <w:rsid w:val="00EC79A8"/>
    <w:rsid w:val="00ED41D0"/>
    <w:rsid w:val="00ED4C48"/>
    <w:rsid w:val="00ED5C9B"/>
    <w:rsid w:val="00EE03C4"/>
    <w:rsid w:val="00EE07DF"/>
    <w:rsid w:val="00EE1C25"/>
    <w:rsid w:val="00EE1DEE"/>
    <w:rsid w:val="00EE22A8"/>
    <w:rsid w:val="00EE2466"/>
    <w:rsid w:val="00EE35FE"/>
    <w:rsid w:val="00EE40B5"/>
    <w:rsid w:val="00EE628A"/>
    <w:rsid w:val="00EF1825"/>
    <w:rsid w:val="00EF36D8"/>
    <w:rsid w:val="00EF3D97"/>
    <w:rsid w:val="00F07909"/>
    <w:rsid w:val="00F109C9"/>
    <w:rsid w:val="00F12672"/>
    <w:rsid w:val="00F149D2"/>
    <w:rsid w:val="00F1629E"/>
    <w:rsid w:val="00F22B2D"/>
    <w:rsid w:val="00F23F45"/>
    <w:rsid w:val="00F2461F"/>
    <w:rsid w:val="00F25699"/>
    <w:rsid w:val="00F30354"/>
    <w:rsid w:val="00F36FCE"/>
    <w:rsid w:val="00F4023E"/>
    <w:rsid w:val="00F46DA1"/>
    <w:rsid w:val="00F51E1D"/>
    <w:rsid w:val="00F55F7B"/>
    <w:rsid w:val="00F56372"/>
    <w:rsid w:val="00F57CC0"/>
    <w:rsid w:val="00F61699"/>
    <w:rsid w:val="00F62AE1"/>
    <w:rsid w:val="00F675CA"/>
    <w:rsid w:val="00F678BE"/>
    <w:rsid w:val="00F7656C"/>
    <w:rsid w:val="00F817D9"/>
    <w:rsid w:val="00F8300E"/>
    <w:rsid w:val="00F91D90"/>
    <w:rsid w:val="00F938B2"/>
    <w:rsid w:val="00F93EBF"/>
    <w:rsid w:val="00F93EE5"/>
    <w:rsid w:val="00FA28E6"/>
    <w:rsid w:val="00FA3A55"/>
    <w:rsid w:val="00FA64EB"/>
    <w:rsid w:val="00FB0447"/>
    <w:rsid w:val="00FB0659"/>
    <w:rsid w:val="00FB3126"/>
    <w:rsid w:val="00FB3BBE"/>
    <w:rsid w:val="00FB53C9"/>
    <w:rsid w:val="00FB7EC5"/>
    <w:rsid w:val="00FC6D6C"/>
    <w:rsid w:val="00FC7D08"/>
    <w:rsid w:val="00FD298C"/>
    <w:rsid w:val="00FD2BD6"/>
    <w:rsid w:val="00FD6217"/>
    <w:rsid w:val="00FD69D7"/>
    <w:rsid w:val="00FE08C8"/>
    <w:rsid w:val="00FE098D"/>
    <w:rsid w:val="00FE1DA5"/>
    <w:rsid w:val="00FE481F"/>
    <w:rsid w:val="00FF0679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  <w14:docId w14:val="55E2E7EF"/>
  <w15:docId w15:val="{D3833880-8BD5-48D9-9592-1E5FE033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27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y2iqfc">
    <w:name w:val="y2iqfc"/>
    <w:rsid w:val="00DF6DD1"/>
  </w:style>
  <w:style w:type="character" w:customStyle="1" w:styleId="fontstyle21">
    <w:name w:val="fontstyle21"/>
    <w:basedOn w:val="a0"/>
    <w:rsid w:val="00CC700B"/>
    <w:rPr>
      <w:rFonts w:ascii="ArialMT" w:hAnsi="ArialMT" w:hint="default"/>
      <w:b w:val="0"/>
      <w:bCs w:val="0"/>
      <w:i w:val="0"/>
      <w:iCs w:val="0"/>
      <w:color w:val="404040"/>
      <w:sz w:val="10"/>
      <w:szCs w:val="10"/>
    </w:rPr>
  </w:style>
  <w:style w:type="character" w:styleId="afc">
    <w:name w:val="Strong"/>
    <w:basedOn w:val="a0"/>
    <w:uiPriority w:val="22"/>
    <w:qFormat/>
    <w:rsid w:val="008F32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FC438-5F69-40AD-9BC8-63088FFA9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5</TotalTime>
  <Pages>15</Pages>
  <Words>2186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2025-05-07T10:36:00Z</dcterms:created>
  <dcterms:modified xsi:type="dcterms:W3CDTF">2026-05-22T12:57:00Z</dcterms:modified>
</cp:coreProperties>
</file>