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</w:tblGrid>
      <w:tr w:rsidR="00663BA6" w:rsidTr="002172BA">
        <w:tc>
          <w:tcPr>
            <w:tcW w:w="1843" w:type="dxa"/>
          </w:tcPr>
          <w:p w:rsidR="00663BA6" w:rsidRPr="00B02AA8" w:rsidRDefault="00B37132" w:rsidP="00BB1152">
            <w:pPr>
              <w:jc w:val="center"/>
              <w:rPr>
                <w:b/>
                <w:sz w:val="22"/>
                <w:szCs w:val="22"/>
              </w:rPr>
            </w:pPr>
            <w:r w:rsidRPr="00BB1152">
              <w:rPr>
                <w:b/>
                <w:sz w:val="22"/>
                <w:szCs w:val="22"/>
              </w:rPr>
              <w:t>28.</w:t>
            </w:r>
            <w:r w:rsidR="00BB1152" w:rsidRPr="00BB1152">
              <w:rPr>
                <w:b/>
                <w:sz w:val="22"/>
                <w:szCs w:val="22"/>
              </w:rPr>
              <w:t>13.1</w:t>
            </w:r>
          </w:p>
        </w:tc>
      </w:tr>
      <w:tr w:rsidR="00663BA6" w:rsidTr="002172BA">
        <w:tc>
          <w:tcPr>
            <w:tcW w:w="1843" w:type="dxa"/>
          </w:tcPr>
          <w:p w:rsidR="00663BA6" w:rsidRPr="001A6BBE" w:rsidRDefault="00663BA6" w:rsidP="000F4E31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6"/>
      </w:tblGrid>
      <w:tr w:rsidR="00EB0EC2" w:rsidRPr="00745B68" w:rsidTr="002222A3">
        <w:trPr>
          <w:jc w:val="center"/>
        </w:trPr>
        <w:tc>
          <w:tcPr>
            <w:tcW w:w="8346" w:type="dxa"/>
            <w:shd w:val="clear" w:color="auto" w:fill="auto"/>
          </w:tcPr>
          <w:p w:rsidR="00EB0EC2" w:rsidRPr="002222A3" w:rsidRDefault="002222A3" w:rsidP="002222A3">
            <w:pPr>
              <w:jc w:val="center"/>
              <w:rPr>
                <w:b/>
                <w:szCs w:val="28"/>
              </w:rPr>
            </w:pPr>
            <w:r>
              <w:rPr>
                <w:rFonts w:eastAsiaTheme="minorHAnsi"/>
                <w:b/>
                <w:color w:val="000000"/>
                <w:szCs w:val="28"/>
                <w:lang w:eastAsia="en-US"/>
              </w:rPr>
              <w:t>ДРЕНАЖНЫЕ</w:t>
            </w:r>
            <w:r w:rsidR="00926EB7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НАСОС</w:t>
            </w:r>
            <w:r>
              <w:rPr>
                <w:rFonts w:eastAsiaTheme="minorHAnsi"/>
                <w:b/>
                <w:color w:val="000000"/>
                <w:szCs w:val="28"/>
                <w:lang w:eastAsia="en-US"/>
              </w:rPr>
              <w:t>Ы</w:t>
            </w:r>
            <w:r w:rsidR="00926EB7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ДЛЯ</w:t>
            </w:r>
            <w:r w:rsidR="00926EB7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СИСТЕМЫ</w:t>
            </w:r>
            <w:r w:rsidR="00926EB7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26EB7" w:rsidRPr="0012518C">
              <w:rPr>
                <w:rFonts w:eastAsiaTheme="minorHAnsi"/>
                <w:b/>
                <w:color w:val="000000"/>
                <w:szCs w:val="28"/>
                <w:lang w:eastAsia="en-US"/>
              </w:rPr>
              <w:t>КОНДИЦИОНИРОВАНИЯ</w:t>
            </w:r>
            <w:r w:rsidR="00926EB7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960D58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ПРОМЫШЛЕННОГО НАЗНАЧЕНИЯ </w:t>
            </w:r>
            <w:r w:rsidR="0012518C" w:rsidRPr="0012518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MINI</w:t>
            </w:r>
            <w:r w:rsidR="0012518C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12518C" w:rsidRPr="0012518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BOX</w:t>
            </w:r>
            <w:r w:rsidR="00BE02C3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, </w:t>
            </w:r>
            <w:r w:rsidR="00BE02C3" w:rsidRPr="00BE02C3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SLIM</w:t>
            </w:r>
            <w:r w:rsidR="00BE02C3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BE02C3" w:rsidRPr="0012518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BOX</w:t>
            </w:r>
            <w:r w:rsidR="00BE02C3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, </w:t>
            </w:r>
            <w:r w:rsidR="00BE02C3" w:rsidRPr="00BE02C3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MAXI</w:t>
            </w:r>
            <w:r w:rsidR="00BE02C3" w:rsidRPr="002222A3">
              <w:rPr>
                <w:rFonts w:eastAsiaTheme="minorHAnsi"/>
                <w:b/>
                <w:color w:val="000000"/>
                <w:szCs w:val="28"/>
                <w:lang w:eastAsia="en-US"/>
              </w:rPr>
              <w:t xml:space="preserve"> </w:t>
            </w:r>
            <w:r w:rsidR="00BE02C3" w:rsidRPr="0012518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BOX</w:t>
            </w:r>
          </w:p>
        </w:tc>
      </w:tr>
      <w:tr w:rsidR="00EB0EC2" w:rsidTr="002222A3">
        <w:trPr>
          <w:jc w:val="center"/>
        </w:trPr>
        <w:tc>
          <w:tcPr>
            <w:tcW w:w="8346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56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0"/>
      </w:tblGrid>
      <w:tr w:rsidR="00A4601A" w:rsidRPr="00897C08" w:rsidTr="006F57A3">
        <w:trPr>
          <w:jc w:val="center"/>
        </w:trPr>
        <w:tc>
          <w:tcPr>
            <w:tcW w:w="5600" w:type="dxa"/>
            <w:shd w:val="clear" w:color="auto" w:fill="auto"/>
          </w:tcPr>
          <w:p w:rsidR="00A4601A" w:rsidRPr="00E23E00" w:rsidRDefault="00E23E00" w:rsidP="007C62B4">
            <w:pPr>
              <w:jc w:val="center"/>
              <w:rPr>
                <w:b/>
                <w:szCs w:val="28"/>
                <w:lang w:val="en-US"/>
              </w:rPr>
            </w:pPr>
            <w:r w:rsidRPr="0012518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MINI</w:t>
            </w:r>
            <w:r w:rsidRPr="00E23E00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 xml:space="preserve"> </w:t>
            </w:r>
            <w:r w:rsidRPr="0012518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BOX</w:t>
            </w:r>
            <w:r w:rsidRPr="00E23E00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_</w:t>
            </w:r>
            <w:r w:rsidRPr="00BE02C3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SLIM</w:t>
            </w:r>
            <w:r w:rsidRPr="00E23E00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 xml:space="preserve"> </w:t>
            </w:r>
            <w:r w:rsidRPr="0012518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BOX</w:t>
            </w:r>
            <w:r w:rsidRPr="00E23E00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_</w:t>
            </w:r>
            <w:r w:rsidRPr="00BE02C3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MAXI</w:t>
            </w:r>
            <w:r w:rsidRPr="00E23E00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 xml:space="preserve"> </w:t>
            </w:r>
            <w:r w:rsidRPr="0012518C">
              <w:rPr>
                <w:rFonts w:eastAsiaTheme="minorHAnsi"/>
                <w:b/>
                <w:color w:val="000000"/>
                <w:szCs w:val="28"/>
                <w:lang w:val="en-US" w:eastAsia="en-US"/>
              </w:rPr>
              <w:t>BOX</w:t>
            </w:r>
            <w:r w:rsidR="00926EB7" w:rsidRPr="00926EB7">
              <w:rPr>
                <w:b/>
                <w:szCs w:val="28"/>
                <w:lang w:val="en-US"/>
              </w:rPr>
              <w:t>.ПС</w:t>
            </w:r>
          </w:p>
        </w:tc>
      </w:tr>
      <w:tr w:rsidR="00A4601A" w:rsidTr="006F57A3">
        <w:trPr>
          <w:jc w:val="center"/>
        </w:trPr>
        <w:tc>
          <w:tcPr>
            <w:tcW w:w="560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2518C" w:rsidRDefault="0012518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2518C" w:rsidRDefault="0012518C" w:rsidP="00810B70">
      <w:pPr>
        <w:spacing w:line="360" w:lineRule="auto"/>
        <w:ind w:firstLine="567"/>
        <w:jc w:val="center"/>
        <w:rPr>
          <w:szCs w:val="28"/>
        </w:rPr>
      </w:pPr>
    </w:p>
    <w:p w:rsidR="00250B89" w:rsidRDefault="00250B89" w:rsidP="00810B70">
      <w:pPr>
        <w:spacing w:line="360" w:lineRule="auto"/>
        <w:ind w:firstLine="567"/>
        <w:jc w:val="center"/>
        <w:rPr>
          <w:szCs w:val="28"/>
        </w:rPr>
      </w:pPr>
    </w:p>
    <w:p w:rsidR="00250B89" w:rsidRDefault="00250B89" w:rsidP="00810B70">
      <w:pPr>
        <w:spacing w:line="360" w:lineRule="auto"/>
        <w:ind w:firstLine="567"/>
        <w:jc w:val="center"/>
        <w:rPr>
          <w:szCs w:val="28"/>
        </w:rPr>
      </w:pPr>
    </w:p>
    <w:p w:rsidR="00250B89" w:rsidRDefault="00250B89" w:rsidP="00810B70">
      <w:pPr>
        <w:spacing w:line="360" w:lineRule="auto"/>
        <w:ind w:firstLine="567"/>
        <w:jc w:val="center"/>
        <w:rPr>
          <w:szCs w:val="28"/>
        </w:rPr>
      </w:pPr>
    </w:p>
    <w:p w:rsidR="00250B89" w:rsidRDefault="00250B89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50B89" w:rsidRDefault="00960D58" w:rsidP="00536C04">
      <w:pPr>
        <w:spacing w:line="360" w:lineRule="auto"/>
        <w:jc w:val="center"/>
        <w:rPr>
          <w:szCs w:val="28"/>
        </w:rPr>
      </w:pPr>
      <w:r>
        <w:rPr>
          <w:sz w:val="22"/>
          <w:szCs w:val="22"/>
        </w:rPr>
        <w:t>2023</w:t>
      </w:r>
      <w:r w:rsidR="00250B89">
        <w:rPr>
          <w:sz w:val="22"/>
          <w:szCs w:val="22"/>
        </w:rPr>
        <w:t xml:space="preserve"> г.</w:t>
      </w:r>
      <w:r w:rsidR="00250B89">
        <w:rPr>
          <w:szCs w:val="28"/>
        </w:rPr>
        <w:br w:type="page"/>
      </w:r>
    </w:p>
    <w:p w:rsidR="00810B70" w:rsidRPr="003E0BA3" w:rsidRDefault="00810B70" w:rsidP="003E0BA3">
      <w:pPr>
        <w:spacing w:after="240" w:line="360" w:lineRule="auto"/>
        <w:ind w:left="426"/>
        <w:jc w:val="center"/>
        <w:rPr>
          <w:b/>
          <w:sz w:val="22"/>
          <w:szCs w:val="22"/>
        </w:rPr>
      </w:pPr>
      <w:r w:rsidRPr="003E0BA3">
        <w:rPr>
          <w:b/>
          <w:sz w:val="22"/>
          <w:szCs w:val="22"/>
        </w:rPr>
        <w:lastRenderedPageBreak/>
        <w:t>СОДЕРЖАНИЕ</w:t>
      </w:r>
    </w:p>
    <w:p w:rsidR="003E0BA3" w:rsidRPr="003E0BA3" w:rsidRDefault="00810B70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E0BA3">
        <w:rPr>
          <w:sz w:val="22"/>
          <w:szCs w:val="22"/>
        </w:rPr>
        <w:fldChar w:fldCharType="begin"/>
      </w:r>
      <w:r w:rsidRPr="003E0BA3">
        <w:rPr>
          <w:sz w:val="22"/>
          <w:szCs w:val="22"/>
        </w:rPr>
        <w:instrText xml:space="preserve"> TOC \o "1-3" \h \z \u </w:instrText>
      </w:r>
      <w:r w:rsidRPr="003E0BA3">
        <w:rPr>
          <w:sz w:val="22"/>
          <w:szCs w:val="22"/>
        </w:rPr>
        <w:fldChar w:fldCharType="separate"/>
      </w:r>
      <w:hyperlink w:anchor="_Toc113354277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1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_Toc113354277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3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78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2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_Toc113354278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4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12"/>
        <w:tabs>
          <w:tab w:val="right" w:leader="dot" w:pos="9913"/>
        </w:tabs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79" w:history="1">
        <w:r w:rsidR="003E0BA3" w:rsidRPr="003E0BA3">
          <w:rPr>
            <w:rStyle w:val="ad"/>
            <w:noProof/>
            <w:sz w:val="22"/>
            <w:szCs w:val="22"/>
          </w:rPr>
          <w:t>2.1.1 Описание изделий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_Toc113354279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4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12"/>
        <w:tabs>
          <w:tab w:val="right" w:leader="dot" w:pos="9913"/>
        </w:tabs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0" w:history="1">
        <w:r w:rsidR="003E0BA3" w:rsidRPr="003E0BA3">
          <w:rPr>
            <w:rStyle w:val="ad"/>
            <w:noProof/>
            <w:sz w:val="22"/>
            <w:szCs w:val="22"/>
          </w:rPr>
          <w:t>2.1.2 Принцип работы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_Toc113354280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5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12"/>
        <w:tabs>
          <w:tab w:val="right" w:leader="dot" w:pos="9913"/>
        </w:tabs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1" w:history="1">
        <w:r w:rsidR="003E0BA3" w:rsidRPr="003E0BA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_Toc113354281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5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12"/>
        <w:tabs>
          <w:tab w:val="right" w:leader="dot" w:pos="9913"/>
        </w:tabs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2" w:history="1">
        <w:r w:rsidR="003E0BA3" w:rsidRPr="003E0BA3">
          <w:rPr>
            <w:rStyle w:val="ad"/>
            <w:noProof/>
            <w:sz w:val="22"/>
            <w:szCs w:val="22"/>
          </w:rPr>
          <w:t>2.1.4 Основные технические характеристики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_Toc113354282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8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12"/>
        <w:tabs>
          <w:tab w:val="right" w:leader="dot" w:pos="9913"/>
        </w:tabs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3" w:history="1">
        <w:r w:rsidR="003E0BA3" w:rsidRPr="003E0BA3">
          <w:rPr>
            <w:rStyle w:val="ad"/>
            <w:noProof/>
            <w:sz w:val="22"/>
            <w:szCs w:val="22"/>
          </w:rPr>
          <w:t>2.1.5 Требования к монтажу изделий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_Toc113354283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9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12"/>
        <w:tabs>
          <w:tab w:val="right" w:leader="dot" w:pos="9913"/>
        </w:tabs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4" w:history="1">
        <w:r w:rsidR="003E0BA3" w:rsidRPr="003E0BA3">
          <w:rPr>
            <w:rStyle w:val="ad"/>
            <w:noProof/>
            <w:sz w:val="22"/>
            <w:szCs w:val="22"/>
          </w:rPr>
          <w:t>2.2 Маркировка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_Toc113354284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13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5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3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b/>
            <w:noProof/>
            <w:sz w:val="22"/>
            <w:szCs w:val="22"/>
          </w:rPr>
          <w:t>КОМПЛЕКТНОСТЬ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_Toc113354285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14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6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4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_Toc113354286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15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7" w:history="1">
        <w:r w:rsidR="003E0BA3" w:rsidRPr="003E0BA3">
          <w:rPr>
            <w:rStyle w:val="ad"/>
            <w:b/>
            <w:noProof/>
            <w:sz w:val="22"/>
            <w:szCs w:val="22"/>
          </w:rPr>
          <w:t>5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b/>
            <w:noProof/>
            <w:sz w:val="22"/>
            <w:szCs w:val="22"/>
          </w:rPr>
          <w:t>КОНСЕРВАЦИЯ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_Toc113354287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16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8" w:history="1">
        <w:r w:rsidR="003E0BA3" w:rsidRPr="003E0BA3">
          <w:rPr>
            <w:rStyle w:val="ad"/>
            <w:b/>
            <w:noProof/>
            <w:sz w:val="22"/>
            <w:szCs w:val="22"/>
          </w:rPr>
          <w:t>6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_Toc113354288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17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89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7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_Toc113354289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18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90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8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_Toc113354290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19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91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9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BA3" w:rsidRPr="003E0BA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_Toc113354291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19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12"/>
        <w:tabs>
          <w:tab w:val="right" w:leader="dot" w:pos="9913"/>
        </w:tabs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92" w:history="1">
        <w:r w:rsidR="003E0BA3" w:rsidRPr="003E0BA3">
          <w:rPr>
            <w:rStyle w:val="ad"/>
            <w:noProof/>
            <w:sz w:val="22"/>
            <w:szCs w:val="22"/>
          </w:rPr>
          <w:t>9.1 Общие требования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_Toc113354292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20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93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10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4731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E0BA3" w:rsidRPr="003E0BA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_Toc113354293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20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94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11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4731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E0BA3" w:rsidRPr="003E0BA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_Toc113354294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25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95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12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4731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E0BA3" w:rsidRPr="003E0BA3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_Toc113354295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26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3E0BA3" w:rsidRPr="003E0BA3" w:rsidRDefault="009960D2" w:rsidP="003E0BA3">
      <w:pPr>
        <w:pStyle w:val="21"/>
        <w:ind w:left="426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354296" w:history="1">
        <w:r w:rsidR="003E0BA3" w:rsidRPr="003E0BA3">
          <w:rPr>
            <w:rStyle w:val="ad"/>
            <w:b/>
            <w:bCs/>
            <w:noProof/>
            <w:sz w:val="22"/>
            <w:szCs w:val="22"/>
          </w:rPr>
          <w:t>13</w:t>
        </w:r>
        <w:r w:rsidR="003E0BA3" w:rsidRPr="003E0B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4731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E0BA3" w:rsidRPr="003E0BA3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E0BA3" w:rsidRPr="003E0BA3">
          <w:rPr>
            <w:noProof/>
            <w:webHidden/>
            <w:sz w:val="22"/>
            <w:szCs w:val="22"/>
          </w:rPr>
          <w:tab/>
        </w:r>
        <w:r w:rsidR="003E0BA3" w:rsidRPr="003E0BA3">
          <w:rPr>
            <w:noProof/>
            <w:webHidden/>
            <w:sz w:val="22"/>
            <w:szCs w:val="22"/>
          </w:rPr>
          <w:fldChar w:fldCharType="begin"/>
        </w:r>
        <w:r w:rsidR="003E0BA3" w:rsidRPr="003E0BA3">
          <w:rPr>
            <w:noProof/>
            <w:webHidden/>
            <w:sz w:val="22"/>
            <w:szCs w:val="22"/>
          </w:rPr>
          <w:instrText xml:space="preserve"> PAGEREF _Toc113354296 \h </w:instrText>
        </w:r>
        <w:r w:rsidR="003E0BA3" w:rsidRPr="003E0BA3">
          <w:rPr>
            <w:noProof/>
            <w:webHidden/>
            <w:sz w:val="22"/>
            <w:szCs w:val="22"/>
          </w:rPr>
        </w:r>
        <w:r w:rsidR="003E0BA3" w:rsidRPr="003E0BA3">
          <w:rPr>
            <w:noProof/>
            <w:webHidden/>
            <w:sz w:val="22"/>
            <w:szCs w:val="22"/>
          </w:rPr>
          <w:fldChar w:fldCharType="separate"/>
        </w:r>
        <w:r w:rsidR="003E0BA3">
          <w:rPr>
            <w:noProof/>
            <w:webHidden/>
            <w:sz w:val="22"/>
            <w:szCs w:val="22"/>
          </w:rPr>
          <w:t>27</w:t>
        </w:r>
        <w:r w:rsidR="003E0BA3" w:rsidRPr="003E0BA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26C45" w:rsidRDefault="00810B70" w:rsidP="003E0BA3">
      <w:pPr>
        <w:tabs>
          <w:tab w:val="left" w:pos="567"/>
          <w:tab w:val="right" w:leader="dot" w:pos="9913"/>
        </w:tabs>
        <w:spacing w:line="360" w:lineRule="auto"/>
        <w:ind w:left="426"/>
        <w:rPr>
          <w:sz w:val="22"/>
          <w:szCs w:val="22"/>
        </w:rPr>
      </w:pPr>
      <w:r w:rsidRPr="003E0BA3">
        <w:rPr>
          <w:sz w:val="22"/>
          <w:szCs w:val="22"/>
        </w:rPr>
        <w:fldChar w:fldCharType="end"/>
      </w:r>
      <w:r w:rsidRPr="00026C45">
        <w:rPr>
          <w:sz w:val="22"/>
          <w:szCs w:val="22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BE02C3" w:rsidRDefault="004B27D4" w:rsidP="004B27D4">
      <w:pPr>
        <w:tabs>
          <w:tab w:val="left" w:pos="6255"/>
        </w:tabs>
      </w:pPr>
      <w:r>
        <w:tab/>
      </w:r>
    </w:p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Pr="00BE02C3" w:rsidRDefault="00BE02C3" w:rsidP="00BE02C3"/>
    <w:p w:rsidR="00BE02C3" w:rsidRDefault="00BE02C3" w:rsidP="00BE02C3">
      <w:pPr>
        <w:tabs>
          <w:tab w:val="left" w:pos="5715"/>
        </w:tabs>
      </w:pPr>
      <w:r>
        <w:tab/>
      </w:r>
    </w:p>
    <w:p w:rsidR="00810B70" w:rsidRPr="00BE02C3" w:rsidRDefault="00BE02C3" w:rsidP="00BE02C3">
      <w:pPr>
        <w:tabs>
          <w:tab w:val="left" w:pos="5715"/>
        </w:tabs>
        <w:sectPr w:rsidR="00810B70" w:rsidRPr="00BE02C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4F465A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12518C">
        <w:rPr>
          <w:sz w:val="22"/>
          <w:szCs w:val="22"/>
        </w:rPr>
        <w:t>дренажн</w:t>
      </w:r>
      <w:r w:rsidR="00BE02C3">
        <w:rPr>
          <w:sz w:val="22"/>
          <w:szCs w:val="22"/>
        </w:rPr>
        <w:t>ых насосов</w:t>
      </w:r>
      <w:r w:rsidR="0012518C">
        <w:rPr>
          <w:sz w:val="22"/>
          <w:szCs w:val="22"/>
        </w:rPr>
        <w:t xml:space="preserve"> для системы кондиционирования </w:t>
      </w:r>
      <w:r w:rsidR="00960D58">
        <w:rPr>
          <w:sz w:val="22"/>
          <w:szCs w:val="22"/>
        </w:rPr>
        <w:t>промышленного назначения</w:t>
      </w:r>
      <w:r w:rsidR="00960D58" w:rsidRPr="00227DAA">
        <w:rPr>
          <w:sz w:val="22"/>
          <w:szCs w:val="22"/>
        </w:rPr>
        <w:t xml:space="preserve"> </w:t>
      </w:r>
      <w:r w:rsidR="00E23E00" w:rsidRPr="00E23E00">
        <w:rPr>
          <w:sz w:val="22"/>
          <w:szCs w:val="22"/>
        </w:rPr>
        <w:t>MINI BOX, SLIM BOX, MAXI BOX</w:t>
      </w:r>
      <w:r w:rsidR="00E23E00">
        <w:rPr>
          <w:sz w:val="22"/>
          <w:szCs w:val="22"/>
        </w:rPr>
        <w:t xml:space="preserve"> </w:t>
      </w:r>
      <w:r w:rsidR="00BE02C3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13354277"/>
      <w:r w:rsidRPr="00985AEE">
        <w:rPr>
          <w:b/>
          <w:szCs w:val="28"/>
        </w:rPr>
        <w:t>ОСНОВНЫЕ СВЕДЕНИЯ ОБ ИЗДЕЛИ</w:t>
      </w:r>
      <w:r w:rsidR="00174A40">
        <w:rPr>
          <w:b/>
          <w:szCs w:val="28"/>
        </w:rPr>
        <w:t>ЯХ</w:t>
      </w:r>
      <w:bookmarkEnd w:id="0"/>
    </w:p>
    <w:p w:rsidR="00514A8E" w:rsidRPr="00514A8E" w:rsidRDefault="00BE02C3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285"/>
      </w:tblGrid>
      <w:tr w:rsidR="00514A8E" w:rsidRPr="000C74BD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0C74BD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85" w:type="dxa"/>
            <w:vAlign w:val="center"/>
          </w:tcPr>
          <w:p w:rsidR="00514A8E" w:rsidRDefault="0012518C" w:rsidP="00BE02C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Дренажный насо</w:t>
            </w:r>
            <w:r w:rsidR="00BE02C3">
              <w:rPr>
                <w:sz w:val="22"/>
                <w:szCs w:val="22"/>
              </w:rPr>
              <w:t>с для системы кондиционирования</w:t>
            </w:r>
          </w:p>
          <w:p w:rsidR="00960D58" w:rsidRPr="000C74BD" w:rsidRDefault="00960D58" w:rsidP="00BE02C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E23E00" w:rsidRPr="00897C08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E23E00" w:rsidRPr="000C74BD" w:rsidRDefault="00E23E00" w:rsidP="00E23E00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0C74B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5" w:type="dxa"/>
            <w:vAlign w:val="center"/>
          </w:tcPr>
          <w:p w:rsidR="00E23E00" w:rsidRPr="00E23E00" w:rsidRDefault="00E23E00" w:rsidP="00E23E00">
            <w:pPr>
              <w:jc w:val="center"/>
              <w:rPr>
                <w:lang w:val="en-US"/>
              </w:rPr>
            </w:pPr>
            <w:r w:rsidRPr="00E23E00">
              <w:rPr>
                <w:sz w:val="22"/>
                <w:szCs w:val="22"/>
                <w:lang w:val="en-US"/>
              </w:rPr>
              <w:t>MINI BOX, SLIM BOX, MAXI BOX</w:t>
            </w:r>
          </w:p>
        </w:tc>
      </w:tr>
      <w:tr w:rsidR="00E23E00" w:rsidRPr="00897C08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E23E00" w:rsidRPr="000C74BD" w:rsidRDefault="00E23E00" w:rsidP="00E23E0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85" w:type="dxa"/>
            <w:vAlign w:val="center"/>
          </w:tcPr>
          <w:p w:rsidR="00E23E00" w:rsidRPr="00E23E00" w:rsidRDefault="00E23E00" w:rsidP="00E23E00">
            <w:pPr>
              <w:jc w:val="center"/>
              <w:rPr>
                <w:lang w:val="en-US"/>
              </w:rPr>
            </w:pPr>
            <w:r w:rsidRPr="00E23E00">
              <w:rPr>
                <w:sz w:val="22"/>
                <w:szCs w:val="22"/>
                <w:lang w:val="en-US"/>
              </w:rPr>
              <w:t>MINI BOX, SLIM BOX, MAXI BOX</w:t>
            </w:r>
          </w:p>
        </w:tc>
      </w:tr>
      <w:tr w:rsidR="00960D58" w:rsidRPr="000C74BD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960D58" w:rsidRPr="000C74BD" w:rsidRDefault="00960D58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5" w:type="dxa"/>
            <w:vAlign w:val="center"/>
          </w:tcPr>
          <w:p w:rsidR="00960D58" w:rsidRPr="000C74BD" w:rsidRDefault="00960D58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Дополнительная опция кондиционера, предназначен для откачки скопившейся жидкости (конденсата) из кондиционера</w:t>
            </w:r>
          </w:p>
        </w:tc>
      </w:tr>
      <w:tr w:rsidR="00514A8E" w:rsidRPr="000C74BD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5" w:type="dxa"/>
            <w:vAlign w:val="center"/>
          </w:tcPr>
          <w:p w:rsidR="00514A8E" w:rsidRPr="000C74BD" w:rsidRDefault="00960D58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14A8E" w:rsidRPr="000C74BD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5" w:type="dxa"/>
            <w:vAlign w:val="center"/>
          </w:tcPr>
          <w:p w:rsidR="00514A8E" w:rsidRPr="000C74BD" w:rsidRDefault="00844ED3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В</w:t>
            </w:r>
            <w:r w:rsidR="00514A8E" w:rsidRPr="000C74BD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514A8E" w:rsidRPr="000C74BD" w:rsidTr="009147C6">
        <w:trPr>
          <w:trHeight w:val="383"/>
          <w:jc w:val="center"/>
        </w:trPr>
        <w:tc>
          <w:tcPr>
            <w:tcW w:w="2746" w:type="dxa"/>
            <w:vAlign w:val="center"/>
          </w:tcPr>
          <w:p w:rsidR="00514A8E" w:rsidRPr="000C74BD" w:rsidRDefault="00844ED3" w:rsidP="004F465A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5" w:type="dxa"/>
            <w:vAlign w:val="center"/>
          </w:tcPr>
          <w:p w:rsidR="00514A8E" w:rsidRPr="000C74BD" w:rsidRDefault="00960D58" w:rsidP="004F465A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514A8E" w:rsidRPr="000C74BD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285" w:type="dxa"/>
            <w:vAlign w:val="center"/>
          </w:tcPr>
          <w:p w:rsidR="00514A8E" w:rsidRPr="000C74BD" w:rsidRDefault="009960D2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514A8E" w:rsidRPr="000C74BD" w:rsidTr="004D4518">
        <w:trPr>
          <w:trHeight w:val="492"/>
          <w:jc w:val="center"/>
        </w:trPr>
        <w:tc>
          <w:tcPr>
            <w:tcW w:w="2746" w:type="dxa"/>
            <w:vAlign w:val="center"/>
          </w:tcPr>
          <w:p w:rsidR="00514A8E" w:rsidRPr="000C74BD" w:rsidRDefault="00E86C95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подтверждении </w:t>
            </w:r>
            <w:r w:rsidR="00514A8E" w:rsidRPr="000C74BD">
              <w:rPr>
                <w:b/>
                <w:sz w:val="22"/>
                <w:szCs w:val="22"/>
              </w:rPr>
              <w:t>соответствия</w:t>
            </w:r>
          </w:p>
        </w:tc>
        <w:tc>
          <w:tcPr>
            <w:tcW w:w="7285" w:type="dxa"/>
            <w:vAlign w:val="center"/>
          </w:tcPr>
          <w:p w:rsidR="004D4518" w:rsidRPr="00763984" w:rsidRDefault="004D4518" w:rsidP="004D4518">
            <w:pPr>
              <w:pStyle w:val="2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>Декларация о соответствии требованиям Технических регламентов Евразийского экономического союза:</w:t>
            </w:r>
          </w:p>
          <w:p w:rsidR="003C3031" w:rsidRPr="000C74BD" w:rsidRDefault="003C3031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ТР </w:t>
            </w:r>
            <w:r w:rsidR="00864891">
              <w:rPr>
                <w:sz w:val="22"/>
                <w:szCs w:val="22"/>
              </w:rPr>
              <w:t>ТС 010</w:t>
            </w:r>
            <w:r w:rsidRPr="000C74BD">
              <w:rPr>
                <w:sz w:val="22"/>
                <w:szCs w:val="22"/>
              </w:rPr>
              <w:t xml:space="preserve">/2011 «О безопасности </w:t>
            </w:r>
            <w:r w:rsidR="00864891">
              <w:rPr>
                <w:sz w:val="22"/>
                <w:szCs w:val="22"/>
              </w:rPr>
              <w:t xml:space="preserve">машин и </w:t>
            </w:r>
            <w:r w:rsidRPr="000C74BD">
              <w:rPr>
                <w:sz w:val="22"/>
                <w:szCs w:val="22"/>
              </w:rPr>
              <w:t>оборудования»,</w:t>
            </w:r>
          </w:p>
          <w:p w:rsidR="00514A8E" w:rsidRDefault="003C3031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D4518" w:rsidRPr="00763984" w:rsidRDefault="004D4518" w:rsidP="004D4518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Д-CN.РА01</w:t>
            </w:r>
            <w:r w:rsidRPr="0076398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15027/23</w:t>
            </w:r>
          </w:p>
          <w:p w:rsidR="004D4518" w:rsidRPr="000C74BD" w:rsidRDefault="004D4518" w:rsidP="00664B7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63984">
              <w:rPr>
                <w:sz w:val="22"/>
                <w:szCs w:val="22"/>
              </w:rPr>
              <w:t xml:space="preserve">(срок действия от </w:t>
            </w:r>
            <w:r w:rsidR="00664B75">
              <w:rPr>
                <w:sz w:val="22"/>
                <w:szCs w:val="22"/>
              </w:rPr>
              <w:t>17.01.2023</w:t>
            </w:r>
            <w:r w:rsidRPr="00763984">
              <w:rPr>
                <w:sz w:val="22"/>
                <w:szCs w:val="22"/>
              </w:rPr>
              <w:t xml:space="preserve"> до </w:t>
            </w:r>
            <w:r w:rsidR="00664B75">
              <w:rPr>
                <w:sz w:val="22"/>
                <w:szCs w:val="22"/>
              </w:rPr>
              <w:t>16.01.2028</w:t>
            </w:r>
            <w:r w:rsidRPr="00763984">
              <w:rPr>
                <w:sz w:val="22"/>
                <w:szCs w:val="22"/>
              </w:rPr>
              <w:t>)</w:t>
            </w:r>
          </w:p>
        </w:tc>
      </w:tr>
      <w:tr w:rsidR="00514A8E" w:rsidRPr="00897C08" w:rsidTr="004D4518">
        <w:trPr>
          <w:trHeight w:val="492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5" w:type="dxa"/>
            <w:vAlign w:val="center"/>
          </w:tcPr>
          <w:p w:rsidR="00514A8E" w:rsidRPr="00897C08" w:rsidRDefault="00104FBB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0405BD">
              <w:rPr>
                <w:sz w:val="22"/>
                <w:szCs w:val="22"/>
                <w:lang w:val="en-US"/>
              </w:rPr>
              <w:t>HANGZHOU</w:t>
            </w:r>
            <w:r w:rsidRPr="00897C08">
              <w:rPr>
                <w:sz w:val="22"/>
                <w:szCs w:val="22"/>
                <w:lang w:val="en-US"/>
              </w:rPr>
              <w:t xml:space="preserve"> </w:t>
            </w:r>
            <w:r w:rsidRPr="000405BD">
              <w:rPr>
                <w:sz w:val="22"/>
                <w:szCs w:val="22"/>
                <w:lang w:val="en-US"/>
              </w:rPr>
              <w:t>LIFENG</w:t>
            </w:r>
            <w:r w:rsidRPr="00897C08">
              <w:rPr>
                <w:sz w:val="22"/>
                <w:szCs w:val="22"/>
                <w:lang w:val="en-US"/>
              </w:rPr>
              <w:t xml:space="preserve"> </w:t>
            </w:r>
            <w:r w:rsidRPr="000405BD">
              <w:rPr>
                <w:sz w:val="22"/>
                <w:szCs w:val="22"/>
                <w:lang w:val="en-US"/>
              </w:rPr>
              <w:t>IMPORT</w:t>
            </w:r>
            <w:r w:rsidRPr="00897C08">
              <w:rPr>
                <w:sz w:val="22"/>
                <w:szCs w:val="22"/>
                <w:lang w:val="en-US"/>
              </w:rPr>
              <w:t>&amp;</w:t>
            </w:r>
            <w:r w:rsidRPr="000405BD">
              <w:rPr>
                <w:sz w:val="22"/>
                <w:szCs w:val="22"/>
                <w:lang w:val="en-US"/>
              </w:rPr>
              <w:t>EXPORT</w:t>
            </w:r>
            <w:r w:rsidRPr="00897C08">
              <w:rPr>
                <w:sz w:val="22"/>
                <w:szCs w:val="22"/>
                <w:lang w:val="en-US"/>
              </w:rPr>
              <w:t xml:space="preserve"> </w:t>
            </w:r>
            <w:r w:rsidRPr="000405BD">
              <w:rPr>
                <w:sz w:val="22"/>
                <w:szCs w:val="22"/>
                <w:lang w:val="en-US"/>
              </w:rPr>
              <w:t>COMPANY</w:t>
            </w:r>
            <w:r w:rsidRPr="00897C08">
              <w:rPr>
                <w:sz w:val="22"/>
                <w:szCs w:val="22"/>
                <w:lang w:val="en-US"/>
              </w:rPr>
              <w:t xml:space="preserve"> </w:t>
            </w:r>
            <w:r w:rsidRPr="000405BD">
              <w:rPr>
                <w:sz w:val="22"/>
                <w:szCs w:val="22"/>
                <w:lang w:val="en-US"/>
              </w:rPr>
              <w:t>LIMITED</w:t>
            </w:r>
          </w:p>
        </w:tc>
      </w:tr>
      <w:tr w:rsidR="00514A8E" w:rsidRPr="000C74BD" w:rsidTr="00E16DD6">
        <w:trPr>
          <w:trHeight w:val="344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85" w:type="dxa"/>
            <w:vAlign w:val="center"/>
          </w:tcPr>
          <w:p w:rsidR="00514A8E" w:rsidRPr="00664B75" w:rsidRDefault="00514A8E" w:rsidP="004F465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64B75">
              <w:rPr>
                <w:sz w:val="22"/>
                <w:szCs w:val="22"/>
              </w:rPr>
              <w:t>Китай</w:t>
            </w:r>
            <w:r w:rsidR="008C36A4" w:rsidRPr="00664B75">
              <w:rPr>
                <w:sz w:val="22"/>
                <w:szCs w:val="22"/>
              </w:rPr>
              <w:t xml:space="preserve"> </w:t>
            </w:r>
          </w:p>
        </w:tc>
      </w:tr>
      <w:tr w:rsidR="00514A8E" w:rsidRPr="00897C08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85" w:type="dxa"/>
            <w:vAlign w:val="center"/>
          </w:tcPr>
          <w:p w:rsidR="00514A8E" w:rsidRPr="000C74BD" w:rsidRDefault="00104FBB" w:rsidP="004F465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664B75">
              <w:rPr>
                <w:sz w:val="22"/>
                <w:szCs w:val="22"/>
              </w:rPr>
              <w:t>Китай</w:t>
            </w:r>
            <w:r w:rsidRPr="00897C08">
              <w:rPr>
                <w:sz w:val="22"/>
                <w:szCs w:val="22"/>
                <w:lang w:val="en-US"/>
              </w:rPr>
              <w:t>, 22</w:t>
            </w:r>
            <w:r w:rsidRPr="00104FBB">
              <w:rPr>
                <w:sz w:val="22"/>
                <w:szCs w:val="22"/>
                <w:lang w:val="en-US"/>
              </w:rPr>
              <w:t>nd</w:t>
            </w:r>
            <w:r w:rsidRPr="00897C08">
              <w:rPr>
                <w:sz w:val="22"/>
                <w:szCs w:val="22"/>
                <w:lang w:val="en-US"/>
              </w:rPr>
              <w:t xml:space="preserve"> </w:t>
            </w:r>
            <w:r w:rsidRPr="00104FBB">
              <w:rPr>
                <w:sz w:val="22"/>
                <w:szCs w:val="22"/>
                <w:lang w:val="en-US"/>
              </w:rPr>
              <w:t>floor, Huarong Times Mansion, No.3880 Jiangnan Ave. Binjiang district, Hangzhou, China</w:t>
            </w:r>
          </w:p>
        </w:tc>
      </w:tr>
      <w:tr w:rsidR="00514A8E" w:rsidRPr="000C74BD" w:rsidTr="00E16DD6">
        <w:trPr>
          <w:trHeight w:val="332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85" w:type="dxa"/>
            <w:vAlign w:val="center"/>
          </w:tcPr>
          <w:p w:rsidR="00514A8E" w:rsidRPr="000C74BD" w:rsidRDefault="00AB075B" w:rsidP="004F465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0C74BD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14A8E" w:rsidRPr="00897C08" w:rsidTr="004D4518">
        <w:trPr>
          <w:trHeight w:val="553"/>
          <w:jc w:val="center"/>
        </w:trPr>
        <w:tc>
          <w:tcPr>
            <w:tcW w:w="2746" w:type="dxa"/>
            <w:vAlign w:val="center"/>
          </w:tcPr>
          <w:p w:rsidR="00514A8E" w:rsidRPr="000C74BD" w:rsidRDefault="00514A8E" w:rsidP="004F465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0C74BD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5" w:type="dxa"/>
            <w:vAlign w:val="center"/>
          </w:tcPr>
          <w:p w:rsidR="00494B18" w:rsidRDefault="00494B18" w:rsidP="00494B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C36A4" w:rsidRPr="000C74BD" w:rsidRDefault="00494B18" w:rsidP="00494B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C36A4" w:rsidRPr="000C74BD">
              <w:rPr>
                <w:sz w:val="22"/>
                <w:szCs w:val="22"/>
              </w:rPr>
              <w:t xml:space="preserve">Холдинговая </w:t>
            </w:r>
            <w:r>
              <w:rPr>
                <w:sz w:val="22"/>
                <w:szCs w:val="22"/>
              </w:rPr>
              <w:t>компания «Юнайтед Элементс Групп»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ОГРН 1097847130050, ИНН</w:t>
            </w:r>
            <w:r w:rsidR="00494B18">
              <w:rPr>
                <w:sz w:val="22"/>
                <w:szCs w:val="22"/>
              </w:rPr>
              <w:t xml:space="preserve"> </w:t>
            </w:r>
            <w:r w:rsidR="00494B18" w:rsidRPr="00494B18">
              <w:rPr>
                <w:sz w:val="22"/>
                <w:szCs w:val="22"/>
              </w:rPr>
              <w:t>7813443770</w:t>
            </w:r>
            <w:r w:rsidR="00494B18">
              <w:rPr>
                <w:sz w:val="22"/>
                <w:szCs w:val="22"/>
              </w:rPr>
              <w:t xml:space="preserve">, </w:t>
            </w:r>
            <w:r w:rsidRPr="000C74BD">
              <w:rPr>
                <w:sz w:val="22"/>
                <w:szCs w:val="22"/>
              </w:rPr>
              <w:t>КПП 781301001</w:t>
            </w:r>
          </w:p>
          <w:p w:rsidR="00494B18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ул. Пионерская, 53, литер Л</w:t>
            </w:r>
          </w:p>
          <w:p w:rsidR="00494B18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>ул. Большая Разночинная, 32</w:t>
            </w:r>
          </w:p>
          <w:p w:rsidR="008C36A4" w:rsidRPr="000C74BD" w:rsidRDefault="008C36A4" w:rsidP="00494B18">
            <w:pPr>
              <w:contextualSpacing/>
              <w:jc w:val="center"/>
              <w:rPr>
                <w:sz w:val="22"/>
                <w:szCs w:val="22"/>
              </w:rPr>
            </w:pPr>
            <w:r w:rsidRPr="000C74BD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4F465A" w:rsidRPr="00494B18" w:rsidRDefault="008C36A4" w:rsidP="00494B18">
            <w:pPr>
              <w:spacing w:before="120"/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0C74BD">
              <w:rPr>
                <w:sz w:val="22"/>
                <w:szCs w:val="22"/>
                <w:lang w:val="en-US"/>
              </w:rPr>
              <w:t>E</w:t>
            </w:r>
            <w:r w:rsidRPr="00494B18">
              <w:rPr>
                <w:sz w:val="22"/>
                <w:szCs w:val="22"/>
                <w:lang w:val="en-US"/>
              </w:rPr>
              <w:t>-</w:t>
            </w:r>
            <w:r w:rsidRPr="000C74BD">
              <w:rPr>
                <w:sz w:val="22"/>
                <w:szCs w:val="22"/>
                <w:lang w:val="en-US"/>
              </w:rPr>
              <w:t>mail</w:t>
            </w:r>
            <w:r w:rsidRPr="00494B18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C74BD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94B18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C74BD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94B18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C74BD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494B18">
        <w:rPr>
          <w:b/>
          <w:szCs w:val="28"/>
          <w:lang w:val="en-US"/>
        </w:rPr>
        <w:br w:type="page"/>
      </w:r>
      <w:r w:rsidRPr="00494B18">
        <w:rPr>
          <w:b/>
          <w:szCs w:val="28"/>
          <w:lang w:val="en-US"/>
        </w:rPr>
        <w:lastRenderedPageBreak/>
        <w:t xml:space="preserve"> </w:t>
      </w:r>
      <w:bookmarkStart w:id="1" w:name="_Toc113354278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BF70AC" w:rsidRDefault="00810B70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13354279"/>
      <w:r w:rsidRPr="00BF70A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BF70A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F70AC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174A40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2"/>
    </w:p>
    <w:p w:rsidR="0012518C" w:rsidRDefault="0012518C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02C10" w:rsidRDefault="00E04EE2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Дренажные</w:t>
      </w:r>
      <w:r w:rsidR="0012518C">
        <w:rPr>
          <w:sz w:val="22"/>
          <w:szCs w:val="22"/>
        </w:rPr>
        <w:t xml:space="preserve"> насос</w:t>
      </w:r>
      <w:r>
        <w:rPr>
          <w:sz w:val="22"/>
          <w:szCs w:val="22"/>
        </w:rPr>
        <w:t>ы</w:t>
      </w:r>
      <w:r w:rsidR="0012518C">
        <w:rPr>
          <w:sz w:val="22"/>
          <w:szCs w:val="22"/>
        </w:rPr>
        <w:t xml:space="preserve"> </w:t>
      </w:r>
      <w:r w:rsidR="0010429A" w:rsidRPr="00E23E00">
        <w:rPr>
          <w:sz w:val="22"/>
          <w:szCs w:val="22"/>
        </w:rPr>
        <w:t>MINI BOX, SLIM BOX, MAXI BOX</w:t>
      </w:r>
      <w:r w:rsidR="0010429A">
        <w:rPr>
          <w:sz w:val="22"/>
          <w:szCs w:val="22"/>
        </w:rPr>
        <w:t xml:space="preserve"> </w:t>
      </w:r>
      <w:r>
        <w:rPr>
          <w:sz w:val="22"/>
          <w:szCs w:val="22"/>
        </w:rPr>
        <w:t>относя</w:t>
      </w:r>
      <w:r w:rsidR="000A0475">
        <w:rPr>
          <w:sz w:val="22"/>
          <w:szCs w:val="22"/>
        </w:rPr>
        <w:t xml:space="preserve">тся к </w:t>
      </w:r>
      <w:r w:rsidRPr="00E04EE2">
        <w:rPr>
          <w:sz w:val="22"/>
          <w:szCs w:val="22"/>
        </w:rPr>
        <w:t>осцилирующим</w:t>
      </w:r>
      <w:r>
        <w:rPr>
          <w:sz w:val="22"/>
          <w:szCs w:val="22"/>
        </w:rPr>
        <w:t xml:space="preserve"> </w:t>
      </w:r>
      <w:r w:rsidR="000A0475">
        <w:rPr>
          <w:sz w:val="22"/>
          <w:szCs w:val="22"/>
        </w:rPr>
        <w:t>объемным</w:t>
      </w:r>
      <w:r w:rsidR="00BF15D2">
        <w:rPr>
          <w:sz w:val="22"/>
          <w:szCs w:val="22"/>
        </w:rPr>
        <w:t xml:space="preserve"> </w:t>
      </w:r>
      <w:r w:rsidR="00D02C10" w:rsidRPr="00D02C10">
        <w:rPr>
          <w:sz w:val="22"/>
          <w:szCs w:val="22"/>
        </w:rPr>
        <w:t>возв</w:t>
      </w:r>
      <w:r w:rsidR="000A0475">
        <w:rPr>
          <w:sz w:val="22"/>
          <w:szCs w:val="22"/>
        </w:rPr>
        <w:t>ратно-поступательным насосам</w:t>
      </w:r>
      <w:r w:rsidR="00D02C10">
        <w:rPr>
          <w:sz w:val="22"/>
          <w:szCs w:val="22"/>
        </w:rPr>
        <w:t xml:space="preserve">, </w:t>
      </w:r>
      <w:r w:rsidR="000A0475">
        <w:rPr>
          <w:sz w:val="22"/>
          <w:szCs w:val="22"/>
        </w:rPr>
        <w:t xml:space="preserve">тип </w:t>
      </w:r>
      <w:r w:rsidR="00D02C10">
        <w:rPr>
          <w:sz w:val="22"/>
          <w:szCs w:val="22"/>
        </w:rPr>
        <w:t xml:space="preserve">поршневой. </w:t>
      </w:r>
    </w:p>
    <w:p w:rsidR="006745DC" w:rsidRDefault="00706E49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D02C10">
        <w:rPr>
          <w:sz w:val="22"/>
          <w:szCs w:val="22"/>
        </w:rPr>
        <w:t xml:space="preserve"> </w:t>
      </w:r>
      <w:r w:rsidR="00636690" w:rsidRPr="00636690">
        <w:rPr>
          <w:sz w:val="22"/>
          <w:szCs w:val="22"/>
        </w:rPr>
        <w:t>предназначен</w:t>
      </w:r>
      <w:r>
        <w:rPr>
          <w:sz w:val="22"/>
          <w:szCs w:val="22"/>
        </w:rPr>
        <w:t>ы</w:t>
      </w:r>
      <w:r w:rsidR="00636690" w:rsidRPr="00636690">
        <w:rPr>
          <w:sz w:val="22"/>
          <w:szCs w:val="22"/>
        </w:rPr>
        <w:t xml:space="preserve"> для </w:t>
      </w:r>
      <w:r w:rsidR="009125DF" w:rsidRPr="009125DF">
        <w:rPr>
          <w:sz w:val="22"/>
          <w:szCs w:val="22"/>
        </w:rPr>
        <w:t>промышленных кондиционеров</w:t>
      </w:r>
      <w:r w:rsidR="009125DF">
        <w:rPr>
          <w:sz w:val="22"/>
          <w:szCs w:val="22"/>
        </w:rPr>
        <w:t>, в том числе</w:t>
      </w:r>
      <w:r w:rsidR="008A5C8B">
        <w:rPr>
          <w:sz w:val="22"/>
          <w:szCs w:val="22"/>
        </w:rPr>
        <w:t>, для</w:t>
      </w:r>
      <w:r w:rsidR="009125DF" w:rsidRPr="009125DF">
        <w:rPr>
          <w:sz w:val="22"/>
          <w:szCs w:val="22"/>
        </w:rPr>
        <w:t xml:space="preserve"> </w:t>
      </w:r>
      <w:r w:rsidR="00636690" w:rsidRPr="00636690">
        <w:rPr>
          <w:sz w:val="22"/>
          <w:szCs w:val="22"/>
        </w:rPr>
        <w:t>внутренних блоков мульт</w:t>
      </w:r>
      <w:r w:rsidR="009125DF">
        <w:rPr>
          <w:sz w:val="22"/>
          <w:szCs w:val="22"/>
        </w:rPr>
        <w:t>изональной системы кондиционирования воздуха</w:t>
      </w:r>
      <w:r w:rsidR="009908FF">
        <w:rPr>
          <w:sz w:val="22"/>
          <w:szCs w:val="22"/>
        </w:rPr>
        <w:t xml:space="preserve"> настенного, кассетного, канального, напольно-подпотолочного типов</w:t>
      </w:r>
      <w:r>
        <w:rPr>
          <w:sz w:val="22"/>
          <w:szCs w:val="22"/>
        </w:rPr>
        <w:t>. Изделия</w:t>
      </w:r>
      <w:r w:rsidR="009125DF">
        <w:rPr>
          <w:sz w:val="22"/>
          <w:szCs w:val="22"/>
        </w:rPr>
        <w:t xml:space="preserve"> </w:t>
      </w:r>
      <w:r>
        <w:rPr>
          <w:sz w:val="22"/>
          <w:szCs w:val="22"/>
        </w:rPr>
        <w:t>осуществляю</w:t>
      </w:r>
      <w:r w:rsidR="00636690" w:rsidRPr="00636690">
        <w:rPr>
          <w:sz w:val="22"/>
          <w:szCs w:val="22"/>
        </w:rPr>
        <w:t xml:space="preserve">т подъем дренажной жидкости, </w:t>
      </w:r>
      <w:r w:rsidR="009125DF">
        <w:rPr>
          <w:sz w:val="22"/>
          <w:szCs w:val="22"/>
        </w:rPr>
        <w:t>которая появляется</w:t>
      </w:r>
      <w:r w:rsidR="00636690" w:rsidRPr="00636690">
        <w:rPr>
          <w:sz w:val="22"/>
          <w:szCs w:val="22"/>
        </w:rPr>
        <w:t xml:space="preserve"> при работе</w:t>
      </w:r>
      <w:r w:rsidR="009125DF">
        <w:rPr>
          <w:sz w:val="22"/>
          <w:szCs w:val="22"/>
        </w:rPr>
        <w:t xml:space="preserve"> кондиционера</w:t>
      </w:r>
      <w:r w:rsidR="00636690" w:rsidRPr="00636690">
        <w:rPr>
          <w:sz w:val="22"/>
          <w:szCs w:val="22"/>
        </w:rPr>
        <w:t>. При этом насос</w:t>
      </w:r>
      <w:r w:rsidR="0037306A">
        <w:rPr>
          <w:sz w:val="22"/>
          <w:szCs w:val="22"/>
        </w:rPr>
        <w:t>ы</w:t>
      </w:r>
      <w:r w:rsidR="00636690" w:rsidRPr="00636690">
        <w:rPr>
          <w:sz w:val="22"/>
          <w:szCs w:val="22"/>
        </w:rPr>
        <w:t xml:space="preserve"> мо</w:t>
      </w:r>
      <w:r w:rsidR="0037306A">
        <w:rPr>
          <w:sz w:val="22"/>
          <w:szCs w:val="22"/>
        </w:rPr>
        <w:t>гут</w:t>
      </w:r>
      <w:r w:rsidR="00636690" w:rsidRPr="00636690">
        <w:rPr>
          <w:sz w:val="22"/>
          <w:szCs w:val="22"/>
        </w:rPr>
        <w:t xml:space="preserve"> быть установлен</w:t>
      </w:r>
      <w:r w:rsidR="0037306A">
        <w:rPr>
          <w:sz w:val="22"/>
          <w:szCs w:val="22"/>
        </w:rPr>
        <w:t>ы</w:t>
      </w:r>
      <w:r w:rsidR="00636690" w:rsidRPr="00636690">
        <w:rPr>
          <w:sz w:val="22"/>
          <w:szCs w:val="22"/>
        </w:rPr>
        <w:t xml:space="preserve"> как в самом внутреннем блоке, так и в </w:t>
      </w:r>
      <w:r w:rsidR="009125DF">
        <w:rPr>
          <w:sz w:val="22"/>
          <w:szCs w:val="22"/>
        </w:rPr>
        <w:t>канале</w:t>
      </w:r>
      <w:r w:rsidR="00636690" w:rsidRPr="00636690">
        <w:rPr>
          <w:sz w:val="22"/>
          <w:szCs w:val="22"/>
        </w:rPr>
        <w:t xml:space="preserve"> подвода коммуникаций. </w:t>
      </w:r>
    </w:p>
    <w:p w:rsidR="006745DC" w:rsidRDefault="00706E49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636690" w:rsidRPr="00636690">
        <w:rPr>
          <w:sz w:val="22"/>
          <w:szCs w:val="22"/>
        </w:rPr>
        <w:t xml:space="preserve"> характери</w:t>
      </w:r>
      <w:r w:rsidR="00766CCD">
        <w:rPr>
          <w:sz w:val="22"/>
          <w:szCs w:val="22"/>
        </w:rPr>
        <w:t>зую</w:t>
      </w:r>
      <w:r w:rsidR="00636690" w:rsidRPr="00636690">
        <w:rPr>
          <w:sz w:val="22"/>
          <w:szCs w:val="22"/>
        </w:rPr>
        <w:t xml:space="preserve">тся высотой подъема конденсата, на которой располагается приемное устройство. </w:t>
      </w:r>
    </w:p>
    <w:p w:rsidR="006745DC" w:rsidRDefault="0037306A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Двигатели насосов имею</w:t>
      </w:r>
      <w:r w:rsidR="00636690" w:rsidRPr="00636690">
        <w:rPr>
          <w:sz w:val="22"/>
          <w:szCs w:val="22"/>
        </w:rPr>
        <w:t xml:space="preserve">т электрическое питание. </w:t>
      </w:r>
    </w:p>
    <w:p w:rsidR="009B1EC5" w:rsidRDefault="00636690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36690">
        <w:rPr>
          <w:sz w:val="22"/>
          <w:szCs w:val="22"/>
        </w:rPr>
        <w:t>Насос</w:t>
      </w:r>
      <w:r w:rsidR="0037306A">
        <w:rPr>
          <w:sz w:val="22"/>
          <w:szCs w:val="22"/>
        </w:rPr>
        <w:t>ы</w:t>
      </w:r>
      <w:r w:rsidRPr="00636690">
        <w:rPr>
          <w:sz w:val="22"/>
          <w:szCs w:val="22"/>
        </w:rPr>
        <w:t xml:space="preserve"> имеет компактные размеры, что очень удобно для монтажа.</w:t>
      </w:r>
    </w:p>
    <w:p w:rsidR="00BD10A9" w:rsidRDefault="00355EAA" w:rsidP="00481D2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</w:t>
      </w:r>
      <w:r w:rsidR="006D43A7">
        <w:rPr>
          <w:sz w:val="22"/>
          <w:szCs w:val="22"/>
        </w:rPr>
        <w:t xml:space="preserve"> представлен на рисунках</w:t>
      </w:r>
      <w:r w:rsidR="00BD10A9">
        <w:rPr>
          <w:sz w:val="22"/>
          <w:szCs w:val="22"/>
        </w:rPr>
        <w:t xml:space="preserve"> 1</w:t>
      </w:r>
      <w:r w:rsidR="006D43A7">
        <w:rPr>
          <w:sz w:val="22"/>
          <w:szCs w:val="22"/>
        </w:rPr>
        <w:t>-3</w:t>
      </w:r>
      <w:r w:rsidR="00BD10A9">
        <w:rPr>
          <w:sz w:val="22"/>
          <w:szCs w:val="22"/>
        </w:rPr>
        <w:t>.</w:t>
      </w:r>
    </w:p>
    <w:p w:rsidR="00CA3816" w:rsidRPr="005C035C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A3816" w:rsidRPr="000E5C6F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  <w:lang w:val="en-US"/>
        </w:rPr>
      </w:pPr>
      <w:r w:rsidRPr="000E5C6F">
        <w:rPr>
          <w:sz w:val="22"/>
          <w:szCs w:val="22"/>
          <w:lang w:val="en-US"/>
        </w:rPr>
        <w:t>MINI BOX</w:t>
      </w:r>
    </w:p>
    <w:p w:rsidR="008750D3" w:rsidRDefault="008750D3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674815D" wp14:editId="3E937147">
            <wp:extent cx="2895600" cy="23106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603" cy="232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0D3" w:rsidRDefault="004A7BA3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>Рисунок 1</w:t>
      </w:r>
    </w:p>
    <w:p w:rsidR="00CA3816" w:rsidRDefault="00CA3816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CA3816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  <w:r w:rsidRPr="000E5C6F">
        <w:rPr>
          <w:sz w:val="22"/>
          <w:szCs w:val="22"/>
          <w:lang w:val="en-US"/>
        </w:rPr>
        <w:t>SLIM BOX</w:t>
      </w:r>
    </w:p>
    <w:p w:rsidR="00CA3816" w:rsidRDefault="00CA3816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86375" cy="195262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816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CA3816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CA3816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  <w:r w:rsidRPr="00E23E00">
        <w:rPr>
          <w:sz w:val="22"/>
          <w:szCs w:val="22"/>
        </w:rPr>
        <w:lastRenderedPageBreak/>
        <w:t>MAXI BOX</w:t>
      </w:r>
    </w:p>
    <w:p w:rsidR="00CA3816" w:rsidRDefault="00CA3816" w:rsidP="00CA381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810000" cy="210502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816" w:rsidRDefault="00393E65" w:rsidP="008750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8F31F7" w:rsidRPr="00BF70AC" w:rsidRDefault="008F31F7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13354280"/>
      <w:r w:rsidRPr="00BF70A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3"/>
    </w:p>
    <w:p w:rsidR="00C60A09" w:rsidRDefault="00C60A09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A364B" w:rsidRDefault="00BB31AB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B31AB">
        <w:rPr>
          <w:sz w:val="22"/>
          <w:szCs w:val="22"/>
        </w:rPr>
        <w:t>В процессе работы любого кондиционера производится большое количество конденсата, который необходимо выводить за пределы обслуживаемого помещения. Для исполнения этой функции устанавлива</w:t>
      </w:r>
      <w:r w:rsidR="00BF4517">
        <w:rPr>
          <w:sz w:val="22"/>
          <w:szCs w:val="22"/>
        </w:rPr>
        <w:t xml:space="preserve">ют дренажный насос кондиционера. </w:t>
      </w:r>
      <w:r w:rsidR="008A364B">
        <w:rPr>
          <w:sz w:val="22"/>
          <w:szCs w:val="22"/>
        </w:rPr>
        <w:t xml:space="preserve">Насосы </w:t>
      </w:r>
      <w:r w:rsidR="008A364B" w:rsidRPr="008A364B">
        <w:rPr>
          <w:sz w:val="22"/>
          <w:szCs w:val="22"/>
        </w:rPr>
        <w:t>различаю</w:t>
      </w:r>
      <w:r w:rsidR="008A364B">
        <w:rPr>
          <w:sz w:val="22"/>
          <w:szCs w:val="22"/>
        </w:rPr>
        <w:t>тся</w:t>
      </w:r>
      <w:r w:rsidR="008A364B" w:rsidRPr="008A364B">
        <w:rPr>
          <w:sz w:val="22"/>
          <w:szCs w:val="22"/>
        </w:rPr>
        <w:t xml:space="preserve"> по производительности, способу установки и конструкции</w:t>
      </w:r>
      <w:r w:rsidR="008A364B">
        <w:rPr>
          <w:sz w:val="22"/>
          <w:szCs w:val="22"/>
        </w:rPr>
        <w:t>, соответственно комплектация насоса может быть разной.</w:t>
      </w:r>
    </w:p>
    <w:p w:rsidR="00BB31AB" w:rsidRDefault="008A364B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BB31AB" w:rsidRPr="00BB31AB">
        <w:rPr>
          <w:sz w:val="22"/>
          <w:szCs w:val="22"/>
        </w:rPr>
        <w:t xml:space="preserve"> состав </w:t>
      </w:r>
      <w:r w:rsidR="00773BE9">
        <w:rPr>
          <w:sz w:val="22"/>
          <w:szCs w:val="22"/>
        </w:rPr>
        <w:t>изделий</w:t>
      </w:r>
      <w:r w:rsidR="00977D54">
        <w:rPr>
          <w:sz w:val="22"/>
          <w:szCs w:val="22"/>
        </w:rPr>
        <w:t xml:space="preserve"> </w:t>
      </w:r>
      <w:r w:rsidR="00BB31AB" w:rsidRPr="00BB31AB">
        <w:rPr>
          <w:sz w:val="22"/>
          <w:szCs w:val="22"/>
        </w:rPr>
        <w:t xml:space="preserve">входит </w:t>
      </w:r>
      <w:r w:rsidR="00BF4517">
        <w:rPr>
          <w:sz w:val="22"/>
          <w:szCs w:val="22"/>
        </w:rPr>
        <w:t>поплавковая камера</w:t>
      </w:r>
      <w:r w:rsidR="00BB31AB" w:rsidRPr="00BB31AB">
        <w:rPr>
          <w:sz w:val="22"/>
          <w:szCs w:val="22"/>
        </w:rPr>
        <w:t xml:space="preserve">, дренажная трасса для транспортировки и </w:t>
      </w:r>
      <w:r w:rsidR="00BF4517">
        <w:rPr>
          <w:sz w:val="22"/>
          <w:szCs w:val="22"/>
        </w:rPr>
        <w:t>насос</w:t>
      </w:r>
      <w:r w:rsidR="00BB31AB" w:rsidRPr="00BB31AB">
        <w:rPr>
          <w:sz w:val="22"/>
          <w:szCs w:val="22"/>
        </w:rPr>
        <w:t xml:space="preserve"> для перекачки конденсата.</w:t>
      </w:r>
    </w:p>
    <w:p w:rsidR="0002198C" w:rsidRDefault="0002198C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2198C">
        <w:rPr>
          <w:sz w:val="22"/>
          <w:szCs w:val="22"/>
        </w:rPr>
        <w:t>При повышении уровня воды датчик уровня воды отправляет сигнал плате управления, которая даёт команду насосу включаться - и вод</w:t>
      </w:r>
      <w:r>
        <w:rPr>
          <w:sz w:val="22"/>
          <w:szCs w:val="22"/>
        </w:rPr>
        <w:t xml:space="preserve">а откачивается из поплавковой камеры. </w:t>
      </w:r>
      <w:r w:rsidRPr="0002198C">
        <w:rPr>
          <w:sz w:val="22"/>
          <w:szCs w:val="22"/>
        </w:rPr>
        <w:t>При снижении уровня воды датчик уровня воды отправляет сигнал плате управления, которая даёт команду насосу выключаться.</w:t>
      </w:r>
    </w:p>
    <w:p w:rsidR="006745DC" w:rsidRDefault="006745DC" w:rsidP="00BB31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36690">
        <w:rPr>
          <w:sz w:val="22"/>
          <w:szCs w:val="22"/>
        </w:rPr>
        <w:t xml:space="preserve">Отвод жидкости </w:t>
      </w:r>
      <w:r>
        <w:rPr>
          <w:sz w:val="22"/>
          <w:szCs w:val="22"/>
        </w:rPr>
        <w:t xml:space="preserve">из кондиционера </w:t>
      </w:r>
      <w:r w:rsidRPr="00636690">
        <w:rPr>
          <w:sz w:val="22"/>
          <w:szCs w:val="22"/>
        </w:rPr>
        <w:t xml:space="preserve">производится </w:t>
      </w:r>
      <w:r>
        <w:rPr>
          <w:sz w:val="22"/>
          <w:szCs w:val="22"/>
        </w:rPr>
        <w:t xml:space="preserve">сначала </w:t>
      </w:r>
      <w:r w:rsidRPr="00636690">
        <w:rPr>
          <w:sz w:val="22"/>
          <w:szCs w:val="22"/>
        </w:rPr>
        <w:t>в дрен</w:t>
      </w:r>
      <w:r>
        <w:rPr>
          <w:sz w:val="22"/>
          <w:szCs w:val="22"/>
        </w:rPr>
        <w:t xml:space="preserve">ажный поддон, из него жидкость </w:t>
      </w:r>
    </w:p>
    <w:p w:rsidR="006745DC" w:rsidRDefault="006745DC" w:rsidP="006745D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через патрубок попадает в поплавковую камеру, откуда по виниловой трубке попадает в насос и далее перекачивается </w:t>
      </w:r>
      <w:r w:rsidRPr="006745DC">
        <w:rPr>
          <w:sz w:val="22"/>
          <w:szCs w:val="22"/>
        </w:rPr>
        <w:t>к месту сбора (отвода) дренажа</w:t>
      </w:r>
      <w:r>
        <w:rPr>
          <w:sz w:val="22"/>
          <w:szCs w:val="22"/>
        </w:rPr>
        <w:t>.</w:t>
      </w:r>
    </w:p>
    <w:p w:rsidR="009B1EC5" w:rsidRPr="00BF70AC" w:rsidRDefault="00B14F7A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3354281"/>
      <w:r w:rsidRPr="00BF70A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BF70A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BF70AC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2B0179" w:rsidRDefault="002B0179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2B0179" w:rsidRDefault="000E5C6F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Компоненты изделий представлены на рисунках</w:t>
      </w:r>
      <w:r w:rsidR="00397948">
        <w:rPr>
          <w:sz w:val="22"/>
          <w:szCs w:val="22"/>
        </w:rPr>
        <w:t xml:space="preserve"> 4-</w:t>
      </w:r>
      <w:r w:rsidR="00D03961">
        <w:rPr>
          <w:sz w:val="22"/>
          <w:szCs w:val="22"/>
        </w:rPr>
        <w:t>6</w:t>
      </w:r>
      <w:r w:rsidR="002B0179">
        <w:rPr>
          <w:sz w:val="22"/>
          <w:szCs w:val="22"/>
        </w:rPr>
        <w:t>.</w:t>
      </w:r>
    </w:p>
    <w:p w:rsidR="002B0179" w:rsidRPr="004A7BA3" w:rsidRDefault="00322CE3" w:rsidP="00322C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  <w:r>
        <w:rPr>
          <w:sz w:val="22"/>
          <w:szCs w:val="22"/>
          <w:lang w:val="en-US"/>
        </w:rPr>
        <w:t>MINI BOX</w:t>
      </w:r>
    </w:p>
    <w:p w:rsidR="002B0179" w:rsidRDefault="00A204C6" w:rsidP="00A204C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429125" cy="2297420"/>
            <wp:effectExtent l="0" t="0" r="0" b="825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018" cy="231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CE3" w:rsidRDefault="00322CE3" w:rsidP="00322C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4</w:t>
      </w:r>
    </w:p>
    <w:p w:rsidR="00B85F0B" w:rsidRDefault="00B85F0B" w:rsidP="00B85F0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lastRenderedPageBreak/>
        <w:t>Обозначения: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428"/>
        <w:gridCol w:w="3518"/>
        <w:gridCol w:w="416"/>
        <w:gridCol w:w="4522"/>
      </w:tblGrid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6" w:type="dxa"/>
            <w:gridSpan w:val="2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насоса в сборе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522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Виниловая трубка с внутренним диаметром 4 мм длиной 20 см</w:t>
            </w:r>
          </w:p>
        </w:tc>
      </w:tr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46" w:type="dxa"/>
            <w:gridSpan w:val="2"/>
          </w:tcPr>
          <w:p w:rsidR="006F4E2A" w:rsidRPr="00B85F0B" w:rsidRDefault="006F4E2A" w:rsidP="00865B9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Виниловая трубка с внутренним диаметром 6 мм 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22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Виниловая трубка с внутренним диаметром 6 мм длиной 1,5 м</w:t>
            </w:r>
          </w:p>
        </w:tc>
      </w:tr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46" w:type="dxa"/>
            <w:gridSpan w:val="2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Поплавковая камера в сборе, включая: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22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Входной патрубок поплавковой камеры</w:t>
            </w:r>
          </w:p>
        </w:tc>
      </w:tr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3a</w:t>
            </w:r>
          </w:p>
        </w:tc>
        <w:tc>
          <w:tcPr>
            <w:tcW w:w="3518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крышка и кабель датчика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22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sz w:val="20"/>
                <w:szCs w:val="20"/>
              </w:rPr>
              <w:t>4 - контактный разъем</w:t>
            </w: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электроподключений</w:t>
            </w:r>
          </w:p>
        </w:tc>
      </w:tr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8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  <w:r w:rsidRPr="00B85F0B"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3518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поплавок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522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Самоклеящиеся текстильные застежки – 2 шт.</w:t>
            </w:r>
          </w:p>
        </w:tc>
      </w:tr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3c</w:t>
            </w:r>
          </w:p>
        </w:tc>
        <w:tc>
          <w:tcPr>
            <w:tcW w:w="3518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фильтр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522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sz w:val="20"/>
                <w:szCs w:val="20"/>
              </w:rPr>
              <w:t>2 адаптера</w:t>
            </w:r>
          </w:p>
        </w:tc>
      </w:tr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3d</w:t>
            </w:r>
          </w:p>
        </w:tc>
        <w:tc>
          <w:tcPr>
            <w:tcW w:w="3518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- резервуар</w:t>
            </w: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522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4 кабельных стяжки 200 мм х 5 мм</w:t>
            </w:r>
          </w:p>
        </w:tc>
      </w:tr>
      <w:tr w:rsidR="00B85F0B" w:rsidRPr="00B85F0B" w:rsidTr="00201E91">
        <w:trPr>
          <w:jc w:val="center"/>
        </w:trPr>
        <w:tc>
          <w:tcPr>
            <w:tcW w:w="430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46" w:type="dxa"/>
            <w:gridSpan w:val="2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416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522" w:type="dxa"/>
          </w:tcPr>
          <w:p w:rsidR="006F4E2A" w:rsidRPr="00B85F0B" w:rsidRDefault="006F4E2A" w:rsidP="006F4E2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2 кабельных стяжки 200 мм х 3 мм</w:t>
            </w:r>
          </w:p>
        </w:tc>
      </w:tr>
    </w:tbl>
    <w:p w:rsidR="00A641DB" w:rsidRDefault="00A641DB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</w:p>
    <w:p w:rsidR="002B0179" w:rsidRPr="00752C04" w:rsidRDefault="002B0179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  <w:r w:rsidRPr="00752C04">
        <w:rPr>
          <w:sz w:val="20"/>
          <w:szCs w:val="20"/>
        </w:rPr>
        <w:t>Примечание: при монтаже могут понадобиться несколько метров виниловой трубки с наружным диаметром 9 мм и внутренним диаметром 6 мм.</w:t>
      </w:r>
    </w:p>
    <w:p w:rsidR="002B0179" w:rsidRDefault="002B0179" w:rsidP="002B017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D03961" w:rsidRDefault="00B85F0B" w:rsidP="00D83B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  <w:r>
        <w:rPr>
          <w:sz w:val="22"/>
          <w:szCs w:val="22"/>
          <w:lang w:val="en-US"/>
        </w:rPr>
        <w:t>SLIM BOX</w:t>
      </w:r>
    </w:p>
    <w:p w:rsidR="002B0179" w:rsidRDefault="00D03961" w:rsidP="00D03961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00650" cy="3165613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779" cy="316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BD7" w:rsidRDefault="00D83BD7" w:rsidP="00D83B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D83BD7" w:rsidRDefault="00D83BD7" w:rsidP="00D83BD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Обозначения: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428"/>
        <w:gridCol w:w="3518"/>
        <w:gridCol w:w="416"/>
        <w:gridCol w:w="4522"/>
      </w:tblGrid>
      <w:tr w:rsidR="00D83BD7" w:rsidRPr="00B85F0B" w:rsidTr="00E06BA6">
        <w:trPr>
          <w:jc w:val="center"/>
        </w:trPr>
        <w:tc>
          <w:tcPr>
            <w:tcW w:w="430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6" w:type="dxa"/>
            <w:gridSpan w:val="2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насоса в сборе</w:t>
            </w:r>
          </w:p>
        </w:tc>
        <w:tc>
          <w:tcPr>
            <w:tcW w:w="416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522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Виниловая трубка с внутренним диаметром 6 мм длиной 1,5 м</w:t>
            </w:r>
          </w:p>
        </w:tc>
      </w:tr>
      <w:tr w:rsidR="00D83BD7" w:rsidRPr="00B85F0B" w:rsidTr="00E06BA6">
        <w:trPr>
          <w:jc w:val="center"/>
        </w:trPr>
        <w:tc>
          <w:tcPr>
            <w:tcW w:w="430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46" w:type="dxa"/>
            <w:gridSpan w:val="2"/>
          </w:tcPr>
          <w:p w:rsidR="00D83BD7" w:rsidRPr="00B85F0B" w:rsidRDefault="00D83BD7" w:rsidP="00865B9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Виниловая трубка с внутренним диаметром 6 мм </w:t>
            </w:r>
          </w:p>
        </w:tc>
        <w:tc>
          <w:tcPr>
            <w:tcW w:w="416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22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Виниловая трубка с внутренним диаметром 4 мм длиной 20 см</w:t>
            </w:r>
          </w:p>
        </w:tc>
      </w:tr>
      <w:tr w:rsidR="00D83BD7" w:rsidRPr="00B85F0B" w:rsidTr="00E06BA6">
        <w:trPr>
          <w:jc w:val="center"/>
        </w:trPr>
        <w:tc>
          <w:tcPr>
            <w:tcW w:w="430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46" w:type="dxa"/>
            <w:gridSpan w:val="2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Поплавковая камера в сборе, включая:</w:t>
            </w:r>
          </w:p>
        </w:tc>
        <w:tc>
          <w:tcPr>
            <w:tcW w:w="416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22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Входной патрубок поплавковой камеры</w:t>
            </w:r>
          </w:p>
        </w:tc>
      </w:tr>
      <w:tr w:rsidR="00D83BD7" w:rsidRPr="00B85F0B" w:rsidTr="00E06BA6">
        <w:trPr>
          <w:jc w:val="center"/>
        </w:trPr>
        <w:tc>
          <w:tcPr>
            <w:tcW w:w="430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3a</w:t>
            </w:r>
          </w:p>
        </w:tc>
        <w:tc>
          <w:tcPr>
            <w:tcW w:w="3518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крышка и кабель датчика</w:t>
            </w:r>
          </w:p>
        </w:tc>
        <w:tc>
          <w:tcPr>
            <w:tcW w:w="416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22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sz w:val="20"/>
                <w:szCs w:val="20"/>
              </w:rPr>
              <w:t>4 - контактный разъем</w:t>
            </w: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электроподключений</w:t>
            </w:r>
          </w:p>
        </w:tc>
      </w:tr>
      <w:tr w:rsidR="00D83BD7" w:rsidRPr="00B85F0B" w:rsidTr="00E06BA6">
        <w:trPr>
          <w:jc w:val="center"/>
        </w:trPr>
        <w:tc>
          <w:tcPr>
            <w:tcW w:w="430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8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  <w:r w:rsidRPr="00B85F0B"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3518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поплавок</w:t>
            </w:r>
          </w:p>
        </w:tc>
        <w:tc>
          <w:tcPr>
            <w:tcW w:w="416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522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Самоклеящиеся текстильные застежки – 2 шт.</w:t>
            </w:r>
          </w:p>
        </w:tc>
      </w:tr>
      <w:tr w:rsidR="00D83BD7" w:rsidRPr="00B85F0B" w:rsidTr="00E06BA6">
        <w:trPr>
          <w:jc w:val="center"/>
        </w:trPr>
        <w:tc>
          <w:tcPr>
            <w:tcW w:w="430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3c</w:t>
            </w:r>
          </w:p>
        </w:tc>
        <w:tc>
          <w:tcPr>
            <w:tcW w:w="3518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фильтр</w:t>
            </w:r>
          </w:p>
        </w:tc>
        <w:tc>
          <w:tcPr>
            <w:tcW w:w="416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522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sz w:val="20"/>
                <w:szCs w:val="20"/>
              </w:rPr>
              <w:t>2 адаптера</w:t>
            </w:r>
          </w:p>
        </w:tc>
      </w:tr>
      <w:tr w:rsidR="00D83BD7" w:rsidRPr="00B85F0B" w:rsidTr="00E06BA6">
        <w:trPr>
          <w:jc w:val="center"/>
        </w:trPr>
        <w:tc>
          <w:tcPr>
            <w:tcW w:w="430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3d</w:t>
            </w:r>
          </w:p>
        </w:tc>
        <w:tc>
          <w:tcPr>
            <w:tcW w:w="3518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- резервуар</w:t>
            </w:r>
          </w:p>
        </w:tc>
        <w:tc>
          <w:tcPr>
            <w:tcW w:w="416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522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4 кабельных стяжки 200 мм х 5 мм</w:t>
            </w:r>
          </w:p>
        </w:tc>
      </w:tr>
      <w:tr w:rsidR="00D83BD7" w:rsidRPr="00B85F0B" w:rsidTr="00E06BA6">
        <w:trPr>
          <w:jc w:val="center"/>
        </w:trPr>
        <w:tc>
          <w:tcPr>
            <w:tcW w:w="430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46" w:type="dxa"/>
            <w:gridSpan w:val="2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416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522" w:type="dxa"/>
          </w:tcPr>
          <w:p w:rsidR="00D83BD7" w:rsidRPr="00B85F0B" w:rsidRDefault="00D83BD7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2 кабельных стяжки 200 мм х 3 мм</w:t>
            </w:r>
          </w:p>
        </w:tc>
      </w:tr>
    </w:tbl>
    <w:p w:rsidR="00D03961" w:rsidRDefault="00D03961" w:rsidP="00D03961">
      <w:pPr>
        <w:spacing w:line="360" w:lineRule="auto"/>
        <w:jc w:val="center"/>
        <w:rPr>
          <w:sz w:val="22"/>
          <w:szCs w:val="22"/>
        </w:rPr>
      </w:pPr>
    </w:p>
    <w:p w:rsidR="00A641DB" w:rsidRPr="00752C04" w:rsidRDefault="00A641DB" w:rsidP="00A641D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  <w:r w:rsidRPr="00752C04">
        <w:rPr>
          <w:sz w:val="20"/>
          <w:szCs w:val="20"/>
        </w:rPr>
        <w:t>Примечание: при монтаже могут понадобиться несколько метров виниловой трубки с наружным диаметром 9 мм и внутренним диаметром 6 мм.</w:t>
      </w:r>
    </w:p>
    <w:p w:rsidR="00D03961" w:rsidRDefault="00D03961" w:rsidP="00D03961">
      <w:pPr>
        <w:spacing w:line="360" w:lineRule="auto"/>
        <w:jc w:val="center"/>
        <w:rPr>
          <w:sz w:val="22"/>
          <w:szCs w:val="22"/>
        </w:rPr>
      </w:pPr>
    </w:p>
    <w:p w:rsidR="00AF34DC" w:rsidRDefault="00AF34DC" w:rsidP="00AF34D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E5C6F">
        <w:rPr>
          <w:sz w:val="22"/>
          <w:szCs w:val="22"/>
          <w:lang w:val="en-US"/>
        </w:rPr>
        <w:lastRenderedPageBreak/>
        <w:t>MAXI BOX</w:t>
      </w:r>
    </w:p>
    <w:p w:rsidR="002B0179" w:rsidRDefault="00AF34DC" w:rsidP="001354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81575" cy="3448050"/>
            <wp:effectExtent l="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189" w:rsidRDefault="00331189" w:rsidP="003311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6</w:t>
      </w:r>
    </w:p>
    <w:p w:rsidR="00331189" w:rsidRDefault="00331189" w:rsidP="003311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Обозначения: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428"/>
        <w:gridCol w:w="3518"/>
        <w:gridCol w:w="416"/>
        <w:gridCol w:w="4522"/>
      </w:tblGrid>
      <w:tr w:rsidR="00331189" w:rsidRPr="00B85F0B" w:rsidTr="00E06BA6">
        <w:trPr>
          <w:jc w:val="center"/>
        </w:trPr>
        <w:tc>
          <w:tcPr>
            <w:tcW w:w="430" w:type="dxa"/>
          </w:tcPr>
          <w:p w:rsidR="00331189" w:rsidRPr="00B85F0B" w:rsidRDefault="00331189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6" w:type="dxa"/>
            <w:gridSpan w:val="2"/>
          </w:tcPr>
          <w:p w:rsidR="00331189" w:rsidRPr="00B85F0B" w:rsidRDefault="00331189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насоса в сборе</w:t>
            </w:r>
          </w:p>
        </w:tc>
        <w:tc>
          <w:tcPr>
            <w:tcW w:w="416" w:type="dxa"/>
          </w:tcPr>
          <w:p w:rsidR="00331189" w:rsidRPr="00B85F0B" w:rsidRDefault="00331189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522" w:type="dxa"/>
          </w:tcPr>
          <w:p w:rsidR="00331189" w:rsidRPr="00B85F0B" w:rsidRDefault="00331189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Виниловая трубка с внутренним диаметром 6 мм длиной 1,5 м</w:t>
            </w:r>
          </w:p>
        </w:tc>
      </w:tr>
      <w:tr w:rsidR="00E06BA6" w:rsidRPr="00B85F0B" w:rsidTr="00E06BA6">
        <w:trPr>
          <w:jc w:val="center"/>
        </w:trPr>
        <w:tc>
          <w:tcPr>
            <w:tcW w:w="430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46" w:type="dxa"/>
            <w:gridSpan w:val="2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Виниловая трубка с внутренним диаметром 6 мм </w:t>
            </w:r>
          </w:p>
        </w:tc>
        <w:tc>
          <w:tcPr>
            <w:tcW w:w="416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22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Входной патрубок поплавковой камеры</w:t>
            </w:r>
          </w:p>
        </w:tc>
      </w:tr>
      <w:tr w:rsidR="00E06BA6" w:rsidRPr="00B85F0B" w:rsidTr="00E06BA6">
        <w:trPr>
          <w:jc w:val="center"/>
        </w:trPr>
        <w:tc>
          <w:tcPr>
            <w:tcW w:w="430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46" w:type="dxa"/>
            <w:gridSpan w:val="2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Поплавковая камера в сборе, включая:</w:t>
            </w:r>
          </w:p>
        </w:tc>
        <w:tc>
          <w:tcPr>
            <w:tcW w:w="416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22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sz w:val="20"/>
                <w:szCs w:val="20"/>
              </w:rPr>
              <w:t>4 - контактный разъем</w:t>
            </w: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 xml:space="preserve"> электроподключений</w:t>
            </w:r>
          </w:p>
        </w:tc>
      </w:tr>
      <w:tr w:rsidR="00E06BA6" w:rsidRPr="00B85F0B" w:rsidTr="00E06BA6">
        <w:trPr>
          <w:jc w:val="center"/>
        </w:trPr>
        <w:tc>
          <w:tcPr>
            <w:tcW w:w="430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</w:rPr>
              <w:t>3a</w:t>
            </w:r>
          </w:p>
        </w:tc>
        <w:tc>
          <w:tcPr>
            <w:tcW w:w="3518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крышка и кабель датчика</w:t>
            </w:r>
          </w:p>
        </w:tc>
        <w:tc>
          <w:tcPr>
            <w:tcW w:w="416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  <w:tr w:rsidR="00E06BA6" w:rsidRPr="00B85F0B" w:rsidTr="00E06BA6">
        <w:trPr>
          <w:jc w:val="center"/>
        </w:trPr>
        <w:tc>
          <w:tcPr>
            <w:tcW w:w="430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28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</w:rPr>
              <w:t>3</w:t>
            </w:r>
            <w:r w:rsidRPr="00B85F0B"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3518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поплавок</w:t>
            </w:r>
          </w:p>
        </w:tc>
        <w:tc>
          <w:tcPr>
            <w:tcW w:w="416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522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Самоклеящиеся текстильные застежки – 2 шт.</w:t>
            </w:r>
          </w:p>
        </w:tc>
      </w:tr>
      <w:tr w:rsidR="00E06BA6" w:rsidRPr="00B85F0B" w:rsidTr="00A526B1">
        <w:trPr>
          <w:trHeight w:val="131"/>
          <w:jc w:val="center"/>
        </w:trPr>
        <w:tc>
          <w:tcPr>
            <w:tcW w:w="430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3c</w:t>
            </w:r>
          </w:p>
        </w:tc>
        <w:tc>
          <w:tcPr>
            <w:tcW w:w="3518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фильтр</w:t>
            </w:r>
          </w:p>
        </w:tc>
        <w:tc>
          <w:tcPr>
            <w:tcW w:w="416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  <w:tr w:rsidR="00E06BA6" w:rsidRPr="00B85F0B" w:rsidTr="00E06BA6">
        <w:trPr>
          <w:jc w:val="center"/>
        </w:trPr>
        <w:tc>
          <w:tcPr>
            <w:tcW w:w="430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b/>
                <w:sz w:val="20"/>
                <w:szCs w:val="20"/>
                <w:lang w:val="en-US"/>
              </w:rPr>
              <w:t>3d</w:t>
            </w:r>
          </w:p>
        </w:tc>
        <w:tc>
          <w:tcPr>
            <w:tcW w:w="3518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корпус - резервуар</w:t>
            </w:r>
          </w:p>
        </w:tc>
        <w:tc>
          <w:tcPr>
            <w:tcW w:w="416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522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  <w:r w:rsidRPr="00B85F0B"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  <w:t>4 кабельных стяжки 200 мм х 5 мм</w:t>
            </w:r>
          </w:p>
        </w:tc>
      </w:tr>
      <w:tr w:rsidR="00E06BA6" w:rsidRPr="00B85F0B" w:rsidTr="00E06BA6">
        <w:trPr>
          <w:jc w:val="center"/>
        </w:trPr>
        <w:tc>
          <w:tcPr>
            <w:tcW w:w="430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46" w:type="dxa"/>
            <w:gridSpan w:val="2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416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22" w:type="dxa"/>
          </w:tcPr>
          <w:p w:rsidR="00E06BA6" w:rsidRPr="00B85F0B" w:rsidRDefault="00E06BA6" w:rsidP="00E06BA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sz w:val="20"/>
                <w:szCs w:val="20"/>
              </w:rPr>
            </w:pPr>
          </w:p>
        </w:tc>
      </w:tr>
    </w:tbl>
    <w:p w:rsidR="00A641DB" w:rsidRPr="00752C04" w:rsidRDefault="00A641DB" w:rsidP="00A641D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sz w:val="20"/>
          <w:szCs w:val="20"/>
        </w:rPr>
      </w:pPr>
      <w:r w:rsidRPr="00752C04">
        <w:rPr>
          <w:sz w:val="20"/>
          <w:szCs w:val="20"/>
        </w:rPr>
        <w:t>Примечание: при монтаже могут понадобиться несколько метров виниловой трубки с наружным диаметром 9 мм и внутренним диаметром 6 мм.</w:t>
      </w:r>
    </w:p>
    <w:p w:rsidR="002B0179" w:rsidRDefault="002B0179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056D22" w:rsidRDefault="00056D2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056D22" w:rsidRDefault="00056D2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056D22" w:rsidRDefault="00056D2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056D22" w:rsidRDefault="00056D2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056D22" w:rsidRDefault="00056D2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056D22" w:rsidRDefault="00056D2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056D22" w:rsidRDefault="00056D2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2B0179" w:rsidRDefault="002B0179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2B0179" w:rsidRDefault="002B0179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EF3D97" w:rsidRPr="00BF70AC" w:rsidRDefault="00261332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3354282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Основные</w:t>
      </w:r>
      <w:r w:rsidR="00810B70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F70AC" w:rsidRPr="00BF70A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5"/>
    </w:p>
    <w:p w:rsidR="00BF70AC" w:rsidRPr="00BF70AC" w:rsidRDefault="00BF70AC" w:rsidP="00135473">
      <w:pPr>
        <w:spacing w:line="360" w:lineRule="auto"/>
        <w:ind w:firstLine="709"/>
        <w:jc w:val="both"/>
        <w:rPr>
          <w:sz w:val="16"/>
          <w:szCs w:val="16"/>
        </w:rPr>
      </w:pPr>
    </w:p>
    <w:p w:rsidR="00BF70AC" w:rsidRPr="00135473" w:rsidRDefault="00BF70AC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Основные технические характеристики </w:t>
      </w:r>
      <w:r w:rsidR="000E5C6F">
        <w:rPr>
          <w:sz w:val="22"/>
          <w:szCs w:val="22"/>
        </w:rPr>
        <w:t>изделий</w:t>
      </w:r>
      <w:r w:rsidRPr="003F28A1">
        <w:rPr>
          <w:sz w:val="22"/>
          <w:szCs w:val="22"/>
        </w:rPr>
        <w:t xml:space="preserve"> приведены</w:t>
      </w:r>
      <w:r w:rsidR="002F5B02">
        <w:rPr>
          <w:sz w:val="22"/>
          <w:szCs w:val="22"/>
        </w:rPr>
        <w:t xml:space="preserve"> в таблице 2</w:t>
      </w:r>
      <w:r>
        <w:rPr>
          <w:sz w:val="22"/>
          <w:szCs w:val="22"/>
        </w:rPr>
        <w:t>.</w:t>
      </w:r>
    </w:p>
    <w:p w:rsidR="00261332" w:rsidRDefault="00261332" w:rsidP="002446F6">
      <w:pPr>
        <w:jc w:val="center"/>
        <w:rPr>
          <w:noProof/>
          <w:sz w:val="20"/>
          <w:szCs w:val="20"/>
        </w:rPr>
      </w:pPr>
    </w:p>
    <w:p w:rsidR="00810B70" w:rsidRDefault="000E5C6F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A95736" w:rsidRDefault="00A95736" w:rsidP="002446F6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479"/>
        <w:gridCol w:w="1272"/>
        <w:gridCol w:w="1415"/>
        <w:gridCol w:w="1416"/>
        <w:gridCol w:w="1415"/>
      </w:tblGrid>
      <w:tr w:rsidR="00A95736" w:rsidRPr="00353C97" w:rsidTr="00325817">
        <w:trPr>
          <w:trHeight w:val="293"/>
        </w:trPr>
        <w:tc>
          <w:tcPr>
            <w:tcW w:w="4479" w:type="dxa"/>
            <w:vMerge w:val="restart"/>
            <w:vAlign w:val="center"/>
          </w:tcPr>
          <w:p w:rsidR="00A95736" w:rsidRPr="00353C97" w:rsidRDefault="00A95736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Merge w:val="restart"/>
            <w:vAlign w:val="center"/>
          </w:tcPr>
          <w:p w:rsidR="00A95736" w:rsidRPr="00353C97" w:rsidRDefault="00A95736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Единица измерения</w:t>
            </w:r>
          </w:p>
        </w:tc>
        <w:tc>
          <w:tcPr>
            <w:tcW w:w="4246" w:type="dxa"/>
            <w:gridSpan w:val="3"/>
            <w:vAlign w:val="center"/>
          </w:tcPr>
          <w:p w:rsidR="00A95736" w:rsidRPr="00353C97" w:rsidRDefault="00A95736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353C97">
              <w:rPr>
                <w:b/>
                <w:noProof/>
                <w:sz w:val="22"/>
                <w:szCs w:val="22"/>
              </w:rPr>
              <w:t>Значение</w:t>
            </w:r>
          </w:p>
        </w:tc>
      </w:tr>
      <w:tr w:rsidR="00A95736" w:rsidRPr="00353C97" w:rsidTr="00325817">
        <w:trPr>
          <w:trHeight w:val="292"/>
        </w:trPr>
        <w:tc>
          <w:tcPr>
            <w:tcW w:w="4479" w:type="dxa"/>
            <w:vMerge/>
            <w:vAlign w:val="center"/>
          </w:tcPr>
          <w:p w:rsidR="00A95736" w:rsidRPr="00353C97" w:rsidRDefault="00A95736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272" w:type="dxa"/>
            <w:vMerge/>
            <w:vAlign w:val="center"/>
          </w:tcPr>
          <w:p w:rsidR="00A95736" w:rsidRPr="00353C97" w:rsidRDefault="00A95736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:rsidR="00A95736" w:rsidRPr="00A95736" w:rsidRDefault="00A95736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A95736">
              <w:rPr>
                <w:b/>
                <w:sz w:val="22"/>
                <w:szCs w:val="22"/>
                <w:lang w:val="en-US"/>
              </w:rPr>
              <w:t>MINI BOX</w:t>
            </w:r>
          </w:p>
        </w:tc>
        <w:tc>
          <w:tcPr>
            <w:tcW w:w="1416" w:type="dxa"/>
            <w:vAlign w:val="center"/>
          </w:tcPr>
          <w:p w:rsidR="00A95736" w:rsidRPr="00A95736" w:rsidRDefault="00A95736" w:rsidP="00A95736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A95736">
              <w:rPr>
                <w:b/>
                <w:sz w:val="22"/>
                <w:szCs w:val="22"/>
                <w:lang w:val="en-US"/>
              </w:rPr>
              <w:t xml:space="preserve">SLIM BOX </w:t>
            </w:r>
          </w:p>
        </w:tc>
        <w:tc>
          <w:tcPr>
            <w:tcW w:w="1415" w:type="dxa"/>
            <w:vAlign w:val="center"/>
          </w:tcPr>
          <w:p w:rsidR="00A95736" w:rsidRPr="00A95736" w:rsidRDefault="00A95736" w:rsidP="00353C97">
            <w:pPr>
              <w:spacing w:line="276" w:lineRule="auto"/>
              <w:jc w:val="center"/>
              <w:rPr>
                <w:b/>
                <w:noProof/>
                <w:sz w:val="22"/>
                <w:szCs w:val="22"/>
              </w:rPr>
            </w:pPr>
            <w:r w:rsidRPr="00A95736">
              <w:rPr>
                <w:b/>
                <w:sz w:val="22"/>
                <w:szCs w:val="22"/>
                <w:lang w:val="en-US"/>
              </w:rPr>
              <w:t>MAXI BOX</w:t>
            </w:r>
          </w:p>
        </w:tc>
      </w:tr>
      <w:tr w:rsidR="00FE75AC" w:rsidRPr="00353C97" w:rsidTr="00325817">
        <w:tc>
          <w:tcPr>
            <w:tcW w:w="4479" w:type="dxa"/>
            <w:vAlign w:val="center"/>
          </w:tcPr>
          <w:p w:rsidR="00FE75AC" w:rsidRPr="00353C97" w:rsidRDefault="00FE75AC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Электропитание</w:t>
            </w:r>
          </w:p>
        </w:tc>
        <w:tc>
          <w:tcPr>
            <w:tcW w:w="1272" w:type="dxa"/>
            <w:vAlign w:val="center"/>
          </w:tcPr>
          <w:p w:rsidR="00FE75AC" w:rsidRPr="00353C97" w:rsidRDefault="00FE75A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В/Гц</w:t>
            </w:r>
          </w:p>
        </w:tc>
        <w:tc>
          <w:tcPr>
            <w:tcW w:w="4246" w:type="dxa"/>
            <w:gridSpan w:val="3"/>
            <w:vAlign w:val="center"/>
          </w:tcPr>
          <w:p w:rsidR="00FE75AC" w:rsidRPr="00353C97" w:rsidRDefault="00FE75AC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230 (переменного тока)/50/60</w:t>
            </w:r>
          </w:p>
        </w:tc>
      </w:tr>
      <w:tr w:rsidR="00325817" w:rsidRPr="00353C97" w:rsidTr="00325817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производительность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л/ч</w:t>
            </w:r>
          </w:p>
        </w:tc>
        <w:tc>
          <w:tcPr>
            <w:tcW w:w="2831" w:type="dxa"/>
            <w:gridSpan w:val="2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1415" w:type="dxa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38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Default="00325817" w:rsidP="00353C97">
            <w:pPr>
              <w:spacing w:line="276" w:lineRule="auto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 xml:space="preserve">Уровень звукового давления на расстоянии </w:t>
            </w:r>
          </w:p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1 метр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дБа</w:t>
            </w:r>
          </w:p>
        </w:tc>
        <w:tc>
          <w:tcPr>
            <w:tcW w:w="2831" w:type="dxa"/>
            <w:gridSpan w:val="2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19</w:t>
            </w:r>
          </w:p>
        </w:tc>
        <w:tc>
          <w:tcPr>
            <w:tcW w:w="1415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21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высота подъема конденсата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м</w:t>
            </w:r>
          </w:p>
        </w:tc>
        <w:tc>
          <w:tcPr>
            <w:tcW w:w="4246" w:type="dxa"/>
            <w:gridSpan w:val="3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12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высота всасывания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м</w:t>
            </w:r>
          </w:p>
        </w:tc>
        <w:tc>
          <w:tcPr>
            <w:tcW w:w="4246" w:type="dxa"/>
            <w:gridSpan w:val="3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2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производительность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кондиционера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кВт</w:t>
            </w:r>
          </w:p>
        </w:tc>
        <w:tc>
          <w:tcPr>
            <w:tcW w:w="2831" w:type="dxa"/>
            <w:gridSpan w:val="2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16</w:t>
            </w:r>
          </w:p>
        </w:tc>
        <w:tc>
          <w:tcPr>
            <w:tcW w:w="1415" w:type="dxa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46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Контакт блокировки: максимальный</w:t>
            </w:r>
            <w:r w:rsidRPr="00353C97">
              <w:rPr>
                <w:color w:val="242021"/>
                <w:sz w:val="22"/>
                <w:szCs w:val="22"/>
              </w:rPr>
              <w:t xml:space="preserve"> ток,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нормально замкнут (аварийная схема)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А</w:t>
            </w:r>
          </w:p>
        </w:tc>
        <w:tc>
          <w:tcPr>
            <w:tcW w:w="4246" w:type="dxa"/>
            <w:gridSpan w:val="3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3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Максимальная температура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>воды (конденсата)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°С</w:t>
            </w:r>
          </w:p>
        </w:tc>
        <w:tc>
          <w:tcPr>
            <w:tcW w:w="4246" w:type="dxa"/>
            <w:gridSpan w:val="3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noProof/>
                <w:sz w:val="22"/>
                <w:szCs w:val="22"/>
              </w:rPr>
              <w:t>40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Выходной патрубок:</w:t>
            </w:r>
            <w:r>
              <w:rPr>
                <w:color w:val="242021"/>
                <w:sz w:val="22"/>
                <w:szCs w:val="22"/>
              </w:rPr>
              <w:t xml:space="preserve"> </w:t>
            </w:r>
            <w:r w:rsidRPr="00353C97">
              <w:rPr>
                <w:color w:val="242021"/>
                <w:sz w:val="22"/>
                <w:szCs w:val="22"/>
              </w:rPr>
              <w:t xml:space="preserve">внутренний диаметр 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мм</w:t>
            </w:r>
          </w:p>
        </w:tc>
        <w:tc>
          <w:tcPr>
            <w:tcW w:w="4246" w:type="dxa"/>
            <w:gridSpan w:val="3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6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Класс защиты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4246" w:type="dxa"/>
            <w:gridSpan w:val="3"/>
            <w:vAlign w:val="center"/>
          </w:tcPr>
          <w:p w:rsidR="00325817" w:rsidRDefault="00325817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II</w:t>
            </w:r>
          </w:p>
        </w:tc>
      </w:tr>
      <w:tr w:rsidR="00A95736" w:rsidRPr="00353C97" w:rsidTr="00325817">
        <w:tc>
          <w:tcPr>
            <w:tcW w:w="4479" w:type="dxa"/>
            <w:vAlign w:val="center"/>
          </w:tcPr>
          <w:p w:rsidR="00A95736" w:rsidRPr="00353C97" w:rsidRDefault="00A95736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Класс защиты от внешних</w:t>
            </w:r>
            <w:r>
              <w:rPr>
                <w:color w:val="242021"/>
                <w:sz w:val="22"/>
                <w:szCs w:val="22"/>
              </w:rPr>
              <w:t xml:space="preserve"> загрязнений</w:t>
            </w:r>
          </w:p>
        </w:tc>
        <w:tc>
          <w:tcPr>
            <w:tcW w:w="1272" w:type="dxa"/>
            <w:vAlign w:val="center"/>
          </w:tcPr>
          <w:p w:rsidR="00A95736" w:rsidRPr="00353C97" w:rsidRDefault="00A95736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1415" w:type="dxa"/>
            <w:vAlign w:val="center"/>
          </w:tcPr>
          <w:p w:rsidR="00A95736" w:rsidRPr="00353C97" w:rsidRDefault="00A95736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IPX1</w:t>
            </w:r>
          </w:p>
        </w:tc>
        <w:tc>
          <w:tcPr>
            <w:tcW w:w="1416" w:type="dxa"/>
          </w:tcPr>
          <w:p w:rsidR="00A95736" w:rsidRPr="00426897" w:rsidRDefault="00426897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  <w:lang w:val="en-US"/>
              </w:rPr>
            </w:pPr>
            <w:r>
              <w:rPr>
                <w:color w:val="242021"/>
                <w:sz w:val="22"/>
                <w:szCs w:val="22"/>
              </w:rPr>
              <w:t>IPX5</w:t>
            </w:r>
          </w:p>
        </w:tc>
        <w:tc>
          <w:tcPr>
            <w:tcW w:w="1415" w:type="dxa"/>
          </w:tcPr>
          <w:p w:rsidR="00A95736" w:rsidRPr="00353C97" w:rsidRDefault="00474E6B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IPX1</w:t>
            </w:r>
          </w:p>
        </w:tc>
      </w:tr>
      <w:tr w:rsidR="00325817" w:rsidRPr="00353C97" w:rsidTr="0029274D">
        <w:tc>
          <w:tcPr>
            <w:tcW w:w="4479" w:type="dxa"/>
            <w:vAlign w:val="center"/>
          </w:tcPr>
          <w:p w:rsidR="00325817" w:rsidRPr="00353C97" w:rsidRDefault="00325817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Тепловая защита</w:t>
            </w:r>
          </w:p>
        </w:tc>
        <w:tc>
          <w:tcPr>
            <w:tcW w:w="1272" w:type="dxa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4246" w:type="dxa"/>
            <w:gridSpan w:val="3"/>
            <w:vAlign w:val="center"/>
          </w:tcPr>
          <w:p w:rsidR="00325817" w:rsidRPr="00353C97" w:rsidRDefault="00325817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встроенная</w:t>
            </w:r>
          </w:p>
        </w:tc>
      </w:tr>
      <w:tr w:rsidR="00A95736" w:rsidRPr="00353C97" w:rsidTr="00325817">
        <w:tc>
          <w:tcPr>
            <w:tcW w:w="4479" w:type="dxa"/>
            <w:vAlign w:val="center"/>
          </w:tcPr>
          <w:p w:rsidR="00A95736" w:rsidRPr="00353C97" w:rsidRDefault="00A95736" w:rsidP="00353C97">
            <w:pPr>
              <w:spacing w:line="276" w:lineRule="auto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Габариты (Д х Ш х В)</w:t>
            </w:r>
          </w:p>
        </w:tc>
        <w:tc>
          <w:tcPr>
            <w:tcW w:w="1272" w:type="dxa"/>
            <w:vAlign w:val="center"/>
          </w:tcPr>
          <w:p w:rsidR="00A95736" w:rsidRPr="00353C97" w:rsidRDefault="00A95736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 w:rsidRPr="00353C97">
              <w:rPr>
                <w:color w:val="242021"/>
                <w:sz w:val="22"/>
                <w:szCs w:val="22"/>
              </w:rPr>
              <w:t>мм</w:t>
            </w:r>
          </w:p>
        </w:tc>
        <w:tc>
          <w:tcPr>
            <w:tcW w:w="1415" w:type="dxa"/>
            <w:vAlign w:val="center"/>
          </w:tcPr>
          <w:p w:rsidR="00A95736" w:rsidRPr="00242A95" w:rsidRDefault="00242A95" w:rsidP="00353C97">
            <w:pPr>
              <w:spacing w:line="276" w:lineRule="auto"/>
              <w:jc w:val="center"/>
              <w:rPr>
                <w:noProof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  <w:lang w:val="en-US"/>
              </w:rPr>
              <w:t>90</w:t>
            </w:r>
            <w:r>
              <w:rPr>
                <w:color w:val="242021"/>
                <w:sz w:val="22"/>
                <w:szCs w:val="22"/>
              </w:rPr>
              <w:t>х52х32</w:t>
            </w:r>
          </w:p>
        </w:tc>
        <w:tc>
          <w:tcPr>
            <w:tcW w:w="1416" w:type="dxa"/>
          </w:tcPr>
          <w:p w:rsidR="00A95736" w:rsidRDefault="00474E6B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150х29х29</w:t>
            </w:r>
          </w:p>
        </w:tc>
        <w:tc>
          <w:tcPr>
            <w:tcW w:w="1415" w:type="dxa"/>
          </w:tcPr>
          <w:p w:rsidR="00A95736" w:rsidRDefault="00474E6B" w:rsidP="00353C97">
            <w:pPr>
              <w:spacing w:line="276" w:lineRule="auto"/>
              <w:jc w:val="center"/>
              <w:rPr>
                <w:color w:val="242021"/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100х58х44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15B8C" w:rsidRDefault="00415B8C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15B8C" w:rsidRDefault="000E5C6F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Напорные характеристики изделий </w:t>
      </w:r>
      <w:r w:rsidR="005C035C">
        <w:rPr>
          <w:sz w:val="22"/>
          <w:szCs w:val="22"/>
        </w:rPr>
        <w:t>представлены на рисунках 7 и 8</w:t>
      </w:r>
      <w:r w:rsidR="00415B8C">
        <w:rPr>
          <w:sz w:val="22"/>
          <w:szCs w:val="22"/>
        </w:rPr>
        <w:t>.</w:t>
      </w:r>
    </w:p>
    <w:p w:rsidR="00415B8C" w:rsidRDefault="00415B8C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616A39" w:rsidRDefault="000E5C6F" w:rsidP="00616A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  <w:lang w:val="en-US"/>
        </w:rPr>
      </w:pPr>
      <w:r w:rsidRPr="000E5C6F">
        <w:rPr>
          <w:sz w:val="22"/>
          <w:szCs w:val="22"/>
          <w:lang w:val="en-US"/>
        </w:rPr>
        <w:t>MINI BOX</w:t>
      </w:r>
      <w:r w:rsidR="00616A39">
        <w:rPr>
          <w:sz w:val="22"/>
          <w:szCs w:val="22"/>
        </w:rPr>
        <w:t xml:space="preserve">, </w:t>
      </w:r>
      <w:r w:rsidR="00616A39">
        <w:rPr>
          <w:sz w:val="22"/>
          <w:szCs w:val="22"/>
          <w:lang w:val="en-US"/>
        </w:rPr>
        <w:t>SLIM BOX</w:t>
      </w:r>
    </w:p>
    <w:p w:rsidR="00415B8C" w:rsidRDefault="00415B8C" w:rsidP="00616A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2DD6C5C" wp14:editId="5392B899">
            <wp:extent cx="4286250" cy="2989095"/>
            <wp:effectExtent l="0" t="0" r="0" b="190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640" cy="299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B8C" w:rsidRDefault="00415B8C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5C035C">
        <w:rPr>
          <w:sz w:val="20"/>
          <w:szCs w:val="20"/>
        </w:rPr>
        <w:t>7</w:t>
      </w:r>
    </w:p>
    <w:p w:rsidR="0034640A" w:rsidRDefault="0034640A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  <w:lang w:val="en-US"/>
        </w:rPr>
      </w:pPr>
      <w:r w:rsidRPr="000E5C6F">
        <w:rPr>
          <w:sz w:val="22"/>
          <w:szCs w:val="22"/>
          <w:lang w:val="en-US"/>
        </w:rPr>
        <w:lastRenderedPageBreak/>
        <w:t>MAXI BOX</w:t>
      </w:r>
    </w:p>
    <w:p w:rsidR="00616A39" w:rsidRDefault="00616A39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4133850" cy="28098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40A" w:rsidRDefault="0034640A" w:rsidP="003464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4A7BA3">
        <w:rPr>
          <w:sz w:val="20"/>
          <w:szCs w:val="20"/>
        </w:rPr>
        <w:t xml:space="preserve">Рисунок </w:t>
      </w:r>
      <w:r w:rsidR="005C035C">
        <w:rPr>
          <w:sz w:val="20"/>
          <w:szCs w:val="20"/>
        </w:rPr>
        <w:t>8</w:t>
      </w:r>
    </w:p>
    <w:p w:rsidR="0034640A" w:rsidRDefault="0034640A" w:rsidP="00415B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0E638C" w:rsidRPr="00BF70AC" w:rsidRDefault="00F37B9B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3354283"/>
      <w:r w:rsidRPr="00BF70AC"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0E638C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901B07"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монтажу </w:t>
      </w:r>
      <w:r w:rsidR="00AE3233" w:rsidRPr="00BF70AC">
        <w:rPr>
          <w:rFonts w:ascii="Times New Roman" w:hAnsi="Times New Roman" w:cs="Times New Roman"/>
          <w:color w:val="auto"/>
          <w:sz w:val="22"/>
          <w:szCs w:val="22"/>
        </w:rPr>
        <w:t>издели</w:t>
      </w:r>
      <w:r w:rsidR="000E5C6F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  <w:r w:rsidR="000E5C6F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1241DA" w:rsidRDefault="001241DA" w:rsidP="000E638C">
      <w:pPr>
        <w:spacing w:line="360" w:lineRule="auto"/>
        <w:ind w:firstLine="709"/>
        <w:jc w:val="both"/>
        <w:rPr>
          <w:color w:val="FF0000"/>
          <w:szCs w:val="28"/>
        </w:rPr>
      </w:pPr>
    </w:p>
    <w:p w:rsidR="00901B07" w:rsidRPr="002768B5" w:rsidRDefault="00901B07" w:rsidP="00603E12">
      <w:pPr>
        <w:pStyle w:val="af3"/>
        <w:numPr>
          <w:ilvl w:val="0"/>
          <w:numId w:val="42"/>
        </w:numPr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2768B5">
        <w:rPr>
          <w:rFonts w:ascii="Times New Roman" w:eastAsia="Times New Roman" w:hAnsi="Times New Roman"/>
          <w:lang w:eastAsia="ru-RU"/>
        </w:rPr>
        <w:t>Убедитесь, что поплавок установлен в корпусе поплавковой камеры так, как</w:t>
      </w:r>
      <w:r w:rsidRPr="002768B5">
        <w:rPr>
          <w:rFonts w:ascii="Times New Roman" w:eastAsia="Times New Roman" w:hAnsi="Times New Roman"/>
          <w:lang w:eastAsia="ru-RU"/>
        </w:rPr>
        <w:br/>
        <w:t>показано на рисунке</w:t>
      </w:r>
      <w:r w:rsidR="006B1F4E">
        <w:rPr>
          <w:rFonts w:ascii="Times New Roman" w:eastAsia="Times New Roman" w:hAnsi="Times New Roman"/>
          <w:lang w:eastAsia="ru-RU"/>
        </w:rPr>
        <w:t xml:space="preserve"> 9</w:t>
      </w:r>
      <w:r w:rsidRPr="002768B5">
        <w:rPr>
          <w:rFonts w:ascii="Times New Roman" w:eastAsia="Times New Roman" w:hAnsi="Times New Roman"/>
          <w:lang w:eastAsia="ru-RU"/>
        </w:rPr>
        <w:t xml:space="preserve"> (магнитом вверх). Также убедитесь, что фильтр установлен</w:t>
      </w:r>
      <w:r w:rsidRPr="002768B5">
        <w:rPr>
          <w:rFonts w:ascii="Times New Roman" w:eastAsia="Times New Roman" w:hAnsi="Times New Roman"/>
          <w:lang w:eastAsia="ru-RU"/>
        </w:rPr>
        <w:br/>
        <w:t>на месте, а крышка камеры плотно прилегае</w:t>
      </w:r>
      <w:r w:rsidR="006B1F4E">
        <w:rPr>
          <w:rFonts w:ascii="Times New Roman" w:eastAsia="Times New Roman" w:hAnsi="Times New Roman"/>
          <w:lang w:eastAsia="ru-RU"/>
        </w:rPr>
        <w:t>т</w:t>
      </w:r>
      <w:r w:rsidRPr="002768B5">
        <w:rPr>
          <w:rFonts w:ascii="Times New Roman" w:eastAsia="Times New Roman" w:hAnsi="Times New Roman"/>
          <w:lang w:eastAsia="ru-RU"/>
        </w:rPr>
        <w:t xml:space="preserve"> к корпусу.</w:t>
      </w:r>
    </w:p>
    <w:p w:rsidR="00901B07" w:rsidRPr="00901B07" w:rsidRDefault="008B4908" w:rsidP="00843C68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2752725" cy="22860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ACC" w:rsidRDefault="002D3ACC" w:rsidP="00843C68">
      <w:pPr>
        <w:spacing w:line="360" w:lineRule="auto"/>
        <w:jc w:val="center"/>
        <w:rPr>
          <w:sz w:val="20"/>
          <w:szCs w:val="20"/>
        </w:rPr>
      </w:pPr>
    </w:p>
    <w:p w:rsidR="00213A01" w:rsidRDefault="001241DA" w:rsidP="00843C68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B1F4E">
        <w:rPr>
          <w:sz w:val="20"/>
          <w:szCs w:val="20"/>
        </w:rPr>
        <w:t>9</w:t>
      </w:r>
    </w:p>
    <w:p w:rsidR="00901B07" w:rsidRDefault="00901B07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901B07" w:rsidRPr="00843C68" w:rsidRDefault="00901B07" w:rsidP="00603E12">
      <w:pPr>
        <w:pStyle w:val="af3"/>
        <w:numPr>
          <w:ilvl w:val="0"/>
          <w:numId w:val="42"/>
        </w:numPr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843C68">
        <w:rPr>
          <w:rFonts w:ascii="Times New Roman" w:eastAsia="Times New Roman" w:hAnsi="Times New Roman"/>
          <w:lang w:eastAsia="ru-RU"/>
        </w:rPr>
        <w:t xml:space="preserve">Закрепите </w:t>
      </w:r>
      <w:r w:rsidR="00843C68">
        <w:rPr>
          <w:rFonts w:ascii="Times New Roman" w:eastAsia="Times New Roman" w:hAnsi="Times New Roman"/>
          <w:lang w:eastAsia="ru-RU"/>
        </w:rPr>
        <w:t>поплавковую камеру</w:t>
      </w:r>
      <w:r w:rsidRPr="00843C68">
        <w:rPr>
          <w:rFonts w:ascii="Times New Roman" w:eastAsia="Times New Roman" w:hAnsi="Times New Roman"/>
          <w:lang w:eastAsia="ru-RU"/>
        </w:rPr>
        <w:t xml:space="preserve"> в горизонтальном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положении</w:t>
      </w:r>
      <w:r w:rsidR="006B1F4E">
        <w:rPr>
          <w:rFonts w:ascii="Times New Roman" w:eastAsia="Times New Roman" w:hAnsi="Times New Roman"/>
          <w:lang w:eastAsia="ru-RU"/>
        </w:rPr>
        <w:t xml:space="preserve"> (рисунок 10</w:t>
      </w:r>
      <w:r w:rsidR="00843C68">
        <w:rPr>
          <w:rFonts w:ascii="Times New Roman" w:eastAsia="Times New Roman" w:hAnsi="Times New Roman"/>
          <w:lang w:eastAsia="ru-RU"/>
        </w:rPr>
        <w:t>)</w:t>
      </w:r>
      <w:r w:rsidRPr="00843C68">
        <w:rPr>
          <w:rFonts w:ascii="Times New Roman" w:eastAsia="Times New Roman" w:hAnsi="Times New Roman"/>
          <w:lang w:eastAsia="ru-RU"/>
        </w:rPr>
        <w:t>, используя текстильную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самоклеящуюся застежку. Для подключения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к дренажной трубе кондиционера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используйте переходной шланг, чтобы</w:t>
      </w:r>
      <w:r w:rsidR="00843C68">
        <w:rPr>
          <w:rFonts w:ascii="Times New Roman" w:eastAsia="Times New Roman" w:hAnsi="Times New Roman"/>
          <w:lang w:eastAsia="ru-RU"/>
        </w:rPr>
        <w:t xml:space="preserve"> </w:t>
      </w:r>
      <w:r w:rsidRPr="00843C68">
        <w:rPr>
          <w:rFonts w:ascii="Times New Roman" w:eastAsia="Times New Roman" w:hAnsi="Times New Roman"/>
          <w:lang w:eastAsia="ru-RU"/>
        </w:rPr>
        <w:t>обеспечить плотное соединение</w:t>
      </w:r>
      <w:r w:rsidR="0029274D">
        <w:rPr>
          <w:rFonts w:ascii="Times New Roman" w:eastAsia="Times New Roman" w:hAnsi="Times New Roman"/>
          <w:lang w:eastAsia="ru-RU"/>
        </w:rPr>
        <w:t>.</w:t>
      </w:r>
    </w:p>
    <w:p w:rsidR="00901B07" w:rsidRDefault="00901B07" w:rsidP="00901B07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38DF4748" wp14:editId="68BE6EFE">
            <wp:extent cx="2143125" cy="2727614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176" cy="273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E12" w:rsidRDefault="006B1F4E" w:rsidP="00901B0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2D3ACC" w:rsidRDefault="00901B07" w:rsidP="00E2199F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603E12">
        <w:rPr>
          <w:rFonts w:ascii="Times New Roman" w:eastAsia="Times New Roman" w:hAnsi="Times New Roman"/>
          <w:lang w:eastAsia="ru-RU"/>
        </w:rPr>
        <w:t>Установите трубку</w:t>
      </w:r>
      <w:r w:rsidR="00327440" w:rsidRPr="00603E12">
        <w:rPr>
          <w:rFonts w:ascii="Times New Roman" w:eastAsia="Times New Roman" w:hAnsi="Times New Roman"/>
          <w:lang w:eastAsia="ru-RU"/>
        </w:rPr>
        <w:t xml:space="preserve"> </w:t>
      </w:r>
      <w:r w:rsidRPr="00603E12">
        <w:rPr>
          <w:rFonts w:ascii="Times New Roman" w:eastAsia="Times New Roman" w:hAnsi="Times New Roman"/>
          <w:lang w:eastAsia="ru-RU"/>
        </w:rPr>
        <w:t>соединения с атмосферой</w:t>
      </w:r>
      <w:r w:rsidR="00327440" w:rsidRPr="00603E12">
        <w:rPr>
          <w:rFonts w:ascii="Times New Roman" w:eastAsia="Times New Roman" w:hAnsi="Times New Roman"/>
          <w:lang w:eastAsia="ru-RU"/>
        </w:rPr>
        <w:t xml:space="preserve"> </w:t>
      </w:r>
      <w:r w:rsidRPr="00603E12">
        <w:rPr>
          <w:rFonts w:ascii="Times New Roman" w:eastAsia="Times New Roman" w:hAnsi="Times New Roman"/>
          <w:lang w:eastAsia="ru-RU"/>
        </w:rPr>
        <w:t>(воздушник) на крышку</w:t>
      </w:r>
      <w:r w:rsidR="00327440" w:rsidRPr="00603E12">
        <w:rPr>
          <w:rFonts w:ascii="Times New Roman" w:eastAsia="Times New Roman" w:hAnsi="Times New Roman"/>
          <w:lang w:eastAsia="ru-RU"/>
        </w:rPr>
        <w:t xml:space="preserve"> </w:t>
      </w:r>
      <w:r w:rsidRPr="00603E12">
        <w:rPr>
          <w:rFonts w:ascii="Times New Roman" w:eastAsia="Times New Roman" w:hAnsi="Times New Roman"/>
          <w:lang w:eastAsia="ru-RU"/>
        </w:rPr>
        <w:t>камеры</w:t>
      </w:r>
      <w:r w:rsidR="002D3ACC">
        <w:rPr>
          <w:rFonts w:ascii="Times New Roman" w:eastAsia="Times New Roman" w:hAnsi="Times New Roman"/>
          <w:lang w:eastAsia="ru-RU"/>
        </w:rPr>
        <w:t xml:space="preserve"> </w:t>
      </w:r>
    </w:p>
    <w:p w:rsidR="00901B07" w:rsidRPr="00603E12" w:rsidRDefault="006B1F4E" w:rsidP="002D3ACC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(рисунок 11</w:t>
      </w:r>
      <w:r w:rsidR="00603E12" w:rsidRPr="00603E12">
        <w:rPr>
          <w:rFonts w:ascii="Times New Roman" w:eastAsia="Times New Roman" w:hAnsi="Times New Roman"/>
          <w:lang w:eastAsia="ru-RU"/>
        </w:rPr>
        <w:t>)</w:t>
      </w:r>
      <w:r w:rsidR="00901B07" w:rsidRPr="00603E12">
        <w:rPr>
          <w:rFonts w:ascii="Times New Roman" w:eastAsia="Times New Roman" w:hAnsi="Times New Roman"/>
          <w:lang w:eastAsia="ru-RU"/>
        </w:rPr>
        <w:t>.</w:t>
      </w:r>
    </w:p>
    <w:p w:rsidR="00901B07" w:rsidRDefault="00901B07" w:rsidP="00901B07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6CB4FE4E" wp14:editId="768CF616">
            <wp:extent cx="1447923" cy="2019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0519" cy="203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40" w:rsidRDefault="006B1F4E" w:rsidP="00327440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901B07" w:rsidRDefault="00901B07" w:rsidP="00603E12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603E12">
        <w:rPr>
          <w:rFonts w:ascii="Times New Roman" w:eastAsia="Times New Roman" w:hAnsi="Times New Roman"/>
          <w:lang w:eastAsia="ru-RU"/>
        </w:rPr>
        <w:t>По возможности, устанавливайте привод насоса на верхней поверхности.</w:t>
      </w:r>
    </w:p>
    <w:p w:rsidR="00603E12" w:rsidRDefault="00603E12" w:rsidP="00603E12">
      <w:pPr>
        <w:pStyle w:val="af3"/>
        <w:ind w:left="1279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Примеры устано</w:t>
      </w:r>
      <w:r w:rsidR="00D90A92">
        <w:rPr>
          <w:rFonts w:ascii="Times New Roman" w:eastAsia="Times New Roman" w:hAnsi="Times New Roman"/>
          <w:lang w:eastAsia="ru-RU"/>
        </w:rPr>
        <w:t>вки насоса показаны на рисунках</w:t>
      </w:r>
      <w:r w:rsidR="006B1F4E">
        <w:rPr>
          <w:rFonts w:ascii="Times New Roman" w:eastAsia="Times New Roman" w:hAnsi="Times New Roman"/>
          <w:lang w:eastAsia="ru-RU"/>
        </w:rPr>
        <w:t xml:space="preserve"> 12 и 13</w:t>
      </w:r>
      <w:r>
        <w:rPr>
          <w:rFonts w:ascii="Times New Roman" w:eastAsia="Times New Roman" w:hAnsi="Times New Roman"/>
          <w:lang w:eastAsia="ru-RU"/>
        </w:rPr>
        <w:t>.</w:t>
      </w:r>
    </w:p>
    <w:p w:rsidR="00232810" w:rsidRPr="000E4A3D" w:rsidRDefault="00232810" w:rsidP="000E4A3D">
      <w:pPr>
        <w:pStyle w:val="af3"/>
        <w:ind w:left="1279"/>
        <w:rPr>
          <w:rFonts w:ascii="Times New Roman" w:hAnsi="Times New Roman"/>
          <w:lang w:val="en-US"/>
        </w:rPr>
      </w:pPr>
      <w:r w:rsidRPr="000E4A3D">
        <w:rPr>
          <w:rFonts w:ascii="Times New Roman" w:hAnsi="Times New Roman"/>
          <w:lang w:val="en-US"/>
        </w:rPr>
        <w:t>MINI BOX, MAXI BOX</w:t>
      </w:r>
    </w:p>
    <w:p w:rsidR="00901B07" w:rsidRDefault="009E7643" w:rsidP="00901B07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8C99EA9" wp14:editId="09D865D5">
            <wp:extent cx="4800480" cy="2181225"/>
            <wp:effectExtent l="0" t="0" r="63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372" cy="218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E12" w:rsidRDefault="006B1F4E" w:rsidP="00603E12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232810" w:rsidRPr="000E4A3D" w:rsidRDefault="00232810" w:rsidP="000E4A3D">
      <w:pPr>
        <w:pStyle w:val="af3"/>
        <w:ind w:left="1279"/>
        <w:rPr>
          <w:rFonts w:ascii="Times New Roman" w:hAnsi="Times New Roman"/>
          <w:lang w:val="en-US"/>
        </w:rPr>
      </w:pPr>
      <w:r w:rsidRPr="000E4A3D">
        <w:rPr>
          <w:rFonts w:ascii="Times New Roman" w:hAnsi="Times New Roman"/>
          <w:lang w:val="en-US"/>
        </w:rPr>
        <w:lastRenderedPageBreak/>
        <w:t>SLIM BOX</w:t>
      </w:r>
    </w:p>
    <w:p w:rsidR="00D90A92" w:rsidRDefault="00924305" w:rsidP="00D90A92">
      <w:pPr>
        <w:jc w:val="center"/>
      </w:pPr>
      <w:r>
        <w:rPr>
          <w:noProof/>
        </w:rPr>
        <w:drawing>
          <wp:inline distT="0" distB="0" distL="0" distR="0">
            <wp:extent cx="4614545" cy="2147570"/>
            <wp:effectExtent l="0" t="0" r="0" b="508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45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47F" w:rsidRDefault="005F047F" w:rsidP="00D90A92">
      <w:pPr>
        <w:spacing w:line="360" w:lineRule="auto"/>
        <w:jc w:val="center"/>
        <w:rPr>
          <w:sz w:val="20"/>
          <w:szCs w:val="20"/>
        </w:rPr>
      </w:pPr>
    </w:p>
    <w:p w:rsidR="00D90A92" w:rsidRDefault="006B1F4E" w:rsidP="00D90A92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D90A92" w:rsidRDefault="00D90A92" w:rsidP="00603E12">
      <w:pPr>
        <w:pStyle w:val="af3"/>
        <w:ind w:left="1279"/>
        <w:rPr>
          <w:rFonts w:ascii="Times New Roman" w:eastAsia="Times New Roman" w:hAnsi="Times New Roman"/>
          <w:lang w:eastAsia="ru-RU"/>
        </w:rPr>
      </w:pPr>
    </w:p>
    <w:p w:rsidR="00901B07" w:rsidRDefault="00A16A04" w:rsidP="00603E12">
      <w:pPr>
        <w:pStyle w:val="af3"/>
        <w:ind w:left="1279"/>
        <w:rPr>
          <w:sz w:val="20"/>
          <w:szCs w:val="20"/>
        </w:rPr>
      </w:pPr>
      <w:r>
        <w:rPr>
          <w:rFonts w:ascii="Times New Roman" w:eastAsia="Times New Roman" w:hAnsi="Times New Roman"/>
          <w:lang w:eastAsia="ru-RU"/>
        </w:rPr>
        <w:t>Требования к</w:t>
      </w:r>
      <w:r w:rsidR="00603E12">
        <w:rPr>
          <w:rFonts w:ascii="Times New Roman" w:eastAsia="Times New Roman" w:hAnsi="Times New Roman"/>
          <w:lang w:eastAsia="ru-RU"/>
        </w:rPr>
        <w:t xml:space="preserve"> устано</w:t>
      </w:r>
      <w:r>
        <w:rPr>
          <w:rFonts w:ascii="Times New Roman" w:eastAsia="Times New Roman" w:hAnsi="Times New Roman"/>
          <w:lang w:eastAsia="ru-RU"/>
        </w:rPr>
        <w:t>вке</w:t>
      </w:r>
      <w:r w:rsidR="006B1F4E">
        <w:rPr>
          <w:rFonts w:ascii="Times New Roman" w:eastAsia="Times New Roman" w:hAnsi="Times New Roman"/>
          <w:lang w:eastAsia="ru-RU"/>
        </w:rPr>
        <w:t xml:space="preserve"> насоса показаны на рисунке 14</w:t>
      </w:r>
      <w:r w:rsidR="00603E12">
        <w:rPr>
          <w:rFonts w:ascii="Times New Roman" w:eastAsia="Times New Roman" w:hAnsi="Times New Roman"/>
          <w:lang w:eastAsia="ru-RU"/>
        </w:rPr>
        <w:t>.</w:t>
      </w:r>
    </w:p>
    <w:p w:rsidR="00901B07" w:rsidRDefault="00603E12" w:rsidP="00901B07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DC744D7" wp14:editId="70A8C93D">
            <wp:extent cx="1952463" cy="2200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23" cy="220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47F" w:rsidRDefault="005F047F" w:rsidP="00901B07">
      <w:pPr>
        <w:spacing w:line="360" w:lineRule="auto"/>
        <w:jc w:val="center"/>
        <w:rPr>
          <w:sz w:val="20"/>
          <w:szCs w:val="20"/>
        </w:rPr>
      </w:pPr>
    </w:p>
    <w:p w:rsidR="00603E12" w:rsidRDefault="006B1F4E" w:rsidP="00901B0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14</w:t>
      </w:r>
    </w:p>
    <w:p w:rsidR="005F047F" w:rsidRDefault="005F047F" w:rsidP="00901B07">
      <w:pPr>
        <w:spacing w:line="360" w:lineRule="auto"/>
        <w:jc w:val="center"/>
        <w:rPr>
          <w:sz w:val="20"/>
          <w:szCs w:val="20"/>
        </w:rPr>
      </w:pPr>
    </w:p>
    <w:p w:rsidR="0010226C" w:rsidRDefault="00901B07" w:rsidP="0072119A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Убедитесь в правильном направлении</w:t>
      </w:r>
      <w:r w:rsidR="0010226C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потока воды (конденсата)</w:t>
      </w:r>
      <w:r w:rsidR="0010226C">
        <w:rPr>
          <w:rFonts w:ascii="Times New Roman" w:eastAsia="Times New Roman" w:hAnsi="Times New Roman"/>
          <w:lang w:eastAsia="ru-RU"/>
        </w:rPr>
        <w:t xml:space="preserve">, как показано </w:t>
      </w:r>
    </w:p>
    <w:p w:rsidR="00901B07" w:rsidRDefault="006B1F4E" w:rsidP="0010226C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рисунке 15</w:t>
      </w:r>
      <w:r w:rsidR="0010226C">
        <w:rPr>
          <w:rFonts w:ascii="Times New Roman" w:eastAsia="Times New Roman" w:hAnsi="Times New Roman"/>
          <w:lang w:eastAsia="ru-RU"/>
        </w:rPr>
        <w:t>.</w:t>
      </w:r>
    </w:p>
    <w:p w:rsidR="005F047F" w:rsidRDefault="005F047F" w:rsidP="0010226C">
      <w:pPr>
        <w:pStyle w:val="af3"/>
        <w:ind w:left="1279"/>
        <w:jc w:val="both"/>
        <w:rPr>
          <w:rFonts w:ascii="Times New Roman" w:eastAsia="Times New Roman" w:hAnsi="Times New Roman"/>
          <w:lang w:eastAsia="ru-RU"/>
        </w:rPr>
      </w:pPr>
    </w:p>
    <w:tbl>
      <w:tblPr>
        <w:tblStyle w:val="af0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678"/>
      </w:tblGrid>
      <w:tr w:rsidR="005F047F" w:rsidTr="005F047F">
        <w:tc>
          <w:tcPr>
            <w:tcW w:w="5104" w:type="dxa"/>
          </w:tcPr>
          <w:p w:rsidR="005F047F" w:rsidRDefault="005F047F" w:rsidP="005F04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0E5C6F">
              <w:rPr>
                <w:sz w:val="22"/>
                <w:szCs w:val="22"/>
                <w:lang w:val="en-US"/>
              </w:rPr>
              <w:t>MINI BOX</w:t>
            </w:r>
            <w:r w:rsidRPr="00232810">
              <w:rPr>
                <w:sz w:val="22"/>
                <w:szCs w:val="22"/>
                <w:lang w:val="en-US"/>
              </w:rPr>
              <w:t xml:space="preserve">, </w:t>
            </w:r>
            <w:r w:rsidRPr="000E5C6F">
              <w:rPr>
                <w:sz w:val="22"/>
                <w:szCs w:val="22"/>
                <w:lang w:val="en-US"/>
              </w:rPr>
              <w:t>MAXI BOX</w:t>
            </w:r>
          </w:p>
          <w:p w:rsidR="005F047F" w:rsidRDefault="005F047F" w:rsidP="005F04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01EB123" wp14:editId="047E3873">
                  <wp:extent cx="3331029" cy="1143000"/>
                  <wp:effectExtent l="0" t="0" r="317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7073" cy="114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047F" w:rsidRDefault="005F047F" w:rsidP="0010226C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27" w:type="dxa"/>
          </w:tcPr>
          <w:p w:rsidR="005F047F" w:rsidRDefault="005F047F" w:rsidP="005F04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SLIM BOX</w:t>
            </w:r>
          </w:p>
          <w:p w:rsidR="005F047F" w:rsidRDefault="005F047F" w:rsidP="0010226C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F346ED" wp14:editId="10F4F4C7">
                  <wp:extent cx="2895600" cy="7239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288" cy="73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226C" w:rsidRDefault="006B1F4E" w:rsidP="0010226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901B07" w:rsidRDefault="00901B07" w:rsidP="0072119A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lastRenderedPageBreak/>
        <w:t>Протяните трубку внешним диаметром</w:t>
      </w:r>
      <w:r w:rsidR="0072119A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9 мм и внутренним 6 мм от поплавковой</w:t>
      </w:r>
      <w:r w:rsidRPr="0010226C">
        <w:rPr>
          <w:rFonts w:ascii="Times New Roman" w:eastAsia="Times New Roman" w:hAnsi="Times New Roman"/>
          <w:lang w:eastAsia="ru-RU"/>
        </w:rPr>
        <w:br/>
        <w:t>камеры к насосу. Зафиксируйте трубку на</w:t>
      </w:r>
      <w:r w:rsidR="0072119A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патрубках подключения стяжками.</w:t>
      </w:r>
      <w:r w:rsidRPr="0010226C">
        <w:rPr>
          <w:rFonts w:ascii="Times New Roman" w:eastAsia="Times New Roman" w:hAnsi="Times New Roman"/>
          <w:lang w:eastAsia="ru-RU"/>
        </w:rPr>
        <w:br/>
        <w:t>Убедитесь, что длина трубки менее 2 м</w:t>
      </w:r>
      <w:r w:rsidR="006B1F4E">
        <w:rPr>
          <w:rFonts w:ascii="Times New Roman" w:eastAsia="Times New Roman" w:hAnsi="Times New Roman"/>
          <w:lang w:eastAsia="ru-RU"/>
        </w:rPr>
        <w:t xml:space="preserve"> (рисунок 16</w:t>
      </w:r>
      <w:r w:rsidR="0072119A">
        <w:rPr>
          <w:rFonts w:ascii="Times New Roman" w:eastAsia="Times New Roman" w:hAnsi="Times New Roman"/>
          <w:lang w:eastAsia="ru-RU"/>
        </w:rPr>
        <w:t>)</w:t>
      </w:r>
      <w:r w:rsidRPr="0010226C">
        <w:rPr>
          <w:rFonts w:ascii="Times New Roman" w:eastAsia="Times New Roman" w:hAnsi="Times New Roman"/>
          <w:lang w:eastAsia="ru-RU"/>
        </w:rPr>
        <w:t>.</w:t>
      </w:r>
      <w:r w:rsidR="0072119A">
        <w:rPr>
          <w:rFonts w:ascii="Times New Roman" w:eastAsia="Times New Roman" w:hAnsi="Times New Roman"/>
          <w:lang w:eastAsia="ru-RU"/>
        </w:rPr>
        <w:t xml:space="preserve"> </w:t>
      </w:r>
    </w:p>
    <w:tbl>
      <w:tblPr>
        <w:tblStyle w:val="af0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528"/>
      </w:tblGrid>
      <w:tr w:rsidR="005F047F" w:rsidTr="005F047F">
        <w:tc>
          <w:tcPr>
            <w:tcW w:w="5016" w:type="dxa"/>
          </w:tcPr>
          <w:p w:rsidR="005F047F" w:rsidRPr="005F047F" w:rsidRDefault="005F047F" w:rsidP="005F04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0E5C6F">
              <w:rPr>
                <w:sz w:val="22"/>
                <w:szCs w:val="22"/>
                <w:lang w:val="en-US"/>
              </w:rPr>
              <w:t>MINI BOX</w:t>
            </w:r>
            <w:r w:rsidRPr="00232810">
              <w:rPr>
                <w:sz w:val="22"/>
                <w:szCs w:val="22"/>
                <w:lang w:val="en-US"/>
              </w:rPr>
              <w:t xml:space="preserve">, </w:t>
            </w:r>
            <w:r w:rsidRPr="000E5C6F">
              <w:rPr>
                <w:sz w:val="22"/>
                <w:szCs w:val="22"/>
                <w:lang w:val="en-US"/>
              </w:rPr>
              <w:t>MAXI BO</w:t>
            </w:r>
            <w:r w:rsidRPr="005F047F">
              <w:rPr>
                <w:sz w:val="22"/>
                <w:szCs w:val="22"/>
                <w:lang w:val="en-US"/>
              </w:rPr>
              <w:t xml:space="preserve">X </w:t>
            </w:r>
          </w:p>
          <w:p w:rsidR="005F047F" w:rsidRPr="005F047F" w:rsidRDefault="005F047F" w:rsidP="005F04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  <w:p w:rsidR="005F047F" w:rsidRPr="005F047F" w:rsidRDefault="005F047F" w:rsidP="005F04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  <w:p w:rsidR="005F047F" w:rsidRPr="005F047F" w:rsidRDefault="005F047F" w:rsidP="005F04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5F047F">
              <w:rPr>
                <w:sz w:val="22"/>
                <w:szCs w:val="22"/>
                <w:lang w:val="en-US"/>
              </w:rPr>
              <w:object w:dxaOrig="3630" w:dyaOrig="16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1.5pt;height:81.75pt" o:ole="">
                  <v:imagedata r:id="rId32" o:title=""/>
                </v:shape>
              </w:object>
            </w:r>
          </w:p>
        </w:tc>
        <w:tc>
          <w:tcPr>
            <w:tcW w:w="5015" w:type="dxa"/>
          </w:tcPr>
          <w:p w:rsidR="005F047F" w:rsidRDefault="005F047F" w:rsidP="005F047F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SLIM BOX</w:t>
            </w:r>
          </w:p>
          <w:p w:rsidR="005F047F" w:rsidRDefault="005F047F" w:rsidP="005F047F">
            <w:pPr>
              <w:pStyle w:val="af3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object w:dxaOrig="6690" w:dyaOrig="2970">
                <v:shape id="_x0000_i1026" type="#_x0000_t75" style="width:265.5pt;height:117.75pt" o:ole="">
                  <v:imagedata r:id="rId34" o:title=""/>
                </v:shape>
              </w:object>
            </w:r>
          </w:p>
        </w:tc>
      </w:tr>
    </w:tbl>
    <w:p w:rsidR="0072119A" w:rsidRDefault="006B1F4E" w:rsidP="0072119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72119A" w:rsidRPr="009E7643" w:rsidRDefault="0072119A" w:rsidP="00901B07">
      <w:pPr>
        <w:spacing w:line="360" w:lineRule="auto"/>
        <w:jc w:val="center"/>
        <w:rPr>
          <w:sz w:val="16"/>
          <w:szCs w:val="16"/>
        </w:rPr>
      </w:pPr>
    </w:p>
    <w:p w:rsidR="00901B07" w:rsidRPr="0010226C" w:rsidRDefault="00901B07" w:rsidP="0010226C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Подсоедините виниловую отводную трубку к выходному патрубку корпуса</w:t>
      </w:r>
      <w:r w:rsidRPr="0010226C">
        <w:rPr>
          <w:rFonts w:ascii="Times New Roman" w:eastAsia="Times New Roman" w:hAnsi="Times New Roman"/>
          <w:lang w:eastAsia="ru-RU"/>
        </w:rPr>
        <w:br/>
        <w:t>насоса и закрепите её при помощи кабельной стяжки. Направьте отводную трубку</w:t>
      </w:r>
      <w:r w:rsidRPr="0010226C">
        <w:rPr>
          <w:rFonts w:ascii="Times New Roman" w:eastAsia="Times New Roman" w:hAnsi="Times New Roman"/>
          <w:lang w:eastAsia="ru-RU"/>
        </w:rPr>
        <w:br/>
        <w:t>к месту сбора (отвода) дренажа, не перегибая ее</w:t>
      </w:r>
      <w:r w:rsidR="00A815DA">
        <w:rPr>
          <w:rFonts w:ascii="Times New Roman" w:eastAsia="Times New Roman" w:hAnsi="Times New Roman"/>
          <w:lang w:eastAsia="ru-RU"/>
        </w:rPr>
        <w:t xml:space="preserve"> (рисунки 17 и 18</w:t>
      </w:r>
      <w:r w:rsidR="0072119A">
        <w:rPr>
          <w:rFonts w:ascii="Times New Roman" w:eastAsia="Times New Roman" w:hAnsi="Times New Roman"/>
          <w:lang w:eastAsia="ru-RU"/>
        </w:rPr>
        <w:t>)</w:t>
      </w:r>
      <w:r w:rsidRPr="0010226C">
        <w:rPr>
          <w:rFonts w:ascii="Times New Roman" w:eastAsia="Times New Roman" w:hAnsi="Times New Roman"/>
          <w:lang w:eastAsia="ru-RU"/>
        </w:rPr>
        <w:t>.</w:t>
      </w:r>
    </w:p>
    <w:p w:rsidR="00901B07" w:rsidRDefault="00901B07" w:rsidP="0072119A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FA10E69" wp14:editId="30B29249">
            <wp:extent cx="4610100" cy="198350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501" cy="199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19A" w:rsidRDefault="006B1F4E" w:rsidP="0072119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17</w:t>
      </w:r>
    </w:p>
    <w:p w:rsidR="00A815DA" w:rsidRDefault="00A815DA" w:rsidP="0072119A">
      <w:pPr>
        <w:spacing w:line="360" w:lineRule="auto"/>
        <w:jc w:val="center"/>
        <w:rPr>
          <w:sz w:val="20"/>
          <w:szCs w:val="20"/>
        </w:rPr>
      </w:pPr>
    </w:p>
    <w:p w:rsidR="00A815DA" w:rsidRDefault="00A815DA" w:rsidP="0072119A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629150" cy="23812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5DA" w:rsidRDefault="00A815DA" w:rsidP="0072119A">
      <w:pPr>
        <w:spacing w:line="360" w:lineRule="auto"/>
        <w:jc w:val="center"/>
        <w:rPr>
          <w:sz w:val="20"/>
          <w:szCs w:val="20"/>
        </w:rPr>
      </w:pPr>
    </w:p>
    <w:p w:rsidR="00A815DA" w:rsidRDefault="00A815DA" w:rsidP="00A815D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18</w:t>
      </w:r>
    </w:p>
    <w:p w:rsidR="00901B07" w:rsidRPr="0010226C" w:rsidRDefault="008B1BD3" w:rsidP="009E7643">
      <w:pPr>
        <w:pStyle w:val="af3"/>
        <w:numPr>
          <w:ilvl w:val="0"/>
          <w:numId w:val="42"/>
        </w:numPr>
        <w:ind w:hanging="425"/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lastRenderedPageBreak/>
        <w:t>Проверка насоса: налить воду в дренажный поддон кондиционера.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Убедитесь в отсутствии утечек</w:t>
      </w:r>
      <w:r w:rsidR="009E7643">
        <w:rPr>
          <w:rFonts w:ascii="Times New Roman" w:eastAsia="Times New Roman" w:hAnsi="Times New Roman"/>
          <w:lang w:eastAsia="ru-RU"/>
        </w:rPr>
        <w:t>,</w:t>
      </w:r>
      <w:r w:rsidRPr="0010226C">
        <w:rPr>
          <w:rFonts w:ascii="Times New Roman" w:eastAsia="Times New Roman" w:hAnsi="Times New Roman"/>
          <w:lang w:eastAsia="ru-RU"/>
        </w:rPr>
        <w:t xml:space="preserve"> насос должен включиться и откачать воду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  <w:r w:rsidR="009E7643" w:rsidRPr="0010226C">
        <w:rPr>
          <w:rFonts w:ascii="Times New Roman" w:eastAsia="Times New Roman" w:hAnsi="Times New Roman"/>
          <w:lang w:eastAsia="ru-RU"/>
        </w:rPr>
        <w:t>ее</w:t>
      </w:r>
      <w:r w:rsidR="00FF1143">
        <w:rPr>
          <w:rFonts w:ascii="Times New Roman" w:eastAsia="Times New Roman" w:hAnsi="Times New Roman"/>
          <w:lang w:eastAsia="ru-RU"/>
        </w:rPr>
        <w:t xml:space="preserve"> (рисунок 19</w:t>
      </w:r>
      <w:r w:rsidR="009E7643">
        <w:rPr>
          <w:rFonts w:ascii="Times New Roman" w:eastAsia="Times New Roman" w:hAnsi="Times New Roman"/>
          <w:lang w:eastAsia="ru-RU"/>
        </w:rPr>
        <w:t>)</w:t>
      </w:r>
      <w:r w:rsidR="009E7643" w:rsidRPr="0010226C">
        <w:rPr>
          <w:rFonts w:ascii="Times New Roman" w:eastAsia="Times New Roman" w:hAnsi="Times New Roman"/>
          <w:lang w:eastAsia="ru-RU"/>
        </w:rPr>
        <w:t>.</w:t>
      </w:r>
    </w:p>
    <w:p w:rsidR="008B1BD3" w:rsidRDefault="008B1BD3" w:rsidP="00901B07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DA2C094" wp14:editId="77C2C13C">
            <wp:extent cx="3479800" cy="1796027"/>
            <wp:effectExtent l="0" t="0" r="635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46" cy="1806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643" w:rsidRDefault="00FF1143" w:rsidP="009E7643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19</w:t>
      </w:r>
    </w:p>
    <w:p w:rsidR="009E7643" w:rsidRDefault="009E7643" w:rsidP="00901B07">
      <w:pPr>
        <w:spacing w:line="360" w:lineRule="auto"/>
        <w:jc w:val="center"/>
        <w:rPr>
          <w:sz w:val="20"/>
          <w:szCs w:val="20"/>
        </w:rPr>
      </w:pPr>
    </w:p>
    <w:p w:rsidR="009E7643" w:rsidRDefault="000B4EC8" w:rsidP="0010226C">
      <w:pPr>
        <w:pStyle w:val="af3"/>
        <w:numPr>
          <w:ilvl w:val="0"/>
          <w:numId w:val="42"/>
        </w:numPr>
        <w:ind w:hanging="425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Внимание: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</w:p>
    <w:p w:rsidR="009E7643" w:rsidRDefault="009E7643" w:rsidP="00344ED2">
      <w:pPr>
        <w:pStyle w:val="af3"/>
        <w:numPr>
          <w:ilvl w:val="0"/>
          <w:numId w:val="43"/>
        </w:num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Е</w:t>
      </w:r>
      <w:r w:rsidR="000B4EC8" w:rsidRPr="0010226C">
        <w:rPr>
          <w:rFonts w:ascii="Times New Roman" w:eastAsia="Times New Roman" w:hAnsi="Times New Roman"/>
          <w:lang w:eastAsia="ru-RU"/>
        </w:rPr>
        <w:t>сли после монтажа или во время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работы насоса вы заметите воздушную</w:t>
      </w:r>
      <w:r w:rsidR="000B4EC8" w:rsidRPr="0010226C">
        <w:rPr>
          <w:rFonts w:ascii="Times New Roman" w:eastAsia="Times New Roman" w:hAnsi="Times New Roman"/>
          <w:lang w:eastAsia="ru-RU"/>
        </w:rPr>
        <w:br/>
        <w:t>пробку в трубе между резервуаром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и насосом, то у вас проблемы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с сифонированием. Проверьте все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подключения трубок к насосу и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0B4EC8" w:rsidRPr="0010226C">
        <w:rPr>
          <w:rFonts w:ascii="Times New Roman" w:eastAsia="Times New Roman" w:hAnsi="Times New Roman"/>
          <w:lang w:eastAsia="ru-RU"/>
        </w:rPr>
        <w:t>поплавковой камере. Уб</w:t>
      </w:r>
      <w:r>
        <w:rPr>
          <w:rFonts w:ascii="Times New Roman" w:eastAsia="Times New Roman" w:hAnsi="Times New Roman"/>
          <w:lang w:eastAsia="ru-RU"/>
        </w:rPr>
        <w:t>едитесь в отсутствии засоров;</w:t>
      </w:r>
    </w:p>
    <w:p w:rsidR="008B1BD3" w:rsidRDefault="000B4EC8" w:rsidP="00344ED2">
      <w:pPr>
        <w:pStyle w:val="af3"/>
        <w:numPr>
          <w:ilvl w:val="0"/>
          <w:numId w:val="43"/>
        </w:numPr>
        <w:jc w:val="both"/>
        <w:rPr>
          <w:rFonts w:ascii="Times New Roman" w:eastAsia="Times New Roman" w:hAnsi="Times New Roman"/>
          <w:lang w:eastAsia="ru-RU"/>
        </w:rPr>
      </w:pPr>
      <w:r w:rsidRPr="0010226C">
        <w:rPr>
          <w:rFonts w:ascii="Times New Roman" w:eastAsia="Times New Roman" w:hAnsi="Times New Roman"/>
          <w:lang w:eastAsia="ru-RU"/>
        </w:rPr>
        <w:t>Насос выключается только в том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случае, когда поплавок находится</w:t>
      </w:r>
      <w:r w:rsidR="009E7643">
        <w:rPr>
          <w:rFonts w:ascii="Times New Roman" w:eastAsia="Times New Roman" w:hAnsi="Times New Roman"/>
          <w:lang w:eastAsia="ru-RU"/>
        </w:rPr>
        <w:t xml:space="preserve"> </w:t>
      </w:r>
      <w:r w:rsidRPr="0010226C">
        <w:rPr>
          <w:rFonts w:ascii="Times New Roman" w:eastAsia="Times New Roman" w:hAnsi="Times New Roman"/>
          <w:lang w:eastAsia="ru-RU"/>
        </w:rPr>
        <w:t>на дне резервуара.</w:t>
      </w:r>
    </w:p>
    <w:p w:rsidR="00FF0DEE" w:rsidRDefault="00FF0DEE" w:rsidP="00FF0DEE">
      <w:pPr>
        <w:pStyle w:val="af3"/>
        <w:ind w:left="1999"/>
        <w:jc w:val="both"/>
        <w:rPr>
          <w:rFonts w:ascii="Times New Roman" w:eastAsia="Times New Roman" w:hAnsi="Times New Roman"/>
          <w:lang w:eastAsia="ru-RU"/>
        </w:rPr>
      </w:pPr>
    </w:p>
    <w:p w:rsidR="00C47F87" w:rsidRPr="00BF70AC" w:rsidRDefault="00C47F87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3354284"/>
      <w:r w:rsidRPr="00BF70AC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7"/>
      <w:r w:rsidRPr="00BF70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</w:t>
      </w:r>
      <w:r w:rsidR="000E5C6F">
        <w:rPr>
          <w:noProof/>
          <w:sz w:val="22"/>
          <w:szCs w:val="22"/>
        </w:rPr>
        <w:t>ями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B95FAD">
        <w:rPr>
          <w:noProof/>
          <w:sz w:val="22"/>
          <w:szCs w:val="22"/>
        </w:rPr>
        <w:t>20</w:t>
      </w:r>
      <w:r w:rsidRPr="009B1EC5">
        <w:rPr>
          <w:noProof/>
          <w:sz w:val="22"/>
          <w:szCs w:val="22"/>
        </w:rPr>
        <w:t>.</w:t>
      </w:r>
    </w:p>
    <w:p w:rsidR="00FF0DEE" w:rsidRDefault="00FF0DE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32698" w:rsidRPr="00656DF3" w:rsidRDefault="00E32698" w:rsidP="00E32698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57C01FA" wp14:editId="01648BF2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9597844" wp14:editId="486788C5">
            <wp:extent cx="719455" cy="719455"/>
            <wp:effectExtent l="0" t="0" r="4445" b="444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F6B828" wp14:editId="0203BCBD">
            <wp:extent cx="717550" cy="717550"/>
            <wp:effectExtent l="0" t="0" r="6350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46C48D8" wp14:editId="29336A6D">
            <wp:extent cx="723900" cy="7239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B95FAD">
        <w:rPr>
          <w:noProof/>
          <w:sz w:val="20"/>
          <w:szCs w:val="20"/>
        </w:rPr>
        <w:t>20</w:t>
      </w:r>
    </w:p>
    <w:p w:rsidR="006B1F4E" w:rsidRDefault="006B1F4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C2389D" w:rsidRPr="00096689" w:rsidRDefault="00C2389D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8" w:name="_Ref68106430"/>
      <w:bookmarkStart w:id="9" w:name="_Ref69937528"/>
      <w:bookmarkStart w:id="10" w:name="_Ref73096537"/>
      <w:bookmarkStart w:id="11" w:name="_Ref73354033"/>
      <w:bookmarkStart w:id="12" w:name="_Toc113354285"/>
      <w:r w:rsidRPr="00985AEE">
        <w:rPr>
          <w:b/>
          <w:szCs w:val="28"/>
        </w:rPr>
        <w:t>КОМПЛЕКТНОСТЬ</w:t>
      </w:r>
      <w:bookmarkStart w:id="13" w:name="_Ref304821509"/>
      <w:bookmarkEnd w:id="8"/>
      <w:bookmarkEnd w:id="9"/>
      <w:bookmarkEnd w:id="10"/>
      <w:bookmarkEnd w:id="11"/>
      <w:bookmarkEnd w:id="12"/>
    </w:p>
    <w:p w:rsidR="001241DA" w:rsidRDefault="0036160E" w:rsidP="0012518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0E5C6F">
        <w:rPr>
          <w:noProof/>
          <w:sz w:val="22"/>
          <w:szCs w:val="22"/>
        </w:rPr>
        <w:t xml:space="preserve">единицы </w:t>
      </w:r>
      <w:r>
        <w:rPr>
          <w:noProof/>
          <w:sz w:val="22"/>
          <w:szCs w:val="22"/>
        </w:rPr>
        <w:t xml:space="preserve">изделия </w:t>
      </w:r>
      <w:r w:rsidR="00C2389D">
        <w:rPr>
          <w:noProof/>
          <w:sz w:val="22"/>
          <w:szCs w:val="22"/>
        </w:rPr>
        <w:t xml:space="preserve">для </w:t>
      </w:r>
      <w:r w:rsidR="00C2389D" w:rsidRPr="000E5C6F">
        <w:rPr>
          <w:sz w:val="22"/>
          <w:szCs w:val="22"/>
          <w:lang w:val="en-US"/>
        </w:rPr>
        <w:t>MINI</w:t>
      </w:r>
      <w:r w:rsidR="00C2389D" w:rsidRPr="00C2389D">
        <w:rPr>
          <w:sz w:val="22"/>
          <w:szCs w:val="22"/>
        </w:rPr>
        <w:t xml:space="preserve"> </w:t>
      </w:r>
      <w:r w:rsidR="00C2389D" w:rsidRPr="000E5C6F">
        <w:rPr>
          <w:sz w:val="22"/>
          <w:szCs w:val="22"/>
          <w:lang w:val="en-US"/>
        </w:rPr>
        <w:t>BOX</w:t>
      </w:r>
      <w:r w:rsidR="00C2389D">
        <w:rPr>
          <w:sz w:val="22"/>
          <w:szCs w:val="22"/>
        </w:rPr>
        <w:t xml:space="preserve"> и</w:t>
      </w:r>
      <w:r w:rsidR="00C2389D" w:rsidRPr="00C2389D">
        <w:rPr>
          <w:sz w:val="22"/>
          <w:szCs w:val="22"/>
        </w:rPr>
        <w:t xml:space="preserve"> </w:t>
      </w:r>
      <w:r w:rsidR="00C2389D" w:rsidRPr="000E5C6F">
        <w:rPr>
          <w:sz w:val="22"/>
          <w:szCs w:val="22"/>
          <w:lang w:val="en-US"/>
        </w:rPr>
        <w:t>SLIM</w:t>
      </w:r>
      <w:r w:rsidR="00C2389D" w:rsidRPr="00C2389D">
        <w:rPr>
          <w:sz w:val="22"/>
          <w:szCs w:val="22"/>
        </w:rPr>
        <w:t xml:space="preserve"> </w:t>
      </w:r>
      <w:r w:rsidR="00C2389D" w:rsidRPr="000E5C6F">
        <w:rPr>
          <w:sz w:val="22"/>
          <w:szCs w:val="22"/>
          <w:lang w:val="en-US"/>
        </w:rPr>
        <w:t>BOX</w:t>
      </w:r>
      <w:r w:rsidR="00C2389D" w:rsidRPr="009B1EC5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FC3A80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B654B7" w:rsidRDefault="00B654B7" w:rsidP="00DB79C5">
      <w:pPr>
        <w:jc w:val="center"/>
        <w:rPr>
          <w:noProof/>
          <w:sz w:val="20"/>
          <w:szCs w:val="20"/>
        </w:rPr>
      </w:pPr>
    </w:p>
    <w:p w:rsidR="0036160E" w:rsidRDefault="00631177" w:rsidP="00DB79C5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</w:t>
      </w:r>
      <w:r w:rsidR="00FC3A80">
        <w:rPr>
          <w:noProof/>
          <w:sz w:val="20"/>
          <w:szCs w:val="20"/>
        </w:rPr>
        <w:t xml:space="preserve"> 3</w:t>
      </w:r>
    </w:p>
    <w:p w:rsidR="00DB79C5" w:rsidRPr="00631177" w:rsidRDefault="00DB79C5" w:rsidP="00DB79C5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1912"/>
      </w:tblGrid>
      <w:tr w:rsidR="001241DA" w:rsidRPr="00F312E9" w:rsidTr="00514288">
        <w:trPr>
          <w:trHeight w:val="406"/>
          <w:tblHeader/>
          <w:jc w:val="center"/>
        </w:trPr>
        <w:tc>
          <w:tcPr>
            <w:tcW w:w="7214" w:type="dxa"/>
            <w:shd w:val="clear" w:color="auto" w:fill="auto"/>
            <w:vAlign w:val="center"/>
            <w:hideMark/>
          </w:tcPr>
          <w:p w:rsidR="001241DA" w:rsidRPr="00F312E9" w:rsidRDefault="001241DA" w:rsidP="00926EB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12" w:type="dxa"/>
            <w:shd w:val="clear" w:color="auto" w:fill="auto"/>
            <w:vAlign w:val="center"/>
            <w:hideMark/>
          </w:tcPr>
          <w:p w:rsidR="001241DA" w:rsidRPr="00F312E9" w:rsidRDefault="001241DA" w:rsidP="00926EB7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514288">
        <w:trPr>
          <w:trHeight w:val="27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12518C" w:rsidP="000E5C6F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Дренажный насос для системы кондиционирования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319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(воздушник)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12518C" w:rsidRDefault="00DB79C5" w:rsidP="00DB79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35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Поплавковая каме</w:t>
            </w:r>
            <w:r w:rsidRPr="00DB79C5">
              <w:rPr>
                <w:sz w:val="22"/>
                <w:szCs w:val="22"/>
              </w:rPr>
              <w:t>ра в сборе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414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длиной 1,5м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64A13" w:rsidRPr="00F312E9" w:rsidTr="00514288">
        <w:trPr>
          <w:trHeight w:val="39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64A13" w:rsidRPr="00DB79C5" w:rsidRDefault="00164A13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164A13">
              <w:rPr>
                <w:sz w:val="22"/>
                <w:szCs w:val="22"/>
              </w:rPr>
              <w:t>Виниловая трубка с внутренним диаметром 4 мм длиной 20 см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64A13" w:rsidRDefault="00164A13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298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Входной патрубок поплавковой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камеры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514288">
        <w:trPr>
          <w:trHeight w:val="33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1241DA" w:rsidRPr="00F312E9" w:rsidRDefault="00C2389D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B79C5" w:rsidRPr="00DB79C5">
              <w:rPr>
                <w:sz w:val="22"/>
                <w:szCs w:val="22"/>
              </w:rPr>
              <w:t>-контактный разъём</w:t>
            </w:r>
            <w:r w:rsidR="00DB79C5">
              <w:rPr>
                <w:sz w:val="22"/>
                <w:szCs w:val="22"/>
              </w:rPr>
              <w:t xml:space="preserve"> </w:t>
            </w:r>
            <w:r w:rsidR="00DB79C5" w:rsidRPr="00DB79C5">
              <w:rPr>
                <w:sz w:val="22"/>
                <w:szCs w:val="22"/>
              </w:rPr>
              <w:t>электроподключений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1241DA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B79C5" w:rsidRPr="00F312E9" w:rsidTr="00514288">
        <w:trPr>
          <w:trHeight w:val="239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DB79C5" w:rsidRPr="00DB79C5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Самоклеящиеся текстильные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застежки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DB79C5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2389D" w:rsidRPr="00F312E9" w:rsidTr="00514288">
        <w:trPr>
          <w:trHeight w:val="273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C2389D" w:rsidRPr="00DB79C5" w:rsidRDefault="00C2389D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Адаптер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C2389D" w:rsidRDefault="00C2389D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B79C5" w:rsidRPr="00F312E9" w:rsidTr="00514288">
        <w:trPr>
          <w:trHeight w:val="165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DB79C5" w:rsidRPr="00DB79C5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Кабельные</w:t>
            </w:r>
            <w:r w:rsidRPr="00DB79C5">
              <w:rPr>
                <w:sz w:val="22"/>
                <w:szCs w:val="22"/>
              </w:rPr>
              <w:t xml:space="preserve"> стяжки 200 мм х 5 мм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DB79C5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B79C5" w:rsidRPr="00F312E9" w:rsidTr="00514288">
        <w:trPr>
          <w:trHeight w:val="355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DB79C5" w:rsidRPr="00DB79C5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Кабельные </w:t>
            </w:r>
            <w:r w:rsidRPr="00DB79C5">
              <w:rPr>
                <w:sz w:val="22"/>
                <w:szCs w:val="22"/>
              </w:rPr>
              <w:t>стяжки 200 мм х 3 мм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DB79C5" w:rsidRPr="00F312E9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B79C5" w:rsidRPr="00F312E9" w:rsidTr="00514288">
        <w:trPr>
          <w:trHeight w:val="247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DB79C5" w:rsidRPr="00DB79C5" w:rsidRDefault="00DB79C5" w:rsidP="00DB79C5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DB79C5" w:rsidRDefault="00DB79C5" w:rsidP="00DB79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B654B7" w:rsidRDefault="00B654B7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14288" w:rsidRDefault="00514288" w:rsidP="0051428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единицы изделия для </w:t>
      </w:r>
      <w:r w:rsidRPr="000E5C6F">
        <w:rPr>
          <w:sz w:val="22"/>
          <w:szCs w:val="22"/>
          <w:lang w:val="en-US"/>
        </w:rPr>
        <w:t>MAXI</w:t>
      </w:r>
      <w:r w:rsidRPr="00514288">
        <w:rPr>
          <w:sz w:val="22"/>
          <w:szCs w:val="22"/>
        </w:rPr>
        <w:t xml:space="preserve"> </w:t>
      </w:r>
      <w:r w:rsidRPr="000E5C6F">
        <w:rPr>
          <w:sz w:val="22"/>
          <w:szCs w:val="22"/>
          <w:lang w:val="en-US"/>
        </w:rPr>
        <w:t>BOX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4</w:t>
      </w:r>
      <w:r w:rsidRPr="009B1EC5">
        <w:rPr>
          <w:noProof/>
          <w:sz w:val="22"/>
          <w:szCs w:val="22"/>
        </w:rPr>
        <w:t>.</w:t>
      </w:r>
    </w:p>
    <w:p w:rsidR="00B654B7" w:rsidRDefault="00B654B7" w:rsidP="00514288">
      <w:pPr>
        <w:jc w:val="center"/>
        <w:rPr>
          <w:noProof/>
          <w:sz w:val="20"/>
          <w:szCs w:val="20"/>
        </w:rPr>
      </w:pPr>
    </w:p>
    <w:p w:rsidR="00514288" w:rsidRDefault="00514288" w:rsidP="0051428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514288" w:rsidRDefault="00514288" w:rsidP="00514288">
      <w:pPr>
        <w:jc w:val="center"/>
        <w:rPr>
          <w:noProof/>
          <w:sz w:val="20"/>
          <w:szCs w:val="20"/>
        </w:r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1912"/>
      </w:tblGrid>
      <w:tr w:rsidR="00514288" w:rsidRPr="00F312E9" w:rsidTr="002D6E71">
        <w:trPr>
          <w:trHeight w:val="406"/>
          <w:tblHeader/>
          <w:jc w:val="center"/>
        </w:trPr>
        <w:tc>
          <w:tcPr>
            <w:tcW w:w="7214" w:type="dxa"/>
            <w:shd w:val="clear" w:color="auto" w:fill="auto"/>
            <w:vAlign w:val="center"/>
            <w:hideMark/>
          </w:tcPr>
          <w:p w:rsidR="00514288" w:rsidRPr="00F312E9" w:rsidRDefault="00514288" w:rsidP="002D6E71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12" w:type="dxa"/>
            <w:shd w:val="clear" w:color="auto" w:fill="auto"/>
            <w:vAlign w:val="center"/>
            <w:hideMark/>
          </w:tcPr>
          <w:p w:rsidR="00514288" w:rsidRPr="00F312E9" w:rsidRDefault="00514288" w:rsidP="002D6E71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14288" w:rsidRPr="00F312E9" w:rsidTr="002D6E71">
        <w:trPr>
          <w:trHeight w:val="270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Дренажный насос для системы кондиционирования 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E71">
        <w:trPr>
          <w:trHeight w:val="319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(воздушник)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12518C" w:rsidRDefault="00514288" w:rsidP="002D6E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E71">
        <w:trPr>
          <w:trHeight w:val="35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Поплавковая каме</w:t>
            </w:r>
            <w:r w:rsidRPr="00DB79C5">
              <w:rPr>
                <w:sz w:val="22"/>
                <w:szCs w:val="22"/>
              </w:rPr>
              <w:t>ра в сборе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E71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E71">
        <w:trPr>
          <w:trHeight w:val="414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Виниловая трубка с внутренним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диаметром 6 мм длиной 1,5м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E71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E71">
        <w:trPr>
          <w:trHeight w:val="298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Входной патрубок поплавковой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камеры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E71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E71">
        <w:trPr>
          <w:trHeight w:val="332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F312E9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B79C5">
              <w:rPr>
                <w:sz w:val="22"/>
                <w:szCs w:val="22"/>
              </w:rPr>
              <w:t>-контактный разъём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электроподключений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E71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288" w:rsidRPr="00F312E9" w:rsidTr="002D6E71">
        <w:trPr>
          <w:trHeight w:val="239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DB79C5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Самоклеящиеся текстильные</w:t>
            </w:r>
            <w:r>
              <w:rPr>
                <w:sz w:val="22"/>
                <w:szCs w:val="22"/>
              </w:rPr>
              <w:t xml:space="preserve"> </w:t>
            </w:r>
            <w:r w:rsidRPr="00DB79C5">
              <w:rPr>
                <w:sz w:val="22"/>
                <w:szCs w:val="22"/>
              </w:rPr>
              <w:t>застежки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E71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288" w:rsidRPr="00F312E9" w:rsidTr="002D6E71">
        <w:trPr>
          <w:trHeight w:val="165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DB79C5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Кабельные</w:t>
            </w:r>
            <w:r w:rsidRPr="00DB79C5">
              <w:rPr>
                <w:sz w:val="22"/>
                <w:szCs w:val="22"/>
              </w:rPr>
              <w:t xml:space="preserve"> стяжки 200 мм х 5 мм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Pr="00F312E9" w:rsidRDefault="00514288" w:rsidP="002D6E71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514288" w:rsidRPr="00F312E9" w:rsidTr="002D6E71">
        <w:trPr>
          <w:trHeight w:val="247"/>
          <w:jc w:val="center"/>
        </w:trPr>
        <w:tc>
          <w:tcPr>
            <w:tcW w:w="7214" w:type="dxa"/>
            <w:shd w:val="clear" w:color="auto" w:fill="auto"/>
            <w:vAlign w:val="center"/>
          </w:tcPr>
          <w:p w:rsidR="00514288" w:rsidRPr="00DB79C5" w:rsidRDefault="00514288" w:rsidP="00514288">
            <w:pPr>
              <w:numPr>
                <w:ilvl w:val="0"/>
                <w:numId w:val="44"/>
              </w:numPr>
              <w:spacing w:before="120"/>
              <w:rPr>
                <w:sz w:val="22"/>
                <w:szCs w:val="22"/>
              </w:rPr>
            </w:pPr>
            <w:r w:rsidRPr="00DB79C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514288" w:rsidRDefault="00514288" w:rsidP="002D6E71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14288" w:rsidRDefault="00514288" w:rsidP="00514288">
      <w:pPr>
        <w:jc w:val="center"/>
        <w:rPr>
          <w:noProof/>
          <w:sz w:val="20"/>
          <w:szCs w:val="20"/>
        </w:rPr>
      </w:pPr>
    </w:p>
    <w:p w:rsidR="00514288" w:rsidRDefault="00514288" w:rsidP="00514288">
      <w:pPr>
        <w:jc w:val="center"/>
        <w:rPr>
          <w:noProof/>
          <w:sz w:val="20"/>
          <w:szCs w:val="20"/>
        </w:rPr>
      </w:pPr>
    </w:p>
    <w:p w:rsidR="00C2389D" w:rsidRPr="00C2389D" w:rsidRDefault="00C2389D" w:rsidP="00C2389D">
      <w:pPr>
        <w:spacing w:line="360" w:lineRule="auto"/>
        <w:ind w:firstLine="709"/>
        <w:jc w:val="both"/>
        <w:rPr>
          <w:sz w:val="22"/>
          <w:szCs w:val="22"/>
        </w:rPr>
      </w:pPr>
    </w:p>
    <w:p w:rsidR="007F0CA4" w:rsidRDefault="007F0CA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F0CA4" w:rsidRDefault="007F0CA4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3"/>
    <w:p w:rsidR="00810B70" w:rsidRPr="00343FCA" w:rsidRDefault="00810B70" w:rsidP="006816C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4" w:name="_Ref68106447"/>
      <w:bookmarkStart w:id="15" w:name="_Ref69937545"/>
      <w:bookmarkStart w:id="16" w:name="_Ref73096542"/>
      <w:bookmarkStart w:id="17" w:name="_Ref73354040"/>
      <w:bookmarkStart w:id="18" w:name="_Toc113354286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4"/>
      <w:bookmarkEnd w:id="15"/>
      <w:bookmarkEnd w:id="16"/>
      <w:bookmarkEnd w:id="17"/>
      <w:bookmarkEnd w:id="18"/>
    </w:p>
    <w:p w:rsidR="000B6BD7" w:rsidRDefault="00021FB1" w:rsidP="006816CF">
      <w:pPr>
        <w:spacing w:line="276" w:lineRule="auto"/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B6BD7" w:rsidRPr="007F4C51">
        <w:rPr>
          <w:sz w:val="22"/>
          <w:szCs w:val="22"/>
        </w:rPr>
        <w:t xml:space="preserve">Гарантийный срок </w:t>
      </w:r>
      <w:r w:rsidR="000B6BD7">
        <w:rPr>
          <w:sz w:val="22"/>
          <w:szCs w:val="22"/>
        </w:rPr>
        <w:t xml:space="preserve">на дренажные насосы </w:t>
      </w:r>
      <w:r w:rsidR="000B6BD7" w:rsidRPr="007F4C51">
        <w:rPr>
          <w:sz w:val="22"/>
          <w:szCs w:val="22"/>
        </w:rPr>
        <w:t xml:space="preserve">Pioneer составляет </w:t>
      </w:r>
      <w:r w:rsidR="009960D2">
        <w:rPr>
          <w:sz w:val="22"/>
          <w:szCs w:val="22"/>
        </w:rPr>
        <w:t>6 месяцев</w:t>
      </w:r>
      <w:bookmarkStart w:id="19" w:name="_GoBack"/>
      <w:bookmarkEnd w:id="19"/>
      <w:r w:rsidR="000B6BD7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897C08" w:rsidRDefault="00897C08" w:rsidP="006816CF">
      <w:pPr>
        <w:spacing w:line="276" w:lineRule="auto"/>
        <w:ind w:firstLine="709"/>
        <w:jc w:val="both"/>
        <w:rPr>
          <w:sz w:val="22"/>
          <w:szCs w:val="22"/>
        </w:rPr>
      </w:pPr>
    </w:p>
    <w:p w:rsidR="000B6BD7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B6BD7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0B6BD7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B6BD7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0B6BD7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897C08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 w:rsidR="00566C3B"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0B6BD7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B6BD7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B6BD7" w:rsidRDefault="000B6BD7" w:rsidP="00897C08">
      <w:pPr>
        <w:spacing w:line="276" w:lineRule="auto"/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B6BD7" w:rsidRPr="0023488D" w:rsidRDefault="000B6BD7" w:rsidP="00897C08">
      <w:pPr>
        <w:spacing w:line="276" w:lineRule="auto"/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0B6BD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Ref73354045"/>
      <w:bookmarkStart w:id="24" w:name="_Toc113354287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69937557"/>
      <w:bookmarkStart w:id="27" w:name="_Ref73096553"/>
      <w:bookmarkStart w:id="28" w:name="_Ref73354052"/>
      <w:bookmarkStart w:id="29" w:name="_Toc113354288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5"/>
      <w:bookmarkEnd w:id="26"/>
      <w:bookmarkEnd w:id="27"/>
      <w:bookmarkEnd w:id="28"/>
      <w:bookmarkEnd w:id="29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86ADEB" wp14:editId="2DCACD7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702F1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6816C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Дренажный насос для системы кондиционирования </w:t>
      </w:r>
    </w:p>
    <w:p w:rsidR="006816CF" w:rsidRPr="002C28BD" w:rsidRDefault="006816CF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0E5C6F" w:rsidRDefault="000E5C6F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27B0CA" wp14:editId="27B6311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246697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6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A875A" id="Прямая со стрелкой 255" o:spid="_x0000_s1026" type="#_x0000_t32" style="position:absolute;margin-left:77.6pt;margin-top:16.8pt;width:194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381CF3" wp14:editId="7BBB7941">
                <wp:simplePos x="0" y="0"/>
                <wp:positionH relativeFrom="column">
                  <wp:posOffset>3665220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F83D9" id="Прямая со стрелкой 218" o:spid="_x0000_s1026" type="#_x0000_t32" style="position:absolute;margin-left:288.6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NRDAB3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0E5C6F">
        <w:rPr>
          <w:sz w:val="22"/>
          <w:szCs w:val="22"/>
          <w:lang w:val="en-US"/>
        </w:rPr>
        <w:t xml:space="preserve">              </w:t>
      </w:r>
      <w:r w:rsidRPr="000E5C6F">
        <w:rPr>
          <w:sz w:val="22"/>
          <w:szCs w:val="22"/>
          <w:lang w:val="en-US"/>
        </w:rPr>
        <w:t>MINI BOX, SLIM BOX, MAXI BOX</w:t>
      </w:r>
    </w:p>
    <w:p w:rsidR="00810B70" w:rsidRPr="005C035C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0E5C6F">
        <w:rPr>
          <w:b w:val="0"/>
          <w:sz w:val="20"/>
          <w:lang w:val="en-US"/>
        </w:rPr>
        <w:t xml:space="preserve">                        </w:t>
      </w:r>
      <w:r w:rsidRPr="005C035C">
        <w:rPr>
          <w:b w:val="0"/>
          <w:sz w:val="20"/>
          <w:lang w:val="en-US"/>
        </w:rPr>
        <w:t>(</w:t>
      </w:r>
      <w:r w:rsidRPr="00985AEE">
        <w:rPr>
          <w:b w:val="0"/>
          <w:sz w:val="20"/>
        </w:rPr>
        <w:t>наименование</w:t>
      </w:r>
      <w:r w:rsidRPr="005C035C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модели</w:t>
      </w:r>
      <w:r w:rsidRPr="005C035C">
        <w:rPr>
          <w:b w:val="0"/>
          <w:sz w:val="20"/>
          <w:lang w:val="en-US"/>
        </w:rPr>
        <w:t xml:space="preserve">)                  </w:t>
      </w:r>
      <w:r w:rsidR="000E5C6F" w:rsidRPr="005C035C">
        <w:rPr>
          <w:b w:val="0"/>
          <w:sz w:val="20"/>
          <w:lang w:val="en-US"/>
        </w:rPr>
        <w:t xml:space="preserve">                        </w:t>
      </w:r>
      <w:r w:rsidRPr="005C035C">
        <w:rPr>
          <w:b w:val="0"/>
          <w:sz w:val="20"/>
          <w:lang w:val="en-US"/>
        </w:rPr>
        <w:t xml:space="preserve"> (</w:t>
      </w:r>
      <w:r w:rsidRPr="00985AEE">
        <w:rPr>
          <w:b w:val="0"/>
          <w:sz w:val="20"/>
        </w:rPr>
        <w:t>заводской</w:t>
      </w:r>
      <w:r w:rsidRPr="005C035C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5C035C">
        <w:rPr>
          <w:b w:val="0"/>
          <w:sz w:val="20"/>
          <w:lang w:val="en-US"/>
        </w:rPr>
        <w:t>)</w:t>
      </w:r>
    </w:p>
    <w:p w:rsidR="00810B70" w:rsidRPr="005C035C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  <w:r w:rsidRPr="005C035C">
        <w:rPr>
          <w:b w:val="0"/>
          <w:sz w:val="20"/>
          <w:lang w:val="en-US"/>
        </w:rPr>
        <w:tab/>
      </w:r>
    </w:p>
    <w:p w:rsidR="00810B70" w:rsidRPr="005C035C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5C035C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5C035C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0405BD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="000405BD" w:rsidRPr="000405BD">
        <w:rPr>
          <w:sz w:val="22"/>
          <w:szCs w:val="22"/>
          <w:lang w:val="en-US"/>
        </w:rPr>
        <w:t xml:space="preserve">                HANGZHOU LIFENG IMPORT&amp;EXPORT COMPANY LIMITED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8614ED" wp14:editId="19DD8C3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3FE8A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897C08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0" w:name="_Ref68106474"/>
      <w:bookmarkStart w:id="31" w:name="_Ref69937563"/>
      <w:bookmarkStart w:id="32" w:name="_Ref73096565"/>
      <w:bookmarkStart w:id="33" w:name="_Ref73354061"/>
      <w:bookmarkStart w:id="34" w:name="_Toc113354289"/>
      <w:r w:rsidRPr="00985AEE">
        <w:rPr>
          <w:b/>
          <w:szCs w:val="28"/>
        </w:rPr>
        <w:t>СВИДЕТЕЛЬСТВО О ПРИЕМКЕ</w:t>
      </w:r>
      <w:bookmarkEnd w:id="30"/>
      <w:bookmarkEnd w:id="31"/>
      <w:bookmarkEnd w:id="32"/>
      <w:bookmarkEnd w:id="33"/>
      <w:bookmarkEnd w:id="34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358AB5D" wp14:editId="5BB2EE05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C8A2D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E1DEE" w:rsidRDefault="006816C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Дренажный насос для системы кондиционирования </w:t>
      </w:r>
    </w:p>
    <w:p w:rsidR="006816CF" w:rsidRPr="002C28BD" w:rsidRDefault="006816CF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0E5C6F" w:rsidRDefault="000E5C6F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BF5567" wp14:editId="3A3C0BC3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228600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2A1A4" id="Прямая со стрелкой 231" o:spid="_x0000_s1026" type="#_x0000_t32" style="position:absolute;margin-left:77.6pt;margin-top:16.8pt;width:180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"/>
            </w:pict>
          </mc:Fallback>
        </mc:AlternateConten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620A7B" wp14:editId="1E391AA1">
                <wp:simplePos x="0" y="0"/>
                <wp:positionH relativeFrom="column">
                  <wp:posOffset>3627120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89B37" id="Прямая со стрелкой 230" o:spid="_x0000_s1026" type="#_x0000_t32" style="position:absolute;margin-left:285.6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"/>
            </w:pict>
          </mc:Fallback>
        </mc:AlternateContent>
      </w:r>
      <w:r w:rsidRPr="000E5C6F">
        <w:rPr>
          <w:b w:val="0"/>
          <w:noProof/>
          <w:sz w:val="22"/>
          <w:szCs w:val="22"/>
          <w:lang w:val="en-US"/>
        </w:rPr>
        <w:t xml:space="preserve"> </w:t>
      </w:r>
      <w:r w:rsidR="00FD298C" w:rsidRPr="004158E2">
        <w:rPr>
          <w:sz w:val="22"/>
          <w:szCs w:val="22"/>
        </w:rPr>
        <w:t>типа</w:t>
      </w:r>
      <w:r w:rsidRPr="000E5C6F">
        <w:rPr>
          <w:sz w:val="22"/>
          <w:szCs w:val="22"/>
          <w:lang w:val="en-US"/>
        </w:rPr>
        <w:t xml:space="preserve">      MINI BOX, SLIM BOX, MAXI BOX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0E5C6F">
        <w:rPr>
          <w:b w:val="0"/>
          <w:sz w:val="20"/>
          <w:lang w:val="en-US"/>
        </w:rPr>
        <w:t xml:space="preserve">                        </w:t>
      </w:r>
      <w:r w:rsidRPr="00985AEE">
        <w:rPr>
          <w:b w:val="0"/>
          <w:sz w:val="20"/>
        </w:rPr>
        <w:t xml:space="preserve">(наименование модели)                  </w:t>
      </w:r>
      <w:r w:rsidR="000E5C6F">
        <w:rPr>
          <w:b w:val="0"/>
          <w:sz w:val="20"/>
        </w:rPr>
        <w:t xml:space="preserve">             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81"/>
      <w:bookmarkStart w:id="36" w:name="_Ref69937569"/>
      <w:bookmarkStart w:id="37" w:name="_Ref73096571"/>
      <w:bookmarkStart w:id="38" w:name="_Ref73354066"/>
      <w:bookmarkStart w:id="39" w:name="_Toc113354290"/>
      <w:r w:rsidRPr="00985AEE">
        <w:rPr>
          <w:b/>
          <w:szCs w:val="28"/>
        </w:rPr>
        <w:t>СВЕДЕНИЯ ОБ УТИЛИЗАЦИИ</w:t>
      </w:r>
      <w:bookmarkEnd w:id="35"/>
      <w:bookmarkEnd w:id="36"/>
      <w:bookmarkEnd w:id="37"/>
      <w:bookmarkEnd w:id="38"/>
      <w:bookmarkEnd w:id="39"/>
    </w:p>
    <w:p w:rsidR="00820DCF" w:rsidRDefault="00820DCF" w:rsidP="00130C92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30C92" w:rsidRPr="00AC1D78" w:rsidRDefault="00130C92" w:rsidP="00130C92">
      <w:pPr>
        <w:spacing w:line="276" w:lineRule="auto"/>
        <w:ind w:firstLine="720"/>
        <w:jc w:val="both"/>
        <w:rPr>
          <w:sz w:val="22"/>
          <w:szCs w:val="22"/>
        </w:rPr>
      </w:pPr>
    </w:p>
    <w:p w:rsidR="00AD2155" w:rsidRPr="00AD2155" w:rsidRDefault="00AD2155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0" w:name="_Ref67997856"/>
      <w:bookmarkStart w:id="41" w:name="_Ref68106489"/>
      <w:bookmarkStart w:id="42" w:name="_Ref69937576"/>
      <w:bookmarkStart w:id="43" w:name="_Ref73096577"/>
      <w:bookmarkStart w:id="44" w:name="_Ref73354072"/>
      <w:bookmarkStart w:id="45" w:name="_Toc113354291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0"/>
      <w:bookmarkEnd w:id="41"/>
      <w:bookmarkEnd w:id="42"/>
      <w:bookmarkEnd w:id="43"/>
      <w:bookmarkEnd w:id="44"/>
      <w:bookmarkEnd w:id="45"/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9C0C49" wp14:editId="79901B31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можно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использовать только для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откачивания воды или конденсата.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следует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использовать только по назначению.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 противном случае существует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риск поражения электрическим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током. 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не был</w:t>
      </w:r>
      <w:r>
        <w:rPr>
          <w:sz w:val="22"/>
          <w:szCs w:val="22"/>
        </w:rPr>
        <w:t>и</w:t>
      </w:r>
      <w:r w:rsidRPr="00844882">
        <w:rPr>
          <w:sz w:val="22"/>
          <w:szCs w:val="22"/>
        </w:rPr>
        <w:t xml:space="preserve"> проверен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для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условий бассейна или работы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 морской водой.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Подвод электропитания должен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быть выполнен в соответствии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 требованиями местных правил</w:t>
      </w:r>
      <w:r w:rsidRPr="00844882">
        <w:rPr>
          <w:sz w:val="22"/>
          <w:szCs w:val="22"/>
        </w:rPr>
        <w:br/>
        <w:t>монтажа электропроводки.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Аварийный контакт насосов</w:t>
      </w:r>
      <w:r w:rsidRPr="0010226C">
        <w:rPr>
          <w:sz w:val="22"/>
          <w:szCs w:val="22"/>
        </w:rPr>
        <w:t xml:space="preserve"> должен быть подключен в цепь обеспечивающую</w:t>
      </w:r>
      <w:r>
        <w:rPr>
          <w:sz w:val="22"/>
          <w:szCs w:val="22"/>
        </w:rPr>
        <w:t xml:space="preserve"> </w:t>
      </w:r>
      <w:r w:rsidRPr="0010226C">
        <w:rPr>
          <w:sz w:val="22"/>
          <w:szCs w:val="22"/>
        </w:rPr>
        <w:t>выключение кондиционера, чтобы исключить его работу в случае отказа</w:t>
      </w:r>
      <w:r>
        <w:rPr>
          <w:sz w:val="22"/>
          <w:szCs w:val="22"/>
        </w:rPr>
        <w:t xml:space="preserve"> </w:t>
      </w:r>
      <w:r w:rsidRPr="0010226C">
        <w:rPr>
          <w:sz w:val="22"/>
          <w:szCs w:val="22"/>
        </w:rPr>
        <w:t>насоса или другой непредвиденной ситуации.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Перед обслуживанием или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ремонтом следует убедиться, что</w:t>
      </w:r>
      <w:r>
        <w:rPr>
          <w:sz w:val="22"/>
          <w:szCs w:val="22"/>
        </w:rPr>
        <w:t xml:space="preserve"> электропитание насосов</w:t>
      </w:r>
      <w:r w:rsidRPr="00844882">
        <w:rPr>
          <w:sz w:val="22"/>
          <w:szCs w:val="22"/>
        </w:rPr>
        <w:t xml:space="preserve"> отключено.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Шнур электропитания нельзя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заменять. Если шнур поврежден,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то насос следует утилизировать.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514B44">
        <w:rPr>
          <w:sz w:val="22"/>
          <w:szCs w:val="22"/>
        </w:rPr>
        <w:t>Средства изоляции должны быть</w:t>
      </w:r>
      <w:r>
        <w:rPr>
          <w:sz w:val="22"/>
          <w:szCs w:val="22"/>
        </w:rPr>
        <w:t xml:space="preserve"> </w:t>
      </w:r>
      <w:r w:rsidRPr="00514B44">
        <w:rPr>
          <w:sz w:val="22"/>
          <w:szCs w:val="22"/>
        </w:rPr>
        <w:t>встроены в стационарную проводку в</w:t>
      </w:r>
      <w:r>
        <w:rPr>
          <w:sz w:val="22"/>
          <w:szCs w:val="22"/>
        </w:rPr>
        <w:t xml:space="preserve"> </w:t>
      </w:r>
      <w:r w:rsidRPr="00514B44">
        <w:rPr>
          <w:sz w:val="22"/>
          <w:szCs w:val="22"/>
        </w:rPr>
        <w:t>соответствии с правилами монтажа.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Во избежание выхода из строя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нельзя включать 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в сухом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состоянии.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Следует следить за тем, чтобы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магнит поплавка был направлен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вверх.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Поплавковая камера должна быть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закреплена или установлена только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 xml:space="preserve">на ровной и </w:t>
      </w:r>
      <w:r>
        <w:rPr>
          <w:sz w:val="22"/>
          <w:szCs w:val="22"/>
        </w:rPr>
        <w:t>г</w:t>
      </w:r>
      <w:r w:rsidRPr="00844882">
        <w:rPr>
          <w:sz w:val="22"/>
          <w:szCs w:val="22"/>
        </w:rPr>
        <w:t>оризонтальной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поверхности.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Не рекомендуется использовать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для откачки воды с наличием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масла или в пыльных условиях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(загрязнённая вода или конденсат).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можно использовать только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внутри помещений.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844882">
        <w:rPr>
          <w:sz w:val="22"/>
          <w:szCs w:val="22"/>
        </w:rPr>
        <w:t>Насос</w:t>
      </w:r>
      <w:r>
        <w:rPr>
          <w:sz w:val="22"/>
          <w:szCs w:val="22"/>
        </w:rPr>
        <w:t>ы</w:t>
      </w:r>
      <w:r w:rsidRPr="00844882">
        <w:rPr>
          <w:sz w:val="22"/>
          <w:szCs w:val="22"/>
        </w:rPr>
        <w:t xml:space="preserve"> </w:t>
      </w:r>
      <w:r>
        <w:rPr>
          <w:sz w:val="22"/>
          <w:szCs w:val="22"/>
        </w:rPr>
        <w:t>не являю</w:t>
      </w:r>
      <w:r w:rsidRPr="00844882">
        <w:rPr>
          <w:sz w:val="22"/>
          <w:szCs w:val="22"/>
        </w:rPr>
        <w:t>тся</w:t>
      </w:r>
      <w:r>
        <w:rPr>
          <w:sz w:val="22"/>
          <w:szCs w:val="22"/>
        </w:rPr>
        <w:t xml:space="preserve"> </w:t>
      </w:r>
      <w:r w:rsidRPr="00844882">
        <w:rPr>
          <w:sz w:val="22"/>
          <w:szCs w:val="22"/>
        </w:rPr>
        <w:t>погружным</w:t>
      </w:r>
      <w:r>
        <w:rPr>
          <w:sz w:val="22"/>
          <w:szCs w:val="22"/>
        </w:rPr>
        <w:t>и.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Насос</w:t>
      </w:r>
      <w:r>
        <w:rPr>
          <w:sz w:val="22"/>
          <w:szCs w:val="22"/>
        </w:rPr>
        <w:t>ы нуждаю</w:t>
      </w:r>
      <w:r w:rsidRPr="00F60150">
        <w:rPr>
          <w:sz w:val="22"/>
          <w:szCs w:val="22"/>
        </w:rPr>
        <w:t>тся в техническом обслуживании, как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 xml:space="preserve">и любое другое механическое </w:t>
      </w:r>
      <w:r>
        <w:rPr>
          <w:sz w:val="22"/>
          <w:szCs w:val="22"/>
        </w:rPr>
        <w:t>о</w:t>
      </w:r>
      <w:r w:rsidRPr="00F60150">
        <w:rPr>
          <w:sz w:val="22"/>
          <w:szCs w:val="22"/>
        </w:rPr>
        <w:t>борудование.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Каждые</w:t>
      </w:r>
      <w:r>
        <w:rPr>
          <w:sz w:val="22"/>
          <w:szCs w:val="22"/>
        </w:rPr>
        <w:t xml:space="preserve"> шесть месяцев поплавковую каме</w:t>
      </w:r>
      <w:r w:rsidRPr="00F60150">
        <w:rPr>
          <w:sz w:val="22"/>
          <w:szCs w:val="22"/>
        </w:rPr>
        <w:t>ру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необходимо снимать, тщательно очищать фильтр,</w:t>
      </w:r>
      <w:r w:rsidRPr="00F60150">
        <w:rPr>
          <w:sz w:val="22"/>
          <w:szCs w:val="22"/>
        </w:rPr>
        <w:br/>
        <w:t>поплавок и резервуар камеры, затем собирать обратно.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Рекомендуется проводить эту процедуру весной и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осенью, используя химически совместимое моющее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антибактериальное средство.</w:t>
      </w:r>
    </w:p>
    <w:p w:rsidR="00561BC0" w:rsidRDefault="00561BC0" w:rsidP="00561BC0">
      <w:pPr>
        <w:spacing w:line="276" w:lineRule="auto"/>
        <w:ind w:firstLine="720"/>
        <w:jc w:val="both"/>
        <w:rPr>
          <w:sz w:val="22"/>
          <w:szCs w:val="22"/>
        </w:rPr>
      </w:pPr>
      <w:r w:rsidRPr="00F60150">
        <w:rPr>
          <w:sz w:val="22"/>
          <w:szCs w:val="22"/>
        </w:rPr>
        <w:t>При работах с поплавком следите, чтобы магнит на поплавке,</w:t>
      </w:r>
      <w:r>
        <w:rPr>
          <w:sz w:val="22"/>
          <w:szCs w:val="22"/>
        </w:rPr>
        <w:t xml:space="preserve"> </w:t>
      </w:r>
      <w:r w:rsidRPr="00F60150">
        <w:rPr>
          <w:sz w:val="22"/>
          <w:szCs w:val="22"/>
        </w:rPr>
        <w:t>после установки поплавка на место, был направлен ввер</w:t>
      </w:r>
      <w:r>
        <w:rPr>
          <w:sz w:val="22"/>
          <w:szCs w:val="22"/>
        </w:rPr>
        <w:t>х.</w:t>
      </w:r>
    </w:p>
    <w:p w:rsidR="00561BC0" w:rsidRPr="009E7643" w:rsidRDefault="00561BC0" w:rsidP="00561BC0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E7643">
        <w:rPr>
          <w:noProof/>
          <w:sz w:val="22"/>
          <w:szCs w:val="22"/>
        </w:rPr>
        <w:t>Все подключения</w:t>
      </w:r>
      <w:r>
        <w:rPr>
          <w:noProof/>
          <w:sz w:val="22"/>
          <w:szCs w:val="22"/>
        </w:rPr>
        <w:t xml:space="preserve"> </w:t>
      </w:r>
      <w:r w:rsidRPr="009E7643">
        <w:rPr>
          <w:noProof/>
          <w:sz w:val="22"/>
          <w:szCs w:val="22"/>
        </w:rPr>
        <w:t>и монтаж должны выполняться квалифицированными специалистами.</w:t>
      </w:r>
    </w:p>
    <w:p w:rsidR="00913F03" w:rsidRPr="00BF70AC" w:rsidRDefault="00913F03" w:rsidP="00BF70AC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6" w:name="_Toc113354292"/>
      <w:r w:rsidRPr="00BF70AC">
        <w:rPr>
          <w:rFonts w:ascii="Times New Roman" w:hAnsi="Times New Roman" w:cs="Times New Roman"/>
          <w:color w:val="auto"/>
          <w:sz w:val="22"/>
          <w:szCs w:val="22"/>
        </w:rPr>
        <w:lastRenderedPageBreak/>
        <w:t>9.1 Общие требования</w:t>
      </w:r>
      <w:bookmarkEnd w:id="46"/>
    </w:p>
    <w:p w:rsidR="00913F03" w:rsidRPr="004158E2" w:rsidRDefault="00913F03" w:rsidP="008B093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8B093A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8B093A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7" w:name="_Ref67997869"/>
      <w:bookmarkStart w:id="48" w:name="_Ref68106497"/>
      <w:bookmarkStart w:id="49" w:name="_Ref69937582"/>
      <w:bookmarkStart w:id="50" w:name="_Ref73096586"/>
      <w:bookmarkStart w:id="51" w:name="_Ref73354089"/>
      <w:bookmarkStart w:id="52" w:name="_Toc11335429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7"/>
      <w:bookmarkEnd w:id="48"/>
      <w:bookmarkEnd w:id="49"/>
      <w:bookmarkEnd w:id="50"/>
      <w:bookmarkEnd w:id="51"/>
      <w:bookmarkEnd w:id="5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3" w:name="_Toc113354294"/>
      <w:bookmarkStart w:id="54" w:name="_Toc14172322"/>
      <w:bookmarkStart w:id="55" w:name="_Ref67997880"/>
      <w:bookmarkStart w:id="56" w:name="_Ref68106504"/>
      <w:bookmarkStart w:id="57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4514E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931457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0A4A1D" w:rsidRDefault="000A4A1D" w:rsidP="0084514E">
      <w:pPr>
        <w:jc w:val="center"/>
        <w:rPr>
          <w:noProof/>
          <w:sz w:val="20"/>
          <w:szCs w:val="20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931457">
        <w:rPr>
          <w:noProof/>
          <w:sz w:val="20"/>
          <w:szCs w:val="20"/>
        </w:rPr>
        <w:t>5</w:t>
      </w:r>
    </w:p>
    <w:p w:rsidR="0084514E" w:rsidRPr="0041611C" w:rsidRDefault="0084514E" w:rsidP="0084514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781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8"/>
        <w:gridCol w:w="4820"/>
        <w:gridCol w:w="3123"/>
      </w:tblGrid>
      <w:tr w:rsidR="00E64900" w:rsidRPr="00D65CA8" w:rsidTr="001D0D98">
        <w:trPr>
          <w:trHeight w:val="367"/>
          <w:jc w:val="center"/>
        </w:trPr>
        <w:tc>
          <w:tcPr>
            <w:tcW w:w="1838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820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123" w:type="dxa"/>
            <w:vAlign w:val="center"/>
          </w:tcPr>
          <w:p w:rsidR="00E64900" w:rsidRPr="00D65CA8" w:rsidRDefault="00E64900" w:rsidP="00D65CA8">
            <w:pPr>
              <w:pStyle w:val="2"/>
              <w:spacing w:line="276" w:lineRule="auto"/>
              <w:rPr>
                <w:b/>
                <w:sz w:val="22"/>
                <w:szCs w:val="22"/>
              </w:rPr>
            </w:pPr>
            <w:r w:rsidRPr="00D65CA8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RPr="00D65CA8" w:rsidTr="001D0D98">
        <w:trPr>
          <w:trHeight w:val="1429"/>
          <w:jc w:val="center"/>
        </w:trPr>
        <w:tc>
          <w:tcPr>
            <w:tcW w:w="1838" w:type="dxa"/>
            <w:vAlign w:val="center"/>
          </w:tcPr>
          <w:p w:rsidR="00E64900" w:rsidRPr="00D65CA8" w:rsidRDefault="008B1BD3" w:rsidP="00D65CA8">
            <w:pPr>
              <w:pStyle w:val="2"/>
              <w:spacing w:line="276" w:lineRule="auto"/>
              <w:jc w:val="left"/>
              <w:rPr>
                <w:sz w:val="22"/>
                <w:szCs w:val="22"/>
              </w:rPr>
            </w:pPr>
            <w:r w:rsidRPr="00D65CA8">
              <w:rPr>
                <w:bCs/>
                <w:color w:val="242021"/>
                <w:sz w:val="22"/>
                <w:szCs w:val="22"/>
              </w:rPr>
              <w:t>Насос работает постоянно</w:t>
            </w:r>
          </w:p>
        </w:tc>
        <w:tc>
          <w:tcPr>
            <w:tcW w:w="4820" w:type="dxa"/>
          </w:tcPr>
          <w:p w:rsidR="00E64900" w:rsidRPr="00D65CA8" w:rsidRDefault="008B1BD3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Поплавок установлен таким образом,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что магнит находится в 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нижней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точке;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2. Крышка (датчик) поплавковой камеры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плотно установлена на резервуаре,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поплавок находится в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резервуара;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3. Внутри резервуара скопился осадок,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который меш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ает поплавку опуститься на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дно (э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то может произойти, если насос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работал в течение некоторого времени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без очистки.</w:t>
            </w:r>
          </w:p>
        </w:tc>
        <w:tc>
          <w:tcPr>
            <w:tcW w:w="3123" w:type="dxa"/>
          </w:tcPr>
          <w:p w:rsid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Установите 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оплавок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магнитом вверх;</w:t>
            </w:r>
          </w:p>
          <w:p w:rsid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2.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Установите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крышку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(датчик) поплавковой камеры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плотно на резервуаре,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поплавок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должен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находится в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нутри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резервуара;</w:t>
            </w:r>
          </w:p>
          <w:p w:rsidR="00E64900" w:rsidRPr="00D65CA8" w:rsidRDefault="00D65CA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3. </w:t>
            </w:r>
            <w:r w:rsidR="008B1BD3"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Очистите резервуар,</w:t>
            </w:r>
            <w:r w:rsidR="008B1BD3"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используя антибактериальное средство).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Во время включения и выключения</w:t>
            </w: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br/>
              <w:t>насоса слышен громкий звук</w:t>
            </w:r>
          </w:p>
        </w:tc>
        <w:tc>
          <w:tcPr>
            <w:tcW w:w="4820" w:type="dxa"/>
          </w:tcPr>
          <w:p w:rsidR="00E64900" w:rsidRPr="00D65CA8" w:rsidRDefault="002B39CF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Во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да проходит обратно через насос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</w:r>
          </w:p>
        </w:tc>
        <w:tc>
          <w:tcPr>
            <w:tcW w:w="3123" w:type="dxa"/>
          </w:tcPr>
          <w:p w:rsidR="00E64900" w:rsidRPr="00D65CA8" w:rsidRDefault="001D0D98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Проверьте все подключения трубок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к насосу и поплавковой камере.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Убедитесь в о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тсутствии засоров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Насос работает, но не откачивает воду</w:t>
            </w:r>
          </w:p>
        </w:tc>
        <w:tc>
          <w:tcPr>
            <w:tcW w:w="4820" w:type="dxa"/>
          </w:tcPr>
          <w:p w:rsidR="00E64900" w:rsidRPr="00D65CA8" w:rsidRDefault="002B39CF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1. Пр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отекает труба, ведущая к насосу;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2. В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резервуаре и впускной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трубе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есть осадок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 и загрязнени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я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.</w:t>
            </w:r>
          </w:p>
        </w:tc>
        <w:tc>
          <w:tcPr>
            <w:tcW w:w="3123" w:type="dxa"/>
          </w:tcPr>
          <w:p w:rsidR="00E64900" w:rsidRDefault="001D0D98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Замените трубу;</w:t>
            </w:r>
          </w:p>
          <w:p w:rsidR="001D0D98" w:rsidRPr="00D65CA8" w:rsidRDefault="001D0D98" w:rsidP="001D0D9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Очистите резервуар и впускную трубу.</w:t>
            </w:r>
          </w:p>
        </w:tc>
      </w:tr>
      <w:tr w:rsidR="00E64900" w:rsidRPr="00D65CA8" w:rsidTr="001D0D98">
        <w:trPr>
          <w:trHeight w:val="392"/>
          <w:jc w:val="center"/>
        </w:trPr>
        <w:tc>
          <w:tcPr>
            <w:tcW w:w="1838" w:type="dxa"/>
          </w:tcPr>
          <w:p w:rsidR="00E64900" w:rsidRPr="00D65CA8" w:rsidRDefault="002B39CF" w:rsidP="00D65CA8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bCs/>
                <w:color w:val="242021"/>
                <w:sz w:val="22"/>
                <w:szCs w:val="22"/>
              </w:rPr>
              <w:t>Насос не включается</w:t>
            </w:r>
          </w:p>
        </w:tc>
        <w:tc>
          <w:tcPr>
            <w:tcW w:w="4820" w:type="dxa"/>
          </w:tcPr>
          <w:p w:rsidR="00E64900" w:rsidRPr="00D65CA8" w:rsidRDefault="002B39CF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1.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Нет напряжения электропитания, 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роводка подключена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 верно, н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апряжение </w:t>
            </w:r>
            <w:r w:rsidR="001D0D9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не соответствует требованиям;</w:t>
            </w:r>
            <w:r w:rsidR="000E70C1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 xml:space="preserve">2. Насос сильно нагрелся.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Возможно,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сработал тепловой предохранитель для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 xml:space="preserve">защиты насоса. </w:t>
            </w:r>
          </w:p>
        </w:tc>
        <w:tc>
          <w:tcPr>
            <w:tcW w:w="3123" w:type="dxa"/>
          </w:tcPr>
          <w:p w:rsidR="00E64900" w:rsidRDefault="000E70C1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2420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1.П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роводка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должна быть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подключена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правильно, н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апряжение </w:t>
            </w: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должно соответствовать требованиям;</w:t>
            </w:r>
          </w:p>
          <w:p w:rsidR="000E70C1" w:rsidRPr="00D65CA8" w:rsidRDefault="000E70C1" w:rsidP="000E70C1">
            <w:pPr>
              <w:pStyle w:val="Defaul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 xml:space="preserve">2. 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t>Насос автоматически</w:t>
            </w:r>
            <w:r w:rsidRPr="00D65CA8">
              <w:rPr>
                <w:rFonts w:ascii="Times New Roman" w:hAnsi="Times New Roman" w:cs="Times New Roman"/>
                <w:color w:val="242021"/>
                <w:sz w:val="22"/>
                <w:szCs w:val="22"/>
              </w:rPr>
              <w:br/>
              <w:t>возобновит работу после остывания.</w:t>
            </w:r>
          </w:p>
        </w:tc>
      </w:tr>
    </w:tbl>
    <w:p w:rsidR="009E2796" w:rsidRDefault="009E2796" w:rsidP="0084514E">
      <w:pPr>
        <w:pStyle w:val="2"/>
        <w:spacing w:line="360" w:lineRule="auto"/>
        <w:jc w:val="both"/>
        <w:rPr>
          <w:sz w:val="20"/>
        </w:rPr>
      </w:pPr>
    </w:p>
    <w:p w:rsidR="008B1BD3" w:rsidRDefault="008B1BD3" w:rsidP="008B1BD3">
      <w:pPr>
        <w:pStyle w:val="2"/>
        <w:spacing w:line="360" w:lineRule="auto"/>
        <w:jc w:val="left"/>
        <w:rPr>
          <w:sz w:val="20"/>
        </w:rPr>
      </w:pP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MT" w:hAnsi="ArialMT"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  <w:r w:rsidRPr="008B1BD3">
        <w:rPr>
          <w:rFonts w:ascii="Arial-BoldMT" w:hAnsi="Arial-BoldMT"/>
          <w:b/>
          <w:bCs/>
          <w:color w:val="242021"/>
          <w:sz w:val="14"/>
          <w:szCs w:val="14"/>
        </w:rPr>
        <w:br/>
      </w:r>
    </w:p>
    <w:p w:rsidR="009E2796" w:rsidRDefault="009E2796" w:rsidP="0084514E">
      <w:pPr>
        <w:pStyle w:val="2"/>
        <w:spacing w:line="360" w:lineRule="auto"/>
        <w:jc w:val="both"/>
        <w:rPr>
          <w:sz w:val="20"/>
        </w:rPr>
      </w:pPr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13354295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4"/>
      <w:bookmarkEnd w:id="55"/>
      <w:bookmarkEnd w:id="56"/>
      <w:bookmarkEnd w:id="57"/>
      <w:bookmarkEnd w:id="58"/>
    </w:p>
    <w:p w:rsidR="00A45D7D" w:rsidRDefault="00A45D7D" w:rsidP="00A45D7D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D65CA8" w:rsidRPr="00F05C20" w:rsidTr="001D0D98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65CA8" w:rsidRPr="00F05C20" w:rsidTr="001D0D98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5CA8" w:rsidRPr="00D338AA" w:rsidRDefault="00D65CA8" w:rsidP="001D0D9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65CA8" w:rsidRPr="00F05C20" w:rsidTr="001D0D98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  <w:tr w:rsidR="00D65CA8" w:rsidRPr="00F05C20" w:rsidTr="001D0D98">
        <w:trPr>
          <w:trHeight w:val="387"/>
        </w:trPr>
        <w:tc>
          <w:tcPr>
            <w:tcW w:w="1633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65CA8" w:rsidRPr="00F05C20" w:rsidRDefault="00D65CA8" w:rsidP="001D0D98">
            <w:pPr>
              <w:jc w:val="center"/>
              <w:rPr>
                <w:sz w:val="20"/>
                <w:szCs w:val="20"/>
              </w:rPr>
            </w:pPr>
          </w:p>
        </w:tc>
      </w:tr>
    </w:tbl>
    <w:p w:rsidR="00C446FF" w:rsidRDefault="00C446FF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946DA" w:rsidRDefault="006946DA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D75B0" w:rsidP="008D75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0" w:name="_Toc113354296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0"/>
    </w:p>
    <w:p w:rsidR="009C6BE1" w:rsidRPr="001E45FC" w:rsidRDefault="009C6BE1" w:rsidP="006946DA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75B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6946DA">
      <w:pPr>
        <w:pStyle w:val="2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44"/>
      <w:footerReference w:type="first" r:id="rId45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E71" w:rsidRDefault="002D6E71">
      <w:r>
        <w:separator/>
      </w:r>
    </w:p>
  </w:endnote>
  <w:endnote w:type="continuationSeparator" w:id="0">
    <w:p w:rsidR="002D6E71" w:rsidRDefault="002D6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-Black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71" w:rsidRDefault="002D6E7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6E71" w:rsidRDefault="002D6E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71" w:rsidRDefault="002D6E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D6E71" w:rsidRDefault="002D6E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D6E71" w:rsidRDefault="002D6E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D6E71" w:rsidRDefault="002D6E7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71" w:rsidRDefault="002D6E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71" w:rsidRDefault="002D6E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39F4B23" wp14:editId="211268F0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Pr="00E23E00" w:rsidRDefault="002D6E7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23E00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MINI BOX_SLIM BOX_MAXI BOX</w:t>
                              </w:r>
                              <w:r w:rsidRPr="00E23E0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Pr="00ED1531" w:rsidRDefault="002D6E7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60D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Pr="00ED1531" w:rsidRDefault="002D6E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6E71" w:rsidRPr="005C035C" w:rsidRDefault="002D6E7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5C035C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HANGZHOU LIFENG IMPORT&amp;EXPORT COMPANY LIMITED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6E71" w:rsidRPr="00960D58" w:rsidRDefault="002D6E7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960D5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ДРЕНАЖНЫЕ НАСОСЫ </w:t>
                              </w:r>
                            </w:p>
                            <w:p w:rsidR="002D6E71" w:rsidRPr="00960D58" w:rsidRDefault="002D6E7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960D5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ДЛЯ СИСТЕМЫ </w:t>
                              </w:r>
                            </w:p>
                            <w:p w:rsidR="002D6E71" w:rsidRPr="00960D58" w:rsidRDefault="002D6E71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960D5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КОНДИЦИОНИРОВАНИЯ </w:t>
                              </w:r>
                            </w:p>
                            <w:p w:rsidR="002D6E71" w:rsidRPr="00960D58" w:rsidRDefault="002D6E71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 w:rsidRPr="00960D5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ПРОМЫШЛЕННОГО НАЗНАЧЕНИЯ</w:t>
                              </w:r>
                            </w:p>
                            <w:p w:rsidR="002D6E71" w:rsidRPr="00960D58" w:rsidRDefault="002D6E71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60D58">
                                <w:rPr>
                                  <w:rFonts w:eastAsiaTheme="minorHAnsi"/>
                                  <w:b/>
                                  <w:color w:val="000000"/>
                                  <w:sz w:val="18"/>
                                  <w:szCs w:val="18"/>
                                  <w:lang w:val="en-US" w:eastAsia="en-US"/>
                                </w:rPr>
                                <w:t>MINI BOX, SLIM BOX, MAXI BOX</w:t>
                              </w:r>
                            </w:p>
                            <w:p w:rsidR="002D6E71" w:rsidRPr="00B465BD" w:rsidRDefault="002D6E71" w:rsidP="00E23E00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D6E71" w:rsidRPr="00613EFB" w:rsidRDefault="002D6E7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9F4B23" id="Группа 265" o:spid="_x0000_s1103" style="position:absolute;left:0;text-align:left;margin-left:24pt;margin-top:18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D6E71" w:rsidRPr="00E23E00" w:rsidRDefault="002D6E7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E23E00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MINI BOX_SLIM BOX_MAXI BOX</w:t>
                        </w:r>
                        <w:r w:rsidRPr="00E23E0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D6E71" w:rsidRPr="00ED1531" w:rsidRDefault="002D6E7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960D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D6E71" w:rsidRPr="00ED1531" w:rsidRDefault="002D6E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D6E71" w:rsidRPr="005C035C" w:rsidRDefault="002D6E7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5C035C">
                          <w:rPr>
                            <w:sz w:val="20"/>
                            <w:szCs w:val="20"/>
                            <w:lang w:val="en-US"/>
                          </w:rPr>
                          <w:t>HANGZHOU LIFENG IMPORT&amp;EXPORT COMPANY LIMITED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D6E71" w:rsidRPr="00960D58" w:rsidRDefault="002D6E7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960D5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ДРЕНАЖНЫЕ НАСОСЫ </w:t>
                        </w:r>
                      </w:p>
                      <w:p w:rsidR="002D6E71" w:rsidRPr="00960D58" w:rsidRDefault="002D6E7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960D5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ДЛЯ СИСТЕМЫ </w:t>
                        </w:r>
                      </w:p>
                      <w:p w:rsidR="002D6E71" w:rsidRPr="00960D58" w:rsidRDefault="002D6E71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960D5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КОНДИЦИОНИРОВАНИЯ </w:t>
                        </w:r>
                      </w:p>
                      <w:p w:rsidR="002D6E71" w:rsidRPr="00960D58" w:rsidRDefault="002D6E71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</w:pPr>
                        <w:r w:rsidRPr="00960D5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eastAsia="en-US"/>
                          </w:rPr>
                          <w:t>ПРОМЫШЛЕННОГО НАЗНАЧЕНИЯ</w:t>
                        </w:r>
                      </w:p>
                      <w:p w:rsidR="002D6E71" w:rsidRPr="00960D58" w:rsidRDefault="002D6E71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18"/>
                            <w:szCs w:val="18"/>
                            <w:lang w:val="en-US"/>
                          </w:rPr>
                        </w:pPr>
                        <w:r w:rsidRPr="00960D58">
                          <w:rPr>
                            <w:rFonts w:eastAsiaTheme="minorHAnsi"/>
                            <w:b/>
                            <w:color w:val="000000"/>
                            <w:sz w:val="18"/>
                            <w:szCs w:val="18"/>
                            <w:lang w:val="en-US" w:eastAsia="en-US"/>
                          </w:rPr>
                          <w:t>MINI BOX, SLIM BOX, MAXI BOX</w:t>
                        </w:r>
                      </w:p>
                      <w:p w:rsidR="002D6E71" w:rsidRPr="00B465BD" w:rsidRDefault="002D6E71" w:rsidP="00E23E00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D6E71" w:rsidRPr="00613EFB" w:rsidRDefault="002D6E7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71" w:rsidRDefault="002D6E7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Pr="00AF301F" w:rsidRDefault="002D6E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60D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Pr="00E23E00" w:rsidRDefault="002D6E71" w:rsidP="00E23E00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23E00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MINI BOX_SLIM BOX_MAXI BOX</w:t>
                              </w:r>
                              <w:r w:rsidRPr="00E23E0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D6E71" w:rsidRPr="00E23E00" w:rsidRDefault="002D6E7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</w:p>
                            <w:p w:rsidR="002D6E71" w:rsidRPr="00E23E00" w:rsidRDefault="002D6E7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D6E71" w:rsidRPr="00AF301F" w:rsidRDefault="002D6E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960D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D6E71" w:rsidRPr="00E23E00" w:rsidRDefault="002D6E71" w:rsidP="00E23E00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E23E00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MINI BOX_SLIM BOX_MAXI BOX</w:t>
                        </w:r>
                        <w:r w:rsidRPr="00E23E0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D6E71" w:rsidRPr="00E23E00" w:rsidRDefault="002D6E7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</w:p>
                      <w:p w:rsidR="002D6E71" w:rsidRPr="00E23E00" w:rsidRDefault="002D6E7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71" w:rsidRDefault="002D6E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Default="002D6E7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Pr="00AF301F" w:rsidRDefault="002D6E7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960D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6E71" w:rsidRPr="00E23E00" w:rsidRDefault="002D6E7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23E00">
                                <w:rPr>
                                  <w:rFonts w:eastAsiaTheme="minorHAnsi"/>
                                  <w:b/>
                                  <w:color w:val="000000"/>
                                  <w:sz w:val="22"/>
                                  <w:szCs w:val="22"/>
                                  <w:lang w:val="en-US" w:eastAsia="en-US"/>
                                </w:rPr>
                                <w:t>MINI BOX_SLIM BOX_MAXI BOX</w:t>
                              </w:r>
                              <w:r w:rsidRPr="00E23E0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P/ytw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2D6E71" w:rsidRDefault="002D6E7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2D6E71" w:rsidRPr="00AF301F" w:rsidRDefault="002D6E7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960D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2D6E71" w:rsidRPr="00E23E00" w:rsidRDefault="002D6E71" w:rsidP="00116614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E23E00">
                          <w:rPr>
                            <w:rFonts w:eastAsiaTheme="minorHAnsi"/>
                            <w:b/>
                            <w:color w:val="000000"/>
                            <w:sz w:val="22"/>
                            <w:szCs w:val="22"/>
                            <w:lang w:val="en-US" w:eastAsia="en-US"/>
                          </w:rPr>
                          <w:t>MINI BOX_SLIM BOX_MAXI BOX</w:t>
                        </w:r>
                        <w:r w:rsidRPr="00E23E0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E71" w:rsidRDefault="002D6E71">
      <w:r>
        <w:separator/>
      </w:r>
    </w:p>
  </w:footnote>
  <w:footnote w:type="continuationSeparator" w:id="0">
    <w:p w:rsidR="002D6E71" w:rsidRDefault="002D6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E71" w:rsidRDefault="002D6E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6E71" w:rsidRDefault="002D6E7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354E07"/>
    <w:multiLevelType w:val="hybridMultilevel"/>
    <w:tmpl w:val="7072430A"/>
    <w:lvl w:ilvl="0" w:tplc="0419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6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8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CDB229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EFD07D1"/>
    <w:multiLevelType w:val="hybridMultilevel"/>
    <w:tmpl w:val="C5F86928"/>
    <w:lvl w:ilvl="0" w:tplc="8EEC54F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7"/>
  </w:num>
  <w:num w:numId="2">
    <w:abstractNumId w:val="39"/>
  </w:num>
  <w:num w:numId="3">
    <w:abstractNumId w:val="27"/>
  </w:num>
  <w:num w:numId="4">
    <w:abstractNumId w:val="6"/>
  </w:num>
  <w:num w:numId="5">
    <w:abstractNumId w:val="13"/>
  </w:num>
  <w:num w:numId="6">
    <w:abstractNumId w:val="2"/>
  </w:num>
  <w:num w:numId="7">
    <w:abstractNumId w:val="36"/>
  </w:num>
  <w:num w:numId="8">
    <w:abstractNumId w:val="24"/>
  </w:num>
  <w:num w:numId="9">
    <w:abstractNumId w:val="31"/>
  </w:num>
  <w:num w:numId="10">
    <w:abstractNumId w:val="22"/>
  </w:num>
  <w:num w:numId="11">
    <w:abstractNumId w:val="9"/>
  </w:num>
  <w:num w:numId="12">
    <w:abstractNumId w:val="18"/>
  </w:num>
  <w:num w:numId="13">
    <w:abstractNumId w:val="26"/>
  </w:num>
  <w:num w:numId="14">
    <w:abstractNumId w:val="7"/>
  </w:num>
  <w:num w:numId="15">
    <w:abstractNumId w:val="23"/>
  </w:num>
  <w:num w:numId="16">
    <w:abstractNumId w:val="28"/>
  </w:num>
  <w:num w:numId="17">
    <w:abstractNumId w:val="25"/>
  </w:num>
  <w:num w:numId="18">
    <w:abstractNumId w:val="20"/>
  </w:num>
  <w:num w:numId="19">
    <w:abstractNumId w:val="33"/>
  </w:num>
  <w:num w:numId="20">
    <w:abstractNumId w:val="16"/>
  </w:num>
  <w:num w:numId="21">
    <w:abstractNumId w:val="10"/>
  </w:num>
  <w:num w:numId="22">
    <w:abstractNumId w:val="0"/>
  </w:num>
  <w:num w:numId="23">
    <w:abstractNumId w:val="41"/>
  </w:num>
  <w:num w:numId="24">
    <w:abstractNumId w:val="42"/>
  </w:num>
  <w:num w:numId="25">
    <w:abstractNumId w:val="1"/>
  </w:num>
  <w:num w:numId="26">
    <w:abstractNumId w:val="32"/>
  </w:num>
  <w:num w:numId="27">
    <w:abstractNumId w:val="11"/>
  </w:num>
  <w:num w:numId="28">
    <w:abstractNumId w:val="15"/>
  </w:num>
  <w:num w:numId="29">
    <w:abstractNumId w:val="40"/>
  </w:num>
  <w:num w:numId="30">
    <w:abstractNumId w:val="38"/>
  </w:num>
  <w:num w:numId="31">
    <w:abstractNumId w:val="30"/>
  </w:num>
  <w:num w:numId="32">
    <w:abstractNumId w:val="21"/>
  </w:num>
  <w:num w:numId="33">
    <w:abstractNumId w:val="14"/>
  </w:num>
  <w:num w:numId="34">
    <w:abstractNumId w:val="17"/>
  </w:num>
  <w:num w:numId="35">
    <w:abstractNumId w:val="4"/>
  </w:num>
  <w:num w:numId="36">
    <w:abstractNumId w:val="3"/>
  </w:num>
  <w:num w:numId="37">
    <w:abstractNumId w:val="35"/>
  </w:num>
  <w:num w:numId="38">
    <w:abstractNumId w:val="34"/>
  </w:num>
  <w:num w:numId="39">
    <w:abstractNumId w:val="43"/>
  </w:num>
  <w:num w:numId="40">
    <w:abstractNumId w:val="8"/>
  </w:num>
  <w:num w:numId="41">
    <w:abstractNumId w:val="19"/>
  </w:num>
  <w:num w:numId="42">
    <w:abstractNumId w:val="29"/>
  </w:num>
  <w:num w:numId="43">
    <w:abstractNumId w:val="5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98C"/>
    <w:rsid w:val="00021FB1"/>
    <w:rsid w:val="00022118"/>
    <w:rsid w:val="0002226D"/>
    <w:rsid w:val="00022A11"/>
    <w:rsid w:val="00026C45"/>
    <w:rsid w:val="00032E79"/>
    <w:rsid w:val="00032EC2"/>
    <w:rsid w:val="00037425"/>
    <w:rsid w:val="0003743B"/>
    <w:rsid w:val="000405BD"/>
    <w:rsid w:val="0004615A"/>
    <w:rsid w:val="000500B4"/>
    <w:rsid w:val="00052FF9"/>
    <w:rsid w:val="0005390B"/>
    <w:rsid w:val="00056D22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A0475"/>
    <w:rsid w:val="000A4A1D"/>
    <w:rsid w:val="000A510B"/>
    <w:rsid w:val="000B1339"/>
    <w:rsid w:val="000B2A0A"/>
    <w:rsid w:val="000B4EC8"/>
    <w:rsid w:val="000B6BD7"/>
    <w:rsid w:val="000B7CBA"/>
    <w:rsid w:val="000C74A2"/>
    <w:rsid w:val="000C74BD"/>
    <w:rsid w:val="000D03FE"/>
    <w:rsid w:val="000D3915"/>
    <w:rsid w:val="000E1F82"/>
    <w:rsid w:val="000E4A3D"/>
    <w:rsid w:val="000E5C6F"/>
    <w:rsid w:val="000E62F4"/>
    <w:rsid w:val="000E638C"/>
    <w:rsid w:val="000E70C1"/>
    <w:rsid w:val="000E72FA"/>
    <w:rsid w:val="000F2CFF"/>
    <w:rsid w:val="000F4914"/>
    <w:rsid w:val="000F4E31"/>
    <w:rsid w:val="000F77DB"/>
    <w:rsid w:val="000F7C36"/>
    <w:rsid w:val="001005B9"/>
    <w:rsid w:val="0010226C"/>
    <w:rsid w:val="0010429A"/>
    <w:rsid w:val="0010487B"/>
    <w:rsid w:val="00104FBB"/>
    <w:rsid w:val="00105D41"/>
    <w:rsid w:val="00116614"/>
    <w:rsid w:val="00117ADC"/>
    <w:rsid w:val="0012018E"/>
    <w:rsid w:val="00122066"/>
    <w:rsid w:val="00122811"/>
    <w:rsid w:val="0012302C"/>
    <w:rsid w:val="001241DA"/>
    <w:rsid w:val="0012518C"/>
    <w:rsid w:val="00127EE8"/>
    <w:rsid w:val="00130C92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4A13"/>
    <w:rsid w:val="00165C84"/>
    <w:rsid w:val="00171036"/>
    <w:rsid w:val="00173F04"/>
    <w:rsid w:val="00174A40"/>
    <w:rsid w:val="00180D0F"/>
    <w:rsid w:val="00182988"/>
    <w:rsid w:val="00185499"/>
    <w:rsid w:val="00185B60"/>
    <w:rsid w:val="0018633F"/>
    <w:rsid w:val="00197EFF"/>
    <w:rsid w:val="001A0A60"/>
    <w:rsid w:val="001A6BBE"/>
    <w:rsid w:val="001A7D4B"/>
    <w:rsid w:val="001B12A6"/>
    <w:rsid w:val="001B21D3"/>
    <w:rsid w:val="001B39D3"/>
    <w:rsid w:val="001B549F"/>
    <w:rsid w:val="001C0038"/>
    <w:rsid w:val="001C18B3"/>
    <w:rsid w:val="001C1974"/>
    <w:rsid w:val="001C2F25"/>
    <w:rsid w:val="001C3EDB"/>
    <w:rsid w:val="001D0C4B"/>
    <w:rsid w:val="001D0D98"/>
    <w:rsid w:val="001D56EC"/>
    <w:rsid w:val="001D590D"/>
    <w:rsid w:val="001E2E2E"/>
    <w:rsid w:val="001E45FC"/>
    <w:rsid w:val="001E5329"/>
    <w:rsid w:val="001E7F0C"/>
    <w:rsid w:val="001F482C"/>
    <w:rsid w:val="001F7544"/>
    <w:rsid w:val="00201E91"/>
    <w:rsid w:val="00203929"/>
    <w:rsid w:val="002049EF"/>
    <w:rsid w:val="00206F07"/>
    <w:rsid w:val="00207DE7"/>
    <w:rsid w:val="00210262"/>
    <w:rsid w:val="002114A6"/>
    <w:rsid w:val="00213A01"/>
    <w:rsid w:val="002143B4"/>
    <w:rsid w:val="00216ED8"/>
    <w:rsid w:val="002172BA"/>
    <w:rsid w:val="00220DC9"/>
    <w:rsid w:val="00221521"/>
    <w:rsid w:val="002218D9"/>
    <w:rsid w:val="002222A3"/>
    <w:rsid w:val="00224D56"/>
    <w:rsid w:val="00227DAA"/>
    <w:rsid w:val="0023225F"/>
    <w:rsid w:val="002322B2"/>
    <w:rsid w:val="00232810"/>
    <w:rsid w:val="00234107"/>
    <w:rsid w:val="0023535B"/>
    <w:rsid w:val="00242A95"/>
    <w:rsid w:val="002446F6"/>
    <w:rsid w:val="00250B89"/>
    <w:rsid w:val="00254D5F"/>
    <w:rsid w:val="00261275"/>
    <w:rsid w:val="00261332"/>
    <w:rsid w:val="00266678"/>
    <w:rsid w:val="0026737B"/>
    <w:rsid w:val="0027052A"/>
    <w:rsid w:val="00270DE0"/>
    <w:rsid w:val="002768B5"/>
    <w:rsid w:val="00282779"/>
    <w:rsid w:val="002838DE"/>
    <w:rsid w:val="00285943"/>
    <w:rsid w:val="00286580"/>
    <w:rsid w:val="00290A2E"/>
    <w:rsid w:val="0029274D"/>
    <w:rsid w:val="00293885"/>
    <w:rsid w:val="00293D5D"/>
    <w:rsid w:val="00297BFA"/>
    <w:rsid w:val="002A1BAD"/>
    <w:rsid w:val="002A2E80"/>
    <w:rsid w:val="002B0179"/>
    <w:rsid w:val="002B0E60"/>
    <w:rsid w:val="002B39CF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ACC"/>
    <w:rsid w:val="002D6E71"/>
    <w:rsid w:val="002E2F6A"/>
    <w:rsid w:val="002F54D1"/>
    <w:rsid w:val="002F5B02"/>
    <w:rsid w:val="002F79FC"/>
    <w:rsid w:val="00303ED0"/>
    <w:rsid w:val="00305725"/>
    <w:rsid w:val="003066A5"/>
    <w:rsid w:val="00307E37"/>
    <w:rsid w:val="00311219"/>
    <w:rsid w:val="00322CE3"/>
    <w:rsid w:val="00325817"/>
    <w:rsid w:val="00326079"/>
    <w:rsid w:val="00326991"/>
    <w:rsid w:val="003273D2"/>
    <w:rsid w:val="00327440"/>
    <w:rsid w:val="00331189"/>
    <w:rsid w:val="00331ECD"/>
    <w:rsid w:val="00341913"/>
    <w:rsid w:val="00342592"/>
    <w:rsid w:val="00343FCA"/>
    <w:rsid w:val="00344173"/>
    <w:rsid w:val="00344ED2"/>
    <w:rsid w:val="0034640A"/>
    <w:rsid w:val="00353C97"/>
    <w:rsid w:val="0035574E"/>
    <w:rsid w:val="00355EAA"/>
    <w:rsid w:val="00356A31"/>
    <w:rsid w:val="0036160E"/>
    <w:rsid w:val="0036188A"/>
    <w:rsid w:val="00362FE9"/>
    <w:rsid w:val="00365577"/>
    <w:rsid w:val="00371DD6"/>
    <w:rsid w:val="00371E72"/>
    <w:rsid w:val="00372A29"/>
    <w:rsid w:val="0037306A"/>
    <w:rsid w:val="0038349B"/>
    <w:rsid w:val="003875AD"/>
    <w:rsid w:val="00392CEB"/>
    <w:rsid w:val="00393E65"/>
    <w:rsid w:val="003964AD"/>
    <w:rsid w:val="00397948"/>
    <w:rsid w:val="003A78F7"/>
    <w:rsid w:val="003B66D5"/>
    <w:rsid w:val="003B6C78"/>
    <w:rsid w:val="003B7839"/>
    <w:rsid w:val="003B7EAD"/>
    <w:rsid w:val="003C3031"/>
    <w:rsid w:val="003E0BA3"/>
    <w:rsid w:val="003E2E66"/>
    <w:rsid w:val="003E36E8"/>
    <w:rsid w:val="003E3A88"/>
    <w:rsid w:val="003E3AD4"/>
    <w:rsid w:val="003E401A"/>
    <w:rsid w:val="003F28A1"/>
    <w:rsid w:val="004009B4"/>
    <w:rsid w:val="004060F5"/>
    <w:rsid w:val="004106D7"/>
    <w:rsid w:val="00412A5B"/>
    <w:rsid w:val="004158E2"/>
    <w:rsid w:val="00415B8C"/>
    <w:rsid w:val="00425D15"/>
    <w:rsid w:val="00426897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4E6B"/>
    <w:rsid w:val="004768C6"/>
    <w:rsid w:val="00480136"/>
    <w:rsid w:val="00481D24"/>
    <w:rsid w:val="0048313C"/>
    <w:rsid w:val="004831AA"/>
    <w:rsid w:val="004848CC"/>
    <w:rsid w:val="004925E2"/>
    <w:rsid w:val="00494B18"/>
    <w:rsid w:val="00495BC5"/>
    <w:rsid w:val="00496565"/>
    <w:rsid w:val="004965E7"/>
    <w:rsid w:val="004A0E9D"/>
    <w:rsid w:val="004A14D0"/>
    <w:rsid w:val="004A5F3F"/>
    <w:rsid w:val="004A7868"/>
    <w:rsid w:val="004A7BA3"/>
    <w:rsid w:val="004B27D4"/>
    <w:rsid w:val="004B6D39"/>
    <w:rsid w:val="004B6F5E"/>
    <w:rsid w:val="004C1297"/>
    <w:rsid w:val="004C326A"/>
    <w:rsid w:val="004C329E"/>
    <w:rsid w:val="004C60C7"/>
    <w:rsid w:val="004C7EFF"/>
    <w:rsid w:val="004D1931"/>
    <w:rsid w:val="004D4518"/>
    <w:rsid w:val="004D457D"/>
    <w:rsid w:val="004D53B5"/>
    <w:rsid w:val="004D5533"/>
    <w:rsid w:val="004D56FC"/>
    <w:rsid w:val="004E674F"/>
    <w:rsid w:val="004F1117"/>
    <w:rsid w:val="004F465A"/>
    <w:rsid w:val="004F77E1"/>
    <w:rsid w:val="00500799"/>
    <w:rsid w:val="00501E43"/>
    <w:rsid w:val="00503F2A"/>
    <w:rsid w:val="00505AFE"/>
    <w:rsid w:val="0051213A"/>
    <w:rsid w:val="0051290A"/>
    <w:rsid w:val="005131AA"/>
    <w:rsid w:val="00514288"/>
    <w:rsid w:val="00514A8E"/>
    <w:rsid w:val="00514B44"/>
    <w:rsid w:val="005223B3"/>
    <w:rsid w:val="00525949"/>
    <w:rsid w:val="00531B53"/>
    <w:rsid w:val="005346A2"/>
    <w:rsid w:val="00536C04"/>
    <w:rsid w:val="005411CB"/>
    <w:rsid w:val="005479B4"/>
    <w:rsid w:val="00550E05"/>
    <w:rsid w:val="00554566"/>
    <w:rsid w:val="00554647"/>
    <w:rsid w:val="0055614F"/>
    <w:rsid w:val="00557E37"/>
    <w:rsid w:val="00560195"/>
    <w:rsid w:val="00561637"/>
    <w:rsid w:val="00561BC0"/>
    <w:rsid w:val="00564587"/>
    <w:rsid w:val="00566C3B"/>
    <w:rsid w:val="00567871"/>
    <w:rsid w:val="00572C9E"/>
    <w:rsid w:val="00575563"/>
    <w:rsid w:val="005763C5"/>
    <w:rsid w:val="00584062"/>
    <w:rsid w:val="00590895"/>
    <w:rsid w:val="005920D5"/>
    <w:rsid w:val="00592BC8"/>
    <w:rsid w:val="00594EB2"/>
    <w:rsid w:val="005A1847"/>
    <w:rsid w:val="005A19E8"/>
    <w:rsid w:val="005A31AD"/>
    <w:rsid w:val="005A4359"/>
    <w:rsid w:val="005A689E"/>
    <w:rsid w:val="005B2477"/>
    <w:rsid w:val="005C035C"/>
    <w:rsid w:val="005C534B"/>
    <w:rsid w:val="005C5CAB"/>
    <w:rsid w:val="005D0574"/>
    <w:rsid w:val="005D406F"/>
    <w:rsid w:val="005E1051"/>
    <w:rsid w:val="005E38BC"/>
    <w:rsid w:val="005E3A9C"/>
    <w:rsid w:val="005E5127"/>
    <w:rsid w:val="005E5B72"/>
    <w:rsid w:val="005F045E"/>
    <w:rsid w:val="005F047F"/>
    <w:rsid w:val="005F6E9B"/>
    <w:rsid w:val="00601691"/>
    <w:rsid w:val="006021AE"/>
    <w:rsid w:val="00603E12"/>
    <w:rsid w:val="0060423E"/>
    <w:rsid w:val="00604573"/>
    <w:rsid w:val="006070F9"/>
    <w:rsid w:val="00607A30"/>
    <w:rsid w:val="006110E3"/>
    <w:rsid w:val="00614883"/>
    <w:rsid w:val="00616A39"/>
    <w:rsid w:val="00617FE4"/>
    <w:rsid w:val="006243C6"/>
    <w:rsid w:val="00631177"/>
    <w:rsid w:val="00632F38"/>
    <w:rsid w:val="00636690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64B75"/>
    <w:rsid w:val="006713EB"/>
    <w:rsid w:val="0067315B"/>
    <w:rsid w:val="006745DC"/>
    <w:rsid w:val="006816CF"/>
    <w:rsid w:val="00683375"/>
    <w:rsid w:val="00684159"/>
    <w:rsid w:val="00684C49"/>
    <w:rsid w:val="006866EC"/>
    <w:rsid w:val="00687F0A"/>
    <w:rsid w:val="006912CB"/>
    <w:rsid w:val="006912EC"/>
    <w:rsid w:val="006946DA"/>
    <w:rsid w:val="00696E5F"/>
    <w:rsid w:val="00697856"/>
    <w:rsid w:val="006A4752"/>
    <w:rsid w:val="006A5D74"/>
    <w:rsid w:val="006A5F3B"/>
    <w:rsid w:val="006B0C6E"/>
    <w:rsid w:val="006B12BE"/>
    <w:rsid w:val="006B1F4E"/>
    <w:rsid w:val="006B3F2C"/>
    <w:rsid w:val="006C2C4F"/>
    <w:rsid w:val="006C5EF9"/>
    <w:rsid w:val="006D114D"/>
    <w:rsid w:val="006D19F8"/>
    <w:rsid w:val="006D1C51"/>
    <w:rsid w:val="006D43A7"/>
    <w:rsid w:val="006D62F4"/>
    <w:rsid w:val="006D6A03"/>
    <w:rsid w:val="006E30DA"/>
    <w:rsid w:val="006E54B4"/>
    <w:rsid w:val="006E631E"/>
    <w:rsid w:val="006F412D"/>
    <w:rsid w:val="006F4E2A"/>
    <w:rsid w:val="006F57A3"/>
    <w:rsid w:val="00700972"/>
    <w:rsid w:val="00702320"/>
    <w:rsid w:val="0070460C"/>
    <w:rsid w:val="0070650B"/>
    <w:rsid w:val="007067A0"/>
    <w:rsid w:val="00706E49"/>
    <w:rsid w:val="00706F9E"/>
    <w:rsid w:val="0071105F"/>
    <w:rsid w:val="00714DDF"/>
    <w:rsid w:val="00717C2D"/>
    <w:rsid w:val="0072119A"/>
    <w:rsid w:val="00723C10"/>
    <w:rsid w:val="00724DF0"/>
    <w:rsid w:val="00731CFB"/>
    <w:rsid w:val="00733947"/>
    <w:rsid w:val="0073406F"/>
    <w:rsid w:val="0073656C"/>
    <w:rsid w:val="007438E6"/>
    <w:rsid w:val="00743959"/>
    <w:rsid w:val="00745B68"/>
    <w:rsid w:val="00745BD9"/>
    <w:rsid w:val="00746E65"/>
    <w:rsid w:val="007511E2"/>
    <w:rsid w:val="00751720"/>
    <w:rsid w:val="00751FA7"/>
    <w:rsid w:val="00752C04"/>
    <w:rsid w:val="00754558"/>
    <w:rsid w:val="00760156"/>
    <w:rsid w:val="007618BC"/>
    <w:rsid w:val="00766CCD"/>
    <w:rsid w:val="00773BE9"/>
    <w:rsid w:val="00776934"/>
    <w:rsid w:val="0078177F"/>
    <w:rsid w:val="007859A5"/>
    <w:rsid w:val="007877E0"/>
    <w:rsid w:val="007A47CB"/>
    <w:rsid w:val="007A6951"/>
    <w:rsid w:val="007B36E9"/>
    <w:rsid w:val="007B7BEC"/>
    <w:rsid w:val="007C1FE2"/>
    <w:rsid w:val="007C2117"/>
    <w:rsid w:val="007C358C"/>
    <w:rsid w:val="007C62B4"/>
    <w:rsid w:val="007C7762"/>
    <w:rsid w:val="007D1812"/>
    <w:rsid w:val="007D349B"/>
    <w:rsid w:val="007D6CCA"/>
    <w:rsid w:val="007E0C8C"/>
    <w:rsid w:val="007E603F"/>
    <w:rsid w:val="007F0CA4"/>
    <w:rsid w:val="0080323D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4C32"/>
    <w:rsid w:val="00825574"/>
    <w:rsid w:val="00830725"/>
    <w:rsid w:val="00831E5F"/>
    <w:rsid w:val="008361D5"/>
    <w:rsid w:val="00841FF4"/>
    <w:rsid w:val="00842788"/>
    <w:rsid w:val="00842C8C"/>
    <w:rsid w:val="00843C68"/>
    <w:rsid w:val="00844882"/>
    <w:rsid w:val="00844C15"/>
    <w:rsid w:val="00844ED3"/>
    <w:rsid w:val="0084514E"/>
    <w:rsid w:val="00850C58"/>
    <w:rsid w:val="00851CB0"/>
    <w:rsid w:val="0085316F"/>
    <w:rsid w:val="00853A5A"/>
    <w:rsid w:val="008563F4"/>
    <w:rsid w:val="0086249C"/>
    <w:rsid w:val="00864891"/>
    <w:rsid w:val="00865B92"/>
    <w:rsid w:val="00872C0A"/>
    <w:rsid w:val="008750D3"/>
    <w:rsid w:val="0087664B"/>
    <w:rsid w:val="00876CCF"/>
    <w:rsid w:val="008821B8"/>
    <w:rsid w:val="00882C03"/>
    <w:rsid w:val="00883DA4"/>
    <w:rsid w:val="0088749B"/>
    <w:rsid w:val="008903A5"/>
    <w:rsid w:val="00897C08"/>
    <w:rsid w:val="00897EAB"/>
    <w:rsid w:val="008A23E9"/>
    <w:rsid w:val="008A364B"/>
    <w:rsid w:val="008A504E"/>
    <w:rsid w:val="008A5C8B"/>
    <w:rsid w:val="008A6018"/>
    <w:rsid w:val="008B093A"/>
    <w:rsid w:val="008B1BD3"/>
    <w:rsid w:val="008B3181"/>
    <w:rsid w:val="008B4908"/>
    <w:rsid w:val="008B5FF2"/>
    <w:rsid w:val="008C0F2E"/>
    <w:rsid w:val="008C3556"/>
    <w:rsid w:val="008C36A4"/>
    <w:rsid w:val="008C6AC7"/>
    <w:rsid w:val="008D09DC"/>
    <w:rsid w:val="008D48E6"/>
    <w:rsid w:val="008D75B0"/>
    <w:rsid w:val="008E0B73"/>
    <w:rsid w:val="008E1213"/>
    <w:rsid w:val="008F027D"/>
    <w:rsid w:val="008F31F7"/>
    <w:rsid w:val="008F3B9B"/>
    <w:rsid w:val="00901B07"/>
    <w:rsid w:val="00904E98"/>
    <w:rsid w:val="00911EE2"/>
    <w:rsid w:val="009125DF"/>
    <w:rsid w:val="00913F03"/>
    <w:rsid w:val="009147C6"/>
    <w:rsid w:val="009148F2"/>
    <w:rsid w:val="00917F65"/>
    <w:rsid w:val="0092123A"/>
    <w:rsid w:val="009221B7"/>
    <w:rsid w:val="00922280"/>
    <w:rsid w:val="009231A8"/>
    <w:rsid w:val="00924305"/>
    <w:rsid w:val="009269D5"/>
    <w:rsid w:val="00926EB7"/>
    <w:rsid w:val="00931457"/>
    <w:rsid w:val="00933069"/>
    <w:rsid w:val="0094151F"/>
    <w:rsid w:val="00941985"/>
    <w:rsid w:val="009420A8"/>
    <w:rsid w:val="009454F1"/>
    <w:rsid w:val="009457C2"/>
    <w:rsid w:val="0094731D"/>
    <w:rsid w:val="00960D58"/>
    <w:rsid w:val="0096260E"/>
    <w:rsid w:val="0096270C"/>
    <w:rsid w:val="00963B2F"/>
    <w:rsid w:val="00964369"/>
    <w:rsid w:val="009666FE"/>
    <w:rsid w:val="00967D71"/>
    <w:rsid w:val="00975CA9"/>
    <w:rsid w:val="0097670D"/>
    <w:rsid w:val="00977D54"/>
    <w:rsid w:val="009804D9"/>
    <w:rsid w:val="00984D44"/>
    <w:rsid w:val="00985AEE"/>
    <w:rsid w:val="009908FF"/>
    <w:rsid w:val="009960D2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E7643"/>
    <w:rsid w:val="009F05B4"/>
    <w:rsid w:val="009F3D74"/>
    <w:rsid w:val="009F43D0"/>
    <w:rsid w:val="009F5FD2"/>
    <w:rsid w:val="009F72CC"/>
    <w:rsid w:val="00A027C5"/>
    <w:rsid w:val="00A02EF4"/>
    <w:rsid w:val="00A03D5A"/>
    <w:rsid w:val="00A04279"/>
    <w:rsid w:val="00A04A1B"/>
    <w:rsid w:val="00A04FB0"/>
    <w:rsid w:val="00A1122B"/>
    <w:rsid w:val="00A13ED0"/>
    <w:rsid w:val="00A15402"/>
    <w:rsid w:val="00A16A04"/>
    <w:rsid w:val="00A17EAC"/>
    <w:rsid w:val="00A204C6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526B1"/>
    <w:rsid w:val="00A60E99"/>
    <w:rsid w:val="00A641DB"/>
    <w:rsid w:val="00A66853"/>
    <w:rsid w:val="00A7291A"/>
    <w:rsid w:val="00A74D97"/>
    <w:rsid w:val="00A75FEB"/>
    <w:rsid w:val="00A779B8"/>
    <w:rsid w:val="00A815DA"/>
    <w:rsid w:val="00A9001A"/>
    <w:rsid w:val="00A90536"/>
    <w:rsid w:val="00A947BA"/>
    <w:rsid w:val="00A95736"/>
    <w:rsid w:val="00A97AE0"/>
    <w:rsid w:val="00AA002F"/>
    <w:rsid w:val="00AA12D3"/>
    <w:rsid w:val="00AA496C"/>
    <w:rsid w:val="00AB075B"/>
    <w:rsid w:val="00AB2B28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34DC"/>
    <w:rsid w:val="00AF6098"/>
    <w:rsid w:val="00B02AA8"/>
    <w:rsid w:val="00B07D1C"/>
    <w:rsid w:val="00B11377"/>
    <w:rsid w:val="00B12DC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54B7"/>
    <w:rsid w:val="00B65EF5"/>
    <w:rsid w:val="00B67172"/>
    <w:rsid w:val="00B711F4"/>
    <w:rsid w:val="00B713E6"/>
    <w:rsid w:val="00B71901"/>
    <w:rsid w:val="00B757EC"/>
    <w:rsid w:val="00B8277D"/>
    <w:rsid w:val="00B853CA"/>
    <w:rsid w:val="00B85F0B"/>
    <w:rsid w:val="00B868D9"/>
    <w:rsid w:val="00B90927"/>
    <w:rsid w:val="00B930C4"/>
    <w:rsid w:val="00B9364E"/>
    <w:rsid w:val="00B95FAD"/>
    <w:rsid w:val="00B96C84"/>
    <w:rsid w:val="00BA7469"/>
    <w:rsid w:val="00BA79AF"/>
    <w:rsid w:val="00BA7C55"/>
    <w:rsid w:val="00BB1152"/>
    <w:rsid w:val="00BB28FA"/>
    <w:rsid w:val="00BB31AB"/>
    <w:rsid w:val="00BB6DF0"/>
    <w:rsid w:val="00BC0D71"/>
    <w:rsid w:val="00BC0F37"/>
    <w:rsid w:val="00BC1C9A"/>
    <w:rsid w:val="00BD10A9"/>
    <w:rsid w:val="00BD1CC7"/>
    <w:rsid w:val="00BD27EB"/>
    <w:rsid w:val="00BD55BA"/>
    <w:rsid w:val="00BD5A49"/>
    <w:rsid w:val="00BE02C3"/>
    <w:rsid w:val="00BE154B"/>
    <w:rsid w:val="00BE5751"/>
    <w:rsid w:val="00BF0D75"/>
    <w:rsid w:val="00BF15D2"/>
    <w:rsid w:val="00BF18EB"/>
    <w:rsid w:val="00BF4386"/>
    <w:rsid w:val="00BF4517"/>
    <w:rsid w:val="00BF70AC"/>
    <w:rsid w:val="00C00840"/>
    <w:rsid w:val="00C01FB3"/>
    <w:rsid w:val="00C02770"/>
    <w:rsid w:val="00C0352C"/>
    <w:rsid w:val="00C10A1E"/>
    <w:rsid w:val="00C11FB0"/>
    <w:rsid w:val="00C13A31"/>
    <w:rsid w:val="00C1732D"/>
    <w:rsid w:val="00C2389D"/>
    <w:rsid w:val="00C241C9"/>
    <w:rsid w:val="00C2699D"/>
    <w:rsid w:val="00C33759"/>
    <w:rsid w:val="00C3798C"/>
    <w:rsid w:val="00C419C1"/>
    <w:rsid w:val="00C446FF"/>
    <w:rsid w:val="00C47F87"/>
    <w:rsid w:val="00C510BE"/>
    <w:rsid w:val="00C60A09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72E3"/>
    <w:rsid w:val="00C977EE"/>
    <w:rsid w:val="00CA0C5A"/>
    <w:rsid w:val="00CA1B61"/>
    <w:rsid w:val="00CA3816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10"/>
    <w:rsid w:val="00D02C8E"/>
    <w:rsid w:val="00D03961"/>
    <w:rsid w:val="00D04122"/>
    <w:rsid w:val="00D04B3E"/>
    <w:rsid w:val="00D07290"/>
    <w:rsid w:val="00D11E24"/>
    <w:rsid w:val="00D25861"/>
    <w:rsid w:val="00D30C49"/>
    <w:rsid w:val="00D357F4"/>
    <w:rsid w:val="00D478CE"/>
    <w:rsid w:val="00D51E04"/>
    <w:rsid w:val="00D549B4"/>
    <w:rsid w:val="00D56275"/>
    <w:rsid w:val="00D566EE"/>
    <w:rsid w:val="00D635A6"/>
    <w:rsid w:val="00D63B12"/>
    <w:rsid w:val="00D6500E"/>
    <w:rsid w:val="00D65CA8"/>
    <w:rsid w:val="00D70F85"/>
    <w:rsid w:val="00D7320E"/>
    <w:rsid w:val="00D740B2"/>
    <w:rsid w:val="00D75089"/>
    <w:rsid w:val="00D83BD7"/>
    <w:rsid w:val="00D8474F"/>
    <w:rsid w:val="00D84C66"/>
    <w:rsid w:val="00D90A92"/>
    <w:rsid w:val="00D94BAB"/>
    <w:rsid w:val="00D97C02"/>
    <w:rsid w:val="00DA14C6"/>
    <w:rsid w:val="00DA1947"/>
    <w:rsid w:val="00DA234E"/>
    <w:rsid w:val="00DA4E1F"/>
    <w:rsid w:val="00DA640C"/>
    <w:rsid w:val="00DB1079"/>
    <w:rsid w:val="00DB2D93"/>
    <w:rsid w:val="00DB55DE"/>
    <w:rsid w:val="00DB79C5"/>
    <w:rsid w:val="00DC19CB"/>
    <w:rsid w:val="00DC42C5"/>
    <w:rsid w:val="00DC56ED"/>
    <w:rsid w:val="00DD29B3"/>
    <w:rsid w:val="00DE35B4"/>
    <w:rsid w:val="00DE47F4"/>
    <w:rsid w:val="00DE6E7F"/>
    <w:rsid w:val="00DF11E6"/>
    <w:rsid w:val="00E01E0A"/>
    <w:rsid w:val="00E02094"/>
    <w:rsid w:val="00E02961"/>
    <w:rsid w:val="00E04EE2"/>
    <w:rsid w:val="00E06BA6"/>
    <w:rsid w:val="00E06CE4"/>
    <w:rsid w:val="00E1043B"/>
    <w:rsid w:val="00E134AD"/>
    <w:rsid w:val="00E13F0E"/>
    <w:rsid w:val="00E13FD7"/>
    <w:rsid w:val="00E15393"/>
    <w:rsid w:val="00E155CD"/>
    <w:rsid w:val="00E15EAA"/>
    <w:rsid w:val="00E16DD6"/>
    <w:rsid w:val="00E2199F"/>
    <w:rsid w:val="00E23E00"/>
    <w:rsid w:val="00E24807"/>
    <w:rsid w:val="00E24ED7"/>
    <w:rsid w:val="00E30146"/>
    <w:rsid w:val="00E32698"/>
    <w:rsid w:val="00E4197E"/>
    <w:rsid w:val="00E4778E"/>
    <w:rsid w:val="00E50936"/>
    <w:rsid w:val="00E515AE"/>
    <w:rsid w:val="00E54C66"/>
    <w:rsid w:val="00E61C22"/>
    <w:rsid w:val="00E646AB"/>
    <w:rsid w:val="00E64900"/>
    <w:rsid w:val="00E774B2"/>
    <w:rsid w:val="00E827F1"/>
    <w:rsid w:val="00E8345E"/>
    <w:rsid w:val="00E86C95"/>
    <w:rsid w:val="00E90897"/>
    <w:rsid w:val="00E91B22"/>
    <w:rsid w:val="00E93769"/>
    <w:rsid w:val="00EA206C"/>
    <w:rsid w:val="00EA798E"/>
    <w:rsid w:val="00EB0EC2"/>
    <w:rsid w:val="00EB186C"/>
    <w:rsid w:val="00EB24FC"/>
    <w:rsid w:val="00EB2FA9"/>
    <w:rsid w:val="00EC06B1"/>
    <w:rsid w:val="00EC7175"/>
    <w:rsid w:val="00EC78F9"/>
    <w:rsid w:val="00EC79A8"/>
    <w:rsid w:val="00ED4C48"/>
    <w:rsid w:val="00ED5C9B"/>
    <w:rsid w:val="00EE07DF"/>
    <w:rsid w:val="00EE1C25"/>
    <w:rsid w:val="00EE1DEE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37B9B"/>
    <w:rsid w:val="00F4023E"/>
    <w:rsid w:val="00F46DA1"/>
    <w:rsid w:val="00F51E1D"/>
    <w:rsid w:val="00F55F7B"/>
    <w:rsid w:val="00F56372"/>
    <w:rsid w:val="00F57CC0"/>
    <w:rsid w:val="00F60150"/>
    <w:rsid w:val="00F62AE1"/>
    <w:rsid w:val="00F64D45"/>
    <w:rsid w:val="00F678BE"/>
    <w:rsid w:val="00F7656C"/>
    <w:rsid w:val="00F817D9"/>
    <w:rsid w:val="00F86BD0"/>
    <w:rsid w:val="00F93EE5"/>
    <w:rsid w:val="00FA3A55"/>
    <w:rsid w:val="00FA64EB"/>
    <w:rsid w:val="00FB0447"/>
    <w:rsid w:val="00FB0659"/>
    <w:rsid w:val="00FC3A80"/>
    <w:rsid w:val="00FC6D6C"/>
    <w:rsid w:val="00FD298C"/>
    <w:rsid w:val="00FD6217"/>
    <w:rsid w:val="00FE08C8"/>
    <w:rsid w:val="00FE1DA5"/>
    <w:rsid w:val="00FE481F"/>
    <w:rsid w:val="00FE75AC"/>
    <w:rsid w:val="00FF0DEE"/>
    <w:rsid w:val="00FF1143"/>
    <w:rsid w:val="00FF3E85"/>
    <w:rsid w:val="00FF410C"/>
    <w:rsid w:val="00FF4256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5:docId w15:val="{4C7513F9-353A-49C6-B708-6D10E356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70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8750D3"/>
    <w:rPr>
      <w:rFonts w:ascii="ArialMT" w:hAnsi="ArialMT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21">
    <w:name w:val="fontstyle21"/>
    <w:basedOn w:val="a0"/>
    <w:rsid w:val="008750D3"/>
    <w:rPr>
      <w:rFonts w:ascii="Arial-Black" w:hAnsi="Arial-Black" w:hint="default"/>
      <w:b w:val="0"/>
      <w:bCs w:val="0"/>
      <w:i w:val="0"/>
      <w:iCs w:val="0"/>
      <w:color w:val="242021"/>
      <w:sz w:val="14"/>
      <w:szCs w:val="14"/>
    </w:rPr>
  </w:style>
  <w:style w:type="character" w:styleId="afc">
    <w:name w:val="Strong"/>
    <w:basedOn w:val="a0"/>
    <w:uiPriority w:val="22"/>
    <w:qFormat/>
    <w:rsid w:val="00636690"/>
    <w:rPr>
      <w:b/>
      <w:bCs/>
    </w:rPr>
  </w:style>
  <w:style w:type="paragraph" w:customStyle="1" w:styleId="ConsPlusNormal">
    <w:name w:val="ConsPlusNormal"/>
    <w:rsid w:val="00BB11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7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image" Target="media/image24.png"/><Relationship Id="rId21" Type="http://schemas.openxmlformats.org/officeDocument/2006/relationships/image" Target="media/image8.png"/><Relationship Id="rId34" Type="http://schemas.openxmlformats.org/officeDocument/2006/relationships/image" Target="media/image20.png"/><Relationship Id="rId42" Type="http://schemas.openxmlformats.org/officeDocument/2006/relationships/image" Target="media/image27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4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43" Type="http://schemas.openxmlformats.org/officeDocument/2006/relationships/image" Target="media/image28.emf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8" Type="http://schemas.openxmlformats.org/officeDocument/2006/relationships/image" Target="media/image23.png"/><Relationship Id="rId46" Type="http://schemas.openxmlformats.org/officeDocument/2006/relationships/fontTable" Target="fontTable.xml"/><Relationship Id="rId20" Type="http://schemas.openxmlformats.org/officeDocument/2006/relationships/image" Target="media/image7.png"/><Relationship Id="rId4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C3DD9-1138-494A-9E02-5D85543E5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1D176A2D</Template>
  <TotalTime>658</TotalTime>
  <Pages>27</Pages>
  <Words>3324</Words>
  <Characters>18952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179</cp:revision>
  <cp:lastPrinted>2021-03-26T08:29:00Z</cp:lastPrinted>
  <dcterms:created xsi:type="dcterms:W3CDTF">2022-08-16T11:39:00Z</dcterms:created>
  <dcterms:modified xsi:type="dcterms:W3CDTF">2024-01-24T09:40:00Z</dcterms:modified>
</cp:coreProperties>
</file>