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</w:tblGrid>
      <w:tr w:rsidR="00663BA6" w:rsidTr="002172BA">
        <w:tc>
          <w:tcPr>
            <w:tcW w:w="1843" w:type="dxa"/>
          </w:tcPr>
          <w:p w:rsidR="00663BA6" w:rsidRPr="00B02AA8" w:rsidRDefault="00B37132" w:rsidP="00BB1152">
            <w:pPr>
              <w:jc w:val="center"/>
              <w:rPr>
                <w:b/>
                <w:sz w:val="22"/>
                <w:szCs w:val="22"/>
              </w:rPr>
            </w:pPr>
            <w:r w:rsidRPr="00BB1152">
              <w:rPr>
                <w:b/>
                <w:sz w:val="22"/>
                <w:szCs w:val="22"/>
              </w:rPr>
              <w:t>28.</w:t>
            </w:r>
            <w:r w:rsidR="00BB1152" w:rsidRPr="00BB1152">
              <w:rPr>
                <w:b/>
                <w:sz w:val="22"/>
                <w:szCs w:val="22"/>
              </w:rPr>
              <w:t>13.1</w:t>
            </w:r>
          </w:p>
        </w:tc>
      </w:tr>
      <w:tr w:rsidR="00663BA6" w:rsidTr="002172BA">
        <w:tc>
          <w:tcPr>
            <w:tcW w:w="1843" w:type="dxa"/>
          </w:tcPr>
          <w:p w:rsidR="00663BA6" w:rsidRPr="001A6BBE" w:rsidRDefault="00663BA6" w:rsidP="000F4E31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EB0EC2" w:rsidRPr="00565A9C" w:rsidTr="00BD6E5C">
        <w:trPr>
          <w:jc w:val="center"/>
        </w:trPr>
        <w:tc>
          <w:tcPr>
            <w:tcW w:w="9072" w:type="dxa"/>
            <w:shd w:val="clear" w:color="auto" w:fill="auto"/>
          </w:tcPr>
          <w:p w:rsidR="00EB0EC2" w:rsidRPr="00565A9C" w:rsidRDefault="002222A3" w:rsidP="00565A9C">
            <w:pPr>
              <w:jc w:val="center"/>
              <w:rPr>
                <w:b/>
                <w:szCs w:val="28"/>
              </w:rPr>
            </w:pPr>
            <w:r>
              <w:rPr>
                <w:rFonts w:eastAsiaTheme="minorHAnsi"/>
                <w:b/>
                <w:color w:val="000000"/>
                <w:szCs w:val="28"/>
                <w:lang w:eastAsia="en-US"/>
              </w:rPr>
              <w:t>ДРЕНАЖНЫЕ</w:t>
            </w:r>
            <w:r w:rsidR="00926EB7" w:rsidRPr="00565A9C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926EB7" w:rsidRPr="0012518C">
              <w:rPr>
                <w:rFonts w:eastAsiaTheme="minorHAnsi"/>
                <w:b/>
                <w:color w:val="000000"/>
                <w:szCs w:val="28"/>
                <w:lang w:eastAsia="en-US"/>
              </w:rPr>
              <w:t>НАСОС</w:t>
            </w:r>
            <w:r>
              <w:rPr>
                <w:rFonts w:eastAsiaTheme="minorHAnsi"/>
                <w:b/>
                <w:color w:val="000000"/>
                <w:szCs w:val="28"/>
                <w:lang w:eastAsia="en-US"/>
              </w:rPr>
              <w:t>Ы</w:t>
            </w:r>
            <w:r w:rsidR="00926EB7" w:rsidRPr="00565A9C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926EB7" w:rsidRPr="0012518C">
              <w:rPr>
                <w:rFonts w:eastAsiaTheme="minorHAnsi"/>
                <w:b/>
                <w:color w:val="000000"/>
                <w:szCs w:val="28"/>
                <w:lang w:eastAsia="en-US"/>
              </w:rPr>
              <w:t>ДЛЯ</w:t>
            </w:r>
            <w:r w:rsidR="00926EB7" w:rsidRPr="00565A9C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926EB7" w:rsidRPr="0012518C">
              <w:rPr>
                <w:rFonts w:eastAsiaTheme="minorHAnsi"/>
                <w:b/>
                <w:color w:val="000000"/>
                <w:szCs w:val="28"/>
                <w:lang w:eastAsia="en-US"/>
              </w:rPr>
              <w:t>СИСТЕМЫ</w:t>
            </w:r>
            <w:r w:rsidR="00926EB7" w:rsidRPr="00565A9C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926EB7" w:rsidRPr="0012518C">
              <w:rPr>
                <w:rFonts w:eastAsiaTheme="minorHAnsi"/>
                <w:b/>
                <w:color w:val="000000"/>
                <w:szCs w:val="28"/>
                <w:lang w:eastAsia="en-US"/>
              </w:rPr>
              <w:t>КОНДИЦИОНИРОВАНИЯ</w:t>
            </w:r>
            <w:r w:rsidR="00926EB7" w:rsidRPr="00565A9C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BD6E5C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ПРОМЫШЛЕННОГО НАЗНАЧЕНИЯ </w:t>
            </w:r>
            <w:r w:rsidR="00565A9C" w:rsidRPr="00565A9C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MUTE</w:t>
            </w:r>
            <w:r w:rsidR="00565A9C" w:rsidRPr="00565A9C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565A9C" w:rsidRPr="00565A9C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BOX</w:t>
            </w:r>
            <w:r w:rsidR="00565A9C" w:rsidRPr="00565A9C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, </w:t>
            </w:r>
            <w:r w:rsidR="00565A9C" w:rsidRPr="00565A9C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MUTE</w:t>
            </w:r>
            <w:r w:rsidR="00565A9C" w:rsidRPr="00565A9C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565A9C" w:rsidRPr="00565A9C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CORNER</w:t>
            </w:r>
            <w:r w:rsidR="00DB4035">
              <w:rPr>
                <w:rFonts w:eastAsiaTheme="minorHAnsi"/>
                <w:b/>
                <w:color w:val="000000"/>
                <w:szCs w:val="28"/>
                <w:lang w:eastAsia="en-US"/>
              </w:rPr>
              <w:t>-2</w:t>
            </w:r>
            <w:r w:rsidR="00565A9C" w:rsidRPr="00565A9C">
              <w:rPr>
                <w:rFonts w:eastAsiaTheme="minorHAnsi"/>
                <w:b/>
                <w:color w:val="000000"/>
                <w:szCs w:val="28"/>
                <w:lang w:eastAsia="en-US"/>
              </w:rPr>
              <w:t>0,</w:t>
            </w:r>
            <w:r w:rsidR="00565A9C" w:rsidRPr="00565A9C">
              <w:t xml:space="preserve"> </w:t>
            </w:r>
            <w:r w:rsidR="00565A9C" w:rsidRPr="00565A9C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MUTE</w:t>
            </w:r>
            <w:r w:rsidR="00565A9C" w:rsidRPr="00565A9C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565A9C" w:rsidRPr="00565A9C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CORNER</w:t>
            </w:r>
            <w:r w:rsidR="00DB4035">
              <w:rPr>
                <w:rFonts w:eastAsiaTheme="minorHAnsi"/>
                <w:b/>
                <w:color w:val="000000"/>
                <w:szCs w:val="28"/>
                <w:lang w:eastAsia="en-US"/>
              </w:rPr>
              <w:t>-4</w:t>
            </w:r>
            <w:r w:rsidR="00565A9C">
              <w:rPr>
                <w:rFonts w:eastAsiaTheme="minorHAnsi"/>
                <w:b/>
                <w:color w:val="000000"/>
                <w:szCs w:val="28"/>
                <w:lang w:eastAsia="en-US"/>
              </w:rPr>
              <w:t>0</w:t>
            </w:r>
          </w:p>
        </w:tc>
      </w:tr>
      <w:tr w:rsidR="00EB0EC2" w:rsidTr="00BD6E5C">
        <w:trPr>
          <w:jc w:val="center"/>
        </w:trPr>
        <w:tc>
          <w:tcPr>
            <w:tcW w:w="9072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4601A" w:rsidRPr="00BD6E5C" w:rsidTr="00565A9C">
        <w:trPr>
          <w:jc w:val="center"/>
        </w:trPr>
        <w:tc>
          <w:tcPr>
            <w:tcW w:w="5103" w:type="dxa"/>
            <w:shd w:val="clear" w:color="auto" w:fill="auto"/>
          </w:tcPr>
          <w:p w:rsidR="00A4601A" w:rsidRPr="00E23E00" w:rsidRDefault="00565A9C" w:rsidP="007C62B4">
            <w:pPr>
              <w:jc w:val="center"/>
              <w:rPr>
                <w:b/>
                <w:szCs w:val="28"/>
                <w:lang w:val="en-US"/>
              </w:rPr>
            </w:pPr>
            <w:r w:rsidRPr="00565A9C">
              <w:rPr>
                <w:b/>
                <w:szCs w:val="28"/>
                <w:lang w:val="en-US"/>
              </w:rPr>
              <w:t>MUTE BOX_MUTE CORNER.ПС</w:t>
            </w:r>
          </w:p>
        </w:tc>
      </w:tr>
      <w:tr w:rsidR="00A4601A" w:rsidTr="00565A9C">
        <w:trPr>
          <w:jc w:val="center"/>
        </w:trPr>
        <w:tc>
          <w:tcPr>
            <w:tcW w:w="510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2518C" w:rsidRDefault="0012518C" w:rsidP="00810B70">
      <w:pPr>
        <w:spacing w:line="360" w:lineRule="auto"/>
        <w:ind w:firstLine="567"/>
        <w:jc w:val="center"/>
        <w:rPr>
          <w:szCs w:val="28"/>
        </w:rPr>
      </w:pPr>
    </w:p>
    <w:p w:rsidR="00250B89" w:rsidRDefault="00250B89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50B89" w:rsidRDefault="00BD6E5C" w:rsidP="00536C04">
      <w:pPr>
        <w:spacing w:line="360" w:lineRule="auto"/>
        <w:jc w:val="center"/>
        <w:rPr>
          <w:szCs w:val="28"/>
        </w:rPr>
      </w:pPr>
      <w:r>
        <w:rPr>
          <w:sz w:val="22"/>
          <w:szCs w:val="22"/>
        </w:rPr>
        <w:t>2023</w:t>
      </w:r>
      <w:r w:rsidR="00250B89">
        <w:rPr>
          <w:sz w:val="22"/>
          <w:szCs w:val="22"/>
        </w:rPr>
        <w:t xml:space="preserve"> г.</w:t>
      </w:r>
      <w:r w:rsidR="00250B89">
        <w:rPr>
          <w:szCs w:val="28"/>
        </w:rPr>
        <w:br w:type="page"/>
      </w:r>
    </w:p>
    <w:p w:rsidR="00810B70" w:rsidRPr="00672E61" w:rsidRDefault="00810B70" w:rsidP="00672E61">
      <w:pPr>
        <w:spacing w:after="240" w:line="360" w:lineRule="auto"/>
        <w:ind w:left="426" w:hanging="283"/>
        <w:jc w:val="center"/>
        <w:rPr>
          <w:b/>
          <w:sz w:val="22"/>
          <w:szCs w:val="22"/>
        </w:rPr>
      </w:pPr>
      <w:r w:rsidRPr="00672E61">
        <w:rPr>
          <w:b/>
          <w:sz w:val="22"/>
          <w:szCs w:val="22"/>
        </w:rPr>
        <w:lastRenderedPageBreak/>
        <w:t>СОДЕРЖАНИЕ</w:t>
      </w:r>
    </w:p>
    <w:p w:rsidR="00672E61" w:rsidRPr="00672E61" w:rsidRDefault="00810B70" w:rsidP="00672E61">
      <w:pPr>
        <w:pStyle w:val="21"/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72E61">
        <w:rPr>
          <w:sz w:val="22"/>
          <w:szCs w:val="22"/>
        </w:rPr>
        <w:fldChar w:fldCharType="begin"/>
      </w:r>
      <w:r w:rsidRPr="00672E61">
        <w:rPr>
          <w:sz w:val="22"/>
          <w:szCs w:val="22"/>
        </w:rPr>
        <w:instrText xml:space="preserve"> TOC \o "1-3" \h \z \u </w:instrText>
      </w:r>
      <w:r w:rsidRPr="00672E61">
        <w:rPr>
          <w:sz w:val="22"/>
          <w:szCs w:val="22"/>
        </w:rPr>
        <w:fldChar w:fldCharType="separate"/>
      </w:r>
      <w:hyperlink w:anchor="_Toc115259258" w:history="1">
        <w:r w:rsidR="00672E61" w:rsidRPr="00672E61">
          <w:rPr>
            <w:rStyle w:val="ad"/>
            <w:b/>
            <w:bCs/>
            <w:noProof/>
            <w:sz w:val="22"/>
            <w:szCs w:val="22"/>
          </w:rPr>
          <w:t>1</w:t>
        </w:r>
        <w:r w:rsidR="00672E61" w:rsidRPr="00672E6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72E61" w:rsidRPr="00672E61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_Toc115259258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3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21"/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59" w:history="1">
        <w:r w:rsidR="00672E61" w:rsidRPr="00672E61">
          <w:rPr>
            <w:rStyle w:val="ad"/>
            <w:b/>
            <w:bCs/>
            <w:noProof/>
            <w:sz w:val="22"/>
            <w:szCs w:val="22"/>
          </w:rPr>
          <w:t>2</w:t>
        </w:r>
        <w:r w:rsidR="00672E61" w:rsidRPr="00672E6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72E61" w:rsidRPr="00672E61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_Toc115259259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4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12"/>
        <w:tabs>
          <w:tab w:val="right" w:leader="dot" w:pos="9913"/>
        </w:tabs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60" w:history="1">
        <w:r w:rsidR="00672E61" w:rsidRPr="00672E61">
          <w:rPr>
            <w:rStyle w:val="ad"/>
            <w:noProof/>
            <w:sz w:val="22"/>
            <w:szCs w:val="22"/>
          </w:rPr>
          <w:t>2.1.1 Описание изделий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_Toc115259260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4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12"/>
        <w:tabs>
          <w:tab w:val="right" w:leader="dot" w:pos="9913"/>
        </w:tabs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61" w:history="1">
        <w:r w:rsidR="00672E61" w:rsidRPr="00672E61">
          <w:rPr>
            <w:rStyle w:val="ad"/>
            <w:noProof/>
            <w:sz w:val="22"/>
            <w:szCs w:val="22"/>
          </w:rPr>
          <w:t>2.1.2 Принцип работы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_Toc115259261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5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12"/>
        <w:tabs>
          <w:tab w:val="right" w:leader="dot" w:pos="9913"/>
        </w:tabs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62" w:history="1">
        <w:r w:rsidR="00672E61" w:rsidRPr="00672E61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_Toc115259262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5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12"/>
        <w:tabs>
          <w:tab w:val="right" w:leader="dot" w:pos="9913"/>
        </w:tabs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63" w:history="1">
        <w:r w:rsidR="00672E61" w:rsidRPr="00672E61">
          <w:rPr>
            <w:rStyle w:val="ad"/>
            <w:noProof/>
            <w:sz w:val="22"/>
            <w:szCs w:val="22"/>
          </w:rPr>
          <w:t>2.1.4 Основные технические характеристики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_Toc115259263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7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12"/>
        <w:tabs>
          <w:tab w:val="right" w:leader="dot" w:pos="9913"/>
        </w:tabs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64" w:history="1">
        <w:r w:rsidR="00672E61" w:rsidRPr="00672E61">
          <w:rPr>
            <w:rStyle w:val="ad"/>
            <w:noProof/>
            <w:sz w:val="22"/>
            <w:szCs w:val="22"/>
          </w:rPr>
          <w:t>2.1.5 Требования к монтажу изделий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_Toc115259264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9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12"/>
        <w:tabs>
          <w:tab w:val="right" w:leader="dot" w:pos="9913"/>
        </w:tabs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65" w:history="1">
        <w:r w:rsidR="00672E61" w:rsidRPr="00672E61">
          <w:rPr>
            <w:rStyle w:val="ad"/>
            <w:noProof/>
            <w:sz w:val="22"/>
            <w:szCs w:val="22"/>
          </w:rPr>
          <w:t>2.2 Маркировка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_Toc115259265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15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21"/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66" w:history="1">
        <w:r w:rsidR="00672E61" w:rsidRPr="00672E61">
          <w:rPr>
            <w:rStyle w:val="ad"/>
            <w:b/>
            <w:bCs/>
            <w:noProof/>
            <w:sz w:val="22"/>
            <w:szCs w:val="22"/>
          </w:rPr>
          <w:t>3</w:t>
        </w:r>
        <w:r w:rsidR="00672E61" w:rsidRPr="00672E6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72E61" w:rsidRPr="00672E61">
          <w:rPr>
            <w:rStyle w:val="ad"/>
            <w:b/>
            <w:noProof/>
            <w:sz w:val="22"/>
            <w:szCs w:val="22"/>
          </w:rPr>
          <w:t>КОМПЛЕКТНОСТЬ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_Toc115259266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15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21"/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67" w:history="1">
        <w:r w:rsidR="00672E61" w:rsidRPr="00672E61">
          <w:rPr>
            <w:rStyle w:val="ad"/>
            <w:b/>
            <w:bCs/>
            <w:noProof/>
            <w:sz w:val="22"/>
            <w:szCs w:val="22"/>
          </w:rPr>
          <w:t>4</w:t>
        </w:r>
        <w:r w:rsidR="00672E61" w:rsidRPr="00672E6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72E61" w:rsidRPr="00672E61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_Toc115259267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17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21"/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68" w:history="1">
        <w:r w:rsidR="00672E61" w:rsidRPr="00672E61">
          <w:rPr>
            <w:rStyle w:val="ad"/>
            <w:b/>
            <w:noProof/>
            <w:sz w:val="22"/>
            <w:szCs w:val="22"/>
          </w:rPr>
          <w:t>5</w:t>
        </w:r>
        <w:r w:rsidR="00672E61" w:rsidRPr="00672E6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72E61" w:rsidRPr="00672E61">
          <w:rPr>
            <w:rStyle w:val="ad"/>
            <w:b/>
            <w:noProof/>
            <w:sz w:val="22"/>
            <w:szCs w:val="22"/>
          </w:rPr>
          <w:t>КОНСЕРВАЦИЯ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_Toc115259268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18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21"/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69" w:history="1">
        <w:r w:rsidR="00672E61" w:rsidRPr="00672E61">
          <w:rPr>
            <w:rStyle w:val="ad"/>
            <w:b/>
            <w:noProof/>
            <w:sz w:val="22"/>
            <w:szCs w:val="22"/>
          </w:rPr>
          <w:t>6</w:t>
        </w:r>
        <w:r w:rsidR="00672E61" w:rsidRPr="00672E6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72E61" w:rsidRPr="00672E61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_Toc115259269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19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21"/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70" w:history="1">
        <w:r w:rsidR="00672E61" w:rsidRPr="00672E61">
          <w:rPr>
            <w:rStyle w:val="ad"/>
            <w:b/>
            <w:bCs/>
            <w:noProof/>
            <w:sz w:val="22"/>
            <w:szCs w:val="22"/>
          </w:rPr>
          <w:t>7</w:t>
        </w:r>
        <w:r w:rsidR="00672E61" w:rsidRPr="00672E6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72E61" w:rsidRPr="00672E61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_Toc115259270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20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21"/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71" w:history="1">
        <w:r w:rsidR="00672E61" w:rsidRPr="00672E61">
          <w:rPr>
            <w:rStyle w:val="ad"/>
            <w:b/>
            <w:bCs/>
            <w:noProof/>
            <w:sz w:val="22"/>
            <w:szCs w:val="22"/>
          </w:rPr>
          <w:t>8</w:t>
        </w:r>
        <w:r w:rsidR="00672E61" w:rsidRPr="00672E6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72E61" w:rsidRPr="00672E61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_Toc115259271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21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21"/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72" w:history="1">
        <w:r w:rsidR="00672E61" w:rsidRPr="00672E61">
          <w:rPr>
            <w:rStyle w:val="ad"/>
            <w:b/>
            <w:bCs/>
            <w:noProof/>
            <w:sz w:val="22"/>
            <w:szCs w:val="22"/>
          </w:rPr>
          <w:t>9</w:t>
        </w:r>
        <w:r w:rsidR="00672E61" w:rsidRPr="00672E6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72E61" w:rsidRPr="00672E61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_Toc115259272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21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12"/>
        <w:tabs>
          <w:tab w:val="right" w:leader="dot" w:pos="9913"/>
        </w:tabs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73" w:history="1">
        <w:r w:rsidR="00672E61" w:rsidRPr="00672E61">
          <w:rPr>
            <w:rStyle w:val="ad"/>
            <w:noProof/>
            <w:sz w:val="22"/>
            <w:szCs w:val="22"/>
          </w:rPr>
          <w:t>9.1 Общие требования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_Toc115259273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22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21"/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74" w:history="1">
        <w:r w:rsidR="00672E61" w:rsidRPr="00672E61">
          <w:rPr>
            <w:rStyle w:val="ad"/>
            <w:b/>
            <w:bCs/>
            <w:noProof/>
            <w:sz w:val="22"/>
            <w:szCs w:val="22"/>
          </w:rPr>
          <w:t>10</w:t>
        </w:r>
        <w:r w:rsidR="00672E61" w:rsidRPr="00672E6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72E61" w:rsidRPr="00672E61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_Toc115259274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22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21"/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75" w:history="1">
        <w:r w:rsidR="00672E61" w:rsidRPr="00672E61">
          <w:rPr>
            <w:rStyle w:val="ad"/>
            <w:b/>
            <w:bCs/>
            <w:noProof/>
            <w:sz w:val="22"/>
            <w:szCs w:val="22"/>
          </w:rPr>
          <w:t>11</w:t>
        </w:r>
        <w:r w:rsidR="00672E61" w:rsidRPr="00672E6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72E61" w:rsidRPr="00672E61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_Toc115259275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27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21"/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76" w:history="1">
        <w:r w:rsidR="00672E61" w:rsidRPr="00672E61">
          <w:rPr>
            <w:rStyle w:val="ad"/>
            <w:b/>
            <w:bCs/>
            <w:noProof/>
            <w:sz w:val="22"/>
            <w:szCs w:val="22"/>
          </w:rPr>
          <w:t>12</w:t>
        </w:r>
        <w:r w:rsidR="00672E61" w:rsidRPr="00672E6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72E61" w:rsidRPr="00672E61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_Toc115259276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28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672E61" w:rsidRPr="00672E61" w:rsidRDefault="00052CC5" w:rsidP="00672E61">
      <w:pPr>
        <w:pStyle w:val="21"/>
        <w:ind w:left="426" w:hanging="28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259277" w:history="1">
        <w:r w:rsidR="00672E61" w:rsidRPr="00672E61">
          <w:rPr>
            <w:rStyle w:val="ad"/>
            <w:b/>
            <w:bCs/>
            <w:noProof/>
            <w:sz w:val="22"/>
            <w:szCs w:val="22"/>
          </w:rPr>
          <w:t>13</w:t>
        </w:r>
        <w:r w:rsidR="00672E61" w:rsidRPr="00672E6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72E61" w:rsidRPr="00672E61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672E61" w:rsidRPr="00672E61">
          <w:rPr>
            <w:noProof/>
            <w:webHidden/>
            <w:sz w:val="22"/>
            <w:szCs w:val="22"/>
          </w:rPr>
          <w:tab/>
        </w:r>
        <w:r w:rsidR="00672E61" w:rsidRPr="00672E61">
          <w:rPr>
            <w:noProof/>
            <w:webHidden/>
            <w:sz w:val="22"/>
            <w:szCs w:val="22"/>
          </w:rPr>
          <w:fldChar w:fldCharType="begin"/>
        </w:r>
        <w:r w:rsidR="00672E61" w:rsidRPr="00672E61">
          <w:rPr>
            <w:noProof/>
            <w:webHidden/>
            <w:sz w:val="22"/>
            <w:szCs w:val="22"/>
          </w:rPr>
          <w:instrText xml:space="preserve"> PAGEREF _Toc115259277 \h </w:instrText>
        </w:r>
        <w:r w:rsidR="00672E61" w:rsidRPr="00672E61">
          <w:rPr>
            <w:noProof/>
            <w:webHidden/>
            <w:sz w:val="22"/>
            <w:szCs w:val="22"/>
          </w:rPr>
        </w:r>
        <w:r w:rsidR="00672E61" w:rsidRPr="00672E61">
          <w:rPr>
            <w:noProof/>
            <w:webHidden/>
            <w:sz w:val="22"/>
            <w:szCs w:val="22"/>
          </w:rPr>
          <w:fldChar w:fldCharType="separate"/>
        </w:r>
        <w:r w:rsidR="00672E61">
          <w:rPr>
            <w:noProof/>
            <w:webHidden/>
            <w:sz w:val="22"/>
            <w:szCs w:val="22"/>
          </w:rPr>
          <w:t>29</w:t>
        </w:r>
        <w:r w:rsidR="00672E61" w:rsidRPr="00672E61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26C45" w:rsidRDefault="00810B70" w:rsidP="00672E61">
      <w:pPr>
        <w:tabs>
          <w:tab w:val="left" w:pos="567"/>
          <w:tab w:val="right" w:leader="dot" w:pos="9913"/>
        </w:tabs>
        <w:spacing w:line="360" w:lineRule="auto"/>
        <w:ind w:left="426" w:hanging="283"/>
        <w:rPr>
          <w:sz w:val="22"/>
          <w:szCs w:val="22"/>
        </w:rPr>
      </w:pPr>
      <w:r w:rsidRPr="00672E61">
        <w:rPr>
          <w:sz w:val="22"/>
          <w:szCs w:val="22"/>
        </w:rPr>
        <w:fldChar w:fldCharType="end"/>
      </w:r>
      <w:r w:rsidRPr="00026C45">
        <w:rPr>
          <w:sz w:val="22"/>
          <w:szCs w:val="22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BE02C3" w:rsidRDefault="004B27D4" w:rsidP="004B27D4">
      <w:pPr>
        <w:tabs>
          <w:tab w:val="left" w:pos="6255"/>
        </w:tabs>
      </w:pPr>
      <w:r>
        <w:tab/>
      </w:r>
    </w:p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Default="00BE02C3" w:rsidP="00BE02C3">
      <w:pPr>
        <w:tabs>
          <w:tab w:val="left" w:pos="5715"/>
        </w:tabs>
      </w:pPr>
      <w:r>
        <w:tab/>
      </w:r>
    </w:p>
    <w:p w:rsidR="00810B70" w:rsidRPr="00BE02C3" w:rsidRDefault="00BE02C3" w:rsidP="00BE02C3">
      <w:pPr>
        <w:tabs>
          <w:tab w:val="left" w:pos="5715"/>
        </w:tabs>
        <w:sectPr w:rsidR="00810B70" w:rsidRPr="00BE02C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4F465A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12518C">
        <w:rPr>
          <w:sz w:val="22"/>
          <w:szCs w:val="22"/>
        </w:rPr>
        <w:t>дренажн</w:t>
      </w:r>
      <w:r w:rsidR="00BE02C3">
        <w:rPr>
          <w:sz w:val="22"/>
          <w:szCs w:val="22"/>
        </w:rPr>
        <w:t>ых насосов</w:t>
      </w:r>
      <w:r w:rsidR="0012518C">
        <w:rPr>
          <w:sz w:val="22"/>
          <w:szCs w:val="22"/>
        </w:rPr>
        <w:t xml:space="preserve"> для системы кондиционирования</w:t>
      </w:r>
      <w:r w:rsidR="00B152A2">
        <w:rPr>
          <w:sz w:val="22"/>
          <w:szCs w:val="22"/>
        </w:rPr>
        <w:t xml:space="preserve"> промышленного назначения</w:t>
      </w:r>
      <w:r w:rsidR="0012518C">
        <w:rPr>
          <w:sz w:val="22"/>
          <w:szCs w:val="22"/>
        </w:rPr>
        <w:t xml:space="preserve"> </w:t>
      </w:r>
      <w:r w:rsidR="002D134C">
        <w:rPr>
          <w:sz w:val="22"/>
          <w:szCs w:val="22"/>
        </w:rPr>
        <w:t xml:space="preserve">MUTE BOX, </w:t>
      </w:r>
      <w:r w:rsidR="002D134C" w:rsidRPr="002D134C">
        <w:rPr>
          <w:sz w:val="22"/>
          <w:szCs w:val="22"/>
        </w:rPr>
        <w:t>MUTE CORNER</w:t>
      </w:r>
      <w:r w:rsidR="00DB4035">
        <w:rPr>
          <w:sz w:val="22"/>
          <w:szCs w:val="22"/>
        </w:rPr>
        <w:t>-2</w:t>
      </w:r>
      <w:r w:rsidR="002D134C">
        <w:rPr>
          <w:sz w:val="22"/>
          <w:szCs w:val="22"/>
        </w:rPr>
        <w:t xml:space="preserve">0, </w:t>
      </w:r>
      <w:r w:rsidR="002D134C" w:rsidRPr="002D134C">
        <w:rPr>
          <w:sz w:val="22"/>
          <w:szCs w:val="22"/>
        </w:rPr>
        <w:t>MUTE CORNER</w:t>
      </w:r>
      <w:r w:rsidR="00DB4035">
        <w:rPr>
          <w:sz w:val="22"/>
          <w:szCs w:val="22"/>
        </w:rPr>
        <w:t>-4</w:t>
      </w:r>
      <w:r w:rsidR="002D134C">
        <w:rPr>
          <w:sz w:val="22"/>
          <w:szCs w:val="22"/>
        </w:rPr>
        <w:t>0</w:t>
      </w:r>
      <w:r w:rsidR="002D134C" w:rsidRPr="002D134C">
        <w:rPr>
          <w:rFonts w:eastAsiaTheme="minorHAnsi"/>
          <w:b/>
          <w:color w:val="000000"/>
          <w:sz w:val="20"/>
          <w:szCs w:val="20"/>
          <w:lang w:eastAsia="en-US"/>
        </w:rPr>
        <w:t xml:space="preserve"> </w:t>
      </w:r>
      <w:r w:rsidR="00BE02C3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15259258"/>
      <w:r w:rsidRPr="00985AEE">
        <w:rPr>
          <w:b/>
          <w:szCs w:val="28"/>
        </w:rPr>
        <w:t>ОСНОВНЫЕ СВЕДЕНИЯ ОБ ИЗДЕЛИ</w:t>
      </w:r>
      <w:r w:rsidR="00174A40">
        <w:rPr>
          <w:b/>
          <w:szCs w:val="28"/>
        </w:rPr>
        <w:t>ЯХ</w:t>
      </w:r>
      <w:bookmarkEnd w:id="0"/>
    </w:p>
    <w:p w:rsidR="00514A8E" w:rsidRPr="00514A8E" w:rsidRDefault="00BE02C3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7314"/>
      </w:tblGrid>
      <w:tr w:rsidR="00514A8E" w:rsidRPr="000C74BD" w:rsidTr="00C311CB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0C74BD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314" w:type="dxa"/>
            <w:vAlign w:val="center"/>
          </w:tcPr>
          <w:p w:rsidR="00514A8E" w:rsidRDefault="0012518C" w:rsidP="00BE02C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Дренажный насо</w:t>
            </w:r>
            <w:r w:rsidR="00BE02C3">
              <w:rPr>
                <w:sz w:val="22"/>
                <w:szCs w:val="22"/>
              </w:rPr>
              <w:t>с для системы кондиционирования</w:t>
            </w:r>
          </w:p>
          <w:p w:rsidR="00B152A2" w:rsidRPr="000C74BD" w:rsidRDefault="00B152A2" w:rsidP="00BE02C3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B9513D" w:rsidRPr="00BD6E5C" w:rsidTr="00C311CB">
        <w:trPr>
          <w:trHeight w:val="553"/>
          <w:jc w:val="center"/>
        </w:trPr>
        <w:tc>
          <w:tcPr>
            <w:tcW w:w="2746" w:type="dxa"/>
            <w:vAlign w:val="center"/>
          </w:tcPr>
          <w:p w:rsidR="00B9513D" w:rsidRPr="000C74BD" w:rsidRDefault="00B9513D" w:rsidP="00B9513D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0C74B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14" w:type="dxa"/>
            <w:vAlign w:val="center"/>
          </w:tcPr>
          <w:p w:rsidR="00B9513D" w:rsidRPr="00B9513D" w:rsidRDefault="00DB4035" w:rsidP="00B9513D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MUTE BOX, MUTE CORNER-2</w:t>
            </w:r>
            <w:r w:rsidR="00B9513D" w:rsidRPr="00B9513D">
              <w:rPr>
                <w:sz w:val="22"/>
                <w:szCs w:val="22"/>
                <w:lang w:val="en-US"/>
              </w:rPr>
              <w:t>0, MUTE CORN</w:t>
            </w:r>
            <w:r>
              <w:rPr>
                <w:sz w:val="22"/>
                <w:szCs w:val="22"/>
                <w:lang w:val="en-US"/>
              </w:rPr>
              <w:t>ER-4</w:t>
            </w:r>
            <w:r w:rsidR="00B9513D" w:rsidRPr="00B9513D">
              <w:rPr>
                <w:sz w:val="22"/>
                <w:szCs w:val="22"/>
                <w:lang w:val="en-US"/>
              </w:rPr>
              <w:t>0</w:t>
            </w:r>
          </w:p>
        </w:tc>
      </w:tr>
      <w:tr w:rsidR="00B9513D" w:rsidRPr="00BD6E5C" w:rsidTr="00C311CB">
        <w:trPr>
          <w:trHeight w:val="553"/>
          <w:jc w:val="center"/>
        </w:trPr>
        <w:tc>
          <w:tcPr>
            <w:tcW w:w="2746" w:type="dxa"/>
            <w:vAlign w:val="center"/>
          </w:tcPr>
          <w:p w:rsidR="00B9513D" w:rsidRPr="000C74BD" w:rsidRDefault="00B9513D" w:rsidP="00B9513D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14" w:type="dxa"/>
            <w:vAlign w:val="center"/>
          </w:tcPr>
          <w:p w:rsidR="00B9513D" w:rsidRPr="00B9513D" w:rsidRDefault="00DB4035" w:rsidP="00B9513D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MUTE BOX, MUTE CORNER-20, MUTE CORNER-4</w:t>
            </w:r>
            <w:r w:rsidR="00B9513D" w:rsidRPr="00B9513D">
              <w:rPr>
                <w:sz w:val="22"/>
                <w:szCs w:val="22"/>
                <w:lang w:val="en-US"/>
              </w:rPr>
              <w:t>0</w:t>
            </w:r>
          </w:p>
        </w:tc>
      </w:tr>
      <w:tr w:rsidR="009D33EA" w:rsidRPr="000C74BD" w:rsidTr="00C311CB">
        <w:trPr>
          <w:trHeight w:val="553"/>
          <w:jc w:val="center"/>
        </w:trPr>
        <w:tc>
          <w:tcPr>
            <w:tcW w:w="2746" w:type="dxa"/>
            <w:vAlign w:val="center"/>
          </w:tcPr>
          <w:p w:rsidR="009D33EA" w:rsidRPr="000C74BD" w:rsidRDefault="009D33EA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14" w:type="dxa"/>
            <w:vAlign w:val="center"/>
          </w:tcPr>
          <w:p w:rsidR="009D33EA" w:rsidRPr="000C74BD" w:rsidRDefault="009D33EA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Дополнительная опция кондиционера, предназначен для откачки скопившейся жидкости (конденсата) из кондиционера</w:t>
            </w:r>
          </w:p>
        </w:tc>
      </w:tr>
      <w:tr w:rsidR="00514A8E" w:rsidRPr="000C74BD" w:rsidTr="00C311CB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14" w:type="dxa"/>
            <w:vAlign w:val="center"/>
          </w:tcPr>
          <w:p w:rsidR="00514A8E" w:rsidRPr="000C74BD" w:rsidRDefault="009D33EA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14A8E" w:rsidRPr="000C74BD" w:rsidTr="00B152A2">
        <w:trPr>
          <w:trHeight w:val="40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14" w:type="dxa"/>
            <w:vAlign w:val="center"/>
          </w:tcPr>
          <w:p w:rsidR="00514A8E" w:rsidRPr="000C74BD" w:rsidRDefault="00844ED3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В</w:t>
            </w:r>
            <w:r w:rsidR="00514A8E" w:rsidRPr="000C74BD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514A8E" w:rsidRPr="000C74BD" w:rsidTr="00B152A2">
        <w:trPr>
          <w:trHeight w:val="424"/>
          <w:jc w:val="center"/>
        </w:trPr>
        <w:tc>
          <w:tcPr>
            <w:tcW w:w="2746" w:type="dxa"/>
            <w:vAlign w:val="center"/>
          </w:tcPr>
          <w:p w:rsidR="00514A8E" w:rsidRPr="000C74BD" w:rsidRDefault="00844ED3" w:rsidP="004F465A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14" w:type="dxa"/>
            <w:vAlign w:val="center"/>
          </w:tcPr>
          <w:p w:rsidR="00514A8E" w:rsidRPr="000C74BD" w:rsidRDefault="009D33EA" w:rsidP="004F465A">
            <w:pPr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514A8E" w:rsidRPr="000C74BD" w:rsidTr="00C311CB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314" w:type="dxa"/>
            <w:vAlign w:val="center"/>
          </w:tcPr>
          <w:p w:rsidR="00514A8E" w:rsidRPr="00893A2D" w:rsidRDefault="000E2052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месяцев</w:t>
            </w:r>
          </w:p>
        </w:tc>
      </w:tr>
      <w:tr w:rsidR="00514A8E" w:rsidRPr="000C74BD" w:rsidTr="00C311CB">
        <w:trPr>
          <w:trHeight w:val="492"/>
          <w:jc w:val="center"/>
        </w:trPr>
        <w:tc>
          <w:tcPr>
            <w:tcW w:w="2746" w:type="dxa"/>
            <w:vAlign w:val="center"/>
          </w:tcPr>
          <w:p w:rsidR="00514A8E" w:rsidRPr="000C74BD" w:rsidRDefault="00E86C95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подтверждении </w:t>
            </w:r>
            <w:r w:rsidR="00514A8E" w:rsidRPr="000C74BD">
              <w:rPr>
                <w:b/>
                <w:sz w:val="22"/>
                <w:szCs w:val="22"/>
              </w:rPr>
              <w:t>соответствия</w:t>
            </w:r>
          </w:p>
        </w:tc>
        <w:tc>
          <w:tcPr>
            <w:tcW w:w="7314" w:type="dxa"/>
            <w:vAlign w:val="center"/>
          </w:tcPr>
          <w:p w:rsidR="00C311CB" w:rsidRPr="00763984" w:rsidRDefault="00C311CB" w:rsidP="00C311CB">
            <w:pPr>
              <w:pStyle w:val="2"/>
              <w:rPr>
                <w:sz w:val="22"/>
                <w:szCs w:val="22"/>
              </w:rPr>
            </w:pPr>
            <w:r w:rsidRPr="00763984">
              <w:rPr>
                <w:sz w:val="22"/>
                <w:szCs w:val="22"/>
              </w:rPr>
              <w:t>Декларация о соответствии требованиям Технических регламентов Евразийского экономического союза:</w:t>
            </w:r>
          </w:p>
          <w:p w:rsidR="00C311CB" w:rsidRPr="000C74BD" w:rsidRDefault="00C311CB" w:rsidP="00C311C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 xml:space="preserve">ТР </w:t>
            </w:r>
            <w:r>
              <w:rPr>
                <w:sz w:val="22"/>
                <w:szCs w:val="22"/>
              </w:rPr>
              <w:t>ТС 010</w:t>
            </w:r>
            <w:r w:rsidRPr="000C74BD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 xml:space="preserve">машин и </w:t>
            </w:r>
            <w:r w:rsidRPr="000C74BD">
              <w:rPr>
                <w:sz w:val="22"/>
                <w:szCs w:val="22"/>
              </w:rPr>
              <w:t>оборудования»,</w:t>
            </w:r>
          </w:p>
          <w:p w:rsidR="00C311CB" w:rsidRDefault="00C311CB" w:rsidP="00C311C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311CB" w:rsidRPr="00763984" w:rsidRDefault="00C311CB" w:rsidP="00C311CB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Д-CN.РА01</w:t>
            </w:r>
            <w:r w:rsidRPr="00763984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15027/23</w:t>
            </w:r>
          </w:p>
          <w:p w:rsidR="00514A8E" w:rsidRPr="000C74BD" w:rsidRDefault="00C311CB" w:rsidP="00C311C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63984">
              <w:rPr>
                <w:sz w:val="22"/>
                <w:szCs w:val="22"/>
              </w:rPr>
              <w:t xml:space="preserve">(срок действия от </w:t>
            </w:r>
            <w:r>
              <w:rPr>
                <w:sz w:val="22"/>
                <w:szCs w:val="22"/>
              </w:rPr>
              <w:t>17.01.2023</w:t>
            </w:r>
            <w:r w:rsidRPr="0076398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16.01.2028</w:t>
            </w:r>
            <w:r w:rsidRPr="00763984">
              <w:rPr>
                <w:sz w:val="22"/>
                <w:szCs w:val="22"/>
              </w:rPr>
              <w:t>)</w:t>
            </w:r>
          </w:p>
        </w:tc>
      </w:tr>
      <w:tr w:rsidR="00514A8E" w:rsidRPr="00BD6E5C" w:rsidTr="00C311CB">
        <w:trPr>
          <w:trHeight w:val="492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14" w:type="dxa"/>
            <w:vAlign w:val="center"/>
          </w:tcPr>
          <w:p w:rsidR="00514A8E" w:rsidRPr="000C74BD" w:rsidRDefault="00104FBB" w:rsidP="004F465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0405BD">
              <w:rPr>
                <w:sz w:val="22"/>
                <w:szCs w:val="22"/>
                <w:lang w:val="en-US"/>
              </w:rPr>
              <w:t>HANGZHOU LIFENG IMPORT&amp;EXPORT COMPANY LIMITED</w:t>
            </w:r>
          </w:p>
        </w:tc>
      </w:tr>
      <w:tr w:rsidR="00514A8E" w:rsidRPr="000C74BD" w:rsidTr="00D27126">
        <w:trPr>
          <w:trHeight w:val="417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14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0C74BD">
              <w:rPr>
                <w:sz w:val="22"/>
                <w:szCs w:val="22"/>
                <w:lang w:val="en-US"/>
              </w:rPr>
              <w:t>Китай</w:t>
            </w:r>
            <w:proofErr w:type="spellEnd"/>
            <w:r w:rsidR="008C36A4" w:rsidRPr="000C74BD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514A8E" w:rsidRPr="00BD6E5C" w:rsidTr="00C311CB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14" w:type="dxa"/>
            <w:vAlign w:val="center"/>
          </w:tcPr>
          <w:p w:rsidR="00514A8E" w:rsidRPr="000C74BD" w:rsidRDefault="00104FBB" w:rsidP="004F465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104FBB">
              <w:rPr>
                <w:sz w:val="22"/>
                <w:szCs w:val="22"/>
                <w:lang w:val="en-US"/>
              </w:rPr>
              <w:t>Китай</w:t>
            </w:r>
            <w:proofErr w:type="spellEnd"/>
            <w:r w:rsidRPr="00104FBB">
              <w:rPr>
                <w:sz w:val="22"/>
                <w:szCs w:val="22"/>
                <w:lang w:val="en-US"/>
              </w:rPr>
              <w:t xml:space="preserve">, 22nd floor, </w:t>
            </w:r>
            <w:proofErr w:type="spellStart"/>
            <w:r w:rsidRPr="00104FBB">
              <w:rPr>
                <w:sz w:val="22"/>
                <w:szCs w:val="22"/>
                <w:lang w:val="en-US"/>
              </w:rPr>
              <w:t>Huarong</w:t>
            </w:r>
            <w:proofErr w:type="spellEnd"/>
            <w:r w:rsidRPr="00104FBB">
              <w:rPr>
                <w:sz w:val="22"/>
                <w:szCs w:val="22"/>
                <w:lang w:val="en-US"/>
              </w:rPr>
              <w:t xml:space="preserve"> Times Mansion, No.3880 Jiangnan Ave. </w:t>
            </w:r>
            <w:proofErr w:type="spellStart"/>
            <w:r w:rsidRPr="00104FBB">
              <w:rPr>
                <w:sz w:val="22"/>
                <w:szCs w:val="22"/>
                <w:lang w:val="en-US"/>
              </w:rPr>
              <w:t>Binjiang</w:t>
            </w:r>
            <w:proofErr w:type="spellEnd"/>
            <w:r w:rsidRPr="00104FBB">
              <w:rPr>
                <w:sz w:val="22"/>
                <w:szCs w:val="22"/>
                <w:lang w:val="en-US"/>
              </w:rPr>
              <w:t xml:space="preserve"> district, Hangzhou, China</w:t>
            </w:r>
          </w:p>
        </w:tc>
      </w:tr>
      <w:tr w:rsidR="00514A8E" w:rsidRPr="000C74BD" w:rsidTr="00D27126">
        <w:trPr>
          <w:trHeight w:val="389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314" w:type="dxa"/>
            <w:vAlign w:val="center"/>
          </w:tcPr>
          <w:p w:rsidR="00514A8E" w:rsidRPr="000C74BD" w:rsidRDefault="00AB075B" w:rsidP="004F465A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0C74BD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14A8E" w:rsidRPr="00BD6E5C" w:rsidTr="00C311CB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14" w:type="dxa"/>
            <w:vAlign w:val="center"/>
          </w:tcPr>
          <w:p w:rsidR="00494B18" w:rsidRDefault="00494B18" w:rsidP="00494B1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8C36A4" w:rsidRPr="000C74BD" w:rsidRDefault="00494B18" w:rsidP="00494B1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8C36A4" w:rsidRPr="000C74BD">
              <w:rPr>
                <w:sz w:val="22"/>
                <w:szCs w:val="22"/>
              </w:rPr>
              <w:t xml:space="preserve">Холдинговая </w:t>
            </w:r>
            <w:r>
              <w:rPr>
                <w:sz w:val="22"/>
                <w:szCs w:val="22"/>
              </w:rPr>
              <w:t xml:space="preserve">компания «Юнайтед </w:t>
            </w:r>
            <w:proofErr w:type="spellStart"/>
            <w:r>
              <w:rPr>
                <w:sz w:val="22"/>
                <w:szCs w:val="22"/>
              </w:rPr>
              <w:t>Элементс</w:t>
            </w:r>
            <w:proofErr w:type="spellEnd"/>
            <w:r>
              <w:rPr>
                <w:sz w:val="22"/>
                <w:szCs w:val="22"/>
              </w:rPr>
              <w:t xml:space="preserve"> Групп»</w:t>
            </w:r>
          </w:p>
          <w:p w:rsidR="008C36A4" w:rsidRPr="000C74BD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ОГРН 1097847130050, ИНН</w:t>
            </w:r>
            <w:r w:rsidR="00494B18">
              <w:rPr>
                <w:sz w:val="22"/>
                <w:szCs w:val="22"/>
              </w:rPr>
              <w:t xml:space="preserve"> </w:t>
            </w:r>
            <w:r w:rsidR="00494B18" w:rsidRPr="00494B18">
              <w:rPr>
                <w:sz w:val="22"/>
                <w:szCs w:val="22"/>
              </w:rPr>
              <w:t>7813443770</w:t>
            </w:r>
            <w:r w:rsidR="00494B18">
              <w:rPr>
                <w:sz w:val="22"/>
                <w:szCs w:val="22"/>
              </w:rPr>
              <w:t xml:space="preserve">, </w:t>
            </w:r>
            <w:r w:rsidRPr="000C74BD">
              <w:rPr>
                <w:sz w:val="22"/>
                <w:szCs w:val="22"/>
              </w:rPr>
              <w:t>КПП 781301001</w:t>
            </w:r>
          </w:p>
          <w:p w:rsidR="00494B18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8C36A4" w:rsidRPr="000C74BD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ул. Пионерская, 53, литер Л</w:t>
            </w:r>
          </w:p>
          <w:p w:rsidR="00494B18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 xml:space="preserve">Факт. адрес: Россия, 197110, Санкт-Петербург, </w:t>
            </w:r>
          </w:p>
          <w:p w:rsidR="008C36A4" w:rsidRPr="000C74BD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ул. Большая Разночинная, 32</w:t>
            </w:r>
          </w:p>
          <w:p w:rsidR="008C36A4" w:rsidRPr="000C74BD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4F465A" w:rsidRPr="00494B18" w:rsidRDefault="008C36A4" w:rsidP="00494B18">
            <w:pPr>
              <w:spacing w:before="120"/>
              <w:contextualSpacing/>
              <w:jc w:val="center"/>
              <w:rPr>
                <w:color w:val="0000FF"/>
                <w:sz w:val="22"/>
                <w:szCs w:val="22"/>
                <w:u w:val="single"/>
                <w:lang w:val="en-US"/>
              </w:rPr>
            </w:pPr>
            <w:r w:rsidRPr="000C74BD">
              <w:rPr>
                <w:sz w:val="22"/>
                <w:szCs w:val="22"/>
                <w:lang w:val="en-US"/>
              </w:rPr>
              <w:t>E</w:t>
            </w:r>
            <w:r w:rsidRPr="00494B18">
              <w:rPr>
                <w:sz w:val="22"/>
                <w:szCs w:val="22"/>
                <w:lang w:val="en-US"/>
              </w:rPr>
              <w:t>-</w:t>
            </w:r>
            <w:r w:rsidRPr="000C74BD">
              <w:rPr>
                <w:sz w:val="22"/>
                <w:szCs w:val="22"/>
                <w:lang w:val="en-US"/>
              </w:rPr>
              <w:t>mail</w:t>
            </w:r>
            <w:r w:rsidRPr="00494B18">
              <w:rPr>
                <w:sz w:val="22"/>
                <w:szCs w:val="22"/>
                <w:lang w:val="en-US"/>
              </w:rPr>
              <w:t xml:space="preserve">: </w:t>
            </w:r>
            <w:hyperlink r:id="rId15" w:history="1">
              <w:r w:rsidRPr="000C74BD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94B18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C74BD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494B18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C74BD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494B18">
        <w:rPr>
          <w:b/>
          <w:szCs w:val="28"/>
          <w:lang w:val="en-US"/>
        </w:rPr>
        <w:br w:type="page"/>
      </w:r>
      <w:r w:rsidRPr="00494B18">
        <w:rPr>
          <w:b/>
          <w:szCs w:val="28"/>
          <w:lang w:val="en-US"/>
        </w:rPr>
        <w:lastRenderedPageBreak/>
        <w:t xml:space="preserve"> </w:t>
      </w:r>
      <w:bookmarkStart w:id="1" w:name="_Toc115259259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BF70AC" w:rsidRDefault="00810B70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115259260"/>
      <w:r w:rsidRPr="00BF70AC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BF70AC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BF70AC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174A40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2"/>
    </w:p>
    <w:p w:rsidR="0012518C" w:rsidRDefault="0012518C" w:rsidP="005259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525A9F" w:rsidRDefault="00E04EE2" w:rsidP="00046AC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Дренажные</w:t>
      </w:r>
      <w:r w:rsidR="0012518C">
        <w:rPr>
          <w:sz w:val="22"/>
          <w:szCs w:val="22"/>
        </w:rPr>
        <w:t xml:space="preserve"> насос</w:t>
      </w:r>
      <w:r>
        <w:rPr>
          <w:sz w:val="22"/>
          <w:szCs w:val="22"/>
        </w:rPr>
        <w:t>ы</w:t>
      </w:r>
      <w:r w:rsidR="0012518C">
        <w:rPr>
          <w:sz w:val="22"/>
          <w:szCs w:val="22"/>
        </w:rPr>
        <w:t xml:space="preserve"> </w:t>
      </w:r>
      <w:r w:rsidR="00525A9F" w:rsidRPr="00B9513D">
        <w:rPr>
          <w:sz w:val="22"/>
          <w:szCs w:val="22"/>
          <w:lang w:val="en-US"/>
        </w:rPr>
        <w:t>MUTE</w:t>
      </w:r>
      <w:r w:rsidR="00525A9F" w:rsidRPr="00525A9F">
        <w:rPr>
          <w:sz w:val="22"/>
          <w:szCs w:val="22"/>
        </w:rPr>
        <w:t xml:space="preserve"> </w:t>
      </w:r>
      <w:r w:rsidR="00525A9F" w:rsidRPr="00B9513D">
        <w:rPr>
          <w:sz w:val="22"/>
          <w:szCs w:val="22"/>
          <w:lang w:val="en-US"/>
        </w:rPr>
        <w:t>BOX</w:t>
      </w:r>
      <w:r w:rsidR="00525A9F" w:rsidRPr="00525A9F">
        <w:rPr>
          <w:sz w:val="22"/>
          <w:szCs w:val="22"/>
        </w:rPr>
        <w:t xml:space="preserve">, </w:t>
      </w:r>
      <w:r w:rsidR="00525A9F" w:rsidRPr="00B9513D">
        <w:rPr>
          <w:sz w:val="22"/>
          <w:szCs w:val="22"/>
          <w:lang w:val="en-US"/>
        </w:rPr>
        <w:t>MUTE</w:t>
      </w:r>
      <w:r w:rsidR="00525A9F" w:rsidRPr="00525A9F">
        <w:rPr>
          <w:sz w:val="22"/>
          <w:szCs w:val="22"/>
        </w:rPr>
        <w:t xml:space="preserve"> </w:t>
      </w:r>
      <w:r w:rsidR="00525A9F" w:rsidRPr="00B9513D">
        <w:rPr>
          <w:sz w:val="22"/>
          <w:szCs w:val="22"/>
          <w:lang w:val="en-US"/>
        </w:rPr>
        <w:t>CORNER</w:t>
      </w:r>
      <w:r w:rsidR="00A52DDA">
        <w:rPr>
          <w:sz w:val="22"/>
          <w:szCs w:val="22"/>
        </w:rPr>
        <w:t>-2</w:t>
      </w:r>
      <w:r w:rsidR="00525A9F" w:rsidRPr="00525A9F">
        <w:rPr>
          <w:sz w:val="22"/>
          <w:szCs w:val="22"/>
        </w:rPr>
        <w:t xml:space="preserve">0, </w:t>
      </w:r>
      <w:r w:rsidR="00525A9F" w:rsidRPr="00B9513D">
        <w:rPr>
          <w:sz w:val="22"/>
          <w:szCs w:val="22"/>
          <w:lang w:val="en-US"/>
        </w:rPr>
        <w:t>MUTE</w:t>
      </w:r>
      <w:r w:rsidR="00525A9F" w:rsidRPr="00525A9F">
        <w:rPr>
          <w:sz w:val="22"/>
          <w:szCs w:val="22"/>
        </w:rPr>
        <w:t xml:space="preserve"> </w:t>
      </w:r>
      <w:r w:rsidR="00525A9F" w:rsidRPr="00B9513D">
        <w:rPr>
          <w:sz w:val="22"/>
          <w:szCs w:val="22"/>
          <w:lang w:val="en-US"/>
        </w:rPr>
        <w:t>CORNER</w:t>
      </w:r>
      <w:r w:rsidR="00A52DDA">
        <w:rPr>
          <w:sz w:val="22"/>
          <w:szCs w:val="22"/>
        </w:rPr>
        <w:t>-40</w:t>
      </w:r>
      <w:r w:rsidR="00525A9F">
        <w:rPr>
          <w:sz w:val="22"/>
          <w:szCs w:val="22"/>
        </w:rPr>
        <w:t xml:space="preserve"> относятся к </w:t>
      </w:r>
      <w:proofErr w:type="spellStart"/>
      <w:r w:rsidR="00525A9F">
        <w:rPr>
          <w:sz w:val="22"/>
          <w:szCs w:val="22"/>
        </w:rPr>
        <w:t>микроцентробежным</w:t>
      </w:r>
      <w:proofErr w:type="spellEnd"/>
      <w:r w:rsidR="00525A9F">
        <w:rPr>
          <w:sz w:val="22"/>
          <w:szCs w:val="22"/>
        </w:rPr>
        <w:t xml:space="preserve"> насосам постоянного тока.</w:t>
      </w:r>
    </w:p>
    <w:p w:rsidR="00525A9F" w:rsidRDefault="00525A9F" w:rsidP="00046AC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Изделия </w:t>
      </w:r>
      <w:r w:rsidRPr="00636690">
        <w:rPr>
          <w:sz w:val="22"/>
          <w:szCs w:val="22"/>
        </w:rPr>
        <w:t>предназначен</w:t>
      </w:r>
      <w:r>
        <w:rPr>
          <w:sz w:val="22"/>
          <w:szCs w:val="22"/>
        </w:rPr>
        <w:t>ы</w:t>
      </w:r>
      <w:r w:rsidRPr="00636690">
        <w:rPr>
          <w:sz w:val="22"/>
          <w:szCs w:val="22"/>
        </w:rPr>
        <w:t xml:space="preserve"> для </w:t>
      </w:r>
      <w:r w:rsidRPr="009125DF">
        <w:rPr>
          <w:sz w:val="22"/>
          <w:szCs w:val="22"/>
        </w:rPr>
        <w:t>промышленных кондиционеров</w:t>
      </w:r>
      <w:r>
        <w:rPr>
          <w:sz w:val="22"/>
          <w:szCs w:val="22"/>
        </w:rPr>
        <w:t>, в том числе, для</w:t>
      </w:r>
      <w:r w:rsidRPr="009125DF">
        <w:rPr>
          <w:sz w:val="22"/>
          <w:szCs w:val="22"/>
        </w:rPr>
        <w:t xml:space="preserve"> </w:t>
      </w:r>
      <w:r w:rsidRPr="00636690">
        <w:rPr>
          <w:sz w:val="22"/>
          <w:szCs w:val="22"/>
        </w:rPr>
        <w:t>внутренних блоков мульт</w:t>
      </w:r>
      <w:r>
        <w:rPr>
          <w:sz w:val="22"/>
          <w:szCs w:val="22"/>
        </w:rPr>
        <w:t>изональной системы кондиционирования воздуха настенного, кассетного, канального, напольно-подпотолочного типов. Изделия осуществляю</w:t>
      </w:r>
      <w:r w:rsidRPr="00636690">
        <w:rPr>
          <w:sz w:val="22"/>
          <w:szCs w:val="22"/>
        </w:rPr>
        <w:t xml:space="preserve">т подъем дренажной жидкости, </w:t>
      </w:r>
      <w:r>
        <w:rPr>
          <w:sz w:val="22"/>
          <w:szCs w:val="22"/>
        </w:rPr>
        <w:t>которая появляется</w:t>
      </w:r>
      <w:r w:rsidRPr="00636690">
        <w:rPr>
          <w:sz w:val="22"/>
          <w:szCs w:val="22"/>
        </w:rPr>
        <w:t xml:space="preserve"> при работе</w:t>
      </w:r>
      <w:r>
        <w:rPr>
          <w:sz w:val="22"/>
          <w:szCs w:val="22"/>
        </w:rPr>
        <w:t xml:space="preserve"> кондиционера</w:t>
      </w:r>
      <w:r w:rsidRPr="00636690">
        <w:rPr>
          <w:sz w:val="22"/>
          <w:szCs w:val="22"/>
        </w:rPr>
        <w:t>. При этом насос</w:t>
      </w:r>
      <w:r>
        <w:rPr>
          <w:sz w:val="22"/>
          <w:szCs w:val="22"/>
        </w:rPr>
        <w:t>ы</w:t>
      </w:r>
      <w:r w:rsidRPr="00636690">
        <w:rPr>
          <w:sz w:val="22"/>
          <w:szCs w:val="22"/>
        </w:rPr>
        <w:t xml:space="preserve"> устан</w:t>
      </w:r>
      <w:r>
        <w:rPr>
          <w:sz w:val="22"/>
          <w:szCs w:val="22"/>
        </w:rPr>
        <w:t>авливаются под</w:t>
      </w:r>
      <w:r w:rsidRPr="00636690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внутренним блоком.</w:t>
      </w:r>
      <w:r w:rsidRPr="00636690">
        <w:rPr>
          <w:sz w:val="22"/>
          <w:szCs w:val="22"/>
        </w:rPr>
        <w:t xml:space="preserve"> </w:t>
      </w:r>
    </w:p>
    <w:p w:rsidR="00525A9F" w:rsidRDefault="00525A9F" w:rsidP="00046AC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Двигатели насосов имею</w:t>
      </w:r>
      <w:r w:rsidRPr="00636690">
        <w:rPr>
          <w:sz w:val="22"/>
          <w:szCs w:val="22"/>
        </w:rPr>
        <w:t xml:space="preserve">т электрическое питание. </w:t>
      </w:r>
    </w:p>
    <w:p w:rsidR="00525A9F" w:rsidRDefault="00525A9F" w:rsidP="00046AC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36690">
        <w:rPr>
          <w:sz w:val="22"/>
          <w:szCs w:val="22"/>
        </w:rPr>
        <w:t>Насос</w:t>
      </w:r>
      <w:r>
        <w:rPr>
          <w:sz w:val="22"/>
          <w:szCs w:val="22"/>
        </w:rPr>
        <w:t>ы</w:t>
      </w:r>
      <w:r w:rsidRPr="00636690">
        <w:rPr>
          <w:sz w:val="22"/>
          <w:szCs w:val="22"/>
        </w:rPr>
        <w:t xml:space="preserve"> имеет компактные размеры, что очень удобно для монтажа.</w:t>
      </w:r>
    </w:p>
    <w:p w:rsidR="00456641" w:rsidRDefault="00456641" w:rsidP="00046AC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56641">
        <w:rPr>
          <w:sz w:val="22"/>
          <w:szCs w:val="22"/>
        </w:rPr>
        <w:t>Разработан на основе "тотального системного подхода" и включает в себя множество функций для</w:t>
      </w:r>
      <w:r>
        <w:rPr>
          <w:sz w:val="22"/>
          <w:szCs w:val="22"/>
        </w:rPr>
        <w:t xml:space="preserve"> </w:t>
      </w:r>
      <w:r w:rsidRPr="00456641">
        <w:rPr>
          <w:sz w:val="22"/>
          <w:szCs w:val="22"/>
        </w:rPr>
        <w:t>создания по-настоящему бесшумной системы. Идеально подходит для офисов и конференц-залов.</w:t>
      </w:r>
    </w:p>
    <w:p w:rsidR="00296AD9" w:rsidRDefault="00296AD9" w:rsidP="00296AD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56641">
        <w:rPr>
          <w:sz w:val="22"/>
          <w:szCs w:val="22"/>
        </w:rPr>
        <w:t>Особенности</w:t>
      </w:r>
      <w:r w:rsidRPr="00A26861">
        <w:rPr>
          <w:sz w:val="22"/>
          <w:szCs w:val="22"/>
        </w:rPr>
        <w:t xml:space="preserve"> </w:t>
      </w:r>
      <w:r w:rsidRPr="00B9513D">
        <w:rPr>
          <w:sz w:val="22"/>
          <w:szCs w:val="22"/>
          <w:lang w:val="en-US"/>
        </w:rPr>
        <w:t>MUTE</w:t>
      </w:r>
      <w:r w:rsidRPr="00525A9F">
        <w:rPr>
          <w:sz w:val="22"/>
          <w:szCs w:val="22"/>
        </w:rPr>
        <w:t xml:space="preserve"> </w:t>
      </w:r>
      <w:r w:rsidRPr="00B9513D">
        <w:rPr>
          <w:sz w:val="22"/>
          <w:szCs w:val="22"/>
          <w:lang w:val="en-US"/>
        </w:rPr>
        <w:t>BOX</w:t>
      </w:r>
      <w:r>
        <w:rPr>
          <w:sz w:val="22"/>
          <w:szCs w:val="22"/>
        </w:rPr>
        <w:t>:</w:t>
      </w:r>
    </w:p>
    <w:p w:rsidR="00296AD9" w:rsidRDefault="00296AD9" w:rsidP="00296AD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A26861">
        <w:rPr>
          <w:sz w:val="22"/>
          <w:szCs w:val="22"/>
        </w:rPr>
        <w:t>Бесшумный и компактный насос для отвода конденсата, идеально подходящий для установки</w:t>
      </w:r>
    </w:p>
    <w:p w:rsidR="00296AD9" w:rsidRPr="00A26861" w:rsidRDefault="00296AD9" w:rsidP="00296AD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both"/>
        <w:rPr>
          <w:sz w:val="22"/>
          <w:szCs w:val="22"/>
        </w:rPr>
      </w:pPr>
      <w:r w:rsidRPr="00A26861">
        <w:rPr>
          <w:sz w:val="22"/>
          <w:szCs w:val="22"/>
        </w:rPr>
        <w:t xml:space="preserve">на кондиционеры с ограниченным пространством внутри. </w:t>
      </w:r>
      <w:r>
        <w:rPr>
          <w:sz w:val="22"/>
          <w:szCs w:val="22"/>
        </w:rPr>
        <w:t>К насосу подключается</w:t>
      </w:r>
      <w:r w:rsidRPr="00A26861">
        <w:rPr>
          <w:sz w:val="22"/>
          <w:szCs w:val="22"/>
        </w:rPr>
        <w:t xml:space="preserve"> силово</w:t>
      </w:r>
      <w:r>
        <w:rPr>
          <w:sz w:val="22"/>
          <w:szCs w:val="22"/>
        </w:rPr>
        <w:t>й кабель и кабель сигнализации.</w:t>
      </w:r>
    </w:p>
    <w:p w:rsidR="00296AD9" w:rsidRDefault="00296AD9" w:rsidP="00296AD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A26861">
        <w:rPr>
          <w:sz w:val="22"/>
          <w:szCs w:val="22"/>
        </w:rPr>
        <w:t xml:space="preserve">Для </w:t>
      </w:r>
      <w:r>
        <w:rPr>
          <w:sz w:val="22"/>
          <w:szCs w:val="22"/>
        </w:rPr>
        <w:t>конденсата</w:t>
      </w:r>
      <w:r w:rsidRPr="00A26861">
        <w:rPr>
          <w:sz w:val="22"/>
          <w:szCs w:val="22"/>
        </w:rPr>
        <w:t xml:space="preserve"> используйте стандартный шланг 6x9 мм (не</w:t>
      </w:r>
      <w:r>
        <w:rPr>
          <w:sz w:val="22"/>
          <w:szCs w:val="22"/>
        </w:rPr>
        <w:t xml:space="preserve"> </w:t>
      </w:r>
      <w:r w:rsidRPr="00A26861">
        <w:rPr>
          <w:sz w:val="22"/>
          <w:szCs w:val="22"/>
        </w:rPr>
        <w:t>входит в комплект поставки).</w:t>
      </w:r>
    </w:p>
    <w:p w:rsidR="00456641" w:rsidRPr="002B57D4" w:rsidRDefault="00456641" w:rsidP="00046AC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  <w:lang w:val="en-US"/>
        </w:rPr>
      </w:pPr>
      <w:r w:rsidRPr="00456641">
        <w:rPr>
          <w:sz w:val="22"/>
          <w:szCs w:val="22"/>
        </w:rPr>
        <w:t>Особенности</w:t>
      </w:r>
      <w:r w:rsidR="00893A2D" w:rsidRPr="002B57D4">
        <w:rPr>
          <w:sz w:val="22"/>
          <w:szCs w:val="22"/>
          <w:lang w:val="en-US"/>
        </w:rPr>
        <w:t xml:space="preserve"> </w:t>
      </w:r>
      <w:r w:rsidR="002B57D4" w:rsidRPr="00B9513D">
        <w:rPr>
          <w:sz w:val="22"/>
          <w:szCs w:val="22"/>
          <w:lang w:val="en-US"/>
        </w:rPr>
        <w:t>MUTE</w:t>
      </w:r>
      <w:r w:rsidR="002B57D4" w:rsidRPr="002B57D4">
        <w:rPr>
          <w:sz w:val="22"/>
          <w:szCs w:val="22"/>
          <w:lang w:val="en-US"/>
        </w:rPr>
        <w:t xml:space="preserve"> </w:t>
      </w:r>
      <w:r w:rsidR="002B57D4" w:rsidRPr="00B9513D">
        <w:rPr>
          <w:sz w:val="22"/>
          <w:szCs w:val="22"/>
          <w:lang w:val="en-US"/>
        </w:rPr>
        <w:t>CORNER</w:t>
      </w:r>
      <w:r w:rsidR="002B57D4" w:rsidRPr="002B57D4">
        <w:rPr>
          <w:sz w:val="22"/>
          <w:szCs w:val="22"/>
          <w:lang w:val="en-US"/>
        </w:rPr>
        <w:t xml:space="preserve">-20, </w:t>
      </w:r>
      <w:r w:rsidR="002B57D4" w:rsidRPr="00B9513D">
        <w:rPr>
          <w:sz w:val="22"/>
          <w:szCs w:val="22"/>
          <w:lang w:val="en-US"/>
        </w:rPr>
        <w:t>MUTE</w:t>
      </w:r>
      <w:r w:rsidR="002B57D4" w:rsidRPr="002B57D4">
        <w:rPr>
          <w:sz w:val="22"/>
          <w:szCs w:val="22"/>
          <w:lang w:val="en-US"/>
        </w:rPr>
        <w:t xml:space="preserve"> </w:t>
      </w:r>
      <w:r w:rsidR="002B57D4" w:rsidRPr="00B9513D">
        <w:rPr>
          <w:sz w:val="22"/>
          <w:szCs w:val="22"/>
          <w:lang w:val="en-US"/>
        </w:rPr>
        <w:t>CORNER</w:t>
      </w:r>
      <w:r w:rsidR="002B57D4" w:rsidRPr="002B57D4">
        <w:rPr>
          <w:sz w:val="22"/>
          <w:szCs w:val="22"/>
          <w:lang w:val="en-US"/>
        </w:rPr>
        <w:t>-40</w:t>
      </w:r>
      <w:r w:rsidRPr="002B57D4">
        <w:rPr>
          <w:sz w:val="22"/>
          <w:szCs w:val="22"/>
          <w:lang w:val="en-US"/>
        </w:rPr>
        <w:t>:</w:t>
      </w:r>
    </w:p>
    <w:p w:rsidR="00893A2D" w:rsidRPr="00BE0783" w:rsidRDefault="00456641" w:rsidP="00046AC6">
      <w:pPr>
        <w:pStyle w:val="af3"/>
        <w:numPr>
          <w:ilvl w:val="0"/>
          <w:numId w:val="4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Times New Roman" w:hAnsi="Times New Roman"/>
        </w:rPr>
      </w:pPr>
      <w:r w:rsidRPr="00BE0783">
        <w:rPr>
          <w:rFonts w:ascii="Times New Roman" w:hAnsi="Times New Roman"/>
        </w:rPr>
        <w:t>Антивибрационный демпфер</w:t>
      </w:r>
      <w:r w:rsidR="00893A2D" w:rsidRPr="00BE0783">
        <w:rPr>
          <w:rFonts w:ascii="Times New Roman" w:hAnsi="Times New Roman"/>
        </w:rPr>
        <w:t>;</w:t>
      </w:r>
    </w:p>
    <w:p w:rsidR="00893A2D" w:rsidRPr="00BE0783" w:rsidRDefault="00456641" w:rsidP="00046AC6">
      <w:pPr>
        <w:pStyle w:val="af3"/>
        <w:numPr>
          <w:ilvl w:val="0"/>
          <w:numId w:val="4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Times New Roman" w:hAnsi="Times New Roman"/>
        </w:rPr>
      </w:pPr>
      <w:r w:rsidRPr="00BE0783">
        <w:rPr>
          <w:rFonts w:ascii="Times New Roman" w:hAnsi="Times New Roman"/>
        </w:rPr>
        <w:t xml:space="preserve">Насос </w:t>
      </w:r>
      <w:r w:rsidR="00893A2D" w:rsidRPr="00BE0783">
        <w:rPr>
          <w:rFonts w:ascii="Times New Roman" w:hAnsi="Times New Roman"/>
        </w:rPr>
        <w:t>устанавливается в колено трубки для проводки коммуникаций;</w:t>
      </w:r>
    </w:p>
    <w:p w:rsidR="00456641" w:rsidRPr="00BE0783" w:rsidRDefault="00893A2D" w:rsidP="00046AC6">
      <w:pPr>
        <w:pStyle w:val="af3"/>
        <w:numPr>
          <w:ilvl w:val="0"/>
          <w:numId w:val="4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Times New Roman" w:hAnsi="Times New Roman"/>
        </w:rPr>
      </w:pPr>
      <w:r w:rsidRPr="00BE0783">
        <w:rPr>
          <w:rFonts w:ascii="Times New Roman" w:hAnsi="Times New Roman"/>
        </w:rPr>
        <w:t>Левая и правая установка;</w:t>
      </w:r>
    </w:p>
    <w:p w:rsidR="00893A2D" w:rsidRPr="00BE0783" w:rsidRDefault="00893A2D" w:rsidP="00046AC6">
      <w:pPr>
        <w:pStyle w:val="af3"/>
        <w:numPr>
          <w:ilvl w:val="0"/>
          <w:numId w:val="4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Times New Roman" w:hAnsi="Times New Roman"/>
        </w:rPr>
      </w:pPr>
      <w:r w:rsidRPr="00BE0783">
        <w:rPr>
          <w:rFonts w:ascii="Times New Roman" w:hAnsi="Times New Roman"/>
        </w:rPr>
        <w:t>Производит</w:t>
      </w:r>
      <w:r w:rsidR="006B02D7" w:rsidRPr="00BE0783">
        <w:rPr>
          <w:rFonts w:ascii="Times New Roman" w:hAnsi="Times New Roman"/>
        </w:rPr>
        <w:t>ельность кондиционера до 16 кВт</w:t>
      </w:r>
      <w:r w:rsidRPr="00BE0783">
        <w:rPr>
          <w:rFonts w:ascii="Times New Roman" w:hAnsi="Times New Roman"/>
        </w:rPr>
        <w:t>;</w:t>
      </w:r>
    </w:p>
    <w:p w:rsidR="00893A2D" w:rsidRPr="00BE0783" w:rsidRDefault="006B02D7" w:rsidP="00046AC6">
      <w:pPr>
        <w:pStyle w:val="af3"/>
        <w:numPr>
          <w:ilvl w:val="0"/>
          <w:numId w:val="4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Times New Roman" w:hAnsi="Times New Roman"/>
        </w:rPr>
      </w:pPr>
      <w:r w:rsidRPr="00BE0783">
        <w:rPr>
          <w:rFonts w:ascii="Times New Roman" w:hAnsi="Times New Roman"/>
        </w:rPr>
        <w:t xml:space="preserve">Для </w:t>
      </w:r>
      <w:r w:rsidR="00BE0783" w:rsidRPr="00BE0783">
        <w:rPr>
          <w:rFonts w:ascii="Times New Roman" w:hAnsi="Times New Roman"/>
        </w:rPr>
        <w:t>помещений с высокими потолками.</w:t>
      </w:r>
      <w:r w:rsidRPr="00BE0783">
        <w:rPr>
          <w:rFonts w:ascii="Times New Roman" w:hAnsi="Times New Roman"/>
        </w:rPr>
        <w:t xml:space="preserve"> </w:t>
      </w:r>
    </w:p>
    <w:p w:rsidR="00BD10A9" w:rsidRDefault="00525A9F" w:rsidP="00525A9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изделий представлен на рисунках 1 и 2.</w:t>
      </w:r>
    </w:p>
    <w:p w:rsidR="00A52DDA" w:rsidRPr="00893A2D" w:rsidRDefault="00A52DDA" w:rsidP="00A52D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750D3" w:rsidRDefault="00A52DDA" w:rsidP="00A52D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  <w:lang w:val="en-US"/>
        </w:rPr>
      </w:pPr>
      <w:r w:rsidRPr="00B9513D">
        <w:rPr>
          <w:sz w:val="22"/>
          <w:szCs w:val="22"/>
          <w:lang w:val="en-US"/>
        </w:rPr>
        <w:t>MUTE</w:t>
      </w:r>
      <w:r w:rsidRPr="00525A9F">
        <w:rPr>
          <w:sz w:val="22"/>
          <w:szCs w:val="22"/>
        </w:rPr>
        <w:t xml:space="preserve"> </w:t>
      </w:r>
      <w:r w:rsidRPr="00B9513D">
        <w:rPr>
          <w:sz w:val="22"/>
          <w:szCs w:val="22"/>
          <w:lang w:val="en-US"/>
        </w:rPr>
        <w:t>BOX</w:t>
      </w:r>
    </w:p>
    <w:p w:rsidR="005E1220" w:rsidRDefault="005E1220" w:rsidP="00A52D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525A9F" w:rsidRDefault="00A52DDA" w:rsidP="008750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520327" cy="2335696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915" cy="2343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220" w:rsidRDefault="005E1220" w:rsidP="008750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8750D3" w:rsidRDefault="004A7BA3" w:rsidP="008750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>Рисунок 1</w:t>
      </w:r>
    </w:p>
    <w:p w:rsidR="005E1220" w:rsidRDefault="005E1220" w:rsidP="008750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5E1220" w:rsidRDefault="005E1220" w:rsidP="008750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CA3816" w:rsidRDefault="00A52DDA" w:rsidP="00A52D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9513D">
        <w:rPr>
          <w:sz w:val="22"/>
          <w:szCs w:val="22"/>
          <w:lang w:val="en-US"/>
        </w:rPr>
        <w:lastRenderedPageBreak/>
        <w:t>MUTE</w:t>
      </w:r>
      <w:r w:rsidRPr="00525A9F">
        <w:rPr>
          <w:sz w:val="22"/>
          <w:szCs w:val="22"/>
        </w:rPr>
        <w:t xml:space="preserve"> </w:t>
      </w:r>
      <w:r w:rsidRPr="00B9513D">
        <w:rPr>
          <w:sz w:val="22"/>
          <w:szCs w:val="22"/>
          <w:lang w:val="en-US"/>
        </w:rPr>
        <w:t>CORNER</w:t>
      </w:r>
      <w:r>
        <w:rPr>
          <w:sz w:val="22"/>
          <w:szCs w:val="22"/>
        </w:rPr>
        <w:t>-2</w:t>
      </w:r>
      <w:r w:rsidRPr="00525A9F">
        <w:rPr>
          <w:sz w:val="22"/>
          <w:szCs w:val="22"/>
        </w:rPr>
        <w:t>0</w:t>
      </w:r>
      <w:r w:rsidR="00DB4035">
        <w:rPr>
          <w:sz w:val="22"/>
          <w:szCs w:val="22"/>
        </w:rPr>
        <w:t xml:space="preserve"> (-40)</w:t>
      </w:r>
    </w:p>
    <w:p w:rsidR="00DB4035" w:rsidRDefault="00DB4035" w:rsidP="00A52D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B4035" w:rsidRDefault="00DB4035" w:rsidP="00DB403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380461" cy="2683566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254" cy="2689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AC5" w:rsidRDefault="00680AC5" w:rsidP="00680A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0"/>
          <w:szCs w:val="20"/>
        </w:rPr>
      </w:pPr>
    </w:p>
    <w:p w:rsidR="00CA3816" w:rsidRDefault="00CA3816" w:rsidP="00CA381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CA3816" w:rsidRDefault="00CA3816" w:rsidP="00CA381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8F31F7" w:rsidRPr="00BF70AC" w:rsidRDefault="008F31F7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15259261"/>
      <w:r w:rsidRPr="00BF70AC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3"/>
    </w:p>
    <w:p w:rsidR="00C60A09" w:rsidRDefault="00C60A09" w:rsidP="00BB31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A364B" w:rsidRDefault="00BB31AB" w:rsidP="00BB31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B31AB">
        <w:rPr>
          <w:sz w:val="22"/>
          <w:szCs w:val="22"/>
        </w:rPr>
        <w:t>В процессе работы любого кондиционера производится большое количество конденсата, который необходимо выводить за пределы обслуживаемого помещения. Для исполнения этой функции устанавлива</w:t>
      </w:r>
      <w:r w:rsidR="00BF4517">
        <w:rPr>
          <w:sz w:val="22"/>
          <w:szCs w:val="22"/>
        </w:rPr>
        <w:t xml:space="preserve">ют дренажный насос кондиционера. </w:t>
      </w:r>
      <w:r w:rsidR="008A364B">
        <w:rPr>
          <w:sz w:val="22"/>
          <w:szCs w:val="22"/>
        </w:rPr>
        <w:t xml:space="preserve">Насосы </w:t>
      </w:r>
      <w:r w:rsidR="008A364B" w:rsidRPr="008A364B">
        <w:rPr>
          <w:sz w:val="22"/>
          <w:szCs w:val="22"/>
        </w:rPr>
        <w:t>различаю</w:t>
      </w:r>
      <w:r w:rsidR="008A364B">
        <w:rPr>
          <w:sz w:val="22"/>
          <w:szCs w:val="22"/>
        </w:rPr>
        <w:t>тся</w:t>
      </w:r>
      <w:r w:rsidR="008A364B" w:rsidRPr="008A364B">
        <w:rPr>
          <w:sz w:val="22"/>
          <w:szCs w:val="22"/>
        </w:rPr>
        <w:t xml:space="preserve"> по производительности, способу установки и конструкции</w:t>
      </w:r>
      <w:r w:rsidR="008A364B">
        <w:rPr>
          <w:sz w:val="22"/>
          <w:szCs w:val="22"/>
        </w:rPr>
        <w:t>, соответственно комплектация насоса может быть разной.</w:t>
      </w:r>
    </w:p>
    <w:p w:rsidR="00BB31AB" w:rsidRDefault="008A364B" w:rsidP="00BB31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BB31AB" w:rsidRPr="00BB31AB">
        <w:rPr>
          <w:sz w:val="22"/>
          <w:szCs w:val="22"/>
        </w:rPr>
        <w:t xml:space="preserve"> состав </w:t>
      </w:r>
      <w:r w:rsidR="00773BE9">
        <w:rPr>
          <w:sz w:val="22"/>
          <w:szCs w:val="22"/>
        </w:rPr>
        <w:t>изделий</w:t>
      </w:r>
      <w:r w:rsidR="00977D54">
        <w:rPr>
          <w:sz w:val="22"/>
          <w:szCs w:val="22"/>
        </w:rPr>
        <w:t xml:space="preserve"> </w:t>
      </w:r>
      <w:r w:rsidR="00BB31AB" w:rsidRPr="00BB31AB">
        <w:rPr>
          <w:sz w:val="22"/>
          <w:szCs w:val="22"/>
        </w:rPr>
        <w:t xml:space="preserve">входит </w:t>
      </w:r>
      <w:r w:rsidR="00BF4517">
        <w:rPr>
          <w:sz w:val="22"/>
          <w:szCs w:val="22"/>
        </w:rPr>
        <w:t>поплавковая камера</w:t>
      </w:r>
      <w:r w:rsidR="00BB31AB" w:rsidRPr="00BB31AB">
        <w:rPr>
          <w:sz w:val="22"/>
          <w:szCs w:val="22"/>
        </w:rPr>
        <w:t xml:space="preserve">, дренажная трасса для транспортировки и </w:t>
      </w:r>
      <w:r w:rsidR="00BF4517">
        <w:rPr>
          <w:sz w:val="22"/>
          <w:szCs w:val="22"/>
        </w:rPr>
        <w:t>насос</w:t>
      </w:r>
      <w:r w:rsidR="00BB31AB" w:rsidRPr="00BB31AB">
        <w:rPr>
          <w:sz w:val="22"/>
          <w:szCs w:val="22"/>
        </w:rPr>
        <w:t xml:space="preserve"> для перекачки конденсата.</w:t>
      </w:r>
    </w:p>
    <w:p w:rsidR="0002198C" w:rsidRDefault="0002198C" w:rsidP="00BB31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2198C">
        <w:rPr>
          <w:sz w:val="22"/>
          <w:szCs w:val="22"/>
        </w:rPr>
        <w:t>При повышении уровня воды датчик уровня воды отправляет сигнал плате управления, которая даёт команду насосу включаться - и вод</w:t>
      </w:r>
      <w:r>
        <w:rPr>
          <w:sz w:val="22"/>
          <w:szCs w:val="22"/>
        </w:rPr>
        <w:t xml:space="preserve">а откачивается из поплавковой камеры. </w:t>
      </w:r>
      <w:r w:rsidRPr="0002198C">
        <w:rPr>
          <w:sz w:val="22"/>
          <w:szCs w:val="22"/>
        </w:rPr>
        <w:t>При снижении уровня воды датчик уровня воды отправляет сигнал плате управления, которая даёт команду насосу выключаться.</w:t>
      </w:r>
    </w:p>
    <w:p w:rsidR="006745DC" w:rsidRDefault="006745DC" w:rsidP="00BB31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36690">
        <w:rPr>
          <w:sz w:val="22"/>
          <w:szCs w:val="22"/>
        </w:rPr>
        <w:t xml:space="preserve">Отвод жидкости </w:t>
      </w:r>
      <w:r>
        <w:rPr>
          <w:sz w:val="22"/>
          <w:szCs w:val="22"/>
        </w:rPr>
        <w:t xml:space="preserve">из кондиционера </w:t>
      </w:r>
      <w:r w:rsidRPr="00636690">
        <w:rPr>
          <w:sz w:val="22"/>
          <w:szCs w:val="22"/>
        </w:rPr>
        <w:t xml:space="preserve">производится </w:t>
      </w:r>
      <w:r>
        <w:rPr>
          <w:sz w:val="22"/>
          <w:szCs w:val="22"/>
        </w:rPr>
        <w:t xml:space="preserve">сначала </w:t>
      </w:r>
      <w:r w:rsidRPr="00636690">
        <w:rPr>
          <w:sz w:val="22"/>
          <w:szCs w:val="22"/>
        </w:rPr>
        <w:t>в дрен</w:t>
      </w:r>
      <w:r>
        <w:rPr>
          <w:sz w:val="22"/>
          <w:szCs w:val="22"/>
        </w:rPr>
        <w:t xml:space="preserve">ажный поддон, из него жидкость </w:t>
      </w:r>
    </w:p>
    <w:p w:rsidR="006745DC" w:rsidRDefault="006745DC" w:rsidP="006745D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через патрубок попадает в поплавковую камеру, откуда по виниловой трубке попадает в насос и далее перекачивается </w:t>
      </w:r>
      <w:r w:rsidRPr="006745DC">
        <w:rPr>
          <w:sz w:val="22"/>
          <w:szCs w:val="22"/>
        </w:rPr>
        <w:t>к месту сбора (отвода) дренажа</w:t>
      </w:r>
      <w:r>
        <w:rPr>
          <w:sz w:val="22"/>
          <w:szCs w:val="22"/>
        </w:rPr>
        <w:t>.</w:t>
      </w:r>
    </w:p>
    <w:p w:rsidR="009B1EC5" w:rsidRPr="00BF70AC" w:rsidRDefault="00B14F7A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15259262"/>
      <w:r w:rsidRPr="00BF70A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BF70AC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BF70AC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4"/>
    </w:p>
    <w:p w:rsidR="002B0179" w:rsidRDefault="002B0179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2B0179" w:rsidRDefault="000E5C6F" w:rsidP="002B017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Компоненты изделий представлены на рисунках</w:t>
      </w:r>
      <w:r w:rsidR="00656DA3">
        <w:rPr>
          <w:sz w:val="22"/>
          <w:szCs w:val="22"/>
        </w:rPr>
        <w:t xml:space="preserve"> 3 и 4</w:t>
      </w:r>
      <w:r w:rsidR="002B0179">
        <w:rPr>
          <w:sz w:val="22"/>
          <w:szCs w:val="22"/>
        </w:rPr>
        <w:t>.</w:t>
      </w:r>
    </w:p>
    <w:p w:rsidR="00F02E66" w:rsidRPr="00893A2D" w:rsidRDefault="00F02E66" w:rsidP="00F02E6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02E66" w:rsidRPr="00893A2D" w:rsidRDefault="00F02E66" w:rsidP="00F02E6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02E66" w:rsidRPr="00893A2D" w:rsidRDefault="00F02E66" w:rsidP="00F02E6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02E66" w:rsidRPr="00893A2D" w:rsidRDefault="00F02E66" w:rsidP="00F02E6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02E66" w:rsidRPr="00893A2D" w:rsidRDefault="00F02E66" w:rsidP="00F02E6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02E66" w:rsidRPr="00893A2D" w:rsidRDefault="00F02E66" w:rsidP="00F02E6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02E66" w:rsidRPr="00893A2D" w:rsidRDefault="00F02E66" w:rsidP="00F02E6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02E66" w:rsidRPr="00893A2D" w:rsidRDefault="00F02E66" w:rsidP="00F02E6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02E66" w:rsidRPr="00893A2D" w:rsidRDefault="00F02E66" w:rsidP="00F02E6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02E66" w:rsidRPr="00893A2D" w:rsidRDefault="00F02E66" w:rsidP="00F02E6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02E66" w:rsidRPr="00893A2D" w:rsidRDefault="00F02E66" w:rsidP="00F02E6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0C7617" w:rsidRDefault="000C7617" w:rsidP="000C76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9513D">
        <w:rPr>
          <w:sz w:val="22"/>
          <w:szCs w:val="22"/>
          <w:lang w:val="en-US"/>
        </w:rPr>
        <w:t>MUTE</w:t>
      </w:r>
      <w:r w:rsidRPr="00525A9F">
        <w:rPr>
          <w:sz w:val="22"/>
          <w:szCs w:val="22"/>
        </w:rPr>
        <w:t xml:space="preserve"> </w:t>
      </w:r>
      <w:r w:rsidRPr="00B9513D">
        <w:rPr>
          <w:sz w:val="22"/>
          <w:szCs w:val="22"/>
          <w:lang w:val="en-US"/>
        </w:rPr>
        <w:t>BOX</w:t>
      </w:r>
    </w:p>
    <w:p w:rsidR="000C7617" w:rsidRDefault="000C7617" w:rsidP="005E122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FF074A5" wp14:editId="66B7B1C9">
            <wp:extent cx="4750904" cy="2979519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588" cy="298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CE3" w:rsidRDefault="00322CE3" w:rsidP="00322C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 w:rsidR="00656DA3">
        <w:rPr>
          <w:sz w:val="20"/>
          <w:szCs w:val="20"/>
        </w:rPr>
        <w:t>3</w:t>
      </w:r>
    </w:p>
    <w:p w:rsidR="00B85F0B" w:rsidRDefault="00B85F0B" w:rsidP="00B85F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>Обозначения: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"/>
        <w:gridCol w:w="428"/>
        <w:gridCol w:w="3518"/>
        <w:gridCol w:w="416"/>
        <w:gridCol w:w="4522"/>
      </w:tblGrid>
      <w:tr w:rsidR="00B85F0B" w:rsidRPr="00B85F0B" w:rsidTr="00201E91">
        <w:trPr>
          <w:jc w:val="center"/>
        </w:trPr>
        <w:tc>
          <w:tcPr>
            <w:tcW w:w="430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46" w:type="dxa"/>
            <w:gridSpan w:val="2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Корпус насоса в сборе</w:t>
            </w:r>
          </w:p>
        </w:tc>
        <w:tc>
          <w:tcPr>
            <w:tcW w:w="416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522" w:type="dxa"/>
          </w:tcPr>
          <w:p w:rsidR="006F4E2A" w:rsidRPr="00B85F0B" w:rsidRDefault="00046DE7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Виниловая трубка с внутренним диаметром 6 мм длиной 1,5 м</w:t>
            </w:r>
          </w:p>
        </w:tc>
      </w:tr>
      <w:tr w:rsidR="00046DE7" w:rsidRPr="00B85F0B" w:rsidTr="00201E91">
        <w:trPr>
          <w:jc w:val="center"/>
        </w:trPr>
        <w:tc>
          <w:tcPr>
            <w:tcW w:w="430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946" w:type="dxa"/>
            <w:gridSpan w:val="2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Виниловая трубка с внутренним диаметром 6 мм </w:t>
            </w:r>
          </w:p>
        </w:tc>
        <w:tc>
          <w:tcPr>
            <w:tcW w:w="416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522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Входной патрубок поплавковой камеры</w:t>
            </w:r>
          </w:p>
        </w:tc>
      </w:tr>
      <w:tr w:rsidR="00046DE7" w:rsidRPr="00B85F0B" w:rsidTr="00201E91">
        <w:trPr>
          <w:jc w:val="center"/>
        </w:trPr>
        <w:tc>
          <w:tcPr>
            <w:tcW w:w="430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946" w:type="dxa"/>
            <w:gridSpan w:val="2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Поплавковая камера в сборе, включая:</w:t>
            </w:r>
          </w:p>
        </w:tc>
        <w:tc>
          <w:tcPr>
            <w:tcW w:w="416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522" w:type="dxa"/>
          </w:tcPr>
          <w:p w:rsidR="00046DE7" w:rsidRPr="00B85F0B" w:rsidRDefault="00665A17" w:rsidP="002127B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DB79C5">
              <w:rPr>
                <w:sz w:val="22"/>
                <w:szCs w:val="22"/>
              </w:rPr>
              <w:t>Самоклеящиеся текстильные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застежки</w:t>
            </w:r>
          </w:p>
        </w:tc>
      </w:tr>
      <w:tr w:rsidR="00046DE7" w:rsidRPr="00B85F0B" w:rsidTr="00201E91">
        <w:trPr>
          <w:jc w:val="center"/>
        </w:trPr>
        <w:tc>
          <w:tcPr>
            <w:tcW w:w="430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3a</w:t>
            </w:r>
          </w:p>
        </w:tc>
        <w:tc>
          <w:tcPr>
            <w:tcW w:w="3518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крышка и кабель датчика</w:t>
            </w:r>
          </w:p>
        </w:tc>
        <w:tc>
          <w:tcPr>
            <w:tcW w:w="416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522" w:type="dxa"/>
          </w:tcPr>
          <w:p w:rsidR="00046DE7" w:rsidRPr="00B85F0B" w:rsidRDefault="00BE1642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Обратный клапан</w:t>
            </w:r>
          </w:p>
        </w:tc>
      </w:tr>
      <w:tr w:rsidR="00046DE7" w:rsidRPr="00B85F0B" w:rsidTr="00201E91">
        <w:trPr>
          <w:jc w:val="center"/>
        </w:trPr>
        <w:tc>
          <w:tcPr>
            <w:tcW w:w="430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28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85F0B">
              <w:rPr>
                <w:b/>
                <w:sz w:val="20"/>
                <w:szCs w:val="20"/>
              </w:rPr>
              <w:t>3</w:t>
            </w:r>
            <w:r w:rsidRPr="00B85F0B">
              <w:rPr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3518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поплавок</w:t>
            </w:r>
          </w:p>
        </w:tc>
        <w:tc>
          <w:tcPr>
            <w:tcW w:w="416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522" w:type="dxa"/>
          </w:tcPr>
          <w:p w:rsidR="00046DE7" w:rsidRPr="00B85F0B" w:rsidRDefault="00BE1642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E1642">
              <w:rPr>
                <w:sz w:val="20"/>
                <w:szCs w:val="20"/>
              </w:rPr>
              <w:t>Силовой кабель</w:t>
            </w:r>
          </w:p>
        </w:tc>
      </w:tr>
      <w:tr w:rsidR="00046DE7" w:rsidRPr="00B85F0B" w:rsidTr="00201E91">
        <w:trPr>
          <w:jc w:val="center"/>
        </w:trPr>
        <w:tc>
          <w:tcPr>
            <w:tcW w:w="430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85F0B">
              <w:rPr>
                <w:b/>
                <w:sz w:val="20"/>
                <w:szCs w:val="20"/>
                <w:lang w:val="en-US"/>
              </w:rPr>
              <w:t>3c</w:t>
            </w:r>
          </w:p>
        </w:tc>
        <w:tc>
          <w:tcPr>
            <w:tcW w:w="3518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фильтр</w:t>
            </w:r>
          </w:p>
        </w:tc>
        <w:tc>
          <w:tcPr>
            <w:tcW w:w="416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522" w:type="dxa"/>
          </w:tcPr>
          <w:p w:rsidR="00046DE7" w:rsidRPr="00B85F0B" w:rsidRDefault="00BE1642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4 кабельных стяжки 200 мм х 5</w:t>
            </w:r>
            <w:r w:rsidR="00C167A9"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 мм</w:t>
            </w:r>
          </w:p>
        </w:tc>
      </w:tr>
      <w:tr w:rsidR="00046DE7" w:rsidRPr="00B85F0B" w:rsidTr="00201E91">
        <w:trPr>
          <w:jc w:val="center"/>
        </w:trPr>
        <w:tc>
          <w:tcPr>
            <w:tcW w:w="430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  <w:lang w:val="en-US"/>
              </w:rPr>
              <w:t>3d</w:t>
            </w:r>
          </w:p>
        </w:tc>
        <w:tc>
          <w:tcPr>
            <w:tcW w:w="3518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корпус - резервуар</w:t>
            </w:r>
          </w:p>
        </w:tc>
        <w:tc>
          <w:tcPr>
            <w:tcW w:w="416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22" w:type="dxa"/>
          </w:tcPr>
          <w:p w:rsidR="00046DE7" w:rsidRPr="00B85F0B" w:rsidRDefault="00046DE7" w:rsidP="00046DE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</w:p>
        </w:tc>
      </w:tr>
    </w:tbl>
    <w:p w:rsidR="002B0179" w:rsidRPr="00752C04" w:rsidRDefault="002B0179" w:rsidP="002B017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rPr>
          <w:sz w:val="20"/>
          <w:szCs w:val="20"/>
        </w:rPr>
      </w:pPr>
      <w:r w:rsidRPr="00752C04">
        <w:rPr>
          <w:sz w:val="20"/>
          <w:szCs w:val="20"/>
        </w:rPr>
        <w:t>Примечание: при монтаже могут понадобиться несколько метров виниловой трубки с наружным диаметром 9 мм и внутренним диаметром 6 мм.</w:t>
      </w:r>
    </w:p>
    <w:p w:rsidR="002B0179" w:rsidRDefault="002B0179" w:rsidP="002B017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0C7617" w:rsidRDefault="000C7617" w:rsidP="005E122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  <w:r w:rsidRPr="00B9513D">
        <w:rPr>
          <w:sz w:val="22"/>
          <w:szCs w:val="22"/>
          <w:lang w:val="en-US"/>
        </w:rPr>
        <w:t>MUTE</w:t>
      </w:r>
      <w:r w:rsidRPr="00525A9F">
        <w:rPr>
          <w:sz w:val="22"/>
          <w:szCs w:val="22"/>
        </w:rPr>
        <w:t xml:space="preserve"> </w:t>
      </w:r>
      <w:r w:rsidRPr="00B9513D">
        <w:rPr>
          <w:sz w:val="22"/>
          <w:szCs w:val="22"/>
          <w:lang w:val="en-US"/>
        </w:rPr>
        <w:t>CORNER</w:t>
      </w:r>
      <w:r>
        <w:rPr>
          <w:sz w:val="22"/>
          <w:szCs w:val="22"/>
        </w:rPr>
        <w:t>-2</w:t>
      </w:r>
      <w:r w:rsidRPr="00525A9F">
        <w:rPr>
          <w:sz w:val="22"/>
          <w:szCs w:val="22"/>
        </w:rPr>
        <w:t>0</w:t>
      </w:r>
      <w:r>
        <w:rPr>
          <w:sz w:val="22"/>
          <w:szCs w:val="22"/>
        </w:rPr>
        <w:t xml:space="preserve"> (-40)</w:t>
      </w:r>
    </w:p>
    <w:p w:rsidR="002B0179" w:rsidRDefault="000C7617" w:rsidP="00D03961">
      <w:pPr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31570249" wp14:editId="71FF8375">
            <wp:extent cx="3448878" cy="2428423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207" cy="244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BD7" w:rsidRDefault="00D83BD7" w:rsidP="00D83BD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 w:rsidR="00656DA3">
        <w:rPr>
          <w:sz w:val="20"/>
          <w:szCs w:val="20"/>
        </w:rPr>
        <w:t>4</w:t>
      </w:r>
    </w:p>
    <w:p w:rsidR="00D83BD7" w:rsidRDefault="00D83BD7" w:rsidP="00D83BD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lastRenderedPageBreak/>
        <w:t>Обозначения: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"/>
        <w:gridCol w:w="428"/>
        <w:gridCol w:w="3518"/>
        <w:gridCol w:w="416"/>
        <w:gridCol w:w="4522"/>
      </w:tblGrid>
      <w:tr w:rsidR="009406F8" w:rsidRPr="00B85F0B" w:rsidTr="008F0520">
        <w:trPr>
          <w:jc w:val="center"/>
        </w:trPr>
        <w:tc>
          <w:tcPr>
            <w:tcW w:w="430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46" w:type="dxa"/>
            <w:gridSpan w:val="2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Корпус насоса в сборе</w:t>
            </w:r>
          </w:p>
        </w:tc>
        <w:tc>
          <w:tcPr>
            <w:tcW w:w="416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522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Виниловая трубка с внутренним диаметром 6 мм длиной 1,5 м</w:t>
            </w:r>
          </w:p>
        </w:tc>
      </w:tr>
      <w:tr w:rsidR="009406F8" w:rsidRPr="00B85F0B" w:rsidTr="008F0520">
        <w:trPr>
          <w:jc w:val="center"/>
        </w:trPr>
        <w:tc>
          <w:tcPr>
            <w:tcW w:w="430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946" w:type="dxa"/>
            <w:gridSpan w:val="2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Виниловая трубка с внутренним диаметром 6 мм </w:t>
            </w:r>
          </w:p>
        </w:tc>
        <w:tc>
          <w:tcPr>
            <w:tcW w:w="416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522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Входной патрубок поплавковой камеры</w:t>
            </w:r>
          </w:p>
        </w:tc>
      </w:tr>
      <w:tr w:rsidR="009406F8" w:rsidRPr="00B85F0B" w:rsidTr="008F0520">
        <w:trPr>
          <w:jc w:val="center"/>
        </w:trPr>
        <w:tc>
          <w:tcPr>
            <w:tcW w:w="430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946" w:type="dxa"/>
            <w:gridSpan w:val="2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Поплавковая камера в сборе, включая:</w:t>
            </w:r>
          </w:p>
        </w:tc>
        <w:tc>
          <w:tcPr>
            <w:tcW w:w="416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522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5B43F9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4 - контактный разъем</w:t>
            </w:r>
          </w:p>
        </w:tc>
      </w:tr>
      <w:tr w:rsidR="009406F8" w:rsidRPr="00B85F0B" w:rsidTr="008F0520">
        <w:trPr>
          <w:jc w:val="center"/>
        </w:trPr>
        <w:tc>
          <w:tcPr>
            <w:tcW w:w="430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3a</w:t>
            </w:r>
          </w:p>
        </w:tc>
        <w:tc>
          <w:tcPr>
            <w:tcW w:w="3518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крышка и кабель датчика</w:t>
            </w:r>
          </w:p>
        </w:tc>
        <w:tc>
          <w:tcPr>
            <w:tcW w:w="416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522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Адаптер</w:t>
            </w:r>
          </w:p>
        </w:tc>
      </w:tr>
      <w:tr w:rsidR="009406F8" w:rsidRPr="00B85F0B" w:rsidTr="008F0520">
        <w:trPr>
          <w:jc w:val="center"/>
        </w:trPr>
        <w:tc>
          <w:tcPr>
            <w:tcW w:w="430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28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85F0B">
              <w:rPr>
                <w:b/>
                <w:sz w:val="20"/>
                <w:szCs w:val="20"/>
              </w:rPr>
              <w:t>3</w:t>
            </w:r>
            <w:r w:rsidRPr="00B85F0B">
              <w:rPr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3518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поплавок</w:t>
            </w:r>
          </w:p>
        </w:tc>
        <w:tc>
          <w:tcPr>
            <w:tcW w:w="416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522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4 кабельных стяжки 200 мм х 5</w:t>
            </w: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 мм</w:t>
            </w:r>
          </w:p>
        </w:tc>
      </w:tr>
      <w:tr w:rsidR="009406F8" w:rsidRPr="00B85F0B" w:rsidTr="008F0520">
        <w:trPr>
          <w:jc w:val="center"/>
        </w:trPr>
        <w:tc>
          <w:tcPr>
            <w:tcW w:w="430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85F0B">
              <w:rPr>
                <w:b/>
                <w:sz w:val="20"/>
                <w:szCs w:val="20"/>
                <w:lang w:val="en-US"/>
              </w:rPr>
              <w:t>3c</w:t>
            </w:r>
          </w:p>
        </w:tc>
        <w:tc>
          <w:tcPr>
            <w:tcW w:w="3518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фильтр</w:t>
            </w:r>
          </w:p>
        </w:tc>
        <w:tc>
          <w:tcPr>
            <w:tcW w:w="416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522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4 кабельных стяжки 200 мм х 3</w:t>
            </w: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 мм</w:t>
            </w:r>
          </w:p>
        </w:tc>
      </w:tr>
      <w:tr w:rsidR="009406F8" w:rsidRPr="00B85F0B" w:rsidTr="008F0520">
        <w:trPr>
          <w:jc w:val="center"/>
        </w:trPr>
        <w:tc>
          <w:tcPr>
            <w:tcW w:w="430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  <w:lang w:val="en-US"/>
              </w:rPr>
              <w:t>3d</w:t>
            </w:r>
          </w:p>
        </w:tc>
        <w:tc>
          <w:tcPr>
            <w:tcW w:w="3518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корпус - резервуар</w:t>
            </w:r>
          </w:p>
        </w:tc>
        <w:tc>
          <w:tcPr>
            <w:tcW w:w="416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22" w:type="dxa"/>
          </w:tcPr>
          <w:p w:rsidR="009406F8" w:rsidRPr="00B85F0B" w:rsidRDefault="009406F8" w:rsidP="008F0520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</w:p>
        </w:tc>
      </w:tr>
    </w:tbl>
    <w:p w:rsidR="004F5966" w:rsidRDefault="004F5966" w:rsidP="00A641D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rPr>
          <w:sz w:val="20"/>
          <w:szCs w:val="20"/>
        </w:rPr>
      </w:pPr>
    </w:p>
    <w:p w:rsidR="004A35F3" w:rsidRDefault="00A641DB" w:rsidP="00A641D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rPr>
          <w:sz w:val="20"/>
          <w:szCs w:val="20"/>
        </w:rPr>
      </w:pPr>
      <w:r w:rsidRPr="00752C04">
        <w:rPr>
          <w:sz w:val="20"/>
          <w:szCs w:val="20"/>
        </w:rPr>
        <w:t>Примечание: при монтаже могут понадобиться несколько метров виниловой трубки с наружным диаметром 9 мм и внутренним диаметром 6 мм.</w:t>
      </w:r>
    </w:p>
    <w:p w:rsidR="004A35F3" w:rsidRPr="00752C04" w:rsidRDefault="004A35F3" w:rsidP="00A641D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rPr>
          <w:sz w:val="20"/>
          <w:szCs w:val="20"/>
        </w:rPr>
      </w:pPr>
    </w:p>
    <w:p w:rsidR="00EF3D97" w:rsidRPr="00BF70AC" w:rsidRDefault="00261332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5259263"/>
      <w:r w:rsidRPr="00BF70AC">
        <w:rPr>
          <w:rFonts w:ascii="Times New Roman" w:hAnsi="Times New Roman" w:cs="Times New Roman"/>
          <w:color w:val="auto"/>
          <w:sz w:val="22"/>
          <w:szCs w:val="22"/>
        </w:rPr>
        <w:t>2.1.4 Основные</w:t>
      </w:r>
      <w:r w:rsidR="00810B70"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F70AC" w:rsidRPr="00BF70AC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5"/>
    </w:p>
    <w:p w:rsidR="00BF70AC" w:rsidRPr="00BF70AC" w:rsidRDefault="00BF70AC" w:rsidP="00135473">
      <w:pPr>
        <w:spacing w:line="360" w:lineRule="auto"/>
        <w:ind w:firstLine="709"/>
        <w:jc w:val="both"/>
        <w:rPr>
          <w:sz w:val="16"/>
          <w:szCs w:val="16"/>
        </w:rPr>
      </w:pPr>
    </w:p>
    <w:p w:rsidR="00BF70AC" w:rsidRPr="00135473" w:rsidRDefault="00BF70AC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Основные технические характеристики </w:t>
      </w:r>
      <w:r w:rsidR="000E5C6F">
        <w:rPr>
          <w:sz w:val="22"/>
          <w:szCs w:val="22"/>
        </w:rPr>
        <w:t>изделий</w:t>
      </w:r>
      <w:r w:rsidRPr="003F28A1">
        <w:rPr>
          <w:sz w:val="22"/>
          <w:szCs w:val="22"/>
        </w:rPr>
        <w:t xml:space="preserve"> приведены</w:t>
      </w:r>
      <w:r w:rsidR="002F5B02">
        <w:rPr>
          <w:sz w:val="22"/>
          <w:szCs w:val="22"/>
        </w:rPr>
        <w:t xml:space="preserve"> в таблице 2</w:t>
      </w:r>
      <w:r>
        <w:rPr>
          <w:sz w:val="22"/>
          <w:szCs w:val="22"/>
        </w:rPr>
        <w:t>.</w:t>
      </w:r>
    </w:p>
    <w:p w:rsidR="00810B70" w:rsidRDefault="000E5C6F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A95736" w:rsidRDefault="00A95736" w:rsidP="002446F6">
      <w:pPr>
        <w:jc w:val="center"/>
        <w:rPr>
          <w:noProof/>
          <w:sz w:val="20"/>
          <w:szCs w:val="20"/>
        </w:rPr>
      </w:pPr>
    </w:p>
    <w:tbl>
      <w:tblPr>
        <w:tblStyle w:val="af0"/>
        <w:tblW w:w="9776" w:type="dxa"/>
        <w:tblLook w:val="04A0" w:firstRow="1" w:lastRow="0" w:firstColumn="1" w:lastColumn="0" w:noHBand="0" w:noVBand="1"/>
      </w:tblPr>
      <w:tblGrid>
        <w:gridCol w:w="3964"/>
        <w:gridCol w:w="1418"/>
        <w:gridCol w:w="1276"/>
        <w:gridCol w:w="1559"/>
        <w:gridCol w:w="1559"/>
      </w:tblGrid>
      <w:tr w:rsidR="003220AF" w:rsidRPr="00353C97" w:rsidTr="00F733CF">
        <w:trPr>
          <w:trHeight w:val="290"/>
        </w:trPr>
        <w:tc>
          <w:tcPr>
            <w:tcW w:w="3964" w:type="dxa"/>
            <w:vMerge w:val="restart"/>
            <w:vAlign w:val="center"/>
          </w:tcPr>
          <w:p w:rsidR="003220AF" w:rsidRPr="00353C97" w:rsidRDefault="003220AF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353C97">
              <w:rPr>
                <w:b/>
                <w:noProof/>
                <w:sz w:val="22"/>
                <w:szCs w:val="22"/>
              </w:rPr>
              <w:t>Характеристика</w:t>
            </w:r>
          </w:p>
        </w:tc>
        <w:tc>
          <w:tcPr>
            <w:tcW w:w="1418" w:type="dxa"/>
            <w:vMerge w:val="restart"/>
            <w:vAlign w:val="center"/>
          </w:tcPr>
          <w:p w:rsidR="003220AF" w:rsidRPr="00353C97" w:rsidRDefault="003220AF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353C97">
              <w:rPr>
                <w:b/>
                <w:noProof/>
                <w:sz w:val="22"/>
                <w:szCs w:val="22"/>
              </w:rPr>
              <w:t>Единица измерения</w:t>
            </w:r>
          </w:p>
        </w:tc>
        <w:tc>
          <w:tcPr>
            <w:tcW w:w="4394" w:type="dxa"/>
            <w:gridSpan w:val="3"/>
            <w:vAlign w:val="center"/>
          </w:tcPr>
          <w:p w:rsidR="003220AF" w:rsidRPr="00353C97" w:rsidRDefault="003220AF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353C97">
              <w:rPr>
                <w:b/>
                <w:noProof/>
                <w:sz w:val="22"/>
                <w:szCs w:val="22"/>
              </w:rPr>
              <w:t>Значение</w:t>
            </w:r>
          </w:p>
        </w:tc>
      </w:tr>
      <w:tr w:rsidR="003220AF" w:rsidRPr="003220AF" w:rsidTr="00F733CF">
        <w:trPr>
          <w:trHeight w:val="289"/>
        </w:trPr>
        <w:tc>
          <w:tcPr>
            <w:tcW w:w="3964" w:type="dxa"/>
            <w:vMerge/>
            <w:vAlign w:val="center"/>
          </w:tcPr>
          <w:p w:rsidR="003220AF" w:rsidRPr="00353C97" w:rsidRDefault="003220AF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="003220AF" w:rsidRPr="00353C97" w:rsidRDefault="003220AF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220AF" w:rsidRPr="004B4842" w:rsidRDefault="003220AF" w:rsidP="003220AF">
            <w:pPr>
              <w:spacing w:line="276" w:lineRule="auto"/>
              <w:jc w:val="center"/>
              <w:rPr>
                <w:b/>
                <w:noProof/>
                <w:sz w:val="22"/>
                <w:szCs w:val="22"/>
                <w:lang w:val="en-US"/>
              </w:rPr>
            </w:pPr>
            <w:r w:rsidRPr="004B4842">
              <w:rPr>
                <w:b/>
                <w:sz w:val="22"/>
                <w:szCs w:val="22"/>
                <w:lang w:val="en-US"/>
              </w:rPr>
              <w:t>MUTE BOX</w:t>
            </w:r>
          </w:p>
        </w:tc>
        <w:tc>
          <w:tcPr>
            <w:tcW w:w="1559" w:type="dxa"/>
            <w:vAlign w:val="center"/>
          </w:tcPr>
          <w:p w:rsidR="003220AF" w:rsidRPr="00F733CF" w:rsidRDefault="003220AF" w:rsidP="003220AF">
            <w:pPr>
              <w:spacing w:line="276" w:lineRule="auto"/>
              <w:jc w:val="center"/>
              <w:rPr>
                <w:b/>
                <w:noProof/>
                <w:sz w:val="22"/>
                <w:szCs w:val="22"/>
                <w:lang w:val="en-US"/>
              </w:rPr>
            </w:pPr>
            <w:r w:rsidRPr="00F733CF">
              <w:rPr>
                <w:b/>
                <w:sz w:val="22"/>
                <w:szCs w:val="22"/>
                <w:lang w:val="en-US"/>
              </w:rPr>
              <w:t>MUTE CORNER-20</w:t>
            </w:r>
          </w:p>
        </w:tc>
        <w:tc>
          <w:tcPr>
            <w:tcW w:w="1559" w:type="dxa"/>
            <w:vAlign w:val="center"/>
          </w:tcPr>
          <w:p w:rsidR="003220AF" w:rsidRPr="00F733CF" w:rsidRDefault="003220AF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  <w:lang w:val="en-US"/>
              </w:rPr>
            </w:pPr>
            <w:r w:rsidRPr="00F733CF">
              <w:rPr>
                <w:b/>
                <w:sz w:val="22"/>
                <w:szCs w:val="22"/>
                <w:lang w:val="en-US"/>
              </w:rPr>
              <w:t>MUTE CORNER-40</w:t>
            </w:r>
          </w:p>
        </w:tc>
      </w:tr>
      <w:tr w:rsidR="004B4842" w:rsidRPr="00353C97" w:rsidTr="00F733CF">
        <w:trPr>
          <w:trHeight w:val="580"/>
        </w:trPr>
        <w:tc>
          <w:tcPr>
            <w:tcW w:w="3964" w:type="dxa"/>
            <w:vAlign w:val="center"/>
          </w:tcPr>
          <w:p w:rsidR="004B4842" w:rsidRPr="00353C97" w:rsidRDefault="004B4842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Электропитание</w:t>
            </w:r>
          </w:p>
        </w:tc>
        <w:tc>
          <w:tcPr>
            <w:tcW w:w="1418" w:type="dxa"/>
            <w:vAlign w:val="center"/>
          </w:tcPr>
          <w:p w:rsidR="004B4842" w:rsidRPr="00353C97" w:rsidRDefault="004B4842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В/Гц</w:t>
            </w:r>
          </w:p>
        </w:tc>
        <w:tc>
          <w:tcPr>
            <w:tcW w:w="4394" w:type="dxa"/>
            <w:gridSpan w:val="3"/>
            <w:vAlign w:val="center"/>
          </w:tcPr>
          <w:p w:rsidR="004B4842" w:rsidRPr="00353C97" w:rsidRDefault="004B4842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4B484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00-240 </w:t>
            </w:r>
            <w:r w:rsidRPr="00353C97">
              <w:rPr>
                <w:color w:val="242021"/>
                <w:sz w:val="22"/>
                <w:szCs w:val="22"/>
              </w:rPr>
              <w:t>(</w:t>
            </w:r>
            <w:r w:rsidRPr="00714F46">
              <w:rPr>
                <w:sz w:val="22"/>
                <w:szCs w:val="22"/>
              </w:rPr>
              <w:t>переменного тока)/50/60</w:t>
            </w:r>
          </w:p>
        </w:tc>
      </w:tr>
      <w:tr w:rsidR="003220AF" w:rsidRPr="00353C97" w:rsidTr="00F733CF">
        <w:trPr>
          <w:trHeight w:val="282"/>
        </w:trPr>
        <w:tc>
          <w:tcPr>
            <w:tcW w:w="3964" w:type="dxa"/>
            <w:vAlign w:val="center"/>
          </w:tcPr>
          <w:p w:rsidR="003220AF" w:rsidRPr="00353C97" w:rsidRDefault="003220AF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Максимальная производительность</w:t>
            </w:r>
          </w:p>
        </w:tc>
        <w:tc>
          <w:tcPr>
            <w:tcW w:w="1418" w:type="dxa"/>
            <w:vAlign w:val="center"/>
          </w:tcPr>
          <w:p w:rsidR="003220AF" w:rsidRPr="00353C97" w:rsidRDefault="003220AF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л/ч</w:t>
            </w:r>
          </w:p>
        </w:tc>
        <w:tc>
          <w:tcPr>
            <w:tcW w:w="1276" w:type="dxa"/>
            <w:vAlign w:val="center"/>
          </w:tcPr>
          <w:p w:rsidR="003220AF" w:rsidRPr="00353C97" w:rsidRDefault="0099185F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22</w:t>
            </w:r>
          </w:p>
        </w:tc>
        <w:tc>
          <w:tcPr>
            <w:tcW w:w="1559" w:type="dxa"/>
            <w:vAlign w:val="center"/>
          </w:tcPr>
          <w:p w:rsidR="003220AF" w:rsidRPr="00353C97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20</w:t>
            </w:r>
          </w:p>
        </w:tc>
        <w:tc>
          <w:tcPr>
            <w:tcW w:w="1559" w:type="dxa"/>
            <w:vAlign w:val="center"/>
          </w:tcPr>
          <w:p w:rsidR="003220AF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40</w:t>
            </w:r>
          </w:p>
        </w:tc>
      </w:tr>
      <w:tr w:rsidR="00FE78CC" w:rsidRPr="00353C97" w:rsidTr="00F733CF">
        <w:trPr>
          <w:trHeight w:val="565"/>
        </w:trPr>
        <w:tc>
          <w:tcPr>
            <w:tcW w:w="3964" w:type="dxa"/>
            <w:vAlign w:val="center"/>
          </w:tcPr>
          <w:p w:rsidR="00FE78CC" w:rsidRPr="00353C97" w:rsidRDefault="00FE78CC" w:rsidP="00ED3F05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Уровень звукового давления на расстоянии 1 метр</w:t>
            </w:r>
          </w:p>
        </w:tc>
        <w:tc>
          <w:tcPr>
            <w:tcW w:w="1418" w:type="dxa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дБа</w:t>
            </w:r>
          </w:p>
        </w:tc>
        <w:tc>
          <w:tcPr>
            <w:tcW w:w="4394" w:type="dxa"/>
            <w:gridSpan w:val="3"/>
            <w:vAlign w:val="center"/>
          </w:tcPr>
          <w:p w:rsidR="00FE78CC" w:rsidRDefault="00FE78CC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19</w:t>
            </w:r>
          </w:p>
        </w:tc>
      </w:tr>
      <w:tr w:rsidR="00FE78CC" w:rsidRPr="00353C97" w:rsidTr="00F733CF">
        <w:trPr>
          <w:trHeight w:val="282"/>
        </w:trPr>
        <w:tc>
          <w:tcPr>
            <w:tcW w:w="3964" w:type="dxa"/>
            <w:vAlign w:val="center"/>
          </w:tcPr>
          <w:p w:rsidR="00FE78CC" w:rsidRPr="00353C97" w:rsidRDefault="00FE78CC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Максимальная высота подъема конденсата</w:t>
            </w:r>
          </w:p>
        </w:tc>
        <w:tc>
          <w:tcPr>
            <w:tcW w:w="1418" w:type="dxa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м</w:t>
            </w:r>
          </w:p>
        </w:tc>
        <w:tc>
          <w:tcPr>
            <w:tcW w:w="4394" w:type="dxa"/>
            <w:gridSpan w:val="3"/>
            <w:vAlign w:val="center"/>
          </w:tcPr>
          <w:p w:rsidR="00FE78CC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20</w:t>
            </w:r>
          </w:p>
        </w:tc>
      </w:tr>
      <w:tr w:rsidR="00FE78CC" w:rsidRPr="00353C97" w:rsidTr="00F733CF">
        <w:trPr>
          <w:trHeight w:val="282"/>
        </w:trPr>
        <w:tc>
          <w:tcPr>
            <w:tcW w:w="3964" w:type="dxa"/>
            <w:vAlign w:val="center"/>
          </w:tcPr>
          <w:p w:rsidR="00FE78CC" w:rsidRPr="00353C97" w:rsidRDefault="00FE78CC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Максимальная высота всасывания</w:t>
            </w:r>
          </w:p>
        </w:tc>
        <w:tc>
          <w:tcPr>
            <w:tcW w:w="1418" w:type="dxa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м</w:t>
            </w:r>
          </w:p>
        </w:tc>
        <w:tc>
          <w:tcPr>
            <w:tcW w:w="4394" w:type="dxa"/>
            <w:gridSpan w:val="3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</w:p>
        </w:tc>
      </w:tr>
      <w:tr w:rsidR="00FE78CC" w:rsidRPr="00353C97" w:rsidTr="00F733CF">
        <w:trPr>
          <w:trHeight w:val="282"/>
        </w:trPr>
        <w:tc>
          <w:tcPr>
            <w:tcW w:w="3964" w:type="dxa"/>
            <w:vAlign w:val="center"/>
          </w:tcPr>
          <w:p w:rsidR="00FE78CC" w:rsidRPr="00353C97" w:rsidRDefault="00FE78CC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Максимальная производительность</w:t>
            </w:r>
            <w:r>
              <w:rPr>
                <w:color w:val="242021"/>
                <w:sz w:val="22"/>
                <w:szCs w:val="22"/>
              </w:rPr>
              <w:t xml:space="preserve"> </w:t>
            </w:r>
            <w:r w:rsidRPr="00353C97">
              <w:rPr>
                <w:color w:val="242021"/>
                <w:sz w:val="22"/>
                <w:szCs w:val="22"/>
              </w:rPr>
              <w:t>кондиционера</w:t>
            </w:r>
          </w:p>
        </w:tc>
        <w:tc>
          <w:tcPr>
            <w:tcW w:w="1418" w:type="dxa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кВт</w:t>
            </w:r>
          </w:p>
        </w:tc>
        <w:tc>
          <w:tcPr>
            <w:tcW w:w="2835" w:type="dxa"/>
            <w:gridSpan w:val="2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28</w:t>
            </w:r>
          </w:p>
        </w:tc>
        <w:tc>
          <w:tcPr>
            <w:tcW w:w="1559" w:type="dxa"/>
            <w:vAlign w:val="center"/>
          </w:tcPr>
          <w:p w:rsidR="00FE78CC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46</w:t>
            </w:r>
          </w:p>
        </w:tc>
      </w:tr>
      <w:tr w:rsidR="00FE78CC" w:rsidRPr="00353C97" w:rsidTr="00F733CF">
        <w:trPr>
          <w:trHeight w:val="565"/>
        </w:trPr>
        <w:tc>
          <w:tcPr>
            <w:tcW w:w="3964" w:type="dxa"/>
            <w:vAlign w:val="center"/>
          </w:tcPr>
          <w:p w:rsidR="00FE78CC" w:rsidRPr="00353C97" w:rsidRDefault="00FE78CC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Контакт блокировки: максимальный</w:t>
            </w:r>
            <w:r w:rsidRPr="00353C97">
              <w:rPr>
                <w:color w:val="242021"/>
                <w:sz w:val="22"/>
                <w:szCs w:val="22"/>
              </w:rPr>
              <w:t xml:space="preserve"> ток,</w:t>
            </w:r>
            <w:r>
              <w:rPr>
                <w:color w:val="242021"/>
                <w:sz w:val="22"/>
                <w:szCs w:val="22"/>
              </w:rPr>
              <w:t xml:space="preserve"> </w:t>
            </w:r>
            <w:r w:rsidRPr="00353C97">
              <w:rPr>
                <w:color w:val="242021"/>
                <w:sz w:val="22"/>
                <w:szCs w:val="22"/>
              </w:rPr>
              <w:t>нормально замкнут (аварийная схема)</w:t>
            </w:r>
          </w:p>
        </w:tc>
        <w:tc>
          <w:tcPr>
            <w:tcW w:w="1418" w:type="dxa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А</w:t>
            </w:r>
          </w:p>
        </w:tc>
        <w:tc>
          <w:tcPr>
            <w:tcW w:w="1276" w:type="dxa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5</w:t>
            </w:r>
          </w:p>
        </w:tc>
        <w:tc>
          <w:tcPr>
            <w:tcW w:w="1559" w:type="dxa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3</w:t>
            </w:r>
          </w:p>
        </w:tc>
      </w:tr>
      <w:tr w:rsidR="00FE78CC" w:rsidRPr="00353C97" w:rsidTr="00F733CF">
        <w:trPr>
          <w:trHeight w:val="297"/>
        </w:trPr>
        <w:tc>
          <w:tcPr>
            <w:tcW w:w="3964" w:type="dxa"/>
            <w:vAlign w:val="center"/>
          </w:tcPr>
          <w:p w:rsidR="00FE78CC" w:rsidRPr="00353C97" w:rsidRDefault="00FE78CC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Максимальная температура</w:t>
            </w:r>
            <w:r>
              <w:rPr>
                <w:color w:val="242021"/>
                <w:sz w:val="22"/>
                <w:szCs w:val="22"/>
              </w:rPr>
              <w:t xml:space="preserve"> </w:t>
            </w:r>
            <w:r w:rsidRPr="00353C97">
              <w:rPr>
                <w:color w:val="242021"/>
                <w:sz w:val="22"/>
                <w:szCs w:val="22"/>
              </w:rPr>
              <w:t>воды (конденсата)</w:t>
            </w:r>
          </w:p>
        </w:tc>
        <w:tc>
          <w:tcPr>
            <w:tcW w:w="1418" w:type="dxa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°С</w:t>
            </w:r>
          </w:p>
        </w:tc>
        <w:tc>
          <w:tcPr>
            <w:tcW w:w="4394" w:type="dxa"/>
            <w:gridSpan w:val="3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70</w:t>
            </w:r>
          </w:p>
        </w:tc>
      </w:tr>
      <w:tr w:rsidR="00FE78CC" w:rsidRPr="00353C97" w:rsidTr="00F733CF">
        <w:trPr>
          <w:trHeight w:val="282"/>
        </w:trPr>
        <w:tc>
          <w:tcPr>
            <w:tcW w:w="3964" w:type="dxa"/>
            <w:vAlign w:val="center"/>
          </w:tcPr>
          <w:p w:rsidR="00FE78CC" w:rsidRPr="00353C97" w:rsidRDefault="00FE78CC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Выходной патрубок:</w:t>
            </w:r>
            <w:r>
              <w:rPr>
                <w:color w:val="242021"/>
                <w:sz w:val="22"/>
                <w:szCs w:val="22"/>
              </w:rPr>
              <w:t xml:space="preserve"> </w:t>
            </w:r>
            <w:r w:rsidRPr="00353C97">
              <w:rPr>
                <w:color w:val="242021"/>
                <w:sz w:val="22"/>
                <w:szCs w:val="22"/>
              </w:rPr>
              <w:t xml:space="preserve">внутренний диаметр </w:t>
            </w:r>
          </w:p>
        </w:tc>
        <w:tc>
          <w:tcPr>
            <w:tcW w:w="1418" w:type="dxa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мм</w:t>
            </w:r>
          </w:p>
        </w:tc>
        <w:tc>
          <w:tcPr>
            <w:tcW w:w="4394" w:type="dxa"/>
            <w:gridSpan w:val="3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6</w:t>
            </w:r>
          </w:p>
        </w:tc>
      </w:tr>
      <w:tr w:rsidR="00FE78CC" w:rsidRPr="00353C97" w:rsidTr="00F733CF">
        <w:trPr>
          <w:trHeight w:val="282"/>
        </w:trPr>
        <w:tc>
          <w:tcPr>
            <w:tcW w:w="3964" w:type="dxa"/>
            <w:vAlign w:val="center"/>
          </w:tcPr>
          <w:p w:rsidR="00FE78CC" w:rsidRPr="00353C97" w:rsidRDefault="00FE78CC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Класс защиты</w:t>
            </w:r>
          </w:p>
        </w:tc>
        <w:tc>
          <w:tcPr>
            <w:tcW w:w="1418" w:type="dxa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4394" w:type="dxa"/>
            <w:gridSpan w:val="3"/>
            <w:vAlign w:val="center"/>
          </w:tcPr>
          <w:p w:rsidR="00FE78CC" w:rsidRDefault="00FE78CC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II</w:t>
            </w:r>
          </w:p>
        </w:tc>
      </w:tr>
      <w:tr w:rsidR="00FE78CC" w:rsidRPr="00353C97" w:rsidTr="00F733CF">
        <w:trPr>
          <w:trHeight w:val="282"/>
        </w:trPr>
        <w:tc>
          <w:tcPr>
            <w:tcW w:w="3964" w:type="dxa"/>
            <w:vAlign w:val="center"/>
          </w:tcPr>
          <w:p w:rsidR="00FE78CC" w:rsidRPr="00353C97" w:rsidRDefault="00FE78CC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Класс защиты от внешних</w:t>
            </w:r>
            <w:r>
              <w:rPr>
                <w:color w:val="242021"/>
                <w:sz w:val="22"/>
                <w:szCs w:val="22"/>
              </w:rPr>
              <w:t xml:space="preserve"> загрязнений</w:t>
            </w:r>
          </w:p>
        </w:tc>
        <w:tc>
          <w:tcPr>
            <w:tcW w:w="1418" w:type="dxa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4394" w:type="dxa"/>
            <w:gridSpan w:val="3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IPX5</w:t>
            </w:r>
          </w:p>
        </w:tc>
      </w:tr>
      <w:tr w:rsidR="00FE78CC" w:rsidRPr="00353C97" w:rsidTr="00F733CF">
        <w:trPr>
          <w:trHeight w:val="282"/>
        </w:trPr>
        <w:tc>
          <w:tcPr>
            <w:tcW w:w="3964" w:type="dxa"/>
            <w:vAlign w:val="center"/>
          </w:tcPr>
          <w:p w:rsidR="00FE78CC" w:rsidRPr="00353C97" w:rsidRDefault="00FE78CC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Тепловая защита</w:t>
            </w:r>
          </w:p>
        </w:tc>
        <w:tc>
          <w:tcPr>
            <w:tcW w:w="1418" w:type="dxa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4394" w:type="dxa"/>
            <w:gridSpan w:val="3"/>
            <w:vAlign w:val="center"/>
          </w:tcPr>
          <w:p w:rsidR="00FE78CC" w:rsidRPr="00353C97" w:rsidRDefault="00FE78CC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встроенная</w:t>
            </w:r>
          </w:p>
        </w:tc>
      </w:tr>
      <w:tr w:rsidR="008B0F7F" w:rsidRPr="00353C97" w:rsidTr="00F733CF">
        <w:trPr>
          <w:trHeight w:val="267"/>
        </w:trPr>
        <w:tc>
          <w:tcPr>
            <w:tcW w:w="3964" w:type="dxa"/>
            <w:vAlign w:val="center"/>
          </w:tcPr>
          <w:p w:rsidR="008B0F7F" w:rsidRPr="00353C97" w:rsidRDefault="008B0F7F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Габариты (Д х Ш х В)</w:t>
            </w:r>
          </w:p>
        </w:tc>
        <w:tc>
          <w:tcPr>
            <w:tcW w:w="1418" w:type="dxa"/>
            <w:vAlign w:val="center"/>
          </w:tcPr>
          <w:p w:rsidR="008B0F7F" w:rsidRPr="00353C97" w:rsidRDefault="008B0F7F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мм</w:t>
            </w:r>
          </w:p>
        </w:tc>
        <w:tc>
          <w:tcPr>
            <w:tcW w:w="1276" w:type="dxa"/>
            <w:vAlign w:val="center"/>
          </w:tcPr>
          <w:p w:rsidR="008B0F7F" w:rsidRPr="004A35F3" w:rsidRDefault="008B0F7F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185х36х34</w:t>
            </w:r>
          </w:p>
        </w:tc>
        <w:tc>
          <w:tcPr>
            <w:tcW w:w="3118" w:type="dxa"/>
            <w:gridSpan w:val="2"/>
            <w:vAlign w:val="center"/>
          </w:tcPr>
          <w:p w:rsidR="008B0F7F" w:rsidRDefault="008B0F7F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F87436">
              <w:rPr>
                <w:color w:val="242021"/>
                <w:sz w:val="22"/>
                <w:szCs w:val="22"/>
              </w:rPr>
              <w:t>80x80x45</w:t>
            </w:r>
          </w:p>
        </w:tc>
      </w:tr>
    </w:tbl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415B8C" w:rsidRDefault="00415B8C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385227" w:rsidRDefault="00385227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A526C9" w:rsidRDefault="00A526C9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415B8C" w:rsidRDefault="000E5C6F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Напорные характеристики изделий </w:t>
      </w:r>
      <w:r w:rsidR="001303D2">
        <w:rPr>
          <w:sz w:val="22"/>
          <w:szCs w:val="22"/>
        </w:rPr>
        <w:t>представлены на рисунках 5-7</w:t>
      </w:r>
      <w:r w:rsidR="00415B8C">
        <w:rPr>
          <w:sz w:val="22"/>
          <w:szCs w:val="22"/>
        </w:rPr>
        <w:t>.</w:t>
      </w:r>
    </w:p>
    <w:p w:rsidR="00400143" w:rsidRDefault="00400143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373DF" w:rsidRDefault="009373DF" w:rsidP="009373D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  <w:lang w:val="en-US"/>
        </w:rPr>
      </w:pPr>
      <w:r w:rsidRPr="00B9513D">
        <w:rPr>
          <w:sz w:val="22"/>
          <w:szCs w:val="22"/>
          <w:lang w:val="en-US"/>
        </w:rPr>
        <w:t>MUTE</w:t>
      </w:r>
      <w:r w:rsidRPr="009373DF">
        <w:rPr>
          <w:sz w:val="22"/>
          <w:szCs w:val="22"/>
          <w:lang w:val="en-US"/>
        </w:rPr>
        <w:t xml:space="preserve"> </w:t>
      </w:r>
      <w:r w:rsidRPr="00B9513D">
        <w:rPr>
          <w:sz w:val="22"/>
          <w:szCs w:val="22"/>
          <w:lang w:val="en-US"/>
        </w:rPr>
        <w:t>BOX</w:t>
      </w:r>
    </w:p>
    <w:p w:rsidR="00B72C04" w:rsidRDefault="00B72C04" w:rsidP="009373D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  <w:lang w:val="en-US"/>
        </w:rPr>
      </w:pPr>
    </w:p>
    <w:p w:rsidR="00415B8C" w:rsidRPr="009373DF" w:rsidRDefault="009373DF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4962525" cy="335280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B8C" w:rsidRPr="009373DF" w:rsidRDefault="00415B8C" w:rsidP="00616A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  <w:lang w:val="en-US"/>
        </w:rPr>
      </w:pPr>
    </w:p>
    <w:p w:rsidR="00415B8C" w:rsidRDefault="00415B8C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 w:rsidR="00400143">
        <w:rPr>
          <w:sz w:val="20"/>
          <w:szCs w:val="20"/>
        </w:rPr>
        <w:t>5</w:t>
      </w:r>
    </w:p>
    <w:p w:rsidR="009373DF" w:rsidRDefault="009373DF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9373DF" w:rsidRDefault="009373DF" w:rsidP="009373D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  <w:lang w:val="en-US"/>
        </w:rPr>
      </w:pPr>
      <w:r w:rsidRPr="00B9513D">
        <w:rPr>
          <w:sz w:val="22"/>
          <w:szCs w:val="22"/>
          <w:lang w:val="en-US"/>
        </w:rPr>
        <w:t>MUTE</w:t>
      </w:r>
      <w:r w:rsidRPr="009373DF">
        <w:rPr>
          <w:sz w:val="22"/>
          <w:szCs w:val="22"/>
          <w:lang w:val="en-US"/>
        </w:rPr>
        <w:t xml:space="preserve"> </w:t>
      </w:r>
      <w:r w:rsidRPr="00B9513D">
        <w:rPr>
          <w:sz w:val="22"/>
          <w:szCs w:val="22"/>
          <w:lang w:val="en-US"/>
        </w:rPr>
        <w:t>CORNER</w:t>
      </w:r>
      <w:r w:rsidRPr="009373DF">
        <w:rPr>
          <w:sz w:val="22"/>
          <w:szCs w:val="22"/>
          <w:lang w:val="en-US"/>
        </w:rPr>
        <w:t>-2</w:t>
      </w:r>
      <w:r>
        <w:rPr>
          <w:sz w:val="22"/>
          <w:szCs w:val="22"/>
          <w:lang w:val="en-US"/>
        </w:rPr>
        <w:t>0</w:t>
      </w:r>
    </w:p>
    <w:p w:rsidR="001303D2" w:rsidRDefault="001303D2" w:rsidP="009373D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400143" w:rsidRDefault="009373DF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991100" cy="34194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143" w:rsidRDefault="00400143" w:rsidP="0040014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6</w:t>
      </w:r>
    </w:p>
    <w:p w:rsidR="009373DF" w:rsidRDefault="009373DF" w:rsidP="009373D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  <w:r w:rsidRPr="00B9513D">
        <w:rPr>
          <w:sz w:val="22"/>
          <w:szCs w:val="22"/>
          <w:lang w:val="en-US"/>
        </w:rPr>
        <w:lastRenderedPageBreak/>
        <w:t>MUTE</w:t>
      </w:r>
      <w:r w:rsidRPr="009373DF">
        <w:rPr>
          <w:sz w:val="22"/>
          <w:szCs w:val="22"/>
          <w:lang w:val="en-US"/>
        </w:rPr>
        <w:t xml:space="preserve"> </w:t>
      </w:r>
      <w:r w:rsidRPr="00B9513D">
        <w:rPr>
          <w:sz w:val="22"/>
          <w:szCs w:val="22"/>
          <w:lang w:val="en-US"/>
        </w:rPr>
        <w:t>CORNER</w:t>
      </w:r>
      <w:r w:rsidRPr="009373DF">
        <w:rPr>
          <w:sz w:val="22"/>
          <w:szCs w:val="22"/>
          <w:lang w:val="en-US"/>
        </w:rPr>
        <w:t>-40</w:t>
      </w:r>
    </w:p>
    <w:p w:rsidR="009373DF" w:rsidRDefault="009373DF" w:rsidP="0040014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10175" cy="36576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3D2" w:rsidRDefault="001303D2" w:rsidP="001303D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7</w:t>
      </w:r>
    </w:p>
    <w:p w:rsidR="001303D2" w:rsidRDefault="001303D2" w:rsidP="0040014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0E638C" w:rsidRPr="00BF70AC" w:rsidRDefault="00F37B9B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5259264"/>
      <w:r w:rsidRPr="00BF70AC"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0E638C"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ебования к </w:t>
      </w:r>
      <w:r w:rsidR="00901B07"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монтажу </w:t>
      </w:r>
      <w:r w:rsidR="00AE3233" w:rsidRPr="00BF70AC">
        <w:rPr>
          <w:rFonts w:ascii="Times New Roman" w:hAnsi="Times New Roman" w:cs="Times New Roman"/>
          <w:color w:val="auto"/>
          <w:sz w:val="22"/>
          <w:szCs w:val="22"/>
        </w:rPr>
        <w:t>издели</w:t>
      </w:r>
      <w:r w:rsidR="000E5C6F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6"/>
      <w:r w:rsidR="000E5C6F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1241DA" w:rsidRDefault="001241DA" w:rsidP="000E638C">
      <w:pPr>
        <w:spacing w:line="360" w:lineRule="auto"/>
        <w:ind w:firstLine="709"/>
        <w:jc w:val="both"/>
        <w:rPr>
          <w:color w:val="FF0000"/>
          <w:szCs w:val="28"/>
        </w:rPr>
      </w:pPr>
    </w:p>
    <w:p w:rsidR="00901B07" w:rsidRDefault="00901B07" w:rsidP="00603E12">
      <w:pPr>
        <w:pStyle w:val="af3"/>
        <w:numPr>
          <w:ilvl w:val="0"/>
          <w:numId w:val="42"/>
        </w:numPr>
        <w:ind w:left="1134" w:hanging="425"/>
        <w:jc w:val="both"/>
        <w:rPr>
          <w:rFonts w:ascii="Times New Roman" w:eastAsia="Times New Roman" w:hAnsi="Times New Roman"/>
          <w:lang w:eastAsia="ru-RU"/>
        </w:rPr>
      </w:pPr>
      <w:r w:rsidRPr="002768B5">
        <w:rPr>
          <w:rFonts w:ascii="Times New Roman" w:eastAsia="Times New Roman" w:hAnsi="Times New Roman"/>
          <w:lang w:eastAsia="ru-RU"/>
        </w:rPr>
        <w:t>Убедитесь, что поплавок установлен в корпусе поплавковой камеры так, как</w:t>
      </w:r>
      <w:r w:rsidRPr="002768B5">
        <w:rPr>
          <w:rFonts w:ascii="Times New Roman" w:eastAsia="Times New Roman" w:hAnsi="Times New Roman"/>
          <w:lang w:eastAsia="ru-RU"/>
        </w:rPr>
        <w:br/>
        <w:t>показано на рисунке</w:t>
      </w:r>
      <w:r w:rsidR="00C106A6">
        <w:rPr>
          <w:rFonts w:ascii="Times New Roman" w:eastAsia="Times New Roman" w:hAnsi="Times New Roman"/>
          <w:lang w:eastAsia="ru-RU"/>
        </w:rPr>
        <w:t xml:space="preserve"> 8</w:t>
      </w:r>
      <w:r w:rsidRPr="002768B5">
        <w:rPr>
          <w:rFonts w:ascii="Times New Roman" w:eastAsia="Times New Roman" w:hAnsi="Times New Roman"/>
          <w:lang w:eastAsia="ru-RU"/>
        </w:rPr>
        <w:t xml:space="preserve"> (магнитом вверх). Также убедитесь, что фильтр установлен</w:t>
      </w:r>
      <w:r w:rsidRPr="002768B5">
        <w:rPr>
          <w:rFonts w:ascii="Times New Roman" w:eastAsia="Times New Roman" w:hAnsi="Times New Roman"/>
          <w:lang w:eastAsia="ru-RU"/>
        </w:rPr>
        <w:br/>
        <w:t>на месте, а крышка камеры плотно прилегае</w:t>
      </w:r>
      <w:r w:rsidR="006B1F4E">
        <w:rPr>
          <w:rFonts w:ascii="Times New Roman" w:eastAsia="Times New Roman" w:hAnsi="Times New Roman"/>
          <w:lang w:eastAsia="ru-RU"/>
        </w:rPr>
        <w:t>т</w:t>
      </w:r>
      <w:r w:rsidRPr="002768B5">
        <w:rPr>
          <w:rFonts w:ascii="Times New Roman" w:eastAsia="Times New Roman" w:hAnsi="Times New Roman"/>
          <w:lang w:eastAsia="ru-RU"/>
        </w:rPr>
        <w:t xml:space="preserve"> к корпусу.</w:t>
      </w:r>
    </w:p>
    <w:p w:rsidR="006A5CEB" w:rsidRDefault="006A5CEB" w:rsidP="006A5CEB">
      <w:pPr>
        <w:pStyle w:val="af3"/>
        <w:ind w:left="1134"/>
        <w:jc w:val="both"/>
        <w:rPr>
          <w:rFonts w:ascii="Times New Roman" w:eastAsia="Times New Roman" w:hAnsi="Times New Roman"/>
          <w:lang w:eastAsia="ru-RU"/>
        </w:rPr>
      </w:pPr>
    </w:p>
    <w:tbl>
      <w:tblPr>
        <w:tblStyle w:val="af0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6"/>
        <w:gridCol w:w="5032"/>
      </w:tblGrid>
      <w:tr w:rsidR="006A5CEB" w:rsidTr="006A5CEB">
        <w:tc>
          <w:tcPr>
            <w:tcW w:w="5394" w:type="dxa"/>
          </w:tcPr>
          <w:p w:rsidR="006A5CEB" w:rsidRDefault="006A5CEB" w:rsidP="006A5CE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ind w:firstLine="709"/>
              <w:jc w:val="both"/>
              <w:rPr>
                <w:sz w:val="22"/>
                <w:szCs w:val="22"/>
                <w:lang w:val="en-US"/>
              </w:rPr>
            </w:pPr>
            <w:r w:rsidRPr="00B9513D">
              <w:rPr>
                <w:sz w:val="22"/>
                <w:szCs w:val="22"/>
                <w:lang w:val="en-US"/>
              </w:rPr>
              <w:t>MUTE</w:t>
            </w:r>
            <w:r w:rsidRPr="009373DF">
              <w:rPr>
                <w:sz w:val="22"/>
                <w:szCs w:val="22"/>
                <w:lang w:val="en-US"/>
              </w:rPr>
              <w:t xml:space="preserve"> </w:t>
            </w:r>
            <w:r w:rsidRPr="00B9513D">
              <w:rPr>
                <w:sz w:val="22"/>
                <w:szCs w:val="22"/>
                <w:lang w:val="en-US"/>
              </w:rPr>
              <w:t>BOX</w:t>
            </w:r>
          </w:p>
          <w:p w:rsidR="006A5CEB" w:rsidRDefault="006A5CEB" w:rsidP="006A5CEB">
            <w:pPr>
              <w:pStyle w:val="af3"/>
              <w:ind w:left="0"/>
              <w:jc w:val="both"/>
              <w:rPr>
                <w:noProof/>
              </w:rPr>
            </w:pPr>
          </w:p>
          <w:p w:rsidR="006A5CEB" w:rsidRDefault="006A5CEB" w:rsidP="004949C9">
            <w:pPr>
              <w:pStyle w:val="af3"/>
              <w:ind w:left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D9F16F" wp14:editId="270FF65C">
                  <wp:extent cx="2752725" cy="2286000"/>
                  <wp:effectExtent l="0" t="0" r="9525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4" w:type="dxa"/>
          </w:tcPr>
          <w:p w:rsidR="006A5CEB" w:rsidRPr="004949C9" w:rsidRDefault="006A5CEB" w:rsidP="006A5CEB">
            <w:pPr>
              <w:pStyle w:val="af3"/>
              <w:ind w:left="0"/>
              <w:jc w:val="both"/>
              <w:rPr>
                <w:rFonts w:ascii="Times New Roman" w:hAnsi="Times New Roman"/>
                <w:lang w:val="en-US"/>
              </w:rPr>
            </w:pPr>
            <w:r w:rsidRPr="004949C9">
              <w:rPr>
                <w:rFonts w:ascii="Times New Roman" w:hAnsi="Times New Roman"/>
                <w:lang w:val="en-US"/>
              </w:rPr>
              <w:t>MUTE CORNER</w:t>
            </w:r>
          </w:p>
          <w:p w:rsidR="006A5CEB" w:rsidRDefault="006A5CEB" w:rsidP="006A5CEB">
            <w:pPr>
              <w:pStyle w:val="af3"/>
              <w:ind w:left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A5CEB" w:rsidRDefault="006A5CEB" w:rsidP="004949C9">
            <w:pPr>
              <w:pStyle w:val="af3"/>
              <w:ind w:left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object w:dxaOrig="6525" w:dyaOrig="51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0.75pt;height:191.25pt" o:ole="">
                  <v:imagedata r:id="rId24" o:title=""/>
                </v:shape>
              </w:object>
            </w:r>
          </w:p>
        </w:tc>
      </w:tr>
    </w:tbl>
    <w:p w:rsidR="00213A01" w:rsidRDefault="001241DA" w:rsidP="00843C68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106A6">
        <w:rPr>
          <w:sz w:val="20"/>
          <w:szCs w:val="20"/>
        </w:rPr>
        <w:t>8</w:t>
      </w:r>
    </w:p>
    <w:p w:rsidR="00901B07" w:rsidRDefault="00901B07" w:rsidP="00603E12">
      <w:pPr>
        <w:pStyle w:val="af3"/>
        <w:numPr>
          <w:ilvl w:val="0"/>
          <w:numId w:val="42"/>
        </w:numPr>
        <w:ind w:left="1134" w:hanging="425"/>
        <w:jc w:val="both"/>
        <w:rPr>
          <w:rFonts w:ascii="Times New Roman" w:eastAsia="Times New Roman" w:hAnsi="Times New Roman"/>
          <w:lang w:eastAsia="ru-RU"/>
        </w:rPr>
      </w:pPr>
      <w:r w:rsidRPr="00843C68">
        <w:rPr>
          <w:rFonts w:ascii="Times New Roman" w:eastAsia="Times New Roman" w:hAnsi="Times New Roman"/>
          <w:lang w:eastAsia="ru-RU"/>
        </w:rPr>
        <w:lastRenderedPageBreak/>
        <w:t xml:space="preserve">Закрепите </w:t>
      </w:r>
      <w:r w:rsidR="00843C68">
        <w:rPr>
          <w:rFonts w:ascii="Times New Roman" w:eastAsia="Times New Roman" w:hAnsi="Times New Roman"/>
          <w:lang w:eastAsia="ru-RU"/>
        </w:rPr>
        <w:t>поплавковую камеру</w:t>
      </w:r>
      <w:r w:rsidRPr="00843C68">
        <w:rPr>
          <w:rFonts w:ascii="Times New Roman" w:eastAsia="Times New Roman" w:hAnsi="Times New Roman"/>
          <w:lang w:eastAsia="ru-RU"/>
        </w:rPr>
        <w:t xml:space="preserve"> в горизонтальном</w:t>
      </w:r>
      <w:r w:rsidR="00843C68">
        <w:rPr>
          <w:rFonts w:ascii="Times New Roman" w:eastAsia="Times New Roman" w:hAnsi="Times New Roman"/>
          <w:lang w:eastAsia="ru-RU"/>
        </w:rPr>
        <w:t xml:space="preserve"> </w:t>
      </w:r>
      <w:r w:rsidRPr="00843C68">
        <w:rPr>
          <w:rFonts w:ascii="Times New Roman" w:eastAsia="Times New Roman" w:hAnsi="Times New Roman"/>
          <w:lang w:eastAsia="ru-RU"/>
        </w:rPr>
        <w:t>положении</w:t>
      </w:r>
      <w:r w:rsidR="00C106A6">
        <w:rPr>
          <w:rFonts w:ascii="Times New Roman" w:eastAsia="Times New Roman" w:hAnsi="Times New Roman"/>
          <w:lang w:eastAsia="ru-RU"/>
        </w:rPr>
        <w:t xml:space="preserve"> (рисунок 9</w:t>
      </w:r>
      <w:r w:rsidR="00843C68">
        <w:rPr>
          <w:rFonts w:ascii="Times New Roman" w:eastAsia="Times New Roman" w:hAnsi="Times New Roman"/>
          <w:lang w:eastAsia="ru-RU"/>
        </w:rPr>
        <w:t>)</w:t>
      </w:r>
      <w:r w:rsidRPr="00843C68">
        <w:rPr>
          <w:rFonts w:ascii="Times New Roman" w:eastAsia="Times New Roman" w:hAnsi="Times New Roman"/>
          <w:lang w:eastAsia="ru-RU"/>
        </w:rPr>
        <w:t>, используя текстильную</w:t>
      </w:r>
      <w:r w:rsidR="00843C68">
        <w:rPr>
          <w:rFonts w:ascii="Times New Roman" w:eastAsia="Times New Roman" w:hAnsi="Times New Roman"/>
          <w:lang w:eastAsia="ru-RU"/>
        </w:rPr>
        <w:t xml:space="preserve"> </w:t>
      </w:r>
      <w:r w:rsidRPr="00843C68">
        <w:rPr>
          <w:rFonts w:ascii="Times New Roman" w:eastAsia="Times New Roman" w:hAnsi="Times New Roman"/>
          <w:lang w:eastAsia="ru-RU"/>
        </w:rPr>
        <w:t>самоклеящуюся застежку. Для подключения</w:t>
      </w:r>
      <w:r w:rsidR="00843C68">
        <w:rPr>
          <w:rFonts w:ascii="Times New Roman" w:eastAsia="Times New Roman" w:hAnsi="Times New Roman"/>
          <w:lang w:eastAsia="ru-RU"/>
        </w:rPr>
        <w:t xml:space="preserve"> </w:t>
      </w:r>
      <w:r w:rsidRPr="00843C68">
        <w:rPr>
          <w:rFonts w:ascii="Times New Roman" w:eastAsia="Times New Roman" w:hAnsi="Times New Roman"/>
          <w:lang w:eastAsia="ru-RU"/>
        </w:rPr>
        <w:t>к дренажной трубе кондиционера</w:t>
      </w:r>
      <w:r w:rsidR="00843C68">
        <w:rPr>
          <w:rFonts w:ascii="Times New Roman" w:eastAsia="Times New Roman" w:hAnsi="Times New Roman"/>
          <w:lang w:eastAsia="ru-RU"/>
        </w:rPr>
        <w:t xml:space="preserve"> </w:t>
      </w:r>
      <w:r w:rsidRPr="00843C68">
        <w:rPr>
          <w:rFonts w:ascii="Times New Roman" w:eastAsia="Times New Roman" w:hAnsi="Times New Roman"/>
          <w:lang w:eastAsia="ru-RU"/>
        </w:rPr>
        <w:t>используйте переходной шланг, чтобы</w:t>
      </w:r>
      <w:r w:rsidR="00843C68">
        <w:rPr>
          <w:rFonts w:ascii="Times New Roman" w:eastAsia="Times New Roman" w:hAnsi="Times New Roman"/>
          <w:lang w:eastAsia="ru-RU"/>
        </w:rPr>
        <w:t xml:space="preserve"> </w:t>
      </w:r>
      <w:r w:rsidRPr="00843C68">
        <w:rPr>
          <w:rFonts w:ascii="Times New Roman" w:eastAsia="Times New Roman" w:hAnsi="Times New Roman"/>
          <w:lang w:eastAsia="ru-RU"/>
        </w:rPr>
        <w:t>обеспечить плотное соединение</w:t>
      </w:r>
      <w:r w:rsidR="0029274D">
        <w:rPr>
          <w:rFonts w:ascii="Times New Roman" w:eastAsia="Times New Roman" w:hAnsi="Times New Roman"/>
          <w:lang w:eastAsia="ru-RU"/>
        </w:rPr>
        <w:t>.</w:t>
      </w:r>
    </w:p>
    <w:tbl>
      <w:tblPr>
        <w:tblStyle w:val="af0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4"/>
      </w:tblGrid>
      <w:tr w:rsidR="004949C9" w:rsidTr="004949C9">
        <w:tc>
          <w:tcPr>
            <w:tcW w:w="4820" w:type="dxa"/>
          </w:tcPr>
          <w:p w:rsidR="004949C9" w:rsidRDefault="004949C9" w:rsidP="004949C9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ind w:firstLine="709"/>
              <w:jc w:val="both"/>
              <w:rPr>
                <w:sz w:val="22"/>
                <w:szCs w:val="22"/>
                <w:lang w:val="en-US"/>
              </w:rPr>
            </w:pPr>
            <w:r w:rsidRPr="00B9513D">
              <w:rPr>
                <w:sz w:val="22"/>
                <w:szCs w:val="22"/>
                <w:lang w:val="en-US"/>
              </w:rPr>
              <w:t>MUTE</w:t>
            </w:r>
            <w:r w:rsidRPr="009373DF">
              <w:rPr>
                <w:sz w:val="22"/>
                <w:szCs w:val="22"/>
                <w:lang w:val="en-US"/>
              </w:rPr>
              <w:t xml:space="preserve"> </w:t>
            </w:r>
            <w:r w:rsidRPr="00B9513D">
              <w:rPr>
                <w:sz w:val="22"/>
                <w:szCs w:val="22"/>
                <w:lang w:val="en-US"/>
              </w:rPr>
              <w:t>BOX</w:t>
            </w:r>
          </w:p>
          <w:p w:rsidR="004949C9" w:rsidRDefault="004949C9" w:rsidP="004949C9">
            <w:pPr>
              <w:pStyle w:val="af3"/>
              <w:ind w:left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4949C9" w:rsidRDefault="004949C9" w:rsidP="004949C9">
            <w:pPr>
              <w:pStyle w:val="af3"/>
              <w:ind w:left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10954E6" wp14:editId="6E0AE354">
                  <wp:extent cx="2305878" cy="2934754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8388" cy="295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4949C9" w:rsidRPr="004949C9" w:rsidRDefault="004949C9" w:rsidP="004949C9">
            <w:pPr>
              <w:pStyle w:val="af3"/>
              <w:ind w:left="0"/>
              <w:jc w:val="both"/>
              <w:rPr>
                <w:rFonts w:ascii="Times New Roman" w:hAnsi="Times New Roman"/>
                <w:lang w:val="en-US"/>
              </w:rPr>
            </w:pPr>
            <w:r w:rsidRPr="004949C9">
              <w:rPr>
                <w:rFonts w:ascii="Times New Roman" w:hAnsi="Times New Roman"/>
                <w:lang w:val="en-US"/>
              </w:rPr>
              <w:t>MUTE CORNER</w:t>
            </w:r>
          </w:p>
          <w:p w:rsidR="004949C9" w:rsidRDefault="004949C9" w:rsidP="004949C9">
            <w:pPr>
              <w:pStyle w:val="af3"/>
              <w:ind w:left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4949C9" w:rsidRDefault="004949C9" w:rsidP="004949C9">
            <w:pPr>
              <w:pStyle w:val="af3"/>
              <w:ind w:left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4949C9" w:rsidRDefault="004949C9" w:rsidP="004949C9">
            <w:pPr>
              <w:pStyle w:val="af3"/>
              <w:ind w:left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object w:dxaOrig="5085" w:dyaOrig="5265">
                <v:shape id="_x0000_i1026" type="#_x0000_t75" style="width:218.25pt;height:225.75pt" o:ole="">
                  <v:imagedata r:id="rId27" o:title=""/>
                </v:shape>
              </w:object>
            </w:r>
          </w:p>
        </w:tc>
      </w:tr>
    </w:tbl>
    <w:p w:rsidR="00603E12" w:rsidRDefault="00885057" w:rsidP="00901B07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</w:t>
      </w:r>
      <w:r w:rsidR="00C106A6">
        <w:rPr>
          <w:sz w:val="20"/>
          <w:szCs w:val="20"/>
        </w:rPr>
        <w:t>нок 9</w:t>
      </w:r>
    </w:p>
    <w:p w:rsidR="003A2534" w:rsidRDefault="003A2534" w:rsidP="00901B07">
      <w:pPr>
        <w:spacing w:line="360" w:lineRule="auto"/>
        <w:jc w:val="center"/>
        <w:rPr>
          <w:sz w:val="20"/>
          <w:szCs w:val="20"/>
        </w:rPr>
      </w:pPr>
    </w:p>
    <w:p w:rsidR="002D3ACC" w:rsidRDefault="00901B07" w:rsidP="00E2199F">
      <w:pPr>
        <w:pStyle w:val="af3"/>
        <w:numPr>
          <w:ilvl w:val="0"/>
          <w:numId w:val="42"/>
        </w:numPr>
        <w:ind w:hanging="425"/>
        <w:jc w:val="both"/>
        <w:rPr>
          <w:rFonts w:ascii="Times New Roman" w:eastAsia="Times New Roman" w:hAnsi="Times New Roman"/>
          <w:lang w:eastAsia="ru-RU"/>
        </w:rPr>
      </w:pPr>
      <w:r w:rsidRPr="00603E12">
        <w:rPr>
          <w:rFonts w:ascii="Times New Roman" w:eastAsia="Times New Roman" w:hAnsi="Times New Roman"/>
          <w:lang w:eastAsia="ru-RU"/>
        </w:rPr>
        <w:t>Установите трубку</w:t>
      </w:r>
      <w:r w:rsidR="00327440" w:rsidRPr="00603E12">
        <w:rPr>
          <w:rFonts w:ascii="Times New Roman" w:eastAsia="Times New Roman" w:hAnsi="Times New Roman"/>
          <w:lang w:eastAsia="ru-RU"/>
        </w:rPr>
        <w:t xml:space="preserve"> </w:t>
      </w:r>
      <w:r w:rsidRPr="00603E12">
        <w:rPr>
          <w:rFonts w:ascii="Times New Roman" w:eastAsia="Times New Roman" w:hAnsi="Times New Roman"/>
          <w:lang w:eastAsia="ru-RU"/>
        </w:rPr>
        <w:t>соединения с атмосферой</w:t>
      </w:r>
      <w:r w:rsidR="00327440" w:rsidRPr="00603E12">
        <w:rPr>
          <w:rFonts w:ascii="Times New Roman" w:eastAsia="Times New Roman" w:hAnsi="Times New Roman"/>
          <w:lang w:eastAsia="ru-RU"/>
        </w:rPr>
        <w:t xml:space="preserve"> </w:t>
      </w:r>
      <w:r w:rsidRPr="00603E12">
        <w:rPr>
          <w:rFonts w:ascii="Times New Roman" w:eastAsia="Times New Roman" w:hAnsi="Times New Roman"/>
          <w:lang w:eastAsia="ru-RU"/>
        </w:rPr>
        <w:t>(воздушник) на крышку</w:t>
      </w:r>
      <w:r w:rsidR="00327440" w:rsidRPr="00603E12">
        <w:rPr>
          <w:rFonts w:ascii="Times New Roman" w:eastAsia="Times New Roman" w:hAnsi="Times New Roman"/>
          <w:lang w:eastAsia="ru-RU"/>
        </w:rPr>
        <w:t xml:space="preserve"> </w:t>
      </w:r>
      <w:r w:rsidRPr="00603E12">
        <w:rPr>
          <w:rFonts w:ascii="Times New Roman" w:eastAsia="Times New Roman" w:hAnsi="Times New Roman"/>
          <w:lang w:eastAsia="ru-RU"/>
        </w:rPr>
        <w:t>камеры</w:t>
      </w:r>
      <w:r w:rsidR="002D3ACC">
        <w:rPr>
          <w:rFonts w:ascii="Times New Roman" w:eastAsia="Times New Roman" w:hAnsi="Times New Roman"/>
          <w:lang w:eastAsia="ru-RU"/>
        </w:rPr>
        <w:t xml:space="preserve"> </w:t>
      </w:r>
    </w:p>
    <w:p w:rsidR="00901B07" w:rsidRPr="00B308EA" w:rsidRDefault="00C106A6" w:rsidP="00B308EA">
      <w:pPr>
        <w:pStyle w:val="af3"/>
        <w:ind w:left="1279"/>
        <w:rPr>
          <w:rFonts w:ascii="Times New Roman" w:hAnsi="Times New Roman"/>
          <w:lang w:val="en-US"/>
        </w:rPr>
      </w:pPr>
      <w:r w:rsidRPr="00B308EA">
        <w:rPr>
          <w:rFonts w:ascii="Times New Roman" w:hAnsi="Times New Roman"/>
          <w:lang w:val="en-US"/>
        </w:rPr>
        <w:t>(</w:t>
      </w:r>
      <w:proofErr w:type="spellStart"/>
      <w:r w:rsidRPr="00B308EA">
        <w:rPr>
          <w:rFonts w:ascii="Times New Roman" w:hAnsi="Times New Roman"/>
          <w:lang w:val="en-US"/>
        </w:rPr>
        <w:t>рисунок</w:t>
      </w:r>
      <w:proofErr w:type="spellEnd"/>
      <w:r w:rsidRPr="00B308EA">
        <w:rPr>
          <w:rFonts w:ascii="Times New Roman" w:hAnsi="Times New Roman"/>
          <w:lang w:val="en-US"/>
        </w:rPr>
        <w:t xml:space="preserve"> 10</w:t>
      </w:r>
      <w:r w:rsidR="00603E12" w:rsidRPr="00B308EA">
        <w:rPr>
          <w:rFonts w:ascii="Times New Roman" w:hAnsi="Times New Roman"/>
          <w:lang w:val="en-US"/>
        </w:rPr>
        <w:t>)</w:t>
      </w:r>
      <w:r w:rsidR="00901B07" w:rsidRPr="00B308EA">
        <w:rPr>
          <w:rFonts w:ascii="Times New Roman" w:hAnsi="Times New Roman"/>
          <w:lang w:val="en-US"/>
        </w:rPr>
        <w:t>.</w:t>
      </w:r>
    </w:p>
    <w:p w:rsidR="0038663C" w:rsidRDefault="00B308EA" w:rsidP="00CB2A6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851"/>
        <w:jc w:val="both"/>
        <w:rPr>
          <w:sz w:val="22"/>
          <w:szCs w:val="22"/>
          <w:lang w:val="en-US"/>
        </w:rPr>
      </w:pPr>
      <w:r w:rsidRPr="00B9513D">
        <w:rPr>
          <w:sz w:val="22"/>
          <w:szCs w:val="22"/>
          <w:lang w:val="en-US"/>
        </w:rPr>
        <w:t>MUTE</w:t>
      </w:r>
      <w:r w:rsidRPr="009373DF">
        <w:rPr>
          <w:sz w:val="22"/>
          <w:szCs w:val="22"/>
          <w:lang w:val="en-US"/>
        </w:rPr>
        <w:t xml:space="preserve"> </w:t>
      </w:r>
      <w:r w:rsidRPr="00B9513D">
        <w:rPr>
          <w:sz w:val="22"/>
          <w:szCs w:val="22"/>
          <w:lang w:val="en-US"/>
        </w:rPr>
        <w:t>BOX</w:t>
      </w:r>
    </w:p>
    <w:p w:rsidR="00CB2A60" w:rsidRDefault="00CB2A60" w:rsidP="00CB2A6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851"/>
        <w:jc w:val="both"/>
      </w:pPr>
    </w:p>
    <w:p w:rsidR="0038663C" w:rsidRPr="00CB2A60" w:rsidRDefault="00B308EA" w:rsidP="00CB2A60">
      <w:pPr>
        <w:jc w:val="center"/>
      </w:pPr>
      <w:r>
        <w:rPr>
          <w:noProof/>
        </w:rPr>
        <w:drawing>
          <wp:inline distT="0" distB="0" distL="0" distR="0" wp14:anchorId="17F3615A" wp14:editId="6EEA8957">
            <wp:extent cx="1907760" cy="2660600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29523" cy="269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A60" w:rsidRDefault="00CB2A60" w:rsidP="00327440">
      <w:pPr>
        <w:spacing w:line="360" w:lineRule="auto"/>
        <w:jc w:val="center"/>
        <w:rPr>
          <w:sz w:val="20"/>
          <w:szCs w:val="20"/>
        </w:rPr>
      </w:pPr>
    </w:p>
    <w:p w:rsidR="00327440" w:rsidRDefault="00C106A6" w:rsidP="00327440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CB2A60" w:rsidRDefault="00CB2A60" w:rsidP="00327440">
      <w:pPr>
        <w:spacing w:line="360" w:lineRule="auto"/>
        <w:jc w:val="center"/>
        <w:rPr>
          <w:sz w:val="20"/>
          <w:szCs w:val="20"/>
        </w:rPr>
      </w:pPr>
    </w:p>
    <w:p w:rsidR="00901B07" w:rsidRDefault="00901B07" w:rsidP="00603E12">
      <w:pPr>
        <w:pStyle w:val="af3"/>
        <w:numPr>
          <w:ilvl w:val="0"/>
          <w:numId w:val="42"/>
        </w:numPr>
        <w:ind w:hanging="425"/>
        <w:jc w:val="both"/>
        <w:rPr>
          <w:rFonts w:ascii="Times New Roman" w:eastAsia="Times New Roman" w:hAnsi="Times New Roman"/>
          <w:lang w:eastAsia="ru-RU"/>
        </w:rPr>
      </w:pPr>
      <w:r w:rsidRPr="00603E12">
        <w:rPr>
          <w:rFonts w:ascii="Times New Roman" w:eastAsia="Times New Roman" w:hAnsi="Times New Roman"/>
          <w:lang w:eastAsia="ru-RU"/>
        </w:rPr>
        <w:lastRenderedPageBreak/>
        <w:t>По возможности, устанавливайте привод насоса на верхней поверхности.</w:t>
      </w:r>
    </w:p>
    <w:p w:rsidR="00603E12" w:rsidRDefault="00603E12" w:rsidP="00603E12">
      <w:pPr>
        <w:pStyle w:val="af3"/>
        <w:ind w:left="1279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Примеры устано</w:t>
      </w:r>
      <w:r w:rsidR="00F90109">
        <w:rPr>
          <w:rFonts w:ascii="Times New Roman" w:eastAsia="Times New Roman" w:hAnsi="Times New Roman"/>
          <w:lang w:eastAsia="ru-RU"/>
        </w:rPr>
        <w:t>в</w:t>
      </w:r>
      <w:r w:rsidR="006A5CEB">
        <w:rPr>
          <w:rFonts w:ascii="Times New Roman" w:eastAsia="Times New Roman" w:hAnsi="Times New Roman"/>
          <w:lang w:eastAsia="ru-RU"/>
        </w:rPr>
        <w:t>ки нас</w:t>
      </w:r>
      <w:r w:rsidR="00080035">
        <w:rPr>
          <w:rFonts w:ascii="Times New Roman" w:eastAsia="Times New Roman" w:hAnsi="Times New Roman"/>
          <w:lang w:eastAsia="ru-RU"/>
        </w:rPr>
        <w:t>оса показаны на рисунках</w:t>
      </w:r>
      <w:r w:rsidR="00753F51">
        <w:rPr>
          <w:rFonts w:ascii="Times New Roman" w:eastAsia="Times New Roman" w:hAnsi="Times New Roman"/>
          <w:lang w:eastAsia="ru-RU"/>
        </w:rPr>
        <w:t xml:space="preserve"> 11-14</w:t>
      </w:r>
      <w:r>
        <w:rPr>
          <w:rFonts w:ascii="Times New Roman" w:eastAsia="Times New Roman" w:hAnsi="Times New Roman"/>
          <w:lang w:eastAsia="ru-RU"/>
        </w:rPr>
        <w:t>.</w:t>
      </w:r>
    </w:p>
    <w:p w:rsidR="00080035" w:rsidRPr="00753F51" w:rsidRDefault="00080035" w:rsidP="00080035">
      <w:pPr>
        <w:pStyle w:val="af3"/>
        <w:ind w:left="1279"/>
      </w:pPr>
    </w:p>
    <w:p w:rsidR="00CB2A60" w:rsidRDefault="00080035" w:rsidP="00080035">
      <w:pPr>
        <w:pStyle w:val="af3"/>
        <w:ind w:left="1279"/>
        <w:rPr>
          <w:rFonts w:ascii="Times New Roman" w:hAnsi="Times New Roman"/>
          <w:lang w:val="en-US"/>
        </w:rPr>
      </w:pPr>
      <w:r w:rsidRPr="00080035">
        <w:rPr>
          <w:rFonts w:ascii="Times New Roman" w:hAnsi="Times New Roman"/>
          <w:lang w:val="en-US"/>
        </w:rPr>
        <w:t>MUTE BOX</w:t>
      </w:r>
    </w:p>
    <w:p w:rsidR="00901B07" w:rsidRDefault="00CB2A60" w:rsidP="00CB2A60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4462145" cy="1630680"/>
            <wp:effectExtent l="0" t="0" r="0" b="762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145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A60" w:rsidRDefault="00CB2A60" w:rsidP="00CB2A60">
      <w:pPr>
        <w:jc w:val="center"/>
        <w:rPr>
          <w:lang w:val="en-US"/>
        </w:rPr>
      </w:pPr>
    </w:p>
    <w:p w:rsidR="00CB2A60" w:rsidRDefault="00753F51" w:rsidP="00CB2A60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CB2A60" w:rsidRDefault="00CB2A60" w:rsidP="00CB2A60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651500" cy="2512060"/>
            <wp:effectExtent l="0" t="0" r="6350" b="254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251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A60" w:rsidRDefault="00CB2A60" w:rsidP="00CB2A60">
      <w:pPr>
        <w:spacing w:line="360" w:lineRule="auto"/>
        <w:jc w:val="center"/>
        <w:rPr>
          <w:sz w:val="20"/>
          <w:szCs w:val="20"/>
        </w:rPr>
      </w:pPr>
    </w:p>
    <w:p w:rsidR="00CB2A60" w:rsidRDefault="00753F51" w:rsidP="00CB2A60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CB2A60" w:rsidRPr="00CB2A60" w:rsidRDefault="00CB2A60" w:rsidP="00CB2A60">
      <w:pPr>
        <w:jc w:val="center"/>
        <w:rPr>
          <w:sz w:val="20"/>
          <w:szCs w:val="20"/>
        </w:rPr>
      </w:pPr>
    </w:p>
    <w:p w:rsidR="00080035" w:rsidRDefault="00080035" w:rsidP="00A2445C">
      <w:pPr>
        <w:pStyle w:val="af3"/>
        <w:ind w:left="1279"/>
        <w:rPr>
          <w:sz w:val="20"/>
          <w:szCs w:val="20"/>
        </w:rPr>
      </w:pPr>
      <w:r w:rsidRPr="004949C9">
        <w:rPr>
          <w:rFonts w:ascii="Times New Roman" w:hAnsi="Times New Roman"/>
          <w:lang w:val="en-US"/>
        </w:rPr>
        <w:t>MUTE CORNER</w:t>
      </w:r>
    </w:p>
    <w:p w:rsidR="00080035" w:rsidRDefault="00080035" w:rsidP="00901B07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412974" cy="2047872"/>
            <wp:effectExtent l="0" t="0" r="698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498" cy="205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A60" w:rsidRDefault="00753F51" w:rsidP="00CB2A60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CB2A60" w:rsidRDefault="00CB2A60" w:rsidP="00901B07">
      <w:pPr>
        <w:spacing w:line="360" w:lineRule="auto"/>
        <w:jc w:val="center"/>
        <w:rPr>
          <w:sz w:val="20"/>
          <w:szCs w:val="20"/>
        </w:rPr>
      </w:pPr>
    </w:p>
    <w:p w:rsidR="00160BDF" w:rsidRDefault="00160BDF" w:rsidP="00901B07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6133083" cy="3204375"/>
            <wp:effectExtent l="0" t="0" r="127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778" cy="32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E12" w:rsidRDefault="00753F51" w:rsidP="00603E12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14</w:t>
      </w:r>
    </w:p>
    <w:p w:rsidR="00753F51" w:rsidRDefault="00753F51" w:rsidP="00603E12">
      <w:pPr>
        <w:spacing w:line="360" w:lineRule="auto"/>
        <w:jc w:val="center"/>
        <w:rPr>
          <w:sz w:val="20"/>
          <w:szCs w:val="20"/>
        </w:rPr>
      </w:pPr>
    </w:p>
    <w:p w:rsidR="00901B07" w:rsidRDefault="00A16A04" w:rsidP="00603E12">
      <w:pPr>
        <w:pStyle w:val="af3"/>
        <w:ind w:left="1279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Требования к</w:t>
      </w:r>
      <w:r w:rsidR="00603E12">
        <w:rPr>
          <w:rFonts w:ascii="Times New Roman" w:eastAsia="Times New Roman" w:hAnsi="Times New Roman"/>
          <w:lang w:eastAsia="ru-RU"/>
        </w:rPr>
        <w:t xml:space="preserve"> устано</w:t>
      </w:r>
      <w:r>
        <w:rPr>
          <w:rFonts w:ascii="Times New Roman" w:eastAsia="Times New Roman" w:hAnsi="Times New Roman"/>
          <w:lang w:eastAsia="ru-RU"/>
        </w:rPr>
        <w:t>вке</w:t>
      </w:r>
      <w:r w:rsidR="00753F51">
        <w:rPr>
          <w:rFonts w:ascii="Times New Roman" w:eastAsia="Times New Roman" w:hAnsi="Times New Roman"/>
          <w:lang w:eastAsia="ru-RU"/>
        </w:rPr>
        <w:t xml:space="preserve"> насоса показаны на рисунке 15</w:t>
      </w:r>
      <w:r w:rsidR="00603E12">
        <w:rPr>
          <w:rFonts w:ascii="Times New Roman" w:eastAsia="Times New Roman" w:hAnsi="Times New Roman"/>
          <w:lang w:eastAsia="ru-RU"/>
        </w:rPr>
        <w:t>.</w:t>
      </w:r>
    </w:p>
    <w:p w:rsidR="00753F51" w:rsidRDefault="00753F51" w:rsidP="00603E12">
      <w:pPr>
        <w:pStyle w:val="af3"/>
        <w:ind w:left="1279"/>
        <w:rPr>
          <w:rFonts w:ascii="Times New Roman" w:eastAsia="Times New Roman" w:hAnsi="Times New Roman"/>
          <w:lang w:eastAsia="ru-RU"/>
        </w:rPr>
      </w:pPr>
    </w:p>
    <w:p w:rsidR="00C41D76" w:rsidRDefault="00C41D76" w:rsidP="00603E12">
      <w:pPr>
        <w:pStyle w:val="af3"/>
        <w:ind w:left="1279"/>
        <w:rPr>
          <w:rFonts w:ascii="Times New Roman" w:eastAsia="Times New Roman" w:hAnsi="Times New Roman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240"/>
      </w:tblGrid>
      <w:tr w:rsidR="00C41D76" w:rsidTr="003B062F">
        <w:trPr>
          <w:jc w:val="center"/>
        </w:trPr>
        <w:tc>
          <w:tcPr>
            <w:tcW w:w="4536" w:type="dxa"/>
          </w:tcPr>
          <w:p w:rsidR="00C41D76" w:rsidRDefault="00C41D76" w:rsidP="003B062F">
            <w:pPr>
              <w:pStyle w:val="af3"/>
              <w:ind w:left="1279"/>
              <w:rPr>
                <w:rFonts w:ascii="Times New Roman" w:hAnsi="Times New Roman"/>
                <w:lang w:val="en-US"/>
              </w:rPr>
            </w:pPr>
            <w:r w:rsidRPr="003B062F">
              <w:rPr>
                <w:rFonts w:ascii="Times New Roman" w:hAnsi="Times New Roman"/>
                <w:lang w:val="en-US"/>
              </w:rPr>
              <w:t>MUTE BOX</w:t>
            </w:r>
          </w:p>
          <w:p w:rsidR="00753F51" w:rsidRPr="003B062F" w:rsidRDefault="00753F51" w:rsidP="003B062F">
            <w:pPr>
              <w:pStyle w:val="af3"/>
              <w:ind w:left="1279"/>
              <w:rPr>
                <w:rFonts w:ascii="Times New Roman" w:hAnsi="Times New Roman"/>
                <w:lang w:val="en-US"/>
              </w:rPr>
            </w:pPr>
          </w:p>
          <w:p w:rsidR="00C41D76" w:rsidRDefault="00C41D76" w:rsidP="00603E12">
            <w:pPr>
              <w:pStyle w:val="af3"/>
              <w:ind w:left="0"/>
              <w:rPr>
                <w:sz w:val="20"/>
                <w:szCs w:val="20"/>
              </w:rPr>
            </w:pPr>
          </w:p>
          <w:p w:rsidR="00C41D76" w:rsidRDefault="00C41D76" w:rsidP="00C41D76">
            <w:pPr>
              <w:pStyle w:val="af3"/>
              <w:ind w:left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060466" wp14:editId="44E38237">
                  <wp:extent cx="2176780" cy="1311910"/>
                  <wp:effectExtent l="0" t="0" r="0" b="254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6780" cy="131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0" w:type="dxa"/>
          </w:tcPr>
          <w:p w:rsidR="00C41D76" w:rsidRDefault="00C41D76" w:rsidP="003B062F">
            <w:pPr>
              <w:pStyle w:val="af3"/>
              <w:ind w:left="1279"/>
              <w:rPr>
                <w:rFonts w:ascii="Times New Roman" w:hAnsi="Times New Roman"/>
                <w:lang w:val="en-US"/>
              </w:rPr>
            </w:pPr>
            <w:r w:rsidRPr="004949C9">
              <w:rPr>
                <w:rFonts w:ascii="Times New Roman" w:hAnsi="Times New Roman"/>
                <w:lang w:val="en-US"/>
              </w:rPr>
              <w:t>MUTE CORNER</w:t>
            </w:r>
          </w:p>
          <w:p w:rsidR="00753F51" w:rsidRPr="003B062F" w:rsidRDefault="00753F51" w:rsidP="003B062F">
            <w:pPr>
              <w:pStyle w:val="af3"/>
              <w:ind w:left="1279"/>
              <w:rPr>
                <w:rFonts w:ascii="Times New Roman" w:hAnsi="Times New Roman"/>
                <w:lang w:val="en-US"/>
              </w:rPr>
            </w:pPr>
          </w:p>
          <w:p w:rsidR="00C41D76" w:rsidRDefault="00A2445C" w:rsidP="00C41D76">
            <w:pPr>
              <w:pStyle w:val="af3"/>
              <w:ind w:left="0"/>
              <w:jc w:val="center"/>
              <w:rPr>
                <w:sz w:val="20"/>
                <w:szCs w:val="20"/>
              </w:rPr>
            </w:pPr>
            <w:r>
              <w:object w:dxaOrig="3630" w:dyaOrig="4275">
                <v:shape id="_x0000_i1027" type="#_x0000_t75" style="width:153.75pt;height:180.75pt" o:ole="">
                  <v:imagedata r:id="rId35" o:title=""/>
                </v:shape>
              </w:object>
            </w:r>
          </w:p>
        </w:tc>
      </w:tr>
    </w:tbl>
    <w:p w:rsidR="00603E12" w:rsidRDefault="00753F51" w:rsidP="00901B07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15</w:t>
      </w:r>
    </w:p>
    <w:p w:rsidR="00753F51" w:rsidRDefault="00753F51" w:rsidP="00901B07">
      <w:pPr>
        <w:spacing w:line="360" w:lineRule="auto"/>
        <w:jc w:val="center"/>
        <w:rPr>
          <w:sz w:val="20"/>
          <w:szCs w:val="20"/>
        </w:rPr>
      </w:pPr>
    </w:p>
    <w:p w:rsidR="00753F51" w:rsidRDefault="00753F51" w:rsidP="00901B07">
      <w:pPr>
        <w:spacing w:line="360" w:lineRule="auto"/>
        <w:jc w:val="center"/>
        <w:rPr>
          <w:sz w:val="20"/>
          <w:szCs w:val="20"/>
        </w:rPr>
      </w:pPr>
    </w:p>
    <w:p w:rsidR="0010226C" w:rsidRDefault="00901B07" w:rsidP="0072119A">
      <w:pPr>
        <w:pStyle w:val="af3"/>
        <w:numPr>
          <w:ilvl w:val="0"/>
          <w:numId w:val="42"/>
        </w:numPr>
        <w:ind w:hanging="425"/>
        <w:jc w:val="both"/>
        <w:rPr>
          <w:rFonts w:ascii="Times New Roman" w:eastAsia="Times New Roman" w:hAnsi="Times New Roman"/>
          <w:lang w:eastAsia="ru-RU"/>
        </w:rPr>
      </w:pPr>
      <w:r w:rsidRPr="0010226C">
        <w:rPr>
          <w:rFonts w:ascii="Times New Roman" w:eastAsia="Times New Roman" w:hAnsi="Times New Roman"/>
          <w:lang w:eastAsia="ru-RU"/>
        </w:rPr>
        <w:t>Убедитесь в правильном направлении</w:t>
      </w:r>
      <w:r w:rsidR="0010226C">
        <w:rPr>
          <w:rFonts w:ascii="Times New Roman" w:eastAsia="Times New Roman" w:hAnsi="Times New Roman"/>
          <w:lang w:eastAsia="ru-RU"/>
        </w:rPr>
        <w:t xml:space="preserve"> </w:t>
      </w:r>
      <w:r w:rsidRPr="0010226C">
        <w:rPr>
          <w:rFonts w:ascii="Times New Roman" w:eastAsia="Times New Roman" w:hAnsi="Times New Roman"/>
          <w:lang w:eastAsia="ru-RU"/>
        </w:rPr>
        <w:t>потока воды (конденсата)</w:t>
      </w:r>
      <w:r w:rsidR="0010226C">
        <w:rPr>
          <w:rFonts w:ascii="Times New Roman" w:eastAsia="Times New Roman" w:hAnsi="Times New Roman"/>
          <w:lang w:eastAsia="ru-RU"/>
        </w:rPr>
        <w:t xml:space="preserve">, как показано </w:t>
      </w:r>
    </w:p>
    <w:p w:rsidR="00901B07" w:rsidRDefault="00753F51" w:rsidP="0010226C">
      <w:pPr>
        <w:pStyle w:val="af3"/>
        <w:ind w:left="127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 рисунке 16</w:t>
      </w:r>
      <w:r w:rsidR="0010226C">
        <w:rPr>
          <w:rFonts w:ascii="Times New Roman" w:eastAsia="Times New Roman" w:hAnsi="Times New Roman"/>
          <w:lang w:eastAsia="ru-RU"/>
        </w:rPr>
        <w:t>.</w:t>
      </w:r>
    </w:p>
    <w:p w:rsidR="00753F51" w:rsidRDefault="00753F51" w:rsidP="0010226C">
      <w:pPr>
        <w:pStyle w:val="af3"/>
        <w:ind w:left="1279"/>
        <w:jc w:val="both"/>
        <w:rPr>
          <w:rFonts w:ascii="Times New Roman" w:eastAsia="Times New Roman" w:hAnsi="Times New Roman"/>
          <w:lang w:eastAsia="ru-RU"/>
        </w:rPr>
      </w:pPr>
    </w:p>
    <w:p w:rsidR="00753F51" w:rsidRDefault="00753F51" w:rsidP="0010226C">
      <w:pPr>
        <w:pStyle w:val="af3"/>
        <w:ind w:left="1279"/>
        <w:jc w:val="both"/>
        <w:rPr>
          <w:rFonts w:ascii="Times New Roman" w:eastAsia="Times New Roman" w:hAnsi="Times New Roman"/>
          <w:lang w:eastAsia="ru-RU"/>
        </w:rPr>
      </w:pPr>
    </w:p>
    <w:p w:rsidR="00753F51" w:rsidRDefault="00753F51" w:rsidP="0010226C">
      <w:pPr>
        <w:pStyle w:val="af3"/>
        <w:ind w:left="1279"/>
        <w:jc w:val="both"/>
        <w:rPr>
          <w:rFonts w:ascii="Times New Roman" w:eastAsia="Times New Roman" w:hAnsi="Times New Roman"/>
          <w:lang w:eastAsia="ru-RU"/>
        </w:rPr>
      </w:pPr>
    </w:p>
    <w:p w:rsidR="003B062F" w:rsidRDefault="003B062F" w:rsidP="0010226C">
      <w:pPr>
        <w:pStyle w:val="af3"/>
        <w:ind w:left="1279"/>
        <w:jc w:val="both"/>
        <w:rPr>
          <w:rFonts w:ascii="Times New Roman" w:eastAsia="Times New Roman" w:hAnsi="Times New Roman"/>
          <w:lang w:eastAsia="ru-RU"/>
        </w:rPr>
      </w:pPr>
    </w:p>
    <w:tbl>
      <w:tblPr>
        <w:tblStyle w:val="af0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5"/>
        <w:gridCol w:w="3221"/>
      </w:tblGrid>
      <w:tr w:rsidR="006D44E5" w:rsidTr="008B53A2">
        <w:tc>
          <w:tcPr>
            <w:tcW w:w="6555" w:type="dxa"/>
          </w:tcPr>
          <w:p w:rsidR="008B53A2" w:rsidRPr="003B062F" w:rsidRDefault="008B53A2" w:rsidP="003B062F">
            <w:pPr>
              <w:pStyle w:val="af3"/>
              <w:ind w:left="1279"/>
              <w:rPr>
                <w:rFonts w:ascii="Times New Roman" w:hAnsi="Times New Roman"/>
                <w:lang w:val="en-US"/>
              </w:rPr>
            </w:pPr>
            <w:r w:rsidRPr="003B062F">
              <w:rPr>
                <w:rFonts w:ascii="Times New Roman" w:hAnsi="Times New Roman"/>
                <w:lang w:val="en-US"/>
              </w:rPr>
              <w:lastRenderedPageBreak/>
              <w:t>MUTE BOX</w:t>
            </w:r>
          </w:p>
          <w:p w:rsidR="006D44E5" w:rsidRDefault="006D44E5" w:rsidP="0010226C">
            <w:pPr>
              <w:pStyle w:val="af3"/>
              <w:ind w:left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D44E5" w:rsidRDefault="00753F51" w:rsidP="0010226C">
            <w:pPr>
              <w:pStyle w:val="af3"/>
              <w:ind w:left="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object w:dxaOrig="7695" w:dyaOrig="2415">
                <v:shape id="_x0000_i1028" type="#_x0000_t75" style="width:300pt;height:93.75pt" o:ole="">
                  <v:imagedata r:id="rId37" o:title=""/>
                </v:shape>
              </w:object>
            </w:r>
          </w:p>
        </w:tc>
        <w:tc>
          <w:tcPr>
            <w:tcW w:w="3221" w:type="dxa"/>
          </w:tcPr>
          <w:p w:rsidR="008B53A2" w:rsidRDefault="008B53A2" w:rsidP="008B53A2">
            <w:pPr>
              <w:pStyle w:val="af3"/>
              <w:ind w:left="0"/>
              <w:jc w:val="both"/>
              <w:rPr>
                <w:sz w:val="20"/>
                <w:szCs w:val="20"/>
              </w:rPr>
            </w:pPr>
            <w:r w:rsidRPr="004949C9">
              <w:rPr>
                <w:rFonts w:ascii="Times New Roman" w:hAnsi="Times New Roman"/>
                <w:lang w:val="en-US"/>
              </w:rPr>
              <w:t>MUTE CORNER</w:t>
            </w:r>
          </w:p>
          <w:p w:rsidR="006D44E5" w:rsidRDefault="006D44E5" w:rsidP="0010226C">
            <w:pPr>
              <w:pStyle w:val="af3"/>
              <w:ind w:left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D44E5" w:rsidRDefault="00753F51" w:rsidP="0010226C">
            <w:pPr>
              <w:pStyle w:val="af3"/>
              <w:ind w:left="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object w:dxaOrig="3105" w:dyaOrig="2730">
                <v:shape id="_x0000_i1029" type="#_x0000_t75" style="width:141.75pt;height:125.25pt" o:ole="">
                  <v:imagedata r:id="rId39" o:title=""/>
                </v:shape>
              </w:object>
            </w:r>
          </w:p>
        </w:tc>
      </w:tr>
    </w:tbl>
    <w:p w:rsidR="0010226C" w:rsidRDefault="00753F51" w:rsidP="0010226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16</w:t>
      </w:r>
    </w:p>
    <w:p w:rsidR="00572845" w:rsidRDefault="00572845" w:rsidP="0010226C">
      <w:pPr>
        <w:spacing w:line="360" w:lineRule="auto"/>
        <w:jc w:val="center"/>
        <w:rPr>
          <w:sz w:val="20"/>
          <w:szCs w:val="20"/>
        </w:rPr>
      </w:pPr>
    </w:p>
    <w:p w:rsidR="00901B07" w:rsidRDefault="00901B07" w:rsidP="0072119A">
      <w:pPr>
        <w:pStyle w:val="af3"/>
        <w:numPr>
          <w:ilvl w:val="0"/>
          <w:numId w:val="42"/>
        </w:numPr>
        <w:ind w:hanging="425"/>
        <w:jc w:val="both"/>
        <w:rPr>
          <w:rFonts w:ascii="Times New Roman" w:eastAsia="Times New Roman" w:hAnsi="Times New Roman"/>
          <w:lang w:eastAsia="ru-RU"/>
        </w:rPr>
      </w:pPr>
      <w:r w:rsidRPr="0010226C">
        <w:rPr>
          <w:rFonts w:ascii="Times New Roman" w:eastAsia="Times New Roman" w:hAnsi="Times New Roman"/>
          <w:lang w:eastAsia="ru-RU"/>
        </w:rPr>
        <w:t>Протяните трубку внешним диаметром</w:t>
      </w:r>
      <w:r w:rsidR="0072119A">
        <w:rPr>
          <w:rFonts w:ascii="Times New Roman" w:eastAsia="Times New Roman" w:hAnsi="Times New Roman"/>
          <w:lang w:eastAsia="ru-RU"/>
        </w:rPr>
        <w:t xml:space="preserve"> </w:t>
      </w:r>
      <w:r w:rsidRPr="0010226C">
        <w:rPr>
          <w:rFonts w:ascii="Times New Roman" w:eastAsia="Times New Roman" w:hAnsi="Times New Roman"/>
          <w:lang w:eastAsia="ru-RU"/>
        </w:rPr>
        <w:t>9 мм и внутренним 6 мм от поплавковой</w:t>
      </w:r>
      <w:r w:rsidRPr="0010226C">
        <w:rPr>
          <w:rFonts w:ascii="Times New Roman" w:eastAsia="Times New Roman" w:hAnsi="Times New Roman"/>
          <w:lang w:eastAsia="ru-RU"/>
        </w:rPr>
        <w:br/>
        <w:t>камеры к насосу. Зафиксируйте трубку на</w:t>
      </w:r>
      <w:r w:rsidR="0072119A">
        <w:rPr>
          <w:rFonts w:ascii="Times New Roman" w:eastAsia="Times New Roman" w:hAnsi="Times New Roman"/>
          <w:lang w:eastAsia="ru-RU"/>
        </w:rPr>
        <w:t xml:space="preserve"> </w:t>
      </w:r>
      <w:r w:rsidRPr="0010226C">
        <w:rPr>
          <w:rFonts w:ascii="Times New Roman" w:eastAsia="Times New Roman" w:hAnsi="Times New Roman"/>
          <w:lang w:eastAsia="ru-RU"/>
        </w:rPr>
        <w:t>патрубках подключения стяжками.</w:t>
      </w:r>
      <w:r w:rsidRPr="0010226C">
        <w:rPr>
          <w:rFonts w:ascii="Times New Roman" w:eastAsia="Times New Roman" w:hAnsi="Times New Roman"/>
          <w:lang w:eastAsia="ru-RU"/>
        </w:rPr>
        <w:br/>
        <w:t>Убедитесь, что длина трубки менее 2 м</w:t>
      </w:r>
      <w:r w:rsidR="00753F51">
        <w:rPr>
          <w:rFonts w:ascii="Times New Roman" w:eastAsia="Times New Roman" w:hAnsi="Times New Roman"/>
          <w:lang w:eastAsia="ru-RU"/>
        </w:rPr>
        <w:t xml:space="preserve"> (рисунок 17</w:t>
      </w:r>
      <w:r w:rsidR="0072119A">
        <w:rPr>
          <w:rFonts w:ascii="Times New Roman" w:eastAsia="Times New Roman" w:hAnsi="Times New Roman"/>
          <w:lang w:eastAsia="ru-RU"/>
        </w:rPr>
        <w:t>)</w:t>
      </w:r>
      <w:r w:rsidRPr="0010226C">
        <w:rPr>
          <w:rFonts w:ascii="Times New Roman" w:eastAsia="Times New Roman" w:hAnsi="Times New Roman"/>
          <w:lang w:eastAsia="ru-RU"/>
        </w:rPr>
        <w:t>.</w:t>
      </w:r>
      <w:r w:rsidR="0072119A">
        <w:rPr>
          <w:rFonts w:ascii="Times New Roman" w:eastAsia="Times New Roman" w:hAnsi="Times New Roman"/>
          <w:lang w:eastAsia="ru-RU"/>
        </w:rPr>
        <w:t xml:space="preserve"> </w:t>
      </w:r>
    </w:p>
    <w:p w:rsidR="00572845" w:rsidRDefault="00572845" w:rsidP="00572845">
      <w:pPr>
        <w:pStyle w:val="af3"/>
        <w:ind w:left="1279"/>
        <w:jc w:val="both"/>
        <w:rPr>
          <w:rFonts w:ascii="Times New Roman" w:eastAsia="Times New Roman" w:hAnsi="Times New Roman"/>
          <w:lang w:eastAsia="ru-RU"/>
        </w:rPr>
      </w:pPr>
    </w:p>
    <w:p w:rsidR="00572845" w:rsidRPr="00572845" w:rsidRDefault="003B062F" w:rsidP="00572845">
      <w:pPr>
        <w:jc w:val="center"/>
      </w:pPr>
      <w:r>
        <w:rPr>
          <w:noProof/>
        </w:rPr>
        <w:drawing>
          <wp:inline distT="0" distB="0" distL="0" distR="0">
            <wp:extent cx="3369310" cy="1978025"/>
            <wp:effectExtent l="0" t="0" r="2540" b="317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310" cy="197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845" w:rsidRDefault="00572845" w:rsidP="0072119A">
      <w:pPr>
        <w:spacing w:line="360" w:lineRule="auto"/>
        <w:jc w:val="center"/>
        <w:rPr>
          <w:sz w:val="20"/>
          <w:szCs w:val="20"/>
        </w:rPr>
      </w:pPr>
    </w:p>
    <w:p w:rsidR="0072119A" w:rsidRDefault="00753F51" w:rsidP="0072119A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17</w:t>
      </w:r>
    </w:p>
    <w:p w:rsidR="0072119A" w:rsidRPr="009E7643" w:rsidRDefault="0072119A" w:rsidP="00901B07">
      <w:pPr>
        <w:spacing w:line="360" w:lineRule="auto"/>
        <w:jc w:val="center"/>
        <w:rPr>
          <w:sz w:val="16"/>
          <w:szCs w:val="16"/>
        </w:rPr>
      </w:pPr>
    </w:p>
    <w:p w:rsidR="00E66587" w:rsidRPr="00E66587" w:rsidRDefault="00E66587" w:rsidP="00E66587">
      <w:pPr>
        <w:pStyle w:val="af3"/>
        <w:numPr>
          <w:ilvl w:val="0"/>
          <w:numId w:val="42"/>
        </w:numPr>
        <w:jc w:val="both"/>
        <w:rPr>
          <w:rFonts w:ascii="Times New Roman" w:eastAsia="Times New Roman" w:hAnsi="Times New Roman"/>
          <w:lang w:eastAsia="ru-RU"/>
        </w:rPr>
      </w:pPr>
      <w:r w:rsidRPr="00E66587">
        <w:rPr>
          <w:rFonts w:ascii="Times New Roman" w:eastAsia="Times New Roman" w:hAnsi="Times New Roman"/>
          <w:lang w:eastAsia="ru-RU"/>
        </w:rPr>
        <w:t>Наденьте трубку ввода-вывода диаметром 9</w:t>
      </w:r>
      <w:r w:rsidR="00753F51">
        <w:rPr>
          <w:rFonts w:ascii="Times New Roman" w:eastAsia="Times New Roman" w:hAnsi="Times New Roman"/>
          <w:lang w:eastAsia="ru-RU"/>
        </w:rPr>
        <w:t xml:space="preserve"> мм x 6 мм на резервуар и насос (рисунок 18).</w:t>
      </w:r>
    </w:p>
    <w:p w:rsidR="00E66587" w:rsidRDefault="00E66587" w:rsidP="00E66587">
      <w:pPr>
        <w:pStyle w:val="af3"/>
        <w:ind w:left="1279"/>
        <w:jc w:val="both"/>
        <w:rPr>
          <w:rFonts w:ascii="Times New Roman" w:eastAsia="Times New Roman" w:hAnsi="Times New Roman"/>
          <w:lang w:eastAsia="ru-RU"/>
        </w:rPr>
      </w:pPr>
      <w:r w:rsidRPr="00E66587">
        <w:rPr>
          <w:rFonts w:ascii="Times New Roman" w:eastAsia="Times New Roman" w:hAnsi="Times New Roman"/>
          <w:lang w:eastAsia="ru-RU"/>
        </w:rPr>
        <w:t>Закрепите с помощью кабельных стяжек. Убедитесь, что длина составляет менее 2 метров.</w:t>
      </w:r>
    </w:p>
    <w:p w:rsidR="001E3D18" w:rsidRDefault="001E3D18" w:rsidP="001E3D18">
      <w:pPr>
        <w:pStyle w:val="af3"/>
        <w:ind w:left="1279"/>
        <w:rPr>
          <w:rFonts w:ascii="Times New Roman" w:hAnsi="Times New Roman"/>
          <w:lang w:val="en-US"/>
        </w:rPr>
      </w:pPr>
      <w:r w:rsidRPr="003B062F">
        <w:rPr>
          <w:rFonts w:ascii="Times New Roman" w:hAnsi="Times New Roman"/>
          <w:lang w:val="en-US"/>
        </w:rPr>
        <w:t>MUTE BOX</w:t>
      </w:r>
    </w:p>
    <w:p w:rsidR="00572845" w:rsidRDefault="00E66587" w:rsidP="001E3D18">
      <w:pPr>
        <w:pStyle w:val="af3"/>
        <w:ind w:left="1279"/>
      </w:pPr>
      <w:r>
        <w:rPr>
          <w:noProof/>
          <w:lang w:eastAsia="ru-RU"/>
        </w:rPr>
        <w:drawing>
          <wp:inline distT="0" distB="0" distL="0" distR="0">
            <wp:extent cx="4562061" cy="2001218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47" cy="2008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19A" w:rsidRDefault="00753F51" w:rsidP="0072119A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18</w:t>
      </w:r>
    </w:p>
    <w:p w:rsidR="00E66587" w:rsidRDefault="00E66587" w:rsidP="00E66587">
      <w:pPr>
        <w:pStyle w:val="af3"/>
        <w:ind w:left="1279"/>
        <w:jc w:val="both"/>
        <w:rPr>
          <w:rFonts w:ascii="Times New Roman" w:eastAsia="Times New Roman" w:hAnsi="Times New Roman"/>
          <w:lang w:eastAsia="ru-RU"/>
        </w:rPr>
      </w:pPr>
      <w:r w:rsidRPr="0010226C">
        <w:rPr>
          <w:rFonts w:ascii="Times New Roman" w:eastAsia="Times New Roman" w:hAnsi="Times New Roman"/>
          <w:lang w:eastAsia="ru-RU"/>
        </w:rPr>
        <w:lastRenderedPageBreak/>
        <w:t>Подсоедините виниловую отводную трубку к выходному патрубку корпуса</w:t>
      </w:r>
      <w:r w:rsidRPr="0010226C">
        <w:rPr>
          <w:rFonts w:ascii="Times New Roman" w:eastAsia="Times New Roman" w:hAnsi="Times New Roman"/>
          <w:lang w:eastAsia="ru-RU"/>
        </w:rPr>
        <w:br/>
        <w:t>насоса и закрепите её при помощи кабельной стяжки. Направьте отводную трубку</w:t>
      </w:r>
      <w:r w:rsidRPr="0010226C">
        <w:rPr>
          <w:rFonts w:ascii="Times New Roman" w:eastAsia="Times New Roman" w:hAnsi="Times New Roman"/>
          <w:lang w:eastAsia="ru-RU"/>
        </w:rPr>
        <w:br/>
        <w:t>к месту сбора (отвода) дренажа, не перегибая ее</w:t>
      </w:r>
      <w:r w:rsidR="00753F51">
        <w:rPr>
          <w:rFonts w:ascii="Times New Roman" w:eastAsia="Times New Roman" w:hAnsi="Times New Roman"/>
          <w:lang w:eastAsia="ru-RU"/>
        </w:rPr>
        <w:t xml:space="preserve"> (рисунок 19</w:t>
      </w:r>
      <w:r>
        <w:rPr>
          <w:rFonts w:ascii="Times New Roman" w:eastAsia="Times New Roman" w:hAnsi="Times New Roman"/>
          <w:lang w:eastAsia="ru-RU"/>
        </w:rPr>
        <w:t>)</w:t>
      </w:r>
      <w:r w:rsidRPr="0010226C">
        <w:rPr>
          <w:rFonts w:ascii="Times New Roman" w:eastAsia="Times New Roman" w:hAnsi="Times New Roman"/>
          <w:lang w:eastAsia="ru-RU"/>
        </w:rPr>
        <w:t>.</w:t>
      </w:r>
    </w:p>
    <w:p w:rsidR="001E3D18" w:rsidRDefault="001E3D18" w:rsidP="00E66587">
      <w:pPr>
        <w:pStyle w:val="af3"/>
        <w:ind w:left="1279"/>
        <w:jc w:val="both"/>
        <w:rPr>
          <w:rFonts w:ascii="Times New Roman" w:eastAsia="Times New Roman" w:hAnsi="Times New Roman"/>
          <w:lang w:eastAsia="ru-RU"/>
        </w:rPr>
      </w:pPr>
    </w:p>
    <w:p w:rsidR="001E3D18" w:rsidRDefault="001E3D18" w:rsidP="001E3D18">
      <w:pPr>
        <w:pStyle w:val="af3"/>
        <w:ind w:left="1279"/>
        <w:rPr>
          <w:sz w:val="20"/>
          <w:szCs w:val="20"/>
        </w:rPr>
      </w:pPr>
      <w:r w:rsidRPr="004949C9">
        <w:rPr>
          <w:rFonts w:ascii="Times New Roman" w:hAnsi="Times New Roman"/>
          <w:lang w:val="en-US"/>
        </w:rPr>
        <w:t>MUTE CORNER</w:t>
      </w:r>
    </w:p>
    <w:p w:rsidR="00A815DA" w:rsidRPr="00E66587" w:rsidRDefault="00A815DA" w:rsidP="006A1CD5">
      <w:pPr>
        <w:pStyle w:val="af3"/>
        <w:ind w:left="1279"/>
        <w:rPr>
          <w:rFonts w:ascii="Times New Roman" w:hAnsi="Times New Roman"/>
        </w:rPr>
      </w:pPr>
    </w:p>
    <w:p w:rsidR="00A815DA" w:rsidRDefault="00906D2C" w:rsidP="0072119A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466715" cy="1957705"/>
            <wp:effectExtent l="0" t="0" r="635" b="444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715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5DA" w:rsidRDefault="00753F51" w:rsidP="00A815DA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19</w:t>
      </w:r>
    </w:p>
    <w:p w:rsidR="004E2F8A" w:rsidRDefault="004E2F8A" w:rsidP="00A815DA">
      <w:pPr>
        <w:spacing w:line="360" w:lineRule="auto"/>
        <w:jc w:val="center"/>
        <w:rPr>
          <w:sz w:val="20"/>
          <w:szCs w:val="20"/>
        </w:rPr>
      </w:pPr>
    </w:p>
    <w:p w:rsidR="00901B07" w:rsidRPr="0010226C" w:rsidRDefault="008B1BD3" w:rsidP="009E7643">
      <w:pPr>
        <w:pStyle w:val="af3"/>
        <w:numPr>
          <w:ilvl w:val="0"/>
          <w:numId w:val="42"/>
        </w:numPr>
        <w:ind w:hanging="425"/>
        <w:jc w:val="both"/>
        <w:rPr>
          <w:rFonts w:ascii="Times New Roman" w:eastAsia="Times New Roman" w:hAnsi="Times New Roman"/>
          <w:lang w:eastAsia="ru-RU"/>
        </w:rPr>
      </w:pPr>
      <w:r w:rsidRPr="0010226C">
        <w:rPr>
          <w:rFonts w:ascii="Times New Roman" w:eastAsia="Times New Roman" w:hAnsi="Times New Roman"/>
          <w:lang w:eastAsia="ru-RU"/>
        </w:rPr>
        <w:t>Проверка насоса: налить воду в дренажный поддон кондиционера.</w:t>
      </w:r>
      <w:r w:rsidR="009E7643">
        <w:rPr>
          <w:rFonts w:ascii="Times New Roman" w:eastAsia="Times New Roman" w:hAnsi="Times New Roman"/>
          <w:lang w:eastAsia="ru-RU"/>
        </w:rPr>
        <w:t xml:space="preserve"> </w:t>
      </w:r>
      <w:r w:rsidRPr="0010226C">
        <w:rPr>
          <w:rFonts w:ascii="Times New Roman" w:eastAsia="Times New Roman" w:hAnsi="Times New Roman"/>
          <w:lang w:eastAsia="ru-RU"/>
        </w:rPr>
        <w:t>Убедитесь в отсутствии утечек</w:t>
      </w:r>
      <w:r w:rsidR="009E7643">
        <w:rPr>
          <w:rFonts w:ascii="Times New Roman" w:eastAsia="Times New Roman" w:hAnsi="Times New Roman"/>
          <w:lang w:eastAsia="ru-RU"/>
        </w:rPr>
        <w:t>,</w:t>
      </w:r>
      <w:r w:rsidRPr="0010226C">
        <w:rPr>
          <w:rFonts w:ascii="Times New Roman" w:eastAsia="Times New Roman" w:hAnsi="Times New Roman"/>
          <w:lang w:eastAsia="ru-RU"/>
        </w:rPr>
        <w:t xml:space="preserve"> насос должен включиться и откачать воду</w:t>
      </w:r>
      <w:r w:rsidR="009E7643">
        <w:rPr>
          <w:rFonts w:ascii="Times New Roman" w:eastAsia="Times New Roman" w:hAnsi="Times New Roman"/>
          <w:lang w:eastAsia="ru-RU"/>
        </w:rPr>
        <w:t xml:space="preserve"> </w:t>
      </w:r>
      <w:r w:rsidR="009E7643" w:rsidRPr="0010226C">
        <w:rPr>
          <w:rFonts w:ascii="Times New Roman" w:eastAsia="Times New Roman" w:hAnsi="Times New Roman"/>
          <w:lang w:eastAsia="ru-RU"/>
        </w:rPr>
        <w:t>ее</w:t>
      </w:r>
      <w:r w:rsidR="00753F51">
        <w:rPr>
          <w:rFonts w:ascii="Times New Roman" w:eastAsia="Times New Roman" w:hAnsi="Times New Roman"/>
          <w:lang w:eastAsia="ru-RU"/>
        </w:rPr>
        <w:t xml:space="preserve"> (рисунок 20</w:t>
      </w:r>
      <w:r w:rsidR="009E7643">
        <w:rPr>
          <w:rFonts w:ascii="Times New Roman" w:eastAsia="Times New Roman" w:hAnsi="Times New Roman"/>
          <w:lang w:eastAsia="ru-RU"/>
        </w:rPr>
        <w:t>)</w:t>
      </w:r>
      <w:r w:rsidR="009E7643" w:rsidRPr="0010226C">
        <w:rPr>
          <w:rFonts w:ascii="Times New Roman" w:eastAsia="Times New Roman" w:hAnsi="Times New Roman"/>
          <w:lang w:eastAsia="ru-RU"/>
        </w:rPr>
        <w:t>.</w:t>
      </w:r>
    </w:p>
    <w:p w:rsidR="008B1BD3" w:rsidRDefault="008B1BD3" w:rsidP="00901B07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DA2C094" wp14:editId="77C2C13C">
            <wp:extent cx="4096937" cy="21145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365" cy="212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643" w:rsidRDefault="00753F51" w:rsidP="009E7643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20</w:t>
      </w:r>
    </w:p>
    <w:p w:rsidR="009E7643" w:rsidRDefault="000B4EC8" w:rsidP="0010226C">
      <w:pPr>
        <w:pStyle w:val="af3"/>
        <w:numPr>
          <w:ilvl w:val="0"/>
          <w:numId w:val="42"/>
        </w:numPr>
        <w:ind w:hanging="425"/>
        <w:rPr>
          <w:rFonts w:ascii="Times New Roman" w:eastAsia="Times New Roman" w:hAnsi="Times New Roman"/>
          <w:lang w:eastAsia="ru-RU"/>
        </w:rPr>
      </w:pPr>
      <w:r w:rsidRPr="0010226C">
        <w:rPr>
          <w:rFonts w:ascii="Times New Roman" w:eastAsia="Times New Roman" w:hAnsi="Times New Roman"/>
          <w:lang w:eastAsia="ru-RU"/>
        </w:rPr>
        <w:t>Внимание:</w:t>
      </w:r>
      <w:r w:rsidR="009E7643">
        <w:rPr>
          <w:rFonts w:ascii="Times New Roman" w:eastAsia="Times New Roman" w:hAnsi="Times New Roman"/>
          <w:lang w:eastAsia="ru-RU"/>
        </w:rPr>
        <w:t xml:space="preserve"> </w:t>
      </w:r>
    </w:p>
    <w:p w:rsidR="009E7643" w:rsidRDefault="009E7643" w:rsidP="00344ED2">
      <w:pPr>
        <w:pStyle w:val="af3"/>
        <w:numPr>
          <w:ilvl w:val="0"/>
          <w:numId w:val="43"/>
        </w:num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Е</w:t>
      </w:r>
      <w:r w:rsidR="000B4EC8" w:rsidRPr="0010226C">
        <w:rPr>
          <w:rFonts w:ascii="Times New Roman" w:eastAsia="Times New Roman" w:hAnsi="Times New Roman"/>
          <w:lang w:eastAsia="ru-RU"/>
        </w:rPr>
        <w:t>сли после монтажа или во время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0B4EC8" w:rsidRPr="0010226C">
        <w:rPr>
          <w:rFonts w:ascii="Times New Roman" w:eastAsia="Times New Roman" w:hAnsi="Times New Roman"/>
          <w:lang w:eastAsia="ru-RU"/>
        </w:rPr>
        <w:t>работы насоса вы заметите воздушную</w:t>
      </w:r>
      <w:r w:rsidR="000B4EC8" w:rsidRPr="0010226C">
        <w:rPr>
          <w:rFonts w:ascii="Times New Roman" w:eastAsia="Times New Roman" w:hAnsi="Times New Roman"/>
          <w:lang w:eastAsia="ru-RU"/>
        </w:rPr>
        <w:br/>
        <w:t>пробку в трубе между резервуаром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0B4EC8" w:rsidRPr="0010226C">
        <w:rPr>
          <w:rFonts w:ascii="Times New Roman" w:eastAsia="Times New Roman" w:hAnsi="Times New Roman"/>
          <w:lang w:eastAsia="ru-RU"/>
        </w:rPr>
        <w:t>и насосом, то у вас проблемы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0B4EC8" w:rsidRPr="0010226C">
        <w:rPr>
          <w:rFonts w:ascii="Times New Roman" w:eastAsia="Times New Roman" w:hAnsi="Times New Roman"/>
          <w:lang w:eastAsia="ru-RU"/>
        </w:rPr>
        <w:t xml:space="preserve">с </w:t>
      </w:r>
      <w:proofErr w:type="spellStart"/>
      <w:r w:rsidR="000B4EC8" w:rsidRPr="0010226C">
        <w:rPr>
          <w:rFonts w:ascii="Times New Roman" w:eastAsia="Times New Roman" w:hAnsi="Times New Roman"/>
          <w:lang w:eastAsia="ru-RU"/>
        </w:rPr>
        <w:t>сифонированием</w:t>
      </w:r>
      <w:proofErr w:type="spellEnd"/>
      <w:r w:rsidR="000B4EC8" w:rsidRPr="0010226C">
        <w:rPr>
          <w:rFonts w:ascii="Times New Roman" w:eastAsia="Times New Roman" w:hAnsi="Times New Roman"/>
          <w:lang w:eastAsia="ru-RU"/>
        </w:rPr>
        <w:t>. Проверьте все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0B4EC8" w:rsidRPr="0010226C">
        <w:rPr>
          <w:rFonts w:ascii="Times New Roman" w:eastAsia="Times New Roman" w:hAnsi="Times New Roman"/>
          <w:lang w:eastAsia="ru-RU"/>
        </w:rPr>
        <w:t>подключения трубок к насосу и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0B4EC8" w:rsidRPr="0010226C">
        <w:rPr>
          <w:rFonts w:ascii="Times New Roman" w:eastAsia="Times New Roman" w:hAnsi="Times New Roman"/>
          <w:lang w:eastAsia="ru-RU"/>
        </w:rPr>
        <w:t>поплавковой камере. Уб</w:t>
      </w:r>
      <w:r>
        <w:rPr>
          <w:rFonts w:ascii="Times New Roman" w:eastAsia="Times New Roman" w:hAnsi="Times New Roman"/>
          <w:lang w:eastAsia="ru-RU"/>
        </w:rPr>
        <w:t>едитесь в отсутствии засоров;</w:t>
      </w:r>
    </w:p>
    <w:p w:rsidR="008B1BD3" w:rsidRDefault="000B4EC8" w:rsidP="00344ED2">
      <w:pPr>
        <w:pStyle w:val="af3"/>
        <w:numPr>
          <w:ilvl w:val="0"/>
          <w:numId w:val="43"/>
        </w:numPr>
        <w:jc w:val="both"/>
        <w:rPr>
          <w:rFonts w:ascii="Times New Roman" w:eastAsia="Times New Roman" w:hAnsi="Times New Roman"/>
          <w:lang w:eastAsia="ru-RU"/>
        </w:rPr>
      </w:pPr>
      <w:r w:rsidRPr="0010226C">
        <w:rPr>
          <w:rFonts w:ascii="Times New Roman" w:eastAsia="Times New Roman" w:hAnsi="Times New Roman"/>
          <w:lang w:eastAsia="ru-RU"/>
        </w:rPr>
        <w:t>Насос выключается только в том</w:t>
      </w:r>
      <w:r w:rsidR="009E7643">
        <w:rPr>
          <w:rFonts w:ascii="Times New Roman" w:eastAsia="Times New Roman" w:hAnsi="Times New Roman"/>
          <w:lang w:eastAsia="ru-RU"/>
        </w:rPr>
        <w:t xml:space="preserve"> </w:t>
      </w:r>
      <w:r w:rsidRPr="0010226C">
        <w:rPr>
          <w:rFonts w:ascii="Times New Roman" w:eastAsia="Times New Roman" w:hAnsi="Times New Roman"/>
          <w:lang w:eastAsia="ru-RU"/>
        </w:rPr>
        <w:t>случае, когда поплавок находится</w:t>
      </w:r>
      <w:r w:rsidR="009E7643">
        <w:rPr>
          <w:rFonts w:ascii="Times New Roman" w:eastAsia="Times New Roman" w:hAnsi="Times New Roman"/>
          <w:lang w:eastAsia="ru-RU"/>
        </w:rPr>
        <w:t xml:space="preserve"> </w:t>
      </w:r>
      <w:r w:rsidRPr="0010226C">
        <w:rPr>
          <w:rFonts w:ascii="Times New Roman" w:eastAsia="Times New Roman" w:hAnsi="Times New Roman"/>
          <w:lang w:eastAsia="ru-RU"/>
        </w:rPr>
        <w:t>на дне резервуара.</w:t>
      </w:r>
    </w:p>
    <w:p w:rsidR="00753F51" w:rsidRDefault="00753F51" w:rsidP="00FF0DEE">
      <w:pPr>
        <w:pStyle w:val="af3"/>
        <w:ind w:left="1999"/>
        <w:jc w:val="both"/>
        <w:rPr>
          <w:rFonts w:ascii="Times New Roman" w:eastAsia="Times New Roman" w:hAnsi="Times New Roman"/>
          <w:lang w:eastAsia="ru-RU"/>
        </w:rPr>
      </w:pPr>
    </w:p>
    <w:p w:rsidR="00753F51" w:rsidRDefault="00753F51" w:rsidP="00FF0DEE">
      <w:pPr>
        <w:pStyle w:val="af3"/>
        <w:ind w:left="1999"/>
        <w:jc w:val="both"/>
        <w:rPr>
          <w:rFonts w:ascii="Times New Roman" w:eastAsia="Times New Roman" w:hAnsi="Times New Roman"/>
          <w:lang w:eastAsia="ru-RU"/>
        </w:rPr>
      </w:pPr>
    </w:p>
    <w:p w:rsidR="00753F51" w:rsidRDefault="00753F51" w:rsidP="00FF0DEE">
      <w:pPr>
        <w:pStyle w:val="af3"/>
        <w:ind w:left="1999"/>
        <w:jc w:val="both"/>
        <w:rPr>
          <w:rFonts w:ascii="Times New Roman" w:eastAsia="Times New Roman" w:hAnsi="Times New Roman"/>
          <w:lang w:eastAsia="ru-RU"/>
        </w:rPr>
      </w:pPr>
    </w:p>
    <w:p w:rsidR="00753F51" w:rsidRDefault="00753F51" w:rsidP="00FF0DEE">
      <w:pPr>
        <w:pStyle w:val="af3"/>
        <w:ind w:left="1999"/>
        <w:jc w:val="both"/>
        <w:rPr>
          <w:rFonts w:ascii="Times New Roman" w:eastAsia="Times New Roman" w:hAnsi="Times New Roman"/>
          <w:lang w:eastAsia="ru-RU"/>
        </w:rPr>
      </w:pPr>
    </w:p>
    <w:p w:rsidR="00C47F87" w:rsidRPr="00BF70AC" w:rsidRDefault="00C47F87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5259265"/>
      <w:r w:rsidRPr="00BF70AC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7"/>
      <w:r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E501AD" w:rsidRDefault="00C47F87" w:rsidP="00C47F87">
      <w:pPr>
        <w:spacing w:line="360" w:lineRule="auto"/>
        <w:ind w:firstLine="709"/>
        <w:jc w:val="both"/>
        <w:rPr>
          <w:noProof/>
          <w:sz w:val="16"/>
          <w:szCs w:val="16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</w:t>
      </w:r>
      <w:r w:rsidR="000E5C6F">
        <w:rPr>
          <w:noProof/>
          <w:sz w:val="22"/>
          <w:szCs w:val="22"/>
        </w:rPr>
        <w:t>ями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753F51">
        <w:rPr>
          <w:noProof/>
          <w:sz w:val="22"/>
          <w:szCs w:val="22"/>
        </w:rPr>
        <w:t>20</w:t>
      </w:r>
      <w:r w:rsidRPr="009B1EC5">
        <w:rPr>
          <w:noProof/>
          <w:sz w:val="22"/>
          <w:szCs w:val="22"/>
        </w:rPr>
        <w:t>.</w:t>
      </w:r>
      <w:r w:rsidR="00E501AD">
        <w:rPr>
          <w:noProof/>
          <w:sz w:val="22"/>
          <w:szCs w:val="22"/>
        </w:rPr>
        <w:t xml:space="preserve"> </w:t>
      </w:r>
    </w:p>
    <w:p w:rsidR="00E501AD" w:rsidRPr="00E501AD" w:rsidRDefault="00E501AD" w:rsidP="00C47F87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E32698" w:rsidRPr="00656DF3" w:rsidRDefault="00E32698" w:rsidP="00E32698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057C01FA" wp14:editId="01648BF2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9597844" wp14:editId="486788C5">
            <wp:extent cx="719455" cy="719455"/>
            <wp:effectExtent l="0" t="0" r="4445" b="444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F6B828" wp14:editId="0203BCBD">
            <wp:extent cx="717550" cy="717550"/>
            <wp:effectExtent l="0" t="0" r="6350" b="635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46C48D8" wp14:editId="29336A6D">
            <wp:extent cx="723900" cy="7239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53F51">
        <w:rPr>
          <w:noProof/>
          <w:sz w:val="20"/>
          <w:szCs w:val="20"/>
        </w:rPr>
        <w:t>20</w:t>
      </w:r>
    </w:p>
    <w:p w:rsidR="006B1F4E" w:rsidRDefault="006B1F4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53F51" w:rsidRDefault="00753F51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8" w:name="_Ref68106430"/>
      <w:bookmarkStart w:id="9" w:name="_Ref69937528"/>
      <w:bookmarkStart w:id="10" w:name="_Ref73096537"/>
      <w:bookmarkStart w:id="11" w:name="_Ref73354033"/>
      <w:bookmarkStart w:id="12" w:name="_Toc115259266"/>
      <w:r w:rsidRPr="00985AEE">
        <w:rPr>
          <w:b/>
          <w:szCs w:val="28"/>
        </w:rPr>
        <w:t>КОМПЛЕКТНОСТЬ</w:t>
      </w:r>
      <w:bookmarkStart w:id="13" w:name="_Ref304821509"/>
      <w:bookmarkEnd w:id="8"/>
      <w:bookmarkEnd w:id="9"/>
      <w:bookmarkEnd w:id="10"/>
      <w:bookmarkEnd w:id="11"/>
      <w:bookmarkEnd w:id="12"/>
    </w:p>
    <w:p w:rsidR="001241DA" w:rsidRDefault="0036160E" w:rsidP="0012518C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0E5C6F">
        <w:rPr>
          <w:noProof/>
          <w:sz w:val="22"/>
          <w:szCs w:val="22"/>
        </w:rPr>
        <w:t xml:space="preserve">единицы </w:t>
      </w:r>
      <w:r>
        <w:rPr>
          <w:noProof/>
          <w:sz w:val="22"/>
          <w:szCs w:val="22"/>
        </w:rPr>
        <w:t xml:space="preserve">изделия </w:t>
      </w:r>
      <w:r w:rsidR="00C2389D">
        <w:rPr>
          <w:noProof/>
          <w:sz w:val="22"/>
          <w:szCs w:val="22"/>
        </w:rPr>
        <w:t xml:space="preserve">для </w:t>
      </w:r>
      <w:r w:rsidR="00CB2A60" w:rsidRPr="00CB2A60">
        <w:rPr>
          <w:noProof/>
          <w:sz w:val="22"/>
          <w:szCs w:val="22"/>
        </w:rPr>
        <w:t>MUTE</w:t>
      </w:r>
      <w:r w:rsidR="00CB2A60">
        <w:rPr>
          <w:noProof/>
          <w:sz w:val="22"/>
          <w:szCs w:val="22"/>
        </w:rPr>
        <w:t xml:space="preserve"> </w:t>
      </w:r>
      <w:r w:rsidR="00CB2A60">
        <w:rPr>
          <w:noProof/>
          <w:sz w:val="22"/>
          <w:szCs w:val="22"/>
          <w:lang w:val="en-US"/>
        </w:rPr>
        <w:t>BOX</w:t>
      </w:r>
      <w:r w:rsidR="00F10E5E"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FC3A80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B654B7" w:rsidRPr="00E501AD" w:rsidRDefault="00B654B7" w:rsidP="00DB79C5">
      <w:pPr>
        <w:jc w:val="center"/>
        <w:rPr>
          <w:noProof/>
          <w:sz w:val="16"/>
          <w:szCs w:val="16"/>
        </w:rPr>
      </w:pPr>
    </w:p>
    <w:p w:rsidR="0036160E" w:rsidRDefault="00631177" w:rsidP="00DB79C5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</w:t>
      </w:r>
      <w:r w:rsidR="00FC3A80">
        <w:rPr>
          <w:noProof/>
          <w:sz w:val="20"/>
          <w:szCs w:val="20"/>
        </w:rPr>
        <w:t xml:space="preserve"> 3</w:t>
      </w:r>
    </w:p>
    <w:p w:rsidR="00DB79C5" w:rsidRPr="00753F51" w:rsidRDefault="00DB79C5" w:rsidP="00DB79C5">
      <w:pPr>
        <w:jc w:val="center"/>
        <w:rPr>
          <w:rFonts w:eastAsia="Arial Unicode MS"/>
          <w:b/>
          <w:bCs/>
          <w:sz w:val="22"/>
          <w:szCs w:val="22"/>
          <w:lang w:val="en-US"/>
        </w:rPr>
      </w:pPr>
    </w:p>
    <w:tbl>
      <w:tblPr>
        <w:tblpPr w:leftFromText="180" w:rightFromText="180" w:vertAnchor="text" w:horzAnchor="margin" w:tblpXSpec="right" w:tblpY="88"/>
        <w:tblW w:w="9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4"/>
        <w:gridCol w:w="1912"/>
      </w:tblGrid>
      <w:tr w:rsidR="008F0520" w:rsidRPr="00F312E9" w:rsidTr="00753F51">
        <w:trPr>
          <w:trHeight w:val="416"/>
          <w:tblHeader/>
        </w:trPr>
        <w:tc>
          <w:tcPr>
            <w:tcW w:w="7214" w:type="dxa"/>
            <w:shd w:val="clear" w:color="auto" w:fill="auto"/>
            <w:vAlign w:val="center"/>
            <w:hideMark/>
          </w:tcPr>
          <w:p w:rsidR="008F0520" w:rsidRPr="00F312E9" w:rsidRDefault="008F0520" w:rsidP="008F052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12" w:type="dxa"/>
            <w:shd w:val="clear" w:color="auto" w:fill="auto"/>
            <w:vAlign w:val="center"/>
            <w:hideMark/>
          </w:tcPr>
          <w:p w:rsidR="008F0520" w:rsidRPr="00F312E9" w:rsidRDefault="008F0520" w:rsidP="008F052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8F0520" w:rsidRPr="00F312E9" w:rsidTr="00753F51">
        <w:trPr>
          <w:trHeight w:val="422"/>
        </w:trPr>
        <w:tc>
          <w:tcPr>
            <w:tcW w:w="7214" w:type="dxa"/>
            <w:shd w:val="clear" w:color="auto" w:fill="auto"/>
            <w:vAlign w:val="center"/>
          </w:tcPr>
          <w:p w:rsidR="008F0520" w:rsidRPr="00F312E9" w:rsidRDefault="008F0520" w:rsidP="008F0520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Дренажный насос для системы кондиционирования 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Pr="00F312E9" w:rsidRDefault="008F0520" w:rsidP="008F05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0520" w:rsidRPr="00F312E9" w:rsidTr="00753F51">
        <w:trPr>
          <w:trHeight w:val="541"/>
        </w:trPr>
        <w:tc>
          <w:tcPr>
            <w:tcW w:w="7214" w:type="dxa"/>
            <w:shd w:val="clear" w:color="auto" w:fill="auto"/>
            <w:vAlign w:val="center"/>
          </w:tcPr>
          <w:p w:rsidR="008F0520" w:rsidRPr="00F312E9" w:rsidRDefault="008F0520" w:rsidP="008F0520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Виниловая трубка с внутренним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диаметром 6 мм (воздушник)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Pr="0012518C" w:rsidRDefault="008F0520" w:rsidP="008F05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0520" w:rsidRPr="00F312E9" w:rsidTr="00753F51">
        <w:trPr>
          <w:trHeight w:val="563"/>
        </w:trPr>
        <w:tc>
          <w:tcPr>
            <w:tcW w:w="7214" w:type="dxa"/>
            <w:shd w:val="clear" w:color="auto" w:fill="auto"/>
            <w:vAlign w:val="center"/>
          </w:tcPr>
          <w:p w:rsidR="008F0520" w:rsidRPr="00F312E9" w:rsidRDefault="008F0520" w:rsidP="008F0520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Поплавковая каме</w:t>
            </w:r>
            <w:r w:rsidRPr="00DB79C5">
              <w:rPr>
                <w:sz w:val="22"/>
                <w:szCs w:val="22"/>
              </w:rPr>
              <w:t>ра в сборе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Pr="00F312E9" w:rsidRDefault="008F0520" w:rsidP="008F052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0520" w:rsidRPr="00F312E9" w:rsidTr="00753F51">
        <w:trPr>
          <w:trHeight w:val="557"/>
        </w:trPr>
        <w:tc>
          <w:tcPr>
            <w:tcW w:w="7214" w:type="dxa"/>
            <w:shd w:val="clear" w:color="auto" w:fill="auto"/>
            <w:vAlign w:val="center"/>
          </w:tcPr>
          <w:p w:rsidR="008F0520" w:rsidRPr="00F312E9" w:rsidRDefault="008F0520" w:rsidP="008F0520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Виниловая трубка с внутренним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диаметром 6 мм длиной 1,5м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Pr="00F312E9" w:rsidRDefault="008F0520" w:rsidP="008F052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0520" w:rsidRPr="00F312E9" w:rsidTr="00753F51">
        <w:trPr>
          <w:trHeight w:val="551"/>
        </w:trPr>
        <w:tc>
          <w:tcPr>
            <w:tcW w:w="7214" w:type="dxa"/>
            <w:shd w:val="clear" w:color="auto" w:fill="auto"/>
            <w:vAlign w:val="center"/>
          </w:tcPr>
          <w:p w:rsidR="008F0520" w:rsidRPr="00F312E9" w:rsidRDefault="008F0520" w:rsidP="008F0520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Входной патрубок поплавковой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камеры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Pr="00F312E9" w:rsidRDefault="008F0520" w:rsidP="008F052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0520" w:rsidRPr="00F312E9" w:rsidTr="00753F51">
        <w:trPr>
          <w:trHeight w:val="573"/>
        </w:trPr>
        <w:tc>
          <w:tcPr>
            <w:tcW w:w="7214" w:type="dxa"/>
            <w:shd w:val="clear" w:color="auto" w:fill="auto"/>
            <w:vAlign w:val="center"/>
          </w:tcPr>
          <w:p w:rsidR="008F0520" w:rsidRPr="00DB79C5" w:rsidRDefault="008F0520" w:rsidP="008F0520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Самоклеящиеся текстильные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застежки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Pr="00F312E9" w:rsidRDefault="008F0520" w:rsidP="008F052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F0520" w:rsidRPr="00F312E9" w:rsidTr="00753F51">
        <w:trPr>
          <w:trHeight w:val="553"/>
        </w:trPr>
        <w:tc>
          <w:tcPr>
            <w:tcW w:w="7214" w:type="dxa"/>
            <w:shd w:val="clear" w:color="auto" w:fill="auto"/>
            <w:vAlign w:val="center"/>
          </w:tcPr>
          <w:p w:rsidR="008F0520" w:rsidRDefault="008F0520" w:rsidP="008F0520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Обратный клапан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Default="008F0520" w:rsidP="008F052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0520" w:rsidRPr="00F312E9" w:rsidTr="00753F51">
        <w:trPr>
          <w:trHeight w:val="405"/>
        </w:trPr>
        <w:tc>
          <w:tcPr>
            <w:tcW w:w="7214" w:type="dxa"/>
            <w:shd w:val="clear" w:color="auto" w:fill="auto"/>
            <w:vAlign w:val="center"/>
          </w:tcPr>
          <w:p w:rsidR="008F0520" w:rsidRDefault="008F0520" w:rsidP="008F0520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Силовой кабель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Default="008F0520" w:rsidP="008F052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0520" w:rsidRPr="00F312E9" w:rsidTr="00753F51">
        <w:trPr>
          <w:trHeight w:val="425"/>
        </w:trPr>
        <w:tc>
          <w:tcPr>
            <w:tcW w:w="7214" w:type="dxa"/>
            <w:shd w:val="clear" w:color="auto" w:fill="auto"/>
            <w:vAlign w:val="center"/>
          </w:tcPr>
          <w:p w:rsidR="008F0520" w:rsidRPr="00DB79C5" w:rsidRDefault="008F0520" w:rsidP="008F0520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Кабельные</w:t>
            </w:r>
            <w:r w:rsidRPr="00DB79C5">
              <w:rPr>
                <w:sz w:val="22"/>
                <w:szCs w:val="22"/>
              </w:rPr>
              <w:t xml:space="preserve"> стяжки 200 мм х 5 мм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Pr="00F312E9" w:rsidRDefault="008F0520" w:rsidP="008F052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F0520" w:rsidRPr="00F312E9" w:rsidTr="00753F51">
        <w:trPr>
          <w:trHeight w:val="546"/>
        </w:trPr>
        <w:tc>
          <w:tcPr>
            <w:tcW w:w="7214" w:type="dxa"/>
            <w:shd w:val="clear" w:color="auto" w:fill="auto"/>
            <w:vAlign w:val="center"/>
          </w:tcPr>
          <w:p w:rsidR="008F0520" w:rsidRPr="00DB79C5" w:rsidRDefault="008F0520" w:rsidP="008F0520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Default="008F0520" w:rsidP="008F052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4B5A22" w:rsidRDefault="004B5A22" w:rsidP="0051428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53F51" w:rsidRDefault="00753F51" w:rsidP="0051428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53F51" w:rsidRDefault="00753F51" w:rsidP="0051428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53F51" w:rsidRDefault="00753F51" w:rsidP="0051428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53F51" w:rsidRDefault="00753F51" w:rsidP="0051428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53F51" w:rsidRDefault="00753F51" w:rsidP="0051428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53F51" w:rsidRDefault="00753F51" w:rsidP="0051428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53F51" w:rsidRDefault="00753F51" w:rsidP="0051428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514288" w:rsidRDefault="00514288" w:rsidP="0051428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 xml:space="preserve">Комплектность единицы изделия для </w:t>
      </w:r>
      <w:r w:rsidR="00CB2A60" w:rsidRPr="00CB2A60">
        <w:rPr>
          <w:noProof/>
          <w:sz w:val="22"/>
          <w:szCs w:val="22"/>
        </w:rPr>
        <w:t>MUTE CORNER</w:t>
      </w:r>
      <w:r w:rsidR="00CB2A60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4</w:t>
      </w:r>
      <w:r w:rsidRPr="009B1EC5">
        <w:rPr>
          <w:noProof/>
          <w:sz w:val="22"/>
          <w:szCs w:val="22"/>
        </w:rPr>
        <w:t>.</w:t>
      </w:r>
    </w:p>
    <w:p w:rsidR="00753F51" w:rsidRDefault="00753F51" w:rsidP="0051428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53F51" w:rsidRDefault="00514288" w:rsidP="0051428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514288" w:rsidRDefault="00514288" w:rsidP="00514288">
      <w:pPr>
        <w:jc w:val="center"/>
        <w:rPr>
          <w:noProof/>
          <w:sz w:val="20"/>
          <w:szCs w:val="20"/>
        </w:rPr>
      </w:pP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4"/>
        <w:gridCol w:w="1912"/>
      </w:tblGrid>
      <w:tr w:rsidR="008F0520" w:rsidRPr="00F312E9" w:rsidTr="00753F51">
        <w:trPr>
          <w:trHeight w:val="473"/>
          <w:tblHeader/>
          <w:jc w:val="center"/>
        </w:trPr>
        <w:tc>
          <w:tcPr>
            <w:tcW w:w="7214" w:type="dxa"/>
            <w:shd w:val="clear" w:color="auto" w:fill="auto"/>
            <w:vAlign w:val="center"/>
            <w:hideMark/>
          </w:tcPr>
          <w:p w:rsidR="008F0520" w:rsidRPr="00F312E9" w:rsidRDefault="008F0520" w:rsidP="008F052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12" w:type="dxa"/>
            <w:shd w:val="clear" w:color="auto" w:fill="auto"/>
            <w:vAlign w:val="center"/>
            <w:hideMark/>
          </w:tcPr>
          <w:p w:rsidR="008F0520" w:rsidRPr="00F312E9" w:rsidRDefault="008F0520" w:rsidP="008F052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8F0520" w:rsidRPr="00F312E9" w:rsidTr="00753F51">
        <w:trPr>
          <w:trHeight w:val="550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8F0520" w:rsidRPr="00F312E9" w:rsidRDefault="008F0520" w:rsidP="008F0520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Дренажный насос для системы кондиционирования 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Pr="00F312E9" w:rsidRDefault="008F0520" w:rsidP="008F05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0520" w:rsidRPr="00F312E9" w:rsidTr="00753F51">
        <w:trPr>
          <w:trHeight w:val="572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8F0520" w:rsidRPr="00F312E9" w:rsidRDefault="008F0520" w:rsidP="008F0520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Виниловая трубка с внутренним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диаметром 6 мм (воздушник)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Pr="0012518C" w:rsidRDefault="008F0520" w:rsidP="008F05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0520" w:rsidRPr="00F312E9" w:rsidTr="00753F51">
        <w:trPr>
          <w:trHeight w:val="539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8F0520" w:rsidRPr="00F312E9" w:rsidRDefault="008F0520" w:rsidP="008F0520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Поплавковая каме</w:t>
            </w:r>
            <w:r w:rsidRPr="00DB79C5">
              <w:rPr>
                <w:sz w:val="22"/>
                <w:szCs w:val="22"/>
              </w:rPr>
              <w:t>ра в сборе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Pr="00F312E9" w:rsidRDefault="008F0520" w:rsidP="008F052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0520" w:rsidRPr="00F312E9" w:rsidTr="00753F51">
        <w:trPr>
          <w:trHeight w:val="560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8F0520" w:rsidRPr="00F312E9" w:rsidRDefault="008F0520" w:rsidP="008F0520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Виниловая трубка с внутренним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диаметром 6 мм длиной 1,5м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Pr="00F312E9" w:rsidRDefault="008F0520" w:rsidP="008F052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0520" w:rsidRPr="00F312E9" w:rsidTr="00753F51">
        <w:trPr>
          <w:trHeight w:val="567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8F0520" w:rsidRPr="00F312E9" w:rsidRDefault="008F0520" w:rsidP="008F0520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Входной патрубок поплавковой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камеры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Pr="00F312E9" w:rsidRDefault="008F0520" w:rsidP="008F052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0520" w:rsidRPr="00F312E9" w:rsidTr="00753F51">
        <w:trPr>
          <w:trHeight w:val="562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8F0520" w:rsidRPr="00F312E9" w:rsidRDefault="008F0520" w:rsidP="008F0520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B79C5">
              <w:rPr>
                <w:sz w:val="22"/>
                <w:szCs w:val="22"/>
              </w:rPr>
              <w:t>-контактный разъём</w:t>
            </w:r>
            <w:r>
              <w:rPr>
                <w:sz w:val="22"/>
                <w:szCs w:val="22"/>
              </w:rPr>
              <w:t xml:space="preserve"> в сборе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Pr="00F312E9" w:rsidRDefault="008F0520" w:rsidP="008F052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0520" w:rsidRPr="00F312E9" w:rsidTr="00753F51">
        <w:trPr>
          <w:trHeight w:val="401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8F0520" w:rsidRPr="00DB79C5" w:rsidRDefault="008F0520" w:rsidP="008F0520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Адаптер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Pr="00F312E9" w:rsidRDefault="008F0520" w:rsidP="008F052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0520" w:rsidRPr="00F312E9" w:rsidTr="00753F51">
        <w:trPr>
          <w:trHeight w:val="420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8F0520" w:rsidRPr="00DB79C5" w:rsidRDefault="008F0520" w:rsidP="008F0520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Кабельные</w:t>
            </w:r>
            <w:r w:rsidRPr="00DB79C5">
              <w:rPr>
                <w:sz w:val="22"/>
                <w:szCs w:val="22"/>
              </w:rPr>
              <w:t xml:space="preserve"> стяжки 200 мм х 5 мм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Pr="00F312E9" w:rsidRDefault="008F0520" w:rsidP="008F052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F0520" w:rsidRPr="00F312E9" w:rsidTr="00753F51">
        <w:trPr>
          <w:trHeight w:val="554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8F0520" w:rsidRPr="00DB79C5" w:rsidRDefault="008F0520" w:rsidP="008F0520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Кабельные </w:t>
            </w:r>
            <w:r w:rsidRPr="00DB79C5">
              <w:rPr>
                <w:sz w:val="22"/>
                <w:szCs w:val="22"/>
              </w:rPr>
              <w:t>стяжки 200 мм х 3 мм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Pr="00F312E9" w:rsidRDefault="008F0520" w:rsidP="008F052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F0520" w:rsidRPr="00F312E9" w:rsidTr="00753F51">
        <w:trPr>
          <w:trHeight w:val="562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8F0520" w:rsidRPr="00DB79C5" w:rsidRDefault="008F0520" w:rsidP="008F0520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8F0520" w:rsidRDefault="008F0520" w:rsidP="008F052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53F51" w:rsidRDefault="00753F51" w:rsidP="00753F5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jc w:val="center"/>
        <w:outlineLvl w:val="1"/>
        <w:rPr>
          <w:b/>
          <w:szCs w:val="28"/>
        </w:rPr>
      </w:pPr>
      <w:bookmarkStart w:id="14" w:name="_Ref68106447"/>
      <w:bookmarkStart w:id="15" w:name="_Ref69937545"/>
      <w:bookmarkStart w:id="16" w:name="_Ref73096542"/>
      <w:bookmarkStart w:id="17" w:name="_Ref73354040"/>
      <w:bookmarkEnd w:id="13"/>
    </w:p>
    <w:p w:rsidR="00753F51" w:rsidRDefault="00753F51" w:rsidP="00753F5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jc w:val="center"/>
        <w:outlineLvl w:val="1"/>
        <w:rPr>
          <w:b/>
          <w:szCs w:val="28"/>
        </w:rPr>
      </w:pPr>
    </w:p>
    <w:p w:rsidR="00753F51" w:rsidRDefault="00753F51" w:rsidP="00753F5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jc w:val="center"/>
        <w:outlineLvl w:val="1"/>
        <w:rPr>
          <w:b/>
          <w:szCs w:val="28"/>
        </w:rPr>
      </w:pPr>
    </w:p>
    <w:p w:rsidR="00753F51" w:rsidRDefault="00753F51" w:rsidP="00753F5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jc w:val="center"/>
        <w:outlineLvl w:val="1"/>
        <w:rPr>
          <w:b/>
          <w:szCs w:val="28"/>
        </w:rPr>
      </w:pPr>
    </w:p>
    <w:p w:rsidR="00753F51" w:rsidRDefault="00753F51" w:rsidP="00753F5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jc w:val="center"/>
        <w:outlineLvl w:val="1"/>
        <w:rPr>
          <w:b/>
          <w:szCs w:val="28"/>
        </w:rPr>
      </w:pPr>
    </w:p>
    <w:p w:rsidR="00753F51" w:rsidRDefault="00753F51" w:rsidP="00753F5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jc w:val="center"/>
        <w:outlineLvl w:val="1"/>
        <w:rPr>
          <w:b/>
          <w:szCs w:val="28"/>
        </w:rPr>
      </w:pPr>
    </w:p>
    <w:p w:rsidR="00753F51" w:rsidRDefault="00753F51" w:rsidP="00753F5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jc w:val="center"/>
        <w:outlineLvl w:val="1"/>
        <w:rPr>
          <w:b/>
          <w:szCs w:val="28"/>
        </w:rPr>
      </w:pPr>
    </w:p>
    <w:p w:rsidR="00753F51" w:rsidRDefault="00753F51" w:rsidP="00753F5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jc w:val="center"/>
        <w:outlineLvl w:val="1"/>
        <w:rPr>
          <w:b/>
          <w:szCs w:val="28"/>
        </w:rPr>
      </w:pPr>
    </w:p>
    <w:bookmarkEnd w:id="14"/>
    <w:bookmarkEnd w:id="15"/>
    <w:bookmarkEnd w:id="16"/>
    <w:bookmarkEnd w:id="17"/>
    <w:p w:rsidR="00753F51" w:rsidRPr="00343FCA" w:rsidRDefault="00753F51" w:rsidP="00753F5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jc w:val="center"/>
        <w:outlineLvl w:val="1"/>
        <w:rPr>
          <w:rFonts w:eastAsia="Arial Unicode MS"/>
          <w:b/>
          <w:bCs/>
          <w:szCs w:val="28"/>
        </w:rPr>
      </w:pPr>
    </w:p>
    <w:p w:rsidR="00753F51" w:rsidRDefault="00021FB1" w:rsidP="006816CF">
      <w:pPr>
        <w:spacing w:line="276" w:lineRule="auto"/>
        <w:ind w:firstLine="709"/>
        <w:jc w:val="both"/>
        <w:rPr>
          <w:color w:val="FF0000"/>
          <w:sz w:val="24"/>
        </w:rPr>
      </w:pPr>
      <w:r w:rsidRPr="00165C84">
        <w:rPr>
          <w:color w:val="FF0000"/>
          <w:sz w:val="24"/>
        </w:rPr>
        <w:tab/>
      </w:r>
    </w:p>
    <w:p w:rsidR="00753F51" w:rsidRDefault="00753F51" w:rsidP="006816CF">
      <w:pPr>
        <w:spacing w:line="276" w:lineRule="auto"/>
        <w:ind w:firstLine="709"/>
        <w:jc w:val="both"/>
        <w:rPr>
          <w:color w:val="FF0000"/>
          <w:sz w:val="24"/>
        </w:rPr>
      </w:pPr>
    </w:p>
    <w:p w:rsidR="00753F51" w:rsidRDefault="00753F51" w:rsidP="006816CF">
      <w:pPr>
        <w:spacing w:line="276" w:lineRule="auto"/>
        <w:ind w:firstLine="709"/>
        <w:jc w:val="both"/>
        <w:rPr>
          <w:color w:val="FF0000"/>
          <w:sz w:val="24"/>
        </w:rPr>
      </w:pPr>
    </w:p>
    <w:p w:rsidR="00753F51" w:rsidRPr="00343FCA" w:rsidRDefault="00753F51" w:rsidP="00753F5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b/>
          <w:szCs w:val="28"/>
        </w:rPr>
        <w:lastRenderedPageBreak/>
        <w:t xml:space="preserve"> </w:t>
      </w:r>
      <w:bookmarkStart w:id="18" w:name="_Toc115259267"/>
      <w:r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8"/>
    </w:p>
    <w:p w:rsidR="00753F51" w:rsidRDefault="00753F51" w:rsidP="006816CF">
      <w:pPr>
        <w:spacing w:line="276" w:lineRule="auto"/>
        <w:ind w:firstLine="709"/>
        <w:jc w:val="both"/>
        <w:rPr>
          <w:color w:val="FF0000"/>
          <w:sz w:val="24"/>
        </w:rPr>
      </w:pP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 xml:space="preserve">Гарантийный срок </w:t>
      </w:r>
      <w:r>
        <w:rPr>
          <w:sz w:val="22"/>
          <w:szCs w:val="22"/>
        </w:rPr>
        <w:t xml:space="preserve">на дренажные насосы </w:t>
      </w:r>
      <w:proofErr w:type="spellStart"/>
      <w:r w:rsidRPr="007F4C51">
        <w:rPr>
          <w:sz w:val="22"/>
          <w:szCs w:val="22"/>
        </w:rPr>
        <w:t>Pi</w:t>
      </w:r>
      <w:r w:rsidR="00F96CFE">
        <w:rPr>
          <w:sz w:val="22"/>
          <w:szCs w:val="22"/>
        </w:rPr>
        <w:t>oneer</w:t>
      </w:r>
      <w:proofErr w:type="spellEnd"/>
      <w:r w:rsidR="00F96CFE">
        <w:rPr>
          <w:sz w:val="22"/>
          <w:szCs w:val="22"/>
        </w:rPr>
        <w:t xml:space="preserve"> составляет </w:t>
      </w:r>
      <w:r w:rsidR="00052CC5">
        <w:rPr>
          <w:sz w:val="22"/>
          <w:szCs w:val="22"/>
        </w:rPr>
        <w:t>6 месяцев</w:t>
      </w:r>
      <w:bookmarkStart w:id="19" w:name="_GoBack"/>
      <w:bookmarkEnd w:id="19"/>
      <w:r w:rsidRPr="007F4C51">
        <w:rPr>
          <w:sz w:val="22"/>
          <w:szCs w:val="22"/>
        </w:rPr>
        <w:t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0B6BD7" w:rsidRDefault="000B6BD7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B6BD7" w:rsidRPr="0023488D" w:rsidRDefault="000B6BD7" w:rsidP="006816CF">
      <w:pPr>
        <w:spacing w:line="276" w:lineRule="auto"/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0B6BD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20" w:name="_Ref68106457"/>
      <w:bookmarkStart w:id="21" w:name="_Ref69937552"/>
      <w:bookmarkStart w:id="22" w:name="_Ref73096547"/>
      <w:bookmarkStart w:id="23" w:name="_Ref73354045"/>
      <w:bookmarkStart w:id="24" w:name="_Toc115259268"/>
      <w:r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69937557"/>
      <w:bookmarkStart w:id="27" w:name="_Ref73096553"/>
      <w:bookmarkStart w:id="28" w:name="_Ref73354052"/>
      <w:bookmarkStart w:id="29" w:name="_Toc115259269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5"/>
      <w:bookmarkEnd w:id="26"/>
      <w:bookmarkEnd w:id="27"/>
      <w:bookmarkEnd w:id="28"/>
      <w:bookmarkEnd w:id="29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486ADEB" wp14:editId="2DCACD7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0C4C26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9F5FD2" w:rsidRDefault="006816CF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Дренажный насос для системы кондиционирования </w:t>
      </w:r>
    </w:p>
    <w:p w:rsidR="006816CF" w:rsidRPr="002C28BD" w:rsidRDefault="006816CF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0C376F" w:rsidRDefault="00EC1B8D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27B0CA" wp14:editId="27B63117">
                <wp:simplePos x="0" y="0"/>
                <wp:positionH relativeFrom="column">
                  <wp:posOffset>984029</wp:posOffset>
                </wp:positionH>
                <wp:positionV relativeFrom="paragraph">
                  <wp:posOffset>213607</wp:posOffset>
                </wp:positionV>
                <wp:extent cx="3434964" cy="635"/>
                <wp:effectExtent l="0" t="0" r="32385" b="37465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3496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6648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5" o:spid="_x0000_s1026" type="#_x0000_t32" style="position:absolute;margin-left:77.5pt;margin-top:16.8pt;width:270.4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381CF3" wp14:editId="7BBB7941">
                <wp:simplePos x="0" y="0"/>
                <wp:positionH relativeFrom="column">
                  <wp:posOffset>4659133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B5377" id="Прямая со стрелкой 218" o:spid="_x0000_s1026" type="#_x0000_t32" style="position:absolute;margin-left:366.85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>
        <w:rPr>
          <w:sz w:val="22"/>
          <w:szCs w:val="22"/>
          <w:lang w:val="en-US"/>
        </w:rPr>
        <w:t xml:space="preserve">       </w:t>
      </w:r>
      <w:r w:rsidR="00E83640">
        <w:rPr>
          <w:sz w:val="22"/>
          <w:szCs w:val="22"/>
          <w:lang w:val="en-US"/>
        </w:rPr>
        <w:t>MUTE BOX</w:t>
      </w:r>
      <w:r>
        <w:rPr>
          <w:sz w:val="22"/>
          <w:szCs w:val="22"/>
          <w:lang w:val="en-US"/>
        </w:rPr>
        <w:t xml:space="preserve">, </w:t>
      </w:r>
      <w:r w:rsidRPr="000E5C6F">
        <w:rPr>
          <w:sz w:val="22"/>
          <w:szCs w:val="22"/>
          <w:lang w:val="en-US"/>
        </w:rPr>
        <w:t xml:space="preserve">  </w:t>
      </w:r>
      <w:r>
        <w:rPr>
          <w:sz w:val="22"/>
          <w:szCs w:val="22"/>
          <w:lang w:val="en-US"/>
        </w:rPr>
        <w:t>MUTE CORNER -20, MUTE CORNER -40</w:t>
      </w:r>
    </w:p>
    <w:p w:rsidR="00810B70" w:rsidRPr="005C035C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  <w:lang w:val="en-US"/>
        </w:rPr>
      </w:pPr>
      <w:r w:rsidRPr="000E5C6F">
        <w:rPr>
          <w:b w:val="0"/>
          <w:sz w:val="20"/>
          <w:lang w:val="en-US"/>
        </w:rPr>
        <w:t xml:space="preserve">                        </w:t>
      </w:r>
      <w:r w:rsidRPr="005C035C">
        <w:rPr>
          <w:b w:val="0"/>
          <w:sz w:val="20"/>
          <w:lang w:val="en-US"/>
        </w:rPr>
        <w:t>(</w:t>
      </w:r>
      <w:r w:rsidRPr="00985AEE">
        <w:rPr>
          <w:b w:val="0"/>
          <w:sz w:val="20"/>
        </w:rPr>
        <w:t>наименование</w:t>
      </w:r>
      <w:r w:rsidRPr="005C035C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модели</w:t>
      </w:r>
      <w:r w:rsidRPr="005C035C">
        <w:rPr>
          <w:b w:val="0"/>
          <w:sz w:val="20"/>
          <w:lang w:val="en-US"/>
        </w:rPr>
        <w:t xml:space="preserve">)                  </w:t>
      </w:r>
      <w:r w:rsidR="000E5C6F" w:rsidRPr="005C035C">
        <w:rPr>
          <w:b w:val="0"/>
          <w:sz w:val="20"/>
          <w:lang w:val="en-US"/>
        </w:rPr>
        <w:t xml:space="preserve">                        </w:t>
      </w:r>
      <w:r w:rsidR="00EC1B8D">
        <w:rPr>
          <w:b w:val="0"/>
          <w:sz w:val="20"/>
          <w:lang w:val="en-US"/>
        </w:rPr>
        <w:t xml:space="preserve">                             </w:t>
      </w:r>
      <w:r w:rsidRPr="005C035C">
        <w:rPr>
          <w:b w:val="0"/>
          <w:sz w:val="20"/>
          <w:lang w:val="en-US"/>
        </w:rPr>
        <w:t xml:space="preserve"> (</w:t>
      </w:r>
      <w:r w:rsidRPr="00985AEE">
        <w:rPr>
          <w:b w:val="0"/>
          <w:sz w:val="20"/>
        </w:rPr>
        <w:t>заводской</w:t>
      </w:r>
      <w:r w:rsidRPr="005C035C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номер</w:t>
      </w:r>
      <w:r w:rsidRPr="005C035C">
        <w:rPr>
          <w:b w:val="0"/>
          <w:sz w:val="20"/>
          <w:lang w:val="en-US"/>
        </w:rPr>
        <w:t>)</w:t>
      </w:r>
    </w:p>
    <w:p w:rsidR="00810B70" w:rsidRPr="005C035C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  <w:lang w:val="en-US"/>
        </w:rPr>
      </w:pPr>
      <w:r w:rsidRPr="005C035C">
        <w:rPr>
          <w:b w:val="0"/>
          <w:sz w:val="20"/>
          <w:lang w:val="en-US"/>
        </w:rPr>
        <w:tab/>
      </w:r>
      <w:r w:rsidRPr="005C035C">
        <w:rPr>
          <w:b w:val="0"/>
          <w:sz w:val="20"/>
          <w:lang w:val="en-US"/>
        </w:rPr>
        <w:tab/>
      </w:r>
      <w:r w:rsidRPr="005C035C">
        <w:rPr>
          <w:b w:val="0"/>
          <w:sz w:val="20"/>
          <w:lang w:val="en-US"/>
        </w:rPr>
        <w:tab/>
      </w:r>
      <w:r w:rsidRPr="005C035C">
        <w:rPr>
          <w:b w:val="0"/>
          <w:sz w:val="20"/>
          <w:lang w:val="en-US"/>
        </w:rPr>
        <w:tab/>
      </w:r>
      <w:r w:rsidRPr="005C035C">
        <w:rPr>
          <w:b w:val="0"/>
          <w:sz w:val="20"/>
          <w:lang w:val="en-US"/>
        </w:rPr>
        <w:tab/>
      </w:r>
    </w:p>
    <w:p w:rsidR="00810B70" w:rsidRPr="005C035C" w:rsidRDefault="00810B70" w:rsidP="00810B70">
      <w:pPr>
        <w:pStyle w:val="a8"/>
        <w:ind w:firstLine="1560"/>
        <w:jc w:val="left"/>
        <w:rPr>
          <w:b w:val="0"/>
          <w:sz w:val="20"/>
          <w:lang w:val="en-US"/>
        </w:rPr>
      </w:pPr>
    </w:p>
    <w:p w:rsidR="00810B70" w:rsidRPr="005C035C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  <w:lang w:val="en-US"/>
        </w:rPr>
      </w:pPr>
    </w:p>
    <w:p w:rsidR="00810B70" w:rsidRPr="005C035C" w:rsidRDefault="00810B70" w:rsidP="00810B70">
      <w:pPr>
        <w:pStyle w:val="a8"/>
        <w:ind w:right="-1"/>
        <w:jc w:val="both"/>
        <w:rPr>
          <w:b w:val="0"/>
          <w:sz w:val="20"/>
          <w:lang w:val="en-US"/>
        </w:rPr>
      </w:pPr>
    </w:p>
    <w:p w:rsidR="00810B70" w:rsidRPr="000405BD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="000405BD" w:rsidRPr="000405BD">
        <w:rPr>
          <w:sz w:val="22"/>
          <w:szCs w:val="22"/>
          <w:lang w:val="en-US"/>
        </w:rPr>
        <w:t xml:space="preserve">                HANGZHOU LIFENG IMPORT&amp;EXPORT COMPANY LIMITED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8614ED" wp14:editId="19DD8C3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EEA88" id="Прямая со стрелкой 254" o:spid="_x0000_s1026" type="#_x0000_t32" style="position:absolute;margin-left:147.9pt;margin-top:2.25pt;width:284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BD6E5C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0" w:name="_Ref68106474"/>
      <w:bookmarkStart w:id="31" w:name="_Ref69937563"/>
      <w:bookmarkStart w:id="32" w:name="_Ref73096565"/>
      <w:bookmarkStart w:id="33" w:name="_Ref73354061"/>
      <w:bookmarkStart w:id="34" w:name="_Toc115259270"/>
      <w:r w:rsidRPr="00985AEE">
        <w:rPr>
          <w:b/>
          <w:szCs w:val="28"/>
        </w:rPr>
        <w:t>СВИДЕТЕЛЬСТВО О ПРИЕМКЕ</w:t>
      </w:r>
      <w:bookmarkEnd w:id="30"/>
      <w:bookmarkEnd w:id="31"/>
      <w:bookmarkEnd w:id="32"/>
      <w:bookmarkEnd w:id="33"/>
      <w:bookmarkEnd w:id="34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358AB5D" wp14:editId="5BB2EE05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D50FBC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E1DEE" w:rsidRDefault="006816CF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Дренажный насос для системы кондиционирования </w:t>
      </w:r>
    </w:p>
    <w:p w:rsidR="006816CF" w:rsidRPr="002C28BD" w:rsidRDefault="006816CF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0E5C6F" w:rsidRDefault="00EC1B8D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FBF5567" wp14:editId="3A3C0BC3">
                <wp:simplePos x="0" y="0"/>
                <wp:positionH relativeFrom="column">
                  <wp:posOffset>984029</wp:posOffset>
                </wp:positionH>
                <wp:positionV relativeFrom="paragraph">
                  <wp:posOffset>208308</wp:posOffset>
                </wp:positionV>
                <wp:extent cx="3339548" cy="7951"/>
                <wp:effectExtent l="0" t="0" r="32385" b="3048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39548" cy="795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5D4BA" id="Прямая со стрелкой 231" o:spid="_x0000_s1026" type="#_x0000_t32" style="position:absolute;margin-left:77.5pt;margin-top:16.4pt;width:262.95pt;height:.6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620A7B" wp14:editId="1E391AA1">
                <wp:simplePos x="0" y="0"/>
                <wp:positionH relativeFrom="column">
                  <wp:posOffset>4589227</wp:posOffset>
                </wp:positionH>
                <wp:positionV relativeFrom="paragraph">
                  <wp:posOffset>210820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6A8E1" id="Прямая со стрелкой 230" o:spid="_x0000_s1026" type="#_x0000_t32" style="position:absolute;margin-left:361.35pt;margin-top:16.6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"/>
            </w:pict>
          </mc:Fallback>
        </mc:AlternateContent>
      </w:r>
      <w:r w:rsidR="000E5C6F" w:rsidRPr="000E5C6F">
        <w:rPr>
          <w:b w:val="0"/>
          <w:noProof/>
          <w:sz w:val="22"/>
          <w:szCs w:val="22"/>
          <w:lang w:val="en-US"/>
        </w:rPr>
        <w:t xml:space="preserve"> </w:t>
      </w:r>
      <w:r w:rsidR="00FD298C" w:rsidRPr="004158E2">
        <w:rPr>
          <w:sz w:val="22"/>
          <w:szCs w:val="22"/>
        </w:rPr>
        <w:t>типа</w:t>
      </w:r>
      <w:r>
        <w:rPr>
          <w:sz w:val="22"/>
          <w:szCs w:val="22"/>
          <w:lang w:val="en-US"/>
        </w:rPr>
        <w:t xml:space="preserve">  </w:t>
      </w:r>
      <w:r w:rsidR="000E5C6F" w:rsidRPr="000E5C6F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MUTE BOX, </w:t>
      </w:r>
      <w:r w:rsidRPr="000E5C6F">
        <w:rPr>
          <w:sz w:val="22"/>
          <w:szCs w:val="22"/>
          <w:lang w:val="en-US"/>
        </w:rPr>
        <w:t xml:space="preserve">  </w:t>
      </w:r>
      <w:r>
        <w:rPr>
          <w:sz w:val="22"/>
          <w:szCs w:val="22"/>
          <w:lang w:val="en-US"/>
        </w:rPr>
        <w:t>MUTE CORNER -20, MUTE CORNER -40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0E5C6F">
        <w:rPr>
          <w:b w:val="0"/>
          <w:sz w:val="20"/>
          <w:lang w:val="en-US"/>
        </w:rPr>
        <w:t xml:space="preserve">                        </w:t>
      </w:r>
      <w:r w:rsidRPr="00985AEE">
        <w:rPr>
          <w:b w:val="0"/>
          <w:sz w:val="20"/>
        </w:rPr>
        <w:t xml:space="preserve">(наименование модели)                  </w:t>
      </w:r>
      <w:r w:rsidR="000E5C6F">
        <w:rPr>
          <w:b w:val="0"/>
          <w:sz w:val="20"/>
        </w:rPr>
        <w:t xml:space="preserve">                   </w:t>
      </w:r>
      <w:r w:rsidR="00EC1B8D" w:rsidRPr="00D93DFF">
        <w:rPr>
          <w:b w:val="0"/>
          <w:sz w:val="20"/>
        </w:rPr>
        <w:t xml:space="preserve">                            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5" w:name="_Ref68106481"/>
      <w:bookmarkStart w:id="36" w:name="_Ref69937569"/>
      <w:bookmarkStart w:id="37" w:name="_Ref73096571"/>
      <w:bookmarkStart w:id="38" w:name="_Ref73354066"/>
      <w:bookmarkStart w:id="39" w:name="_Toc115259271"/>
      <w:r w:rsidRPr="00985AEE">
        <w:rPr>
          <w:b/>
          <w:szCs w:val="28"/>
        </w:rPr>
        <w:t>СВЕДЕНИЯ ОБ УТИЛИЗАЦИИ</w:t>
      </w:r>
      <w:bookmarkEnd w:id="35"/>
      <w:bookmarkEnd w:id="36"/>
      <w:bookmarkEnd w:id="37"/>
      <w:bookmarkEnd w:id="38"/>
      <w:bookmarkEnd w:id="39"/>
    </w:p>
    <w:p w:rsidR="00820DCF" w:rsidRDefault="00820DCF" w:rsidP="00130C92">
      <w:pPr>
        <w:spacing w:line="276" w:lineRule="auto"/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30C92" w:rsidRPr="00AC1D78" w:rsidRDefault="00130C92" w:rsidP="00130C92">
      <w:pPr>
        <w:spacing w:line="276" w:lineRule="auto"/>
        <w:ind w:firstLine="720"/>
        <w:jc w:val="both"/>
        <w:rPr>
          <w:sz w:val="22"/>
          <w:szCs w:val="22"/>
        </w:rPr>
      </w:pPr>
    </w:p>
    <w:p w:rsidR="00AD2155" w:rsidRPr="00AD2155" w:rsidRDefault="00AD2155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0" w:name="_Ref67997856"/>
      <w:bookmarkStart w:id="41" w:name="_Ref68106489"/>
      <w:bookmarkStart w:id="42" w:name="_Ref69937576"/>
      <w:bookmarkStart w:id="43" w:name="_Ref73096577"/>
      <w:bookmarkStart w:id="44" w:name="_Ref73354072"/>
      <w:bookmarkStart w:id="45" w:name="_Toc115259272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0"/>
      <w:bookmarkEnd w:id="41"/>
      <w:bookmarkEnd w:id="42"/>
      <w:bookmarkEnd w:id="43"/>
      <w:bookmarkEnd w:id="44"/>
      <w:bookmarkEnd w:id="45"/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C9C0C49" wp14:editId="79901B31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 w:rsidR="00490E5C"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можно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использовать только для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откачивания воды или конденсата.</w:t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 w:rsidR="00490E5C"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следует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использовать только по назначению.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В противном случае существует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риск поражения электрическим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 xml:space="preserve">током. </w:t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 w:rsidR="00490E5C"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не был</w:t>
      </w:r>
      <w:r w:rsidR="00490E5C">
        <w:rPr>
          <w:sz w:val="22"/>
          <w:szCs w:val="22"/>
        </w:rPr>
        <w:t>и</w:t>
      </w:r>
      <w:r w:rsidRPr="00844882">
        <w:rPr>
          <w:sz w:val="22"/>
          <w:szCs w:val="22"/>
        </w:rPr>
        <w:t xml:space="preserve"> проверен</w:t>
      </w:r>
      <w:r w:rsidR="00490E5C"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для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условий бассейна или работы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с морской водой.</w:t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Подвод электропитания должен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быть выполнен в соответствии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с требованиями местных правил</w:t>
      </w:r>
      <w:r w:rsidRPr="00844882">
        <w:rPr>
          <w:sz w:val="22"/>
          <w:szCs w:val="22"/>
        </w:rPr>
        <w:br/>
        <w:t>монтажа электропроводки.</w:t>
      </w:r>
    </w:p>
    <w:p w:rsidR="00E2199F" w:rsidRDefault="00490E5C" w:rsidP="00E2199F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Аварийный контакт насосов</w:t>
      </w:r>
      <w:r w:rsidR="00E2199F" w:rsidRPr="0010226C">
        <w:rPr>
          <w:sz w:val="22"/>
          <w:szCs w:val="22"/>
        </w:rPr>
        <w:t xml:space="preserve"> должен быть подключен в цепь обеспечивающую</w:t>
      </w:r>
      <w:r w:rsidR="00E2199F">
        <w:rPr>
          <w:sz w:val="22"/>
          <w:szCs w:val="22"/>
        </w:rPr>
        <w:t xml:space="preserve"> </w:t>
      </w:r>
      <w:r w:rsidR="00E2199F" w:rsidRPr="0010226C">
        <w:rPr>
          <w:sz w:val="22"/>
          <w:szCs w:val="22"/>
        </w:rPr>
        <w:t>выключение кондиционера, чтобы исключить его работу в случае отказа</w:t>
      </w:r>
      <w:r w:rsidR="00E2199F">
        <w:rPr>
          <w:sz w:val="22"/>
          <w:szCs w:val="22"/>
        </w:rPr>
        <w:t xml:space="preserve"> </w:t>
      </w:r>
      <w:r w:rsidR="00E2199F" w:rsidRPr="0010226C">
        <w:rPr>
          <w:sz w:val="22"/>
          <w:szCs w:val="22"/>
        </w:rPr>
        <w:t>насоса или другой непредвиденной ситуации.</w:t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Перед обслуживанием или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 xml:space="preserve">ремонтом следует </w:t>
      </w:r>
      <w:r w:rsidR="00130C92" w:rsidRPr="00844882">
        <w:rPr>
          <w:sz w:val="22"/>
          <w:szCs w:val="22"/>
        </w:rPr>
        <w:t>убедиться,</w:t>
      </w:r>
      <w:r w:rsidRPr="00844882">
        <w:rPr>
          <w:sz w:val="22"/>
          <w:szCs w:val="22"/>
        </w:rPr>
        <w:t xml:space="preserve"> что</w:t>
      </w:r>
      <w:r>
        <w:rPr>
          <w:sz w:val="22"/>
          <w:szCs w:val="22"/>
        </w:rPr>
        <w:t xml:space="preserve"> </w:t>
      </w:r>
      <w:r w:rsidR="00490E5C">
        <w:rPr>
          <w:sz w:val="22"/>
          <w:szCs w:val="22"/>
        </w:rPr>
        <w:t>электропитание насосов</w:t>
      </w:r>
      <w:r w:rsidRPr="00844882">
        <w:rPr>
          <w:sz w:val="22"/>
          <w:szCs w:val="22"/>
        </w:rPr>
        <w:t xml:space="preserve"> отключено.</w:t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Шнур электропитания нельзя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заменять. Если шнур поврежден,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то насос следует утилизировать.</w:t>
      </w:r>
    </w:p>
    <w:p w:rsidR="00A97AE0" w:rsidRDefault="00A97AE0" w:rsidP="00490E5C">
      <w:pPr>
        <w:spacing w:line="276" w:lineRule="auto"/>
        <w:ind w:firstLine="720"/>
        <w:jc w:val="both"/>
        <w:rPr>
          <w:sz w:val="22"/>
          <w:szCs w:val="22"/>
        </w:rPr>
      </w:pPr>
      <w:r w:rsidRPr="00514B44">
        <w:rPr>
          <w:sz w:val="22"/>
          <w:szCs w:val="22"/>
        </w:rPr>
        <w:t>Средства изоляции должны быть</w:t>
      </w:r>
      <w:r>
        <w:rPr>
          <w:sz w:val="22"/>
          <w:szCs w:val="22"/>
        </w:rPr>
        <w:t xml:space="preserve"> </w:t>
      </w:r>
      <w:r w:rsidRPr="00514B44">
        <w:rPr>
          <w:sz w:val="22"/>
          <w:szCs w:val="22"/>
        </w:rPr>
        <w:t>встроены в стационарную проводку в</w:t>
      </w:r>
      <w:r>
        <w:rPr>
          <w:sz w:val="22"/>
          <w:szCs w:val="22"/>
        </w:rPr>
        <w:t xml:space="preserve"> </w:t>
      </w:r>
      <w:r w:rsidRPr="00514B44">
        <w:rPr>
          <w:sz w:val="22"/>
          <w:szCs w:val="22"/>
        </w:rPr>
        <w:t>соответствии с правилами монтажа.</w:t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Во избежание выхода из строя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нельзя включать насос</w:t>
      </w:r>
      <w:r w:rsidR="00490E5C"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в сухом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состоянии.</w:t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Следует следить за тем, чтобы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магнит поплавка был направлен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вверх.</w:t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Поплавковая камера должна быть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закреплена или установлена только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 xml:space="preserve">на ровной и </w:t>
      </w:r>
      <w:r>
        <w:rPr>
          <w:sz w:val="22"/>
          <w:szCs w:val="22"/>
        </w:rPr>
        <w:t>г</w:t>
      </w:r>
      <w:r w:rsidRPr="00844882">
        <w:rPr>
          <w:sz w:val="22"/>
          <w:szCs w:val="22"/>
        </w:rPr>
        <w:t>оризонтальной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поверхности.</w:t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Не рекомендуется использовать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насос</w:t>
      </w:r>
      <w:r w:rsidR="00490E5C"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для откачки воды с наличием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масла или в пыльных условиях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(загрязнённая вода или конденсат).</w:t>
      </w:r>
    </w:p>
    <w:p w:rsidR="00844882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 w:rsidR="00490E5C"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можно использовать только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внутри помещений.</w:t>
      </w:r>
    </w:p>
    <w:p w:rsidR="00DD29B3" w:rsidRDefault="00844882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 w:rsidR="00490E5C"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</w:t>
      </w:r>
      <w:r w:rsidR="00490E5C">
        <w:rPr>
          <w:sz w:val="22"/>
          <w:szCs w:val="22"/>
        </w:rPr>
        <w:t>не являю</w:t>
      </w:r>
      <w:r w:rsidRPr="00844882">
        <w:rPr>
          <w:sz w:val="22"/>
          <w:szCs w:val="22"/>
        </w:rPr>
        <w:t>тся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погружным</w:t>
      </w:r>
      <w:r w:rsidR="00490E5C">
        <w:rPr>
          <w:sz w:val="22"/>
          <w:szCs w:val="22"/>
        </w:rPr>
        <w:t>и</w:t>
      </w:r>
      <w:r w:rsidR="008B093A">
        <w:rPr>
          <w:sz w:val="22"/>
          <w:szCs w:val="22"/>
        </w:rPr>
        <w:t>.</w:t>
      </w:r>
    </w:p>
    <w:p w:rsidR="00F60150" w:rsidRDefault="00F60150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F60150">
        <w:rPr>
          <w:sz w:val="22"/>
          <w:szCs w:val="22"/>
        </w:rPr>
        <w:t>Насос</w:t>
      </w:r>
      <w:r w:rsidR="00490E5C">
        <w:rPr>
          <w:sz w:val="22"/>
          <w:szCs w:val="22"/>
        </w:rPr>
        <w:t>ы нуждаю</w:t>
      </w:r>
      <w:r w:rsidRPr="00F60150">
        <w:rPr>
          <w:sz w:val="22"/>
          <w:szCs w:val="22"/>
        </w:rPr>
        <w:t>тся в техническом обслуживании, как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 xml:space="preserve">и любое другое механическое </w:t>
      </w:r>
      <w:r>
        <w:rPr>
          <w:sz w:val="22"/>
          <w:szCs w:val="22"/>
        </w:rPr>
        <w:t>о</w:t>
      </w:r>
      <w:r w:rsidRPr="00F60150">
        <w:rPr>
          <w:sz w:val="22"/>
          <w:szCs w:val="22"/>
        </w:rPr>
        <w:t>борудование.</w:t>
      </w:r>
    </w:p>
    <w:p w:rsidR="00F60150" w:rsidRDefault="00F60150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F60150">
        <w:rPr>
          <w:sz w:val="22"/>
          <w:szCs w:val="22"/>
        </w:rPr>
        <w:t>Каждые</w:t>
      </w:r>
      <w:r>
        <w:rPr>
          <w:sz w:val="22"/>
          <w:szCs w:val="22"/>
        </w:rPr>
        <w:t xml:space="preserve"> шесть месяцев поплавковую каме</w:t>
      </w:r>
      <w:r w:rsidRPr="00F60150">
        <w:rPr>
          <w:sz w:val="22"/>
          <w:szCs w:val="22"/>
        </w:rPr>
        <w:t>ру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необходимо снимать, тщательно очищать фильтр,</w:t>
      </w:r>
      <w:r w:rsidRPr="00F60150">
        <w:rPr>
          <w:sz w:val="22"/>
          <w:szCs w:val="22"/>
        </w:rPr>
        <w:br/>
        <w:t>поплавок и резервуар камеры, затем собирать обратно.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Рекомендуется проводить эту процедуру весной и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осенью, используя химически совместимое моющее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антибактериальное средство.</w:t>
      </w:r>
    </w:p>
    <w:p w:rsidR="00F60150" w:rsidRDefault="00F60150" w:rsidP="00E2199F">
      <w:pPr>
        <w:spacing w:line="276" w:lineRule="auto"/>
        <w:ind w:firstLine="720"/>
        <w:jc w:val="both"/>
        <w:rPr>
          <w:sz w:val="22"/>
          <w:szCs w:val="22"/>
        </w:rPr>
      </w:pPr>
      <w:r w:rsidRPr="00F60150">
        <w:rPr>
          <w:sz w:val="22"/>
          <w:szCs w:val="22"/>
        </w:rPr>
        <w:t>При работах с поплавком следите, чтобы магнит на поплавке,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после установки поплавка на место, был направлен ввер</w:t>
      </w:r>
      <w:r>
        <w:rPr>
          <w:sz w:val="22"/>
          <w:szCs w:val="22"/>
        </w:rPr>
        <w:t>х.</w:t>
      </w:r>
    </w:p>
    <w:p w:rsidR="00344ED2" w:rsidRPr="009E7643" w:rsidRDefault="00344ED2" w:rsidP="00344ED2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E7643">
        <w:rPr>
          <w:noProof/>
          <w:sz w:val="22"/>
          <w:szCs w:val="22"/>
        </w:rPr>
        <w:t>Все подключения</w:t>
      </w:r>
      <w:r>
        <w:rPr>
          <w:noProof/>
          <w:sz w:val="22"/>
          <w:szCs w:val="22"/>
        </w:rPr>
        <w:t xml:space="preserve"> </w:t>
      </w:r>
      <w:r w:rsidRPr="009E7643">
        <w:rPr>
          <w:noProof/>
          <w:sz w:val="22"/>
          <w:szCs w:val="22"/>
        </w:rPr>
        <w:t>и монтаж должны выполняться квалифицированными специалистами.</w:t>
      </w:r>
    </w:p>
    <w:p w:rsidR="00913F03" w:rsidRPr="00BF70AC" w:rsidRDefault="00913F03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6" w:name="_Toc115259273"/>
      <w:r w:rsidRPr="00BF70AC">
        <w:rPr>
          <w:rFonts w:ascii="Times New Roman" w:hAnsi="Times New Roman" w:cs="Times New Roman"/>
          <w:color w:val="auto"/>
          <w:sz w:val="22"/>
          <w:szCs w:val="22"/>
        </w:rPr>
        <w:lastRenderedPageBreak/>
        <w:t>9.1 Общие требования</w:t>
      </w:r>
      <w:bookmarkEnd w:id="46"/>
    </w:p>
    <w:p w:rsidR="00913F03" w:rsidRPr="004158E2" w:rsidRDefault="00913F03" w:rsidP="008B093A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8B093A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8B093A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47" w:name="_Ref67997869"/>
      <w:bookmarkStart w:id="48" w:name="_Ref68106497"/>
      <w:bookmarkStart w:id="49" w:name="_Ref69937582"/>
      <w:bookmarkStart w:id="50" w:name="_Ref73096586"/>
      <w:bookmarkStart w:id="51" w:name="_Ref73354089"/>
      <w:bookmarkStart w:id="52" w:name="_Toc115259274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7"/>
      <w:bookmarkEnd w:id="48"/>
      <w:bookmarkEnd w:id="49"/>
      <w:bookmarkEnd w:id="50"/>
      <w:bookmarkEnd w:id="51"/>
      <w:bookmarkEnd w:id="5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3" w:name="_Toc115259275"/>
      <w:bookmarkStart w:id="54" w:name="_Toc14172322"/>
      <w:bookmarkStart w:id="55" w:name="_Ref67997880"/>
      <w:bookmarkStart w:id="56" w:name="_Ref68106504"/>
      <w:bookmarkStart w:id="57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3"/>
    </w:p>
    <w:p w:rsidR="0084514E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931457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0A4A1D" w:rsidRDefault="000A4A1D" w:rsidP="0084514E">
      <w:pPr>
        <w:jc w:val="center"/>
        <w:rPr>
          <w:noProof/>
          <w:sz w:val="20"/>
          <w:szCs w:val="20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931457">
        <w:rPr>
          <w:noProof/>
          <w:sz w:val="20"/>
          <w:szCs w:val="20"/>
        </w:rPr>
        <w:t>5</w:t>
      </w:r>
    </w:p>
    <w:p w:rsidR="0084514E" w:rsidRPr="0041611C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781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4820"/>
        <w:gridCol w:w="3123"/>
      </w:tblGrid>
      <w:tr w:rsidR="00E64900" w:rsidRPr="00D65CA8" w:rsidTr="001D0D98">
        <w:trPr>
          <w:trHeight w:val="367"/>
          <w:jc w:val="center"/>
        </w:trPr>
        <w:tc>
          <w:tcPr>
            <w:tcW w:w="1838" w:type="dxa"/>
            <w:vAlign w:val="center"/>
          </w:tcPr>
          <w:p w:rsidR="00E64900" w:rsidRPr="00D65CA8" w:rsidRDefault="00E64900" w:rsidP="00D65CA8">
            <w:pPr>
              <w:pStyle w:val="2"/>
              <w:spacing w:line="276" w:lineRule="auto"/>
              <w:rPr>
                <w:b/>
                <w:sz w:val="22"/>
                <w:szCs w:val="22"/>
              </w:rPr>
            </w:pPr>
            <w:r w:rsidRPr="00D65CA8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820" w:type="dxa"/>
            <w:vAlign w:val="center"/>
          </w:tcPr>
          <w:p w:rsidR="00E64900" w:rsidRPr="00D65CA8" w:rsidRDefault="00E64900" w:rsidP="00D65CA8">
            <w:pPr>
              <w:pStyle w:val="2"/>
              <w:spacing w:line="276" w:lineRule="auto"/>
              <w:rPr>
                <w:b/>
                <w:sz w:val="22"/>
                <w:szCs w:val="22"/>
              </w:rPr>
            </w:pPr>
            <w:r w:rsidRPr="00D65CA8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123" w:type="dxa"/>
            <w:vAlign w:val="center"/>
          </w:tcPr>
          <w:p w:rsidR="00E64900" w:rsidRPr="00D65CA8" w:rsidRDefault="00E64900" w:rsidP="00D65CA8">
            <w:pPr>
              <w:pStyle w:val="2"/>
              <w:spacing w:line="276" w:lineRule="auto"/>
              <w:rPr>
                <w:b/>
                <w:sz w:val="22"/>
                <w:szCs w:val="22"/>
              </w:rPr>
            </w:pPr>
            <w:r w:rsidRPr="00D65CA8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RPr="00D65CA8" w:rsidTr="001D0D98">
        <w:trPr>
          <w:trHeight w:val="1429"/>
          <w:jc w:val="center"/>
        </w:trPr>
        <w:tc>
          <w:tcPr>
            <w:tcW w:w="1838" w:type="dxa"/>
            <w:vAlign w:val="center"/>
          </w:tcPr>
          <w:p w:rsidR="00E64900" w:rsidRPr="00D65CA8" w:rsidRDefault="008B1BD3" w:rsidP="00D65CA8">
            <w:pPr>
              <w:pStyle w:val="2"/>
              <w:spacing w:line="276" w:lineRule="auto"/>
              <w:jc w:val="left"/>
              <w:rPr>
                <w:sz w:val="22"/>
                <w:szCs w:val="22"/>
              </w:rPr>
            </w:pPr>
            <w:r w:rsidRPr="00D65CA8">
              <w:rPr>
                <w:bCs/>
                <w:color w:val="242021"/>
                <w:sz w:val="22"/>
                <w:szCs w:val="22"/>
              </w:rPr>
              <w:t>Насос работает постоянно</w:t>
            </w:r>
          </w:p>
        </w:tc>
        <w:tc>
          <w:tcPr>
            <w:tcW w:w="4820" w:type="dxa"/>
          </w:tcPr>
          <w:p w:rsidR="00E64900" w:rsidRPr="00D65CA8" w:rsidRDefault="008B1BD3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1. Поплавок установлен таким образом,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что магнит находится в 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нижней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точке;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2. Крышка (датчик) поплавковой камеры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плотно установлена на резервуаре,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поплавок находится в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резервуара;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3. Внутри резервуара скопился осадок,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который меш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ает поплавку опуститься на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дно (э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то может произойти, если насос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работал в течение некоторого времени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без очистки.</w:t>
            </w:r>
          </w:p>
        </w:tc>
        <w:tc>
          <w:tcPr>
            <w:tcW w:w="3123" w:type="dxa"/>
          </w:tcPr>
          <w:p w:rsidR="00D65CA8" w:rsidRDefault="00D65CA8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2420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1. Установите п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оплавок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магнитом вверх;</w:t>
            </w:r>
          </w:p>
          <w:p w:rsidR="00D65CA8" w:rsidRDefault="00D65CA8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2420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2.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Установите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крышку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(датчик) поплавковой камеры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плотно на резервуаре,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поплавок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должен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находится в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нутри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резервуара;</w:t>
            </w:r>
          </w:p>
          <w:p w:rsidR="00E64900" w:rsidRPr="00D65CA8" w:rsidRDefault="00D65CA8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3. </w:t>
            </w:r>
            <w:r w:rsidR="008B1BD3"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Очистите резервуар,</w:t>
            </w:r>
            <w:r w:rsidR="008B1BD3"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используя антибактериальное средство).</w:t>
            </w:r>
          </w:p>
        </w:tc>
      </w:tr>
      <w:tr w:rsidR="00E64900" w:rsidRPr="00D65CA8" w:rsidTr="001D0D98">
        <w:trPr>
          <w:trHeight w:val="392"/>
          <w:jc w:val="center"/>
        </w:trPr>
        <w:tc>
          <w:tcPr>
            <w:tcW w:w="1838" w:type="dxa"/>
          </w:tcPr>
          <w:p w:rsidR="00E64900" w:rsidRPr="00D65CA8" w:rsidRDefault="002B39CF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bCs/>
                <w:color w:val="242021"/>
                <w:sz w:val="22"/>
                <w:szCs w:val="22"/>
              </w:rPr>
              <w:t>Во время включения и выключения</w:t>
            </w:r>
            <w:r w:rsidRPr="00D65CA8">
              <w:rPr>
                <w:rFonts w:ascii="Times New Roman" w:hAnsi="Times New Roman" w:cs="Times New Roman"/>
                <w:bCs/>
                <w:color w:val="242021"/>
                <w:sz w:val="22"/>
                <w:szCs w:val="22"/>
              </w:rPr>
              <w:br/>
              <w:t>насоса слышен громкий звук</w:t>
            </w:r>
          </w:p>
        </w:tc>
        <w:tc>
          <w:tcPr>
            <w:tcW w:w="4820" w:type="dxa"/>
          </w:tcPr>
          <w:p w:rsidR="00E64900" w:rsidRPr="00D65CA8" w:rsidRDefault="002B39CF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Во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да проходит обратно через насос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</w:r>
          </w:p>
        </w:tc>
        <w:tc>
          <w:tcPr>
            <w:tcW w:w="3123" w:type="dxa"/>
          </w:tcPr>
          <w:p w:rsidR="00E64900" w:rsidRPr="00D65CA8" w:rsidRDefault="001D0D98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Проверьте все подключения трубок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к насосу и поплавковой камере.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Убедитесь в о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тсутствии засоров</w:t>
            </w:r>
          </w:p>
        </w:tc>
      </w:tr>
      <w:tr w:rsidR="00E64900" w:rsidRPr="00D65CA8" w:rsidTr="001D0D98">
        <w:trPr>
          <w:trHeight w:val="392"/>
          <w:jc w:val="center"/>
        </w:trPr>
        <w:tc>
          <w:tcPr>
            <w:tcW w:w="1838" w:type="dxa"/>
          </w:tcPr>
          <w:p w:rsidR="00E64900" w:rsidRPr="00D65CA8" w:rsidRDefault="002B39CF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bCs/>
                <w:color w:val="242021"/>
                <w:sz w:val="22"/>
                <w:szCs w:val="22"/>
              </w:rPr>
              <w:t>Насос работает, но не откачивает воду</w:t>
            </w:r>
          </w:p>
        </w:tc>
        <w:tc>
          <w:tcPr>
            <w:tcW w:w="4820" w:type="dxa"/>
          </w:tcPr>
          <w:p w:rsidR="00E64900" w:rsidRPr="00D65CA8" w:rsidRDefault="002B39CF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1. Пр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отекает труба, ведущая к насосу;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2. В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резервуаре и впускной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трубе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есть осадок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и загрязнени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я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.</w:t>
            </w:r>
          </w:p>
        </w:tc>
        <w:tc>
          <w:tcPr>
            <w:tcW w:w="3123" w:type="dxa"/>
          </w:tcPr>
          <w:p w:rsidR="00E64900" w:rsidRDefault="001D0D98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 Замените трубу;</w:t>
            </w:r>
          </w:p>
          <w:p w:rsidR="001D0D98" w:rsidRPr="00D65CA8" w:rsidRDefault="001D0D98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Очистите резервуар и впускную трубу.</w:t>
            </w:r>
          </w:p>
        </w:tc>
      </w:tr>
      <w:tr w:rsidR="00E64900" w:rsidRPr="00D65CA8" w:rsidTr="001D0D98">
        <w:trPr>
          <w:trHeight w:val="392"/>
          <w:jc w:val="center"/>
        </w:trPr>
        <w:tc>
          <w:tcPr>
            <w:tcW w:w="1838" w:type="dxa"/>
          </w:tcPr>
          <w:p w:rsidR="00E64900" w:rsidRPr="00D65CA8" w:rsidRDefault="002B39CF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bCs/>
                <w:color w:val="242021"/>
                <w:sz w:val="22"/>
                <w:szCs w:val="22"/>
              </w:rPr>
              <w:t>Насос не включается</w:t>
            </w:r>
          </w:p>
        </w:tc>
        <w:tc>
          <w:tcPr>
            <w:tcW w:w="4820" w:type="dxa"/>
          </w:tcPr>
          <w:p w:rsidR="00E64900" w:rsidRPr="00D65CA8" w:rsidRDefault="002B39CF" w:rsidP="000E70C1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1.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Нет напряжения электропитания, п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роводка подключена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 верно, н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апряжение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 соответствует требованиям;</w:t>
            </w:r>
            <w:r w:rsidR="000E70C1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 xml:space="preserve">2. Насос сильно нагрелся.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Возможно,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сработал тепловой предохранитель для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 xml:space="preserve">защиты насоса. </w:t>
            </w:r>
          </w:p>
        </w:tc>
        <w:tc>
          <w:tcPr>
            <w:tcW w:w="3123" w:type="dxa"/>
          </w:tcPr>
          <w:p w:rsidR="00E64900" w:rsidRDefault="000E70C1" w:rsidP="000E70C1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2420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1.П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роводка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должна быть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подключена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правильно, н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апряжение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должно соответствовать требованиям;</w:t>
            </w:r>
          </w:p>
          <w:p w:rsidR="000E70C1" w:rsidRPr="00D65CA8" w:rsidRDefault="000E70C1" w:rsidP="000E70C1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2.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Насос автоматически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возобновит работу после остывания.</w:t>
            </w:r>
          </w:p>
        </w:tc>
      </w:tr>
    </w:tbl>
    <w:p w:rsidR="009E2796" w:rsidRDefault="009E2796" w:rsidP="0084514E">
      <w:pPr>
        <w:pStyle w:val="2"/>
        <w:spacing w:line="360" w:lineRule="auto"/>
        <w:jc w:val="both"/>
        <w:rPr>
          <w:sz w:val="20"/>
        </w:rPr>
      </w:pPr>
    </w:p>
    <w:p w:rsidR="008B1BD3" w:rsidRDefault="008B1BD3" w:rsidP="008B1BD3">
      <w:pPr>
        <w:pStyle w:val="2"/>
        <w:spacing w:line="360" w:lineRule="auto"/>
        <w:jc w:val="left"/>
        <w:rPr>
          <w:sz w:val="20"/>
        </w:rPr>
      </w:pP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  <w:r w:rsidRPr="008B1BD3">
        <w:rPr>
          <w:rFonts w:ascii="ArialMT" w:hAnsi="ArialMT"/>
          <w:color w:val="242021"/>
          <w:sz w:val="14"/>
          <w:szCs w:val="14"/>
        </w:rPr>
        <w:br/>
      </w: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</w:p>
    <w:p w:rsidR="009E2796" w:rsidRDefault="009E2796" w:rsidP="0084514E">
      <w:pPr>
        <w:pStyle w:val="2"/>
        <w:spacing w:line="360" w:lineRule="auto"/>
        <w:jc w:val="both"/>
        <w:rPr>
          <w:sz w:val="20"/>
        </w:rPr>
      </w:pPr>
    </w:p>
    <w:p w:rsidR="004C329E" w:rsidRDefault="000948C2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8" w:name="_Toc115259276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54"/>
      <w:bookmarkEnd w:id="55"/>
      <w:bookmarkEnd w:id="56"/>
      <w:bookmarkEnd w:id="57"/>
      <w:bookmarkEnd w:id="58"/>
    </w:p>
    <w:p w:rsidR="00A45D7D" w:rsidRDefault="00A45D7D" w:rsidP="00A45D7D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D65CA8" w:rsidRPr="00F05C20" w:rsidTr="001D0D98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bookmarkStart w:id="5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65CA8" w:rsidRPr="00F05C20" w:rsidTr="001D0D98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5CA8" w:rsidRPr="00F05C20" w:rsidTr="001D0D98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</w:tbl>
    <w:p w:rsidR="00C446FF" w:rsidRDefault="00C446FF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946DA" w:rsidRDefault="006946DA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D75B0" w:rsidP="008D75B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0" w:name="_Toc115259277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0"/>
    </w:p>
    <w:p w:rsidR="009C6BE1" w:rsidRPr="001E45FC" w:rsidRDefault="009C6BE1" w:rsidP="006946DA">
      <w:pPr>
        <w:pStyle w:val="2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8D75B0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6946DA">
      <w:pPr>
        <w:pStyle w:val="2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9"/>
    </w:tbl>
    <w:p w:rsidR="009C6BE1" w:rsidRDefault="009C6BE1" w:rsidP="009C6BE1">
      <w:pPr>
        <w:pStyle w:val="2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50"/>
      <w:footerReference w:type="first" r:id="rId51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640" w:rsidRDefault="00E83640">
      <w:r>
        <w:separator/>
      </w:r>
    </w:p>
  </w:endnote>
  <w:endnote w:type="continuationSeparator" w:id="0">
    <w:p w:rsidR="00E83640" w:rsidRDefault="00E83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-Black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640" w:rsidRDefault="00E8364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3640" w:rsidRDefault="00E8364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640" w:rsidRDefault="00E8364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E83640" w:rsidRDefault="00E8364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E83640" w:rsidRDefault="00E8364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E83640" w:rsidRDefault="00E8364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E83640" w:rsidRDefault="00E8364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640" w:rsidRDefault="00E8364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640" w:rsidRDefault="00E8364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539F4B23" wp14:editId="211268F0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Pr="00E23E00" w:rsidRDefault="00E8364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65A9C">
                                <w:rPr>
                                  <w:rFonts w:eastAsiaTheme="minorHAnsi"/>
                                  <w:b/>
                                  <w:color w:val="000000"/>
                                  <w:sz w:val="22"/>
                                  <w:szCs w:val="22"/>
                                  <w:lang w:val="en-US" w:eastAsia="en-US"/>
                                </w:rPr>
                                <w:t>MUTE BOX_MUTE CORNER.ПС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Pr="00ED1531" w:rsidRDefault="00E8364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205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Pr="00ED1531" w:rsidRDefault="00E8364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83640" w:rsidRPr="005C035C" w:rsidRDefault="00E83640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5C035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HANGZHOU LIFENG IMPORT&amp;EXPORT COMPANY LIMITED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97"/>
                            <a:ext cx="3969" cy="1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83640" w:rsidRPr="00565A9C" w:rsidRDefault="00E8364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 w:rsidRPr="00565A9C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ДРЕНАЖНЫЕ НАСОСЫ ДЛЯ СИСТЕМЫ </w:t>
                              </w:r>
                            </w:p>
                            <w:p w:rsidR="00B25E6A" w:rsidRDefault="00E83640" w:rsidP="00E23E0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 w:rsidRPr="00565A9C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>КОНДИЦИОНИРОВАНИЯ</w:t>
                              </w:r>
                            </w:p>
                            <w:p w:rsidR="00E83640" w:rsidRPr="00565A9C" w:rsidRDefault="00B25E6A" w:rsidP="00E23E0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>ПРОМЫШЛЕННОГО НАЗНАЧЕНИЯ</w:t>
                              </w:r>
                              <w:r w:rsidR="00E83640" w:rsidRPr="00565A9C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</w:p>
                            <w:p w:rsidR="00E83640" w:rsidRPr="00893A2D" w:rsidRDefault="00E83640" w:rsidP="00E23E0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 w:rsidRPr="00565A9C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  <w:t>MUTE</w:t>
                              </w:r>
                              <w:r w:rsidRPr="00893A2D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 w:rsidRPr="00565A9C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  <w:t>BOX</w:t>
                              </w:r>
                              <w:r w:rsidRPr="00893A2D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, </w:t>
                              </w:r>
                              <w:r w:rsidRPr="00565A9C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  <w:t>MUTE</w:t>
                              </w:r>
                              <w:r w:rsidRPr="00893A2D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 w:rsidRPr="00565A9C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  <w:t>CORNER</w:t>
                              </w:r>
                              <w:r w:rsidRPr="00893A2D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-20, </w:t>
                              </w:r>
                            </w:p>
                            <w:p w:rsidR="00E83640" w:rsidRPr="00565A9C" w:rsidRDefault="00E83640" w:rsidP="00E23E0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</w:pPr>
                              <w:r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  <w:t>MUTE CORNER-4</w:t>
                              </w:r>
                              <w:r w:rsidRPr="00565A9C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  <w:t>0</w:t>
                              </w:r>
                            </w:p>
                            <w:p w:rsidR="00E83640" w:rsidRPr="00565A9C" w:rsidRDefault="00E83640" w:rsidP="00E23E0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65A9C">
                                <w:rPr>
                                  <w:rFonts w:eastAsiaTheme="minorHAnsi"/>
                                  <w:b/>
                                  <w:color w:val="000000"/>
                                  <w:sz w:val="20"/>
                                  <w:szCs w:val="20"/>
                                  <w:lang w:val="en-US" w:eastAsia="en-US"/>
                                </w:rPr>
                                <w:t xml:space="preserve"> 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</w:t>
                              </w:r>
                              <w:r w:rsidRPr="00565A9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паспорт</w:t>
                              </w:r>
                            </w:p>
                            <w:p w:rsidR="00E83640" w:rsidRPr="00565A9C" w:rsidRDefault="00E83640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9F4B23" id="Группа 265" o:spid="_x0000_s1103" style="position:absolute;left:0;text-align:left;margin-left:24pt;margin-top:18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E83640" w:rsidRPr="00E23E00" w:rsidRDefault="00E8364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565A9C">
                          <w:rPr>
                            <w:rFonts w:eastAsiaTheme="minorHAnsi"/>
                            <w:b/>
                            <w:color w:val="000000"/>
                            <w:sz w:val="22"/>
                            <w:szCs w:val="22"/>
                            <w:lang w:val="en-US" w:eastAsia="en-US"/>
                          </w:rPr>
                          <w:t>MUTE BOX_MUTE CORNER.ПС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E83640" w:rsidRPr="00ED1531" w:rsidRDefault="00E83640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E205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E83640" w:rsidRPr="00ED1531" w:rsidRDefault="00E8364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E83640" w:rsidRPr="005C035C" w:rsidRDefault="00E83640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 w:rsidRPr="005C035C">
                          <w:rPr>
                            <w:sz w:val="20"/>
                            <w:szCs w:val="20"/>
                            <w:lang w:val="en-US"/>
                          </w:rPr>
                          <w:t>HANGZHOU LIFENG IMPORT&amp;EXPORT COMPANY LIMITED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97;width:3969;height:1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83640" w:rsidRPr="00565A9C" w:rsidRDefault="00E8364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</w:pPr>
                        <w:r w:rsidRPr="00565A9C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ДРЕНАЖНЫЕ НАСОСЫ ДЛЯ СИСТЕМЫ </w:t>
                        </w:r>
                      </w:p>
                      <w:p w:rsidR="00B25E6A" w:rsidRDefault="00E83640" w:rsidP="00E23E0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</w:pPr>
                        <w:r w:rsidRPr="00565A9C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>КОНДИЦИОНИРОВАНИЯ</w:t>
                        </w:r>
                      </w:p>
                      <w:p w:rsidR="00E83640" w:rsidRPr="00565A9C" w:rsidRDefault="00B25E6A" w:rsidP="00E23E0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</w:pPr>
                        <w:r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>ПРОМЫШЛЕННОГО НАЗНАЧЕНИЯ</w:t>
                        </w:r>
                        <w:r w:rsidR="00E83640" w:rsidRPr="00565A9C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</w:p>
                      <w:p w:rsidR="00E83640" w:rsidRPr="00893A2D" w:rsidRDefault="00E83640" w:rsidP="00E23E0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</w:pPr>
                        <w:r w:rsidRPr="00565A9C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  <w:t>MUTE</w:t>
                        </w:r>
                        <w:r w:rsidRPr="00893A2D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565A9C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  <w:t>BOX</w:t>
                        </w:r>
                        <w:r w:rsidRPr="00893A2D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, </w:t>
                        </w:r>
                        <w:r w:rsidRPr="00565A9C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  <w:t>MUTE</w:t>
                        </w:r>
                        <w:r w:rsidRPr="00893A2D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565A9C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  <w:t>CORNER</w:t>
                        </w:r>
                        <w:r w:rsidRPr="00893A2D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-20, </w:t>
                        </w:r>
                      </w:p>
                      <w:p w:rsidR="00E83640" w:rsidRPr="00565A9C" w:rsidRDefault="00E83640" w:rsidP="00E23E0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</w:pPr>
                        <w:r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  <w:t>MUTE CORNER-4</w:t>
                        </w:r>
                        <w:r w:rsidRPr="00565A9C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  <w:t>0</w:t>
                        </w:r>
                      </w:p>
                      <w:p w:rsidR="00E83640" w:rsidRPr="00565A9C" w:rsidRDefault="00E83640" w:rsidP="00E23E0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565A9C">
                          <w:rPr>
                            <w:rFonts w:eastAsiaTheme="minorHAnsi"/>
                            <w:b/>
                            <w:color w:val="000000"/>
                            <w:sz w:val="20"/>
                            <w:szCs w:val="20"/>
                            <w:lang w:val="en-US" w:eastAsia="en-US"/>
                          </w:rPr>
                          <w:t xml:space="preserve"> 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>Технический</w:t>
                        </w:r>
                        <w:r w:rsidRPr="00565A9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>паспорт</w:t>
                        </w:r>
                      </w:p>
                      <w:p w:rsidR="00E83640" w:rsidRPr="00565A9C" w:rsidRDefault="00E83640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640" w:rsidRDefault="00E8364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Pr="00AF301F" w:rsidRDefault="00E8364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52CC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Pr="00E23E00" w:rsidRDefault="00E83640" w:rsidP="0014129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65A9C">
                                <w:rPr>
                                  <w:rFonts w:eastAsiaTheme="minorHAnsi"/>
                                  <w:b/>
                                  <w:color w:val="000000"/>
                                  <w:sz w:val="22"/>
                                  <w:szCs w:val="22"/>
                                  <w:lang w:val="en-US" w:eastAsia="en-US"/>
                                </w:rPr>
                                <w:t>MUTE BOX_MUTE CORNER.ПС</w:t>
                              </w:r>
                            </w:p>
                            <w:p w:rsidR="00E83640" w:rsidRPr="00E23E00" w:rsidRDefault="00E8364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E83640" w:rsidRPr="00AF301F" w:rsidRDefault="00E8364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52CC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E83640" w:rsidRPr="00E23E00" w:rsidRDefault="00E83640" w:rsidP="0014129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565A9C">
                          <w:rPr>
                            <w:rFonts w:eastAsiaTheme="minorHAnsi"/>
                            <w:b/>
                            <w:color w:val="000000"/>
                            <w:sz w:val="22"/>
                            <w:szCs w:val="22"/>
                            <w:lang w:val="en-US" w:eastAsia="en-US"/>
                          </w:rPr>
                          <w:t>MUTE BOX_MUTE CORNER.ПС</w:t>
                        </w:r>
                      </w:p>
                      <w:p w:rsidR="00E83640" w:rsidRPr="00E23E00" w:rsidRDefault="00E8364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640" w:rsidRDefault="00E8364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Default="00E836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Pr="00AF301F" w:rsidRDefault="00E8364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52CC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3640" w:rsidRPr="00E23E00" w:rsidRDefault="00E83640" w:rsidP="0014129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65A9C">
                                <w:rPr>
                                  <w:rFonts w:eastAsiaTheme="minorHAnsi"/>
                                  <w:b/>
                                  <w:color w:val="000000"/>
                                  <w:sz w:val="22"/>
                                  <w:szCs w:val="22"/>
                                  <w:lang w:val="en-US" w:eastAsia="en-US"/>
                                </w:rPr>
                                <w:t>MUTE BOX_MUTE CORNER.ПС</w:t>
                              </w:r>
                            </w:p>
                            <w:p w:rsidR="00E83640" w:rsidRPr="00E23E00" w:rsidRDefault="00E83640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P/ytw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E83640" w:rsidRDefault="00E836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E83640" w:rsidRPr="00AF301F" w:rsidRDefault="00E8364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52CC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E83640" w:rsidRPr="00E23E00" w:rsidRDefault="00E83640" w:rsidP="0014129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565A9C">
                          <w:rPr>
                            <w:rFonts w:eastAsiaTheme="minorHAnsi"/>
                            <w:b/>
                            <w:color w:val="000000"/>
                            <w:sz w:val="22"/>
                            <w:szCs w:val="22"/>
                            <w:lang w:val="en-US" w:eastAsia="en-US"/>
                          </w:rPr>
                          <w:t>MUTE BOX_MUTE CORNER.ПС</w:t>
                        </w:r>
                      </w:p>
                      <w:p w:rsidR="00E83640" w:rsidRPr="00E23E00" w:rsidRDefault="00E83640" w:rsidP="00116614">
                        <w:pPr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640" w:rsidRDefault="00E83640">
      <w:r>
        <w:separator/>
      </w:r>
    </w:p>
  </w:footnote>
  <w:footnote w:type="continuationSeparator" w:id="0">
    <w:p w:rsidR="00E83640" w:rsidRDefault="00E83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640" w:rsidRDefault="00E8364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3640" w:rsidRDefault="00E8364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354E07"/>
    <w:multiLevelType w:val="hybridMultilevel"/>
    <w:tmpl w:val="7072430A"/>
    <w:lvl w:ilvl="0" w:tplc="04190001">
      <w:start w:val="1"/>
      <w:numFmt w:val="bullet"/>
      <w:lvlText w:val=""/>
      <w:lvlJc w:val="left"/>
      <w:pPr>
        <w:ind w:left="19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9" w:hanging="360"/>
      </w:pPr>
      <w:rPr>
        <w:rFonts w:ascii="Wingdings" w:hAnsi="Wingdings" w:hint="default"/>
      </w:rPr>
    </w:lvl>
  </w:abstractNum>
  <w:abstractNum w:abstractNumId="6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8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CDB229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EFD07D1"/>
    <w:multiLevelType w:val="hybridMultilevel"/>
    <w:tmpl w:val="C5F86928"/>
    <w:lvl w:ilvl="0" w:tplc="8EEC54FC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4" w15:restartNumberingAfterBreak="0">
    <w:nsid w:val="6F847725"/>
    <w:multiLevelType w:val="hybridMultilevel"/>
    <w:tmpl w:val="4E6607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9"/>
  </w:num>
  <w:num w:numId="3">
    <w:abstractNumId w:val="27"/>
  </w:num>
  <w:num w:numId="4">
    <w:abstractNumId w:val="6"/>
  </w:num>
  <w:num w:numId="5">
    <w:abstractNumId w:val="13"/>
  </w:num>
  <w:num w:numId="6">
    <w:abstractNumId w:val="2"/>
  </w:num>
  <w:num w:numId="7">
    <w:abstractNumId w:val="36"/>
  </w:num>
  <w:num w:numId="8">
    <w:abstractNumId w:val="24"/>
  </w:num>
  <w:num w:numId="9">
    <w:abstractNumId w:val="31"/>
  </w:num>
  <w:num w:numId="10">
    <w:abstractNumId w:val="22"/>
  </w:num>
  <w:num w:numId="11">
    <w:abstractNumId w:val="9"/>
  </w:num>
  <w:num w:numId="12">
    <w:abstractNumId w:val="18"/>
  </w:num>
  <w:num w:numId="13">
    <w:abstractNumId w:val="26"/>
  </w:num>
  <w:num w:numId="14">
    <w:abstractNumId w:val="7"/>
  </w:num>
  <w:num w:numId="15">
    <w:abstractNumId w:val="23"/>
  </w:num>
  <w:num w:numId="16">
    <w:abstractNumId w:val="28"/>
  </w:num>
  <w:num w:numId="17">
    <w:abstractNumId w:val="25"/>
  </w:num>
  <w:num w:numId="18">
    <w:abstractNumId w:val="20"/>
  </w:num>
  <w:num w:numId="19">
    <w:abstractNumId w:val="33"/>
  </w:num>
  <w:num w:numId="20">
    <w:abstractNumId w:val="16"/>
  </w:num>
  <w:num w:numId="21">
    <w:abstractNumId w:val="10"/>
  </w:num>
  <w:num w:numId="22">
    <w:abstractNumId w:val="0"/>
  </w:num>
  <w:num w:numId="23">
    <w:abstractNumId w:val="41"/>
  </w:num>
  <w:num w:numId="24">
    <w:abstractNumId w:val="42"/>
  </w:num>
  <w:num w:numId="25">
    <w:abstractNumId w:val="1"/>
  </w:num>
  <w:num w:numId="26">
    <w:abstractNumId w:val="32"/>
  </w:num>
  <w:num w:numId="27">
    <w:abstractNumId w:val="11"/>
  </w:num>
  <w:num w:numId="28">
    <w:abstractNumId w:val="15"/>
  </w:num>
  <w:num w:numId="29">
    <w:abstractNumId w:val="40"/>
  </w:num>
  <w:num w:numId="30">
    <w:abstractNumId w:val="38"/>
  </w:num>
  <w:num w:numId="31">
    <w:abstractNumId w:val="30"/>
  </w:num>
  <w:num w:numId="32">
    <w:abstractNumId w:val="21"/>
  </w:num>
  <w:num w:numId="33">
    <w:abstractNumId w:val="14"/>
  </w:num>
  <w:num w:numId="34">
    <w:abstractNumId w:val="17"/>
  </w:num>
  <w:num w:numId="35">
    <w:abstractNumId w:val="4"/>
  </w:num>
  <w:num w:numId="36">
    <w:abstractNumId w:val="3"/>
  </w:num>
  <w:num w:numId="37">
    <w:abstractNumId w:val="35"/>
  </w:num>
  <w:num w:numId="38">
    <w:abstractNumId w:val="34"/>
  </w:num>
  <w:num w:numId="39">
    <w:abstractNumId w:val="43"/>
  </w:num>
  <w:num w:numId="40">
    <w:abstractNumId w:val="8"/>
  </w:num>
  <w:num w:numId="41">
    <w:abstractNumId w:val="19"/>
  </w:num>
  <w:num w:numId="42">
    <w:abstractNumId w:val="29"/>
  </w:num>
  <w:num w:numId="43">
    <w:abstractNumId w:val="5"/>
  </w:num>
  <w:num w:numId="44">
    <w:abstractNumId w:val="12"/>
  </w:num>
  <w:num w:numId="4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98C"/>
    <w:rsid w:val="00021FB1"/>
    <w:rsid w:val="00022118"/>
    <w:rsid w:val="0002226D"/>
    <w:rsid w:val="00022A11"/>
    <w:rsid w:val="00024A6C"/>
    <w:rsid w:val="00026C45"/>
    <w:rsid w:val="00032E79"/>
    <w:rsid w:val="00032EC2"/>
    <w:rsid w:val="00037425"/>
    <w:rsid w:val="0003743B"/>
    <w:rsid w:val="000405BD"/>
    <w:rsid w:val="0004615A"/>
    <w:rsid w:val="00046AC6"/>
    <w:rsid w:val="00046CF1"/>
    <w:rsid w:val="00046DE7"/>
    <w:rsid w:val="000500B4"/>
    <w:rsid w:val="00052CC5"/>
    <w:rsid w:val="00052FF9"/>
    <w:rsid w:val="0005390B"/>
    <w:rsid w:val="00056D22"/>
    <w:rsid w:val="00057BCD"/>
    <w:rsid w:val="00057CBB"/>
    <w:rsid w:val="00060A0A"/>
    <w:rsid w:val="000614D3"/>
    <w:rsid w:val="0006705F"/>
    <w:rsid w:val="00070036"/>
    <w:rsid w:val="000710C4"/>
    <w:rsid w:val="00073C25"/>
    <w:rsid w:val="00075188"/>
    <w:rsid w:val="000779F8"/>
    <w:rsid w:val="00080035"/>
    <w:rsid w:val="00081206"/>
    <w:rsid w:val="0009089F"/>
    <w:rsid w:val="000948C2"/>
    <w:rsid w:val="0009526F"/>
    <w:rsid w:val="00096689"/>
    <w:rsid w:val="000A0475"/>
    <w:rsid w:val="000A3FCC"/>
    <w:rsid w:val="000A4A1D"/>
    <w:rsid w:val="000A510B"/>
    <w:rsid w:val="000B1339"/>
    <w:rsid w:val="000B2A0A"/>
    <w:rsid w:val="000B4EC8"/>
    <w:rsid w:val="000B6BD7"/>
    <w:rsid w:val="000B7CBA"/>
    <w:rsid w:val="000C376F"/>
    <w:rsid w:val="000C74A2"/>
    <w:rsid w:val="000C74BD"/>
    <w:rsid w:val="000C7617"/>
    <w:rsid w:val="000D03FE"/>
    <w:rsid w:val="000D3915"/>
    <w:rsid w:val="000E1F82"/>
    <w:rsid w:val="000E2052"/>
    <w:rsid w:val="000E4A3D"/>
    <w:rsid w:val="000E5C6F"/>
    <w:rsid w:val="000E62F4"/>
    <w:rsid w:val="000E638C"/>
    <w:rsid w:val="000E70C1"/>
    <w:rsid w:val="000E72FA"/>
    <w:rsid w:val="000F2CFF"/>
    <w:rsid w:val="000F4914"/>
    <w:rsid w:val="000F4E31"/>
    <w:rsid w:val="000F77DB"/>
    <w:rsid w:val="000F7C36"/>
    <w:rsid w:val="001005B9"/>
    <w:rsid w:val="0010226C"/>
    <w:rsid w:val="0010429A"/>
    <w:rsid w:val="0010487B"/>
    <w:rsid w:val="00104FBB"/>
    <w:rsid w:val="00105D41"/>
    <w:rsid w:val="00116614"/>
    <w:rsid w:val="00117ADC"/>
    <w:rsid w:val="0012018E"/>
    <w:rsid w:val="00122066"/>
    <w:rsid w:val="00122811"/>
    <w:rsid w:val="0012302C"/>
    <w:rsid w:val="001241DA"/>
    <w:rsid w:val="0012518C"/>
    <w:rsid w:val="00127EE8"/>
    <w:rsid w:val="001303D2"/>
    <w:rsid w:val="00130C92"/>
    <w:rsid w:val="001329B4"/>
    <w:rsid w:val="001349EE"/>
    <w:rsid w:val="00135473"/>
    <w:rsid w:val="00135AED"/>
    <w:rsid w:val="00135C40"/>
    <w:rsid w:val="00140F7A"/>
    <w:rsid w:val="0014129C"/>
    <w:rsid w:val="001446C2"/>
    <w:rsid w:val="00154549"/>
    <w:rsid w:val="00154925"/>
    <w:rsid w:val="00160BDF"/>
    <w:rsid w:val="00163C45"/>
    <w:rsid w:val="00164A13"/>
    <w:rsid w:val="00165C84"/>
    <w:rsid w:val="00171036"/>
    <w:rsid w:val="00173F04"/>
    <w:rsid w:val="00174A40"/>
    <w:rsid w:val="00180D0F"/>
    <w:rsid w:val="00182988"/>
    <w:rsid w:val="00183C6A"/>
    <w:rsid w:val="00185499"/>
    <w:rsid w:val="00185B60"/>
    <w:rsid w:val="0018633F"/>
    <w:rsid w:val="00197EFF"/>
    <w:rsid w:val="001A0A60"/>
    <w:rsid w:val="001A6BBE"/>
    <w:rsid w:val="001A7D4B"/>
    <w:rsid w:val="001B12A6"/>
    <w:rsid w:val="001B21D3"/>
    <w:rsid w:val="001B39D3"/>
    <w:rsid w:val="001B549F"/>
    <w:rsid w:val="001C0038"/>
    <w:rsid w:val="001C18B3"/>
    <w:rsid w:val="001C1974"/>
    <w:rsid w:val="001C2F25"/>
    <w:rsid w:val="001C3EDB"/>
    <w:rsid w:val="001D0C4B"/>
    <w:rsid w:val="001D0D98"/>
    <w:rsid w:val="001D56EC"/>
    <w:rsid w:val="001D590D"/>
    <w:rsid w:val="001E2E2E"/>
    <w:rsid w:val="001E3D18"/>
    <w:rsid w:val="001E45FC"/>
    <w:rsid w:val="001E5329"/>
    <w:rsid w:val="001E7F0C"/>
    <w:rsid w:val="001F482C"/>
    <w:rsid w:val="001F7544"/>
    <w:rsid w:val="00201E91"/>
    <w:rsid w:val="00203929"/>
    <w:rsid w:val="002049EF"/>
    <w:rsid w:val="00206F07"/>
    <w:rsid w:val="00207DE7"/>
    <w:rsid w:val="00210262"/>
    <w:rsid w:val="002114A6"/>
    <w:rsid w:val="002127B7"/>
    <w:rsid w:val="00213A01"/>
    <w:rsid w:val="002143B4"/>
    <w:rsid w:val="00216ED8"/>
    <w:rsid w:val="002172BA"/>
    <w:rsid w:val="00220DC9"/>
    <w:rsid w:val="00221521"/>
    <w:rsid w:val="002218D9"/>
    <w:rsid w:val="002222A3"/>
    <w:rsid w:val="00224D56"/>
    <w:rsid w:val="00227DAA"/>
    <w:rsid w:val="0023225F"/>
    <w:rsid w:val="002322B2"/>
    <w:rsid w:val="00232810"/>
    <w:rsid w:val="00234107"/>
    <w:rsid w:val="0023535B"/>
    <w:rsid w:val="00242A95"/>
    <w:rsid w:val="002446F6"/>
    <w:rsid w:val="00250B89"/>
    <w:rsid w:val="00254D5F"/>
    <w:rsid w:val="00261275"/>
    <w:rsid w:val="00261332"/>
    <w:rsid w:val="00266678"/>
    <w:rsid w:val="0026737B"/>
    <w:rsid w:val="0027052A"/>
    <w:rsid w:val="00270DE0"/>
    <w:rsid w:val="002768B5"/>
    <w:rsid w:val="00282779"/>
    <w:rsid w:val="002838DE"/>
    <w:rsid w:val="00285943"/>
    <w:rsid w:val="00286580"/>
    <w:rsid w:val="00290A2E"/>
    <w:rsid w:val="0029274D"/>
    <w:rsid w:val="00293885"/>
    <w:rsid w:val="00293D5D"/>
    <w:rsid w:val="00296AD9"/>
    <w:rsid w:val="00297BFA"/>
    <w:rsid w:val="002A1BAD"/>
    <w:rsid w:val="002A2E80"/>
    <w:rsid w:val="002B0179"/>
    <w:rsid w:val="002B0E60"/>
    <w:rsid w:val="002B39CF"/>
    <w:rsid w:val="002B4B11"/>
    <w:rsid w:val="002B4BD3"/>
    <w:rsid w:val="002B5727"/>
    <w:rsid w:val="002B57D4"/>
    <w:rsid w:val="002C0E9D"/>
    <w:rsid w:val="002C2364"/>
    <w:rsid w:val="002C28BD"/>
    <w:rsid w:val="002C44E0"/>
    <w:rsid w:val="002C56A5"/>
    <w:rsid w:val="002C6855"/>
    <w:rsid w:val="002C7449"/>
    <w:rsid w:val="002D134C"/>
    <w:rsid w:val="002D3ACC"/>
    <w:rsid w:val="002E2F6A"/>
    <w:rsid w:val="002F54D1"/>
    <w:rsid w:val="002F5B02"/>
    <w:rsid w:val="002F79FC"/>
    <w:rsid w:val="00303ED0"/>
    <w:rsid w:val="003066A5"/>
    <w:rsid w:val="00307E37"/>
    <w:rsid w:val="00311219"/>
    <w:rsid w:val="003220AF"/>
    <w:rsid w:val="00322CE3"/>
    <w:rsid w:val="00325817"/>
    <w:rsid w:val="00326079"/>
    <w:rsid w:val="00326991"/>
    <w:rsid w:val="003273D2"/>
    <w:rsid w:val="00327440"/>
    <w:rsid w:val="00331189"/>
    <w:rsid w:val="00331ECD"/>
    <w:rsid w:val="00341913"/>
    <w:rsid w:val="00342592"/>
    <w:rsid w:val="00343FCA"/>
    <w:rsid w:val="00344173"/>
    <w:rsid w:val="00344ED2"/>
    <w:rsid w:val="0034640A"/>
    <w:rsid w:val="00353C97"/>
    <w:rsid w:val="0035574E"/>
    <w:rsid w:val="00355EAA"/>
    <w:rsid w:val="00356A31"/>
    <w:rsid w:val="0036160E"/>
    <w:rsid w:val="0036188A"/>
    <w:rsid w:val="00362FE9"/>
    <w:rsid w:val="00365577"/>
    <w:rsid w:val="00371DD6"/>
    <w:rsid w:val="00371E72"/>
    <w:rsid w:val="00372A29"/>
    <w:rsid w:val="0037306A"/>
    <w:rsid w:val="0037347A"/>
    <w:rsid w:val="0038349B"/>
    <w:rsid w:val="00385227"/>
    <w:rsid w:val="0038663C"/>
    <w:rsid w:val="003875AD"/>
    <w:rsid w:val="00392CEB"/>
    <w:rsid w:val="00393E65"/>
    <w:rsid w:val="003964AD"/>
    <w:rsid w:val="00397948"/>
    <w:rsid w:val="003A2534"/>
    <w:rsid w:val="003A78F7"/>
    <w:rsid w:val="003B062F"/>
    <w:rsid w:val="003B66D5"/>
    <w:rsid w:val="003B6C78"/>
    <w:rsid w:val="003B7839"/>
    <w:rsid w:val="003B7EAD"/>
    <w:rsid w:val="003C3031"/>
    <w:rsid w:val="003E0BA3"/>
    <w:rsid w:val="003E36E8"/>
    <w:rsid w:val="003E3A88"/>
    <w:rsid w:val="003E3AD4"/>
    <w:rsid w:val="003E401A"/>
    <w:rsid w:val="003F28A1"/>
    <w:rsid w:val="00400143"/>
    <w:rsid w:val="004009B4"/>
    <w:rsid w:val="004060F5"/>
    <w:rsid w:val="004106D7"/>
    <w:rsid w:val="00412A5B"/>
    <w:rsid w:val="004158E2"/>
    <w:rsid w:val="00415B8C"/>
    <w:rsid w:val="00425D15"/>
    <w:rsid w:val="00426897"/>
    <w:rsid w:val="00437185"/>
    <w:rsid w:val="00441553"/>
    <w:rsid w:val="004460D3"/>
    <w:rsid w:val="004502D6"/>
    <w:rsid w:val="00455E74"/>
    <w:rsid w:val="00456641"/>
    <w:rsid w:val="0046414B"/>
    <w:rsid w:val="00464281"/>
    <w:rsid w:val="00464ED9"/>
    <w:rsid w:val="00466FDE"/>
    <w:rsid w:val="004713AA"/>
    <w:rsid w:val="00474E6B"/>
    <w:rsid w:val="004768C6"/>
    <w:rsid w:val="00480136"/>
    <w:rsid w:val="00481D24"/>
    <w:rsid w:val="0048313C"/>
    <w:rsid w:val="004831AA"/>
    <w:rsid w:val="004848CC"/>
    <w:rsid w:val="00490E5C"/>
    <w:rsid w:val="004925E2"/>
    <w:rsid w:val="004949C9"/>
    <w:rsid w:val="00494B18"/>
    <w:rsid w:val="00495BC5"/>
    <w:rsid w:val="00496565"/>
    <w:rsid w:val="004965E7"/>
    <w:rsid w:val="004A0E9D"/>
    <w:rsid w:val="004A14D0"/>
    <w:rsid w:val="004A35F3"/>
    <w:rsid w:val="004A5F3F"/>
    <w:rsid w:val="004A7868"/>
    <w:rsid w:val="004A7BA3"/>
    <w:rsid w:val="004B27D4"/>
    <w:rsid w:val="004B4842"/>
    <w:rsid w:val="004B5A22"/>
    <w:rsid w:val="004B6D39"/>
    <w:rsid w:val="004B6F5E"/>
    <w:rsid w:val="004C1297"/>
    <w:rsid w:val="004C326A"/>
    <w:rsid w:val="004C329E"/>
    <w:rsid w:val="004C60C7"/>
    <w:rsid w:val="004C7EFF"/>
    <w:rsid w:val="004D1931"/>
    <w:rsid w:val="004D457D"/>
    <w:rsid w:val="004D53B5"/>
    <w:rsid w:val="004D5533"/>
    <w:rsid w:val="004D56FC"/>
    <w:rsid w:val="004E2F8A"/>
    <w:rsid w:val="004E674F"/>
    <w:rsid w:val="004F1117"/>
    <w:rsid w:val="004F465A"/>
    <w:rsid w:val="004F5966"/>
    <w:rsid w:val="004F77E1"/>
    <w:rsid w:val="00500799"/>
    <w:rsid w:val="00501E43"/>
    <w:rsid w:val="00503F2A"/>
    <w:rsid w:val="00505AFE"/>
    <w:rsid w:val="0051213A"/>
    <w:rsid w:val="0051290A"/>
    <w:rsid w:val="005131AA"/>
    <w:rsid w:val="00514288"/>
    <w:rsid w:val="00514A8E"/>
    <w:rsid w:val="00514B44"/>
    <w:rsid w:val="005223B3"/>
    <w:rsid w:val="00525949"/>
    <w:rsid w:val="00525A9F"/>
    <w:rsid w:val="00531B53"/>
    <w:rsid w:val="005346A2"/>
    <w:rsid w:val="00536C04"/>
    <w:rsid w:val="005411CB"/>
    <w:rsid w:val="005479B4"/>
    <w:rsid w:val="00550E05"/>
    <w:rsid w:val="00554566"/>
    <w:rsid w:val="00554647"/>
    <w:rsid w:val="0055614F"/>
    <w:rsid w:val="00557E37"/>
    <w:rsid w:val="00560195"/>
    <w:rsid w:val="00561637"/>
    <w:rsid w:val="00564587"/>
    <w:rsid w:val="00565A9C"/>
    <w:rsid w:val="00567871"/>
    <w:rsid w:val="00572845"/>
    <w:rsid w:val="00572C9E"/>
    <w:rsid w:val="00575563"/>
    <w:rsid w:val="005763C5"/>
    <w:rsid w:val="00584062"/>
    <w:rsid w:val="00590895"/>
    <w:rsid w:val="005920D5"/>
    <w:rsid w:val="00592BC8"/>
    <w:rsid w:val="00594EB2"/>
    <w:rsid w:val="005A1847"/>
    <w:rsid w:val="005A19E8"/>
    <w:rsid w:val="005A31AD"/>
    <w:rsid w:val="005A4359"/>
    <w:rsid w:val="005A689E"/>
    <w:rsid w:val="005B2477"/>
    <w:rsid w:val="005B43F9"/>
    <w:rsid w:val="005C035C"/>
    <w:rsid w:val="005C534B"/>
    <w:rsid w:val="005C5CAB"/>
    <w:rsid w:val="005D0574"/>
    <w:rsid w:val="005D406F"/>
    <w:rsid w:val="005E1051"/>
    <w:rsid w:val="005E1220"/>
    <w:rsid w:val="005E38BC"/>
    <w:rsid w:val="005E3A9C"/>
    <w:rsid w:val="005E5127"/>
    <w:rsid w:val="005E5B72"/>
    <w:rsid w:val="005F045E"/>
    <w:rsid w:val="005F047F"/>
    <w:rsid w:val="005F6E9B"/>
    <w:rsid w:val="00601691"/>
    <w:rsid w:val="006021AE"/>
    <w:rsid w:val="00603E12"/>
    <w:rsid w:val="0060423E"/>
    <w:rsid w:val="00604573"/>
    <w:rsid w:val="006070F9"/>
    <w:rsid w:val="00607A30"/>
    <w:rsid w:val="006110E3"/>
    <w:rsid w:val="00614883"/>
    <w:rsid w:val="00616A39"/>
    <w:rsid w:val="00617FE4"/>
    <w:rsid w:val="006243C6"/>
    <w:rsid w:val="00631177"/>
    <w:rsid w:val="00632F38"/>
    <w:rsid w:val="00636690"/>
    <w:rsid w:val="006416FB"/>
    <w:rsid w:val="00646CE5"/>
    <w:rsid w:val="0064700B"/>
    <w:rsid w:val="00647311"/>
    <w:rsid w:val="00654C5C"/>
    <w:rsid w:val="00656098"/>
    <w:rsid w:val="00656DA3"/>
    <w:rsid w:val="00657A08"/>
    <w:rsid w:val="00663893"/>
    <w:rsid w:val="00663BA6"/>
    <w:rsid w:val="00665A17"/>
    <w:rsid w:val="006713EB"/>
    <w:rsid w:val="00672E61"/>
    <w:rsid w:val="0067315B"/>
    <w:rsid w:val="006745DC"/>
    <w:rsid w:val="0068019D"/>
    <w:rsid w:val="00680AC5"/>
    <w:rsid w:val="006816CF"/>
    <w:rsid w:val="00683375"/>
    <w:rsid w:val="00684159"/>
    <w:rsid w:val="00684C49"/>
    <w:rsid w:val="006866EC"/>
    <w:rsid w:val="00687F0A"/>
    <w:rsid w:val="006912CB"/>
    <w:rsid w:val="006912EC"/>
    <w:rsid w:val="006946DA"/>
    <w:rsid w:val="00696E5F"/>
    <w:rsid w:val="00697856"/>
    <w:rsid w:val="006A1CD5"/>
    <w:rsid w:val="006A4752"/>
    <w:rsid w:val="006A5CEB"/>
    <w:rsid w:val="006A5D74"/>
    <w:rsid w:val="006A5F3B"/>
    <w:rsid w:val="006B02D7"/>
    <w:rsid w:val="006B0C6E"/>
    <w:rsid w:val="006B12BE"/>
    <w:rsid w:val="006B1F4E"/>
    <w:rsid w:val="006B3F2C"/>
    <w:rsid w:val="006C2C4F"/>
    <w:rsid w:val="006C5EF9"/>
    <w:rsid w:val="006D114D"/>
    <w:rsid w:val="006D19F8"/>
    <w:rsid w:val="006D1C51"/>
    <w:rsid w:val="006D43A7"/>
    <w:rsid w:val="006D44E5"/>
    <w:rsid w:val="006D62F4"/>
    <w:rsid w:val="006D6A03"/>
    <w:rsid w:val="006E30DA"/>
    <w:rsid w:val="006E54B4"/>
    <w:rsid w:val="006E631E"/>
    <w:rsid w:val="006F1605"/>
    <w:rsid w:val="006F412D"/>
    <w:rsid w:val="006F4E2A"/>
    <w:rsid w:val="006F57A3"/>
    <w:rsid w:val="00700972"/>
    <w:rsid w:val="00702320"/>
    <w:rsid w:val="0070460C"/>
    <w:rsid w:val="0070650B"/>
    <w:rsid w:val="007067A0"/>
    <w:rsid w:val="00706E49"/>
    <w:rsid w:val="00706F9E"/>
    <w:rsid w:val="0071105F"/>
    <w:rsid w:val="00714DDF"/>
    <w:rsid w:val="00714F46"/>
    <w:rsid w:val="00717C2D"/>
    <w:rsid w:val="0072119A"/>
    <w:rsid w:val="00723C10"/>
    <w:rsid w:val="00724DF0"/>
    <w:rsid w:val="00731CFB"/>
    <w:rsid w:val="00733947"/>
    <w:rsid w:val="0073406F"/>
    <w:rsid w:val="0073656C"/>
    <w:rsid w:val="007438E6"/>
    <w:rsid w:val="00743959"/>
    <w:rsid w:val="00745B68"/>
    <w:rsid w:val="00745BD9"/>
    <w:rsid w:val="00746E65"/>
    <w:rsid w:val="007511E2"/>
    <w:rsid w:val="00751720"/>
    <w:rsid w:val="00751FA7"/>
    <w:rsid w:val="00752C04"/>
    <w:rsid w:val="00753F51"/>
    <w:rsid w:val="00754558"/>
    <w:rsid w:val="00760156"/>
    <w:rsid w:val="007618BC"/>
    <w:rsid w:val="00766CCD"/>
    <w:rsid w:val="00773BE9"/>
    <w:rsid w:val="00776934"/>
    <w:rsid w:val="00777E2F"/>
    <w:rsid w:val="0078177F"/>
    <w:rsid w:val="007859A5"/>
    <w:rsid w:val="007877E0"/>
    <w:rsid w:val="007A47CB"/>
    <w:rsid w:val="007A6951"/>
    <w:rsid w:val="007B36E9"/>
    <w:rsid w:val="007B7BEC"/>
    <w:rsid w:val="007C1FE2"/>
    <w:rsid w:val="007C2117"/>
    <w:rsid w:val="007C358C"/>
    <w:rsid w:val="007C62B4"/>
    <w:rsid w:val="007C7762"/>
    <w:rsid w:val="007D1812"/>
    <w:rsid w:val="007D31B6"/>
    <w:rsid w:val="007D349B"/>
    <w:rsid w:val="007D6CCA"/>
    <w:rsid w:val="007E0C8C"/>
    <w:rsid w:val="007E603F"/>
    <w:rsid w:val="007F0CA4"/>
    <w:rsid w:val="007F0EA5"/>
    <w:rsid w:val="0080323D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4C32"/>
    <w:rsid w:val="00825574"/>
    <w:rsid w:val="0082576F"/>
    <w:rsid w:val="00830725"/>
    <w:rsid w:val="00831E5F"/>
    <w:rsid w:val="008361D5"/>
    <w:rsid w:val="00841FF4"/>
    <w:rsid w:val="00842788"/>
    <w:rsid w:val="00842C8C"/>
    <w:rsid w:val="00843C68"/>
    <w:rsid w:val="00844882"/>
    <w:rsid w:val="00844C15"/>
    <w:rsid w:val="00844ED3"/>
    <w:rsid w:val="0084514E"/>
    <w:rsid w:val="00850C58"/>
    <w:rsid w:val="00851CB0"/>
    <w:rsid w:val="0085316F"/>
    <w:rsid w:val="00853A5A"/>
    <w:rsid w:val="008563F4"/>
    <w:rsid w:val="0086249C"/>
    <w:rsid w:val="00865B92"/>
    <w:rsid w:val="00872C0A"/>
    <w:rsid w:val="008750D3"/>
    <w:rsid w:val="0087664B"/>
    <w:rsid w:val="00876CCF"/>
    <w:rsid w:val="008821B8"/>
    <w:rsid w:val="00882C03"/>
    <w:rsid w:val="00883DA4"/>
    <w:rsid w:val="00885057"/>
    <w:rsid w:val="0088749B"/>
    <w:rsid w:val="008903A5"/>
    <w:rsid w:val="00893A2D"/>
    <w:rsid w:val="00897EAB"/>
    <w:rsid w:val="008A23E9"/>
    <w:rsid w:val="008A364B"/>
    <w:rsid w:val="008A504E"/>
    <w:rsid w:val="008A5C8B"/>
    <w:rsid w:val="008A6018"/>
    <w:rsid w:val="008B093A"/>
    <w:rsid w:val="008B0F7F"/>
    <w:rsid w:val="008B1BD3"/>
    <w:rsid w:val="008B3181"/>
    <w:rsid w:val="008B4908"/>
    <w:rsid w:val="008B53A2"/>
    <w:rsid w:val="008B5FF2"/>
    <w:rsid w:val="008C0F2E"/>
    <w:rsid w:val="008C3556"/>
    <w:rsid w:val="008C36A4"/>
    <w:rsid w:val="008C6AC7"/>
    <w:rsid w:val="008D09DC"/>
    <w:rsid w:val="008D48E6"/>
    <w:rsid w:val="008D75B0"/>
    <w:rsid w:val="008E0B73"/>
    <w:rsid w:val="008E1213"/>
    <w:rsid w:val="008F027D"/>
    <w:rsid w:val="008F0520"/>
    <w:rsid w:val="008F31F7"/>
    <w:rsid w:val="008F3B9B"/>
    <w:rsid w:val="00901B07"/>
    <w:rsid w:val="00904E98"/>
    <w:rsid w:val="00906D2C"/>
    <w:rsid w:val="00911EE2"/>
    <w:rsid w:val="009125DF"/>
    <w:rsid w:val="00913F03"/>
    <w:rsid w:val="009148F2"/>
    <w:rsid w:val="00917F65"/>
    <w:rsid w:val="0092123A"/>
    <w:rsid w:val="009221B7"/>
    <w:rsid w:val="00922280"/>
    <w:rsid w:val="009231A8"/>
    <w:rsid w:val="00924305"/>
    <w:rsid w:val="009269D5"/>
    <w:rsid w:val="00926EB7"/>
    <w:rsid w:val="00931457"/>
    <w:rsid w:val="00933069"/>
    <w:rsid w:val="009373DF"/>
    <w:rsid w:val="009406F8"/>
    <w:rsid w:val="0094151F"/>
    <w:rsid w:val="00941985"/>
    <w:rsid w:val="009420A8"/>
    <w:rsid w:val="009454F1"/>
    <w:rsid w:val="009457C2"/>
    <w:rsid w:val="0094731D"/>
    <w:rsid w:val="0096260E"/>
    <w:rsid w:val="0096270C"/>
    <w:rsid w:val="00963B2F"/>
    <w:rsid w:val="00964369"/>
    <w:rsid w:val="009666FE"/>
    <w:rsid w:val="00967D71"/>
    <w:rsid w:val="00975CA9"/>
    <w:rsid w:val="0097670D"/>
    <w:rsid w:val="00977D54"/>
    <w:rsid w:val="009804D9"/>
    <w:rsid w:val="00984D44"/>
    <w:rsid w:val="00985AEE"/>
    <w:rsid w:val="009908FF"/>
    <w:rsid w:val="0099185F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13D"/>
    <w:rsid w:val="009D27D7"/>
    <w:rsid w:val="009D300F"/>
    <w:rsid w:val="009D33EA"/>
    <w:rsid w:val="009D475A"/>
    <w:rsid w:val="009D5B4E"/>
    <w:rsid w:val="009D5F49"/>
    <w:rsid w:val="009D75C2"/>
    <w:rsid w:val="009E0337"/>
    <w:rsid w:val="009E2744"/>
    <w:rsid w:val="009E2796"/>
    <w:rsid w:val="009E5FD6"/>
    <w:rsid w:val="009E7643"/>
    <w:rsid w:val="009F05B4"/>
    <w:rsid w:val="009F43D0"/>
    <w:rsid w:val="009F5FD2"/>
    <w:rsid w:val="009F72CC"/>
    <w:rsid w:val="00A00B1D"/>
    <w:rsid w:val="00A027C5"/>
    <w:rsid w:val="00A02EF4"/>
    <w:rsid w:val="00A03D5A"/>
    <w:rsid w:val="00A04279"/>
    <w:rsid w:val="00A04A1B"/>
    <w:rsid w:val="00A04FB0"/>
    <w:rsid w:val="00A1122B"/>
    <w:rsid w:val="00A13ED0"/>
    <w:rsid w:val="00A15402"/>
    <w:rsid w:val="00A16A04"/>
    <w:rsid w:val="00A17EAC"/>
    <w:rsid w:val="00A204C6"/>
    <w:rsid w:val="00A220A4"/>
    <w:rsid w:val="00A226C8"/>
    <w:rsid w:val="00A22CCA"/>
    <w:rsid w:val="00A22D2C"/>
    <w:rsid w:val="00A2445C"/>
    <w:rsid w:val="00A2615E"/>
    <w:rsid w:val="00A26861"/>
    <w:rsid w:val="00A36AE9"/>
    <w:rsid w:val="00A40E51"/>
    <w:rsid w:val="00A41BA6"/>
    <w:rsid w:val="00A457FC"/>
    <w:rsid w:val="00A45D7D"/>
    <w:rsid w:val="00A4601A"/>
    <w:rsid w:val="00A526B1"/>
    <w:rsid w:val="00A526C9"/>
    <w:rsid w:val="00A52DDA"/>
    <w:rsid w:val="00A56FB3"/>
    <w:rsid w:val="00A60E99"/>
    <w:rsid w:val="00A641DB"/>
    <w:rsid w:val="00A66853"/>
    <w:rsid w:val="00A7291A"/>
    <w:rsid w:val="00A74D97"/>
    <w:rsid w:val="00A75FEB"/>
    <w:rsid w:val="00A779B8"/>
    <w:rsid w:val="00A815DA"/>
    <w:rsid w:val="00A9001A"/>
    <w:rsid w:val="00A90536"/>
    <w:rsid w:val="00A947BA"/>
    <w:rsid w:val="00A95736"/>
    <w:rsid w:val="00A97AE0"/>
    <w:rsid w:val="00AA002F"/>
    <w:rsid w:val="00AA12D3"/>
    <w:rsid w:val="00AA496C"/>
    <w:rsid w:val="00AA4FDE"/>
    <w:rsid w:val="00AB075B"/>
    <w:rsid w:val="00AB2B28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AF34DC"/>
    <w:rsid w:val="00AF6098"/>
    <w:rsid w:val="00B02AA8"/>
    <w:rsid w:val="00B07D1C"/>
    <w:rsid w:val="00B11377"/>
    <w:rsid w:val="00B12DC7"/>
    <w:rsid w:val="00B14F7A"/>
    <w:rsid w:val="00B152A2"/>
    <w:rsid w:val="00B163B9"/>
    <w:rsid w:val="00B25782"/>
    <w:rsid w:val="00B25E6A"/>
    <w:rsid w:val="00B263D1"/>
    <w:rsid w:val="00B308EA"/>
    <w:rsid w:val="00B32099"/>
    <w:rsid w:val="00B33A74"/>
    <w:rsid w:val="00B37132"/>
    <w:rsid w:val="00B423ED"/>
    <w:rsid w:val="00B42650"/>
    <w:rsid w:val="00B4364E"/>
    <w:rsid w:val="00B465BD"/>
    <w:rsid w:val="00B47682"/>
    <w:rsid w:val="00B54A67"/>
    <w:rsid w:val="00B62790"/>
    <w:rsid w:val="00B63561"/>
    <w:rsid w:val="00B654B7"/>
    <w:rsid w:val="00B65EF5"/>
    <w:rsid w:val="00B67172"/>
    <w:rsid w:val="00B711F4"/>
    <w:rsid w:val="00B713E6"/>
    <w:rsid w:val="00B71901"/>
    <w:rsid w:val="00B72C04"/>
    <w:rsid w:val="00B757EC"/>
    <w:rsid w:val="00B8277D"/>
    <w:rsid w:val="00B853CA"/>
    <w:rsid w:val="00B85F0B"/>
    <w:rsid w:val="00B868D9"/>
    <w:rsid w:val="00B90927"/>
    <w:rsid w:val="00B930C4"/>
    <w:rsid w:val="00B9364E"/>
    <w:rsid w:val="00B9513D"/>
    <w:rsid w:val="00B95FAD"/>
    <w:rsid w:val="00B96C84"/>
    <w:rsid w:val="00BA7469"/>
    <w:rsid w:val="00BA79AF"/>
    <w:rsid w:val="00BA7C55"/>
    <w:rsid w:val="00BB1152"/>
    <w:rsid w:val="00BB28FA"/>
    <w:rsid w:val="00BB31AB"/>
    <w:rsid w:val="00BB6DF0"/>
    <w:rsid w:val="00BC0D71"/>
    <w:rsid w:val="00BC0F37"/>
    <w:rsid w:val="00BC1C9A"/>
    <w:rsid w:val="00BD10A9"/>
    <w:rsid w:val="00BD1CC7"/>
    <w:rsid w:val="00BD27EB"/>
    <w:rsid w:val="00BD4760"/>
    <w:rsid w:val="00BD55BA"/>
    <w:rsid w:val="00BD5A49"/>
    <w:rsid w:val="00BD6E5C"/>
    <w:rsid w:val="00BE02C3"/>
    <w:rsid w:val="00BE0783"/>
    <w:rsid w:val="00BE154B"/>
    <w:rsid w:val="00BE1642"/>
    <w:rsid w:val="00BE5751"/>
    <w:rsid w:val="00BF0D75"/>
    <w:rsid w:val="00BF15D2"/>
    <w:rsid w:val="00BF18EB"/>
    <w:rsid w:val="00BF4386"/>
    <w:rsid w:val="00BF4517"/>
    <w:rsid w:val="00BF70AC"/>
    <w:rsid w:val="00C00840"/>
    <w:rsid w:val="00C01FB3"/>
    <w:rsid w:val="00C02770"/>
    <w:rsid w:val="00C0352C"/>
    <w:rsid w:val="00C106A6"/>
    <w:rsid w:val="00C10A1E"/>
    <w:rsid w:val="00C11FB0"/>
    <w:rsid w:val="00C13A31"/>
    <w:rsid w:val="00C167A9"/>
    <w:rsid w:val="00C1732D"/>
    <w:rsid w:val="00C2389D"/>
    <w:rsid w:val="00C241C9"/>
    <w:rsid w:val="00C2699D"/>
    <w:rsid w:val="00C311CB"/>
    <w:rsid w:val="00C33759"/>
    <w:rsid w:val="00C3798C"/>
    <w:rsid w:val="00C419C1"/>
    <w:rsid w:val="00C41D76"/>
    <w:rsid w:val="00C446FF"/>
    <w:rsid w:val="00C47F87"/>
    <w:rsid w:val="00C510BE"/>
    <w:rsid w:val="00C60A09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72E3"/>
    <w:rsid w:val="00C977EE"/>
    <w:rsid w:val="00CA0C5A"/>
    <w:rsid w:val="00CA1B61"/>
    <w:rsid w:val="00CA3816"/>
    <w:rsid w:val="00CA4AAC"/>
    <w:rsid w:val="00CA58DA"/>
    <w:rsid w:val="00CA5BD5"/>
    <w:rsid w:val="00CA63D0"/>
    <w:rsid w:val="00CA78AC"/>
    <w:rsid w:val="00CB2A60"/>
    <w:rsid w:val="00CB5AC6"/>
    <w:rsid w:val="00CC0147"/>
    <w:rsid w:val="00CC12E7"/>
    <w:rsid w:val="00CC4652"/>
    <w:rsid w:val="00CC7DCD"/>
    <w:rsid w:val="00CD0192"/>
    <w:rsid w:val="00CD52C4"/>
    <w:rsid w:val="00CE0520"/>
    <w:rsid w:val="00CE12F5"/>
    <w:rsid w:val="00CE5EDC"/>
    <w:rsid w:val="00CE6BD2"/>
    <w:rsid w:val="00CE7293"/>
    <w:rsid w:val="00CF0F63"/>
    <w:rsid w:val="00CF5D24"/>
    <w:rsid w:val="00CF68D4"/>
    <w:rsid w:val="00D00B1D"/>
    <w:rsid w:val="00D00C88"/>
    <w:rsid w:val="00D02C10"/>
    <w:rsid w:val="00D02C8E"/>
    <w:rsid w:val="00D03961"/>
    <w:rsid w:val="00D04122"/>
    <w:rsid w:val="00D04B3E"/>
    <w:rsid w:val="00D07290"/>
    <w:rsid w:val="00D11E24"/>
    <w:rsid w:val="00D25861"/>
    <w:rsid w:val="00D27126"/>
    <w:rsid w:val="00D30C49"/>
    <w:rsid w:val="00D357F4"/>
    <w:rsid w:val="00D478CE"/>
    <w:rsid w:val="00D51E04"/>
    <w:rsid w:val="00D549B4"/>
    <w:rsid w:val="00D56275"/>
    <w:rsid w:val="00D566EE"/>
    <w:rsid w:val="00D635A6"/>
    <w:rsid w:val="00D63B12"/>
    <w:rsid w:val="00D6500E"/>
    <w:rsid w:val="00D65CA8"/>
    <w:rsid w:val="00D70F85"/>
    <w:rsid w:val="00D7320E"/>
    <w:rsid w:val="00D740B2"/>
    <w:rsid w:val="00D75089"/>
    <w:rsid w:val="00D838A2"/>
    <w:rsid w:val="00D83BD7"/>
    <w:rsid w:val="00D8474F"/>
    <w:rsid w:val="00D84C66"/>
    <w:rsid w:val="00D90A92"/>
    <w:rsid w:val="00D93DFF"/>
    <w:rsid w:val="00D94BAB"/>
    <w:rsid w:val="00D97C02"/>
    <w:rsid w:val="00DA14C6"/>
    <w:rsid w:val="00DA159E"/>
    <w:rsid w:val="00DA1947"/>
    <w:rsid w:val="00DA234E"/>
    <w:rsid w:val="00DA4E1F"/>
    <w:rsid w:val="00DA640C"/>
    <w:rsid w:val="00DB1079"/>
    <w:rsid w:val="00DB2D93"/>
    <w:rsid w:val="00DB4035"/>
    <w:rsid w:val="00DB55DE"/>
    <w:rsid w:val="00DB79C5"/>
    <w:rsid w:val="00DC19CB"/>
    <w:rsid w:val="00DC42C5"/>
    <w:rsid w:val="00DC56ED"/>
    <w:rsid w:val="00DD29B3"/>
    <w:rsid w:val="00DE35B4"/>
    <w:rsid w:val="00DE47F4"/>
    <w:rsid w:val="00DE6E7F"/>
    <w:rsid w:val="00DF11E6"/>
    <w:rsid w:val="00E01E0A"/>
    <w:rsid w:val="00E02094"/>
    <w:rsid w:val="00E02961"/>
    <w:rsid w:val="00E04EE2"/>
    <w:rsid w:val="00E06BA6"/>
    <w:rsid w:val="00E06CE4"/>
    <w:rsid w:val="00E10397"/>
    <w:rsid w:val="00E1043B"/>
    <w:rsid w:val="00E134AD"/>
    <w:rsid w:val="00E13F0E"/>
    <w:rsid w:val="00E13FD7"/>
    <w:rsid w:val="00E15393"/>
    <w:rsid w:val="00E155CD"/>
    <w:rsid w:val="00E15EAA"/>
    <w:rsid w:val="00E2199F"/>
    <w:rsid w:val="00E23E00"/>
    <w:rsid w:val="00E24807"/>
    <w:rsid w:val="00E24ED7"/>
    <w:rsid w:val="00E30146"/>
    <w:rsid w:val="00E32698"/>
    <w:rsid w:val="00E4197E"/>
    <w:rsid w:val="00E4778E"/>
    <w:rsid w:val="00E501AD"/>
    <w:rsid w:val="00E50936"/>
    <w:rsid w:val="00E515AE"/>
    <w:rsid w:val="00E54C66"/>
    <w:rsid w:val="00E61C22"/>
    <w:rsid w:val="00E64121"/>
    <w:rsid w:val="00E646AB"/>
    <w:rsid w:val="00E64900"/>
    <w:rsid w:val="00E66587"/>
    <w:rsid w:val="00E774B2"/>
    <w:rsid w:val="00E827F1"/>
    <w:rsid w:val="00E8345E"/>
    <w:rsid w:val="00E83640"/>
    <w:rsid w:val="00E86C95"/>
    <w:rsid w:val="00E90897"/>
    <w:rsid w:val="00E91B22"/>
    <w:rsid w:val="00E93769"/>
    <w:rsid w:val="00EA206C"/>
    <w:rsid w:val="00EA798E"/>
    <w:rsid w:val="00EB0EC2"/>
    <w:rsid w:val="00EB186C"/>
    <w:rsid w:val="00EB24FC"/>
    <w:rsid w:val="00EB2FA9"/>
    <w:rsid w:val="00EB3C51"/>
    <w:rsid w:val="00EC1B8D"/>
    <w:rsid w:val="00EC7175"/>
    <w:rsid w:val="00EC78F9"/>
    <w:rsid w:val="00EC79A8"/>
    <w:rsid w:val="00ED3F05"/>
    <w:rsid w:val="00ED4C48"/>
    <w:rsid w:val="00ED5C9B"/>
    <w:rsid w:val="00EE07DF"/>
    <w:rsid w:val="00EE1C25"/>
    <w:rsid w:val="00EE1DEE"/>
    <w:rsid w:val="00EE35FE"/>
    <w:rsid w:val="00EE40B5"/>
    <w:rsid w:val="00EF36D8"/>
    <w:rsid w:val="00EF3D97"/>
    <w:rsid w:val="00F02E66"/>
    <w:rsid w:val="00F07909"/>
    <w:rsid w:val="00F10E5E"/>
    <w:rsid w:val="00F12672"/>
    <w:rsid w:val="00F149D2"/>
    <w:rsid w:val="00F1629E"/>
    <w:rsid w:val="00F22B2D"/>
    <w:rsid w:val="00F36FCE"/>
    <w:rsid w:val="00F37B9B"/>
    <w:rsid w:val="00F4023E"/>
    <w:rsid w:val="00F45146"/>
    <w:rsid w:val="00F46DA1"/>
    <w:rsid w:val="00F51E1D"/>
    <w:rsid w:val="00F55F7B"/>
    <w:rsid w:val="00F56372"/>
    <w:rsid w:val="00F57CC0"/>
    <w:rsid w:val="00F60150"/>
    <w:rsid w:val="00F62AE1"/>
    <w:rsid w:val="00F64D45"/>
    <w:rsid w:val="00F678BE"/>
    <w:rsid w:val="00F733CF"/>
    <w:rsid w:val="00F7656C"/>
    <w:rsid w:val="00F817D9"/>
    <w:rsid w:val="00F86BD0"/>
    <w:rsid w:val="00F87436"/>
    <w:rsid w:val="00F90109"/>
    <w:rsid w:val="00F93EE5"/>
    <w:rsid w:val="00F96CFE"/>
    <w:rsid w:val="00FA3A55"/>
    <w:rsid w:val="00FA64EB"/>
    <w:rsid w:val="00FB0447"/>
    <w:rsid w:val="00FB0659"/>
    <w:rsid w:val="00FC3A80"/>
    <w:rsid w:val="00FC6D6C"/>
    <w:rsid w:val="00FD298C"/>
    <w:rsid w:val="00FD6217"/>
    <w:rsid w:val="00FE08C8"/>
    <w:rsid w:val="00FE1DA5"/>
    <w:rsid w:val="00FE481F"/>
    <w:rsid w:val="00FE75AC"/>
    <w:rsid w:val="00FE78CC"/>
    <w:rsid w:val="00FF0DEE"/>
    <w:rsid w:val="00FF1143"/>
    <w:rsid w:val="00FF3E85"/>
    <w:rsid w:val="00FF410C"/>
    <w:rsid w:val="00FF4256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5"/>
    <o:shapelayout v:ext="edit">
      <o:idmap v:ext="edit" data="1"/>
    </o:shapelayout>
  </w:shapeDefaults>
  <w:decimalSymbol w:val=","/>
  <w:listSeparator w:val=";"/>
  <w15:docId w15:val="{4C7513F9-353A-49C6-B708-6D10E356E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F70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8750D3"/>
    <w:rPr>
      <w:rFonts w:ascii="ArialMT" w:hAnsi="ArialMT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21">
    <w:name w:val="fontstyle21"/>
    <w:basedOn w:val="a0"/>
    <w:rsid w:val="008750D3"/>
    <w:rPr>
      <w:rFonts w:ascii="Arial-Black" w:hAnsi="Arial-Black" w:hint="default"/>
      <w:b w:val="0"/>
      <w:bCs w:val="0"/>
      <w:i w:val="0"/>
      <w:iCs w:val="0"/>
      <w:color w:val="242021"/>
      <w:sz w:val="14"/>
      <w:szCs w:val="14"/>
    </w:rPr>
  </w:style>
  <w:style w:type="character" w:styleId="afc">
    <w:name w:val="Strong"/>
    <w:basedOn w:val="a0"/>
    <w:uiPriority w:val="22"/>
    <w:qFormat/>
    <w:rsid w:val="00636690"/>
    <w:rPr>
      <w:b/>
      <w:bCs/>
    </w:rPr>
  </w:style>
  <w:style w:type="paragraph" w:customStyle="1" w:styleId="ConsPlusNormal">
    <w:name w:val="ConsPlusNormal"/>
    <w:rsid w:val="00BB11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F70A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2.png"/><Relationship Id="rId39" Type="http://schemas.openxmlformats.org/officeDocument/2006/relationships/image" Target="media/image22.png"/><Relationship Id="rId21" Type="http://schemas.openxmlformats.org/officeDocument/2006/relationships/image" Target="media/image8.png"/><Relationship Id="rId34" Type="http://schemas.openxmlformats.org/officeDocument/2006/relationships/image" Target="media/image19.png"/><Relationship Id="rId42" Type="http://schemas.openxmlformats.org/officeDocument/2006/relationships/image" Target="media/image24.png"/><Relationship Id="rId47" Type="http://schemas.openxmlformats.org/officeDocument/2006/relationships/image" Target="media/image29.png"/><Relationship Id="rId50" Type="http://schemas.openxmlformats.org/officeDocument/2006/relationships/footer" Target="foot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4.png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image" Target="media/image17.png"/><Relationship Id="rId37" Type="http://schemas.openxmlformats.org/officeDocument/2006/relationships/image" Target="media/image21.png"/><Relationship Id="rId45" Type="http://schemas.openxmlformats.org/officeDocument/2006/relationships/image" Target="media/image27.pn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6.png"/><Relationship Id="rId44" Type="http://schemas.openxmlformats.org/officeDocument/2006/relationships/image" Target="media/image26.pn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image" Target="media/image25.png"/><Relationship Id="rId48" Type="http://schemas.openxmlformats.org/officeDocument/2006/relationships/image" Target="media/image30.png"/><Relationship Id="rId8" Type="http://schemas.openxmlformats.org/officeDocument/2006/relationships/image" Target="media/image1.png"/><Relationship Id="rId51" Type="http://schemas.openxmlformats.org/officeDocument/2006/relationships/footer" Target="footer6.xm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33" Type="http://schemas.openxmlformats.org/officeDocument/2006/relationships/image" Target="media/image18.png"/><Relationship Id="rId46" Type="http://schemas.openxmlformats.org/officeDocument/2006/relationships/image" Target="media/image28.png"/><Relationship Id="rId20" Type="http://schemas.openxmlformats.org/officeDocument/2006/relationships/image" Target="media/image7.png"/><Relationship Id="rId41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49" Type="http://schemas.openxmlformats.org/officeDocument/2006/relationships/image" Target="media/image3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2F64-A9AC-4F4B-993E-0DA83A938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1D176A2D</Template>
  <TotalTime>405</TotalTime>
  <Pages>29</Pages>
  <Words>3336</Words>
  <Characters>19020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69</cp:revision>
  <cp:lastPrinted>2021-03-26T08:29:00Z</cp:lastPrinted>
  <dcterms:created xsi:type="dcterms:W3CDTF">2022-09-14T11:18:00Z</dcterms:created>
  <dcterms:modified xsi:type="dcterms:W3CDTF">2024-01-24T09:40:00Z</dcterms:modified>
</cp:coreProperties>
</file>