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</w:tblGrid>
      <w:tr w:rsidR="00663BA6" w:rsidTr="002172BA">
        <w:tc>
          <w:tcPr>
            <w:tcW w:w="1843" w:type="dxa"/>
          </w:tcPr>
          <w:p w:rsidR="00663BA6" w:rsidRPr="00B02AA8" w:rsidRDefault="00B37132" w:rsidP="00BB1152">
            <w:pPr>
              <w:jc w:val="center"/>
              <w:rPr>
                <w:b/>
                <w:sz w:val="22"/>
                <w:szCs w:val="22"/>
              </w:rPr>
            </w:pPr>
            <w:r w:rsidRPr="00BB1152">
              <w:rPr>
                <w:b/>
                <w:sz w:val="22"/>
                <w:szCs w:val="22"/>
              </w:rPr>
              <w:t>28.</w:t>
            </w:r>
            <w:r w:rsidR="00BB1152" w:rsidRPr="00BB1152">
              <w:rPr>
                <w:b/>
                <w:sz w:val="22"/>
                <w:szCs w:val="22"/>
              </w:rPr>
              <w:t>13.1</w:t>
            </w:r>
          </w:p>
        </w:tc>
      </w:tr>
      <w:tr w:rsidR="00663BA6" w:rsidTr="002172BA">
        <w:tc>
          <w:tcPr>
            <w:tcW w:w="1843" w:type="dxa"/>
          </w:tcPr>
          <w:p w:rsidR="00663BA6" w:rsidRPr="001A6BBE" w:rsidRDefault="00663BA6" w:rsidP="000F4E31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6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EB0EC2" w:rsidRPr="00E846D8" w:rsidTr="00E846D8">
        <w:trPr>
          <w:jc w:val="center"/>
        </w:trPr>
        <w:tc>
          <w:tcPr>
            <w:tcW w:w="8647" w:type="dxa"/>
            <w:shd w:val="clear" w:color="auto" w:fill="auto"/>
          </w:tcPr>
          <w:p w:rsidR="00EB0EC2" w:rsidRPr="00E846D8" w:rsidRDefault="002222A3" w:rsidP="00E846D8">
            <w:pPr>
              <w:jc w:val="center"/>
              <w:rPr>
                <w:b/>
                <w:szCs w:val="28"/>
              </w:rPr>
            </w:pPr>
            <w:r>
              <w:rPr>
                <w:rFonts w:eastAsiaTheme="minorHAnsi"/>
                <w:b/>
                <w:color w:val="000000"/>
                <w:szCs w:val="28"/>
                <w:lang w:eastAsia="en-US"/>
              </w:rPr>
              <w:t>ДРЕНАЖНЫЕ</w:t>
            </w:r>
            <w:r w:rsidR="00926EB7" w:rsidRPr="00E846D8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НАСОС</w:t>
            </w:r>
            <w:r>
              <w:rPr>
                <w:rFonts w:eastAsiaTheme="minorHAnsi"/>
                <w:b/>
                <w:color w:val="000000"/>
                <w:szCs w:val="28"/>
                <w:lang w:eastAsia="en-US"/>
              </w:rPr>
              <w:t>Ы</w:t>
            </w:r>
            <w:r w:rsidR="00926EB7" w:rsidRPr="00E846D8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ДЛЯ</w:t>
            </w:r>
            <w:r w:rsidR="00926EB7" w:rsidRPr="00E846D8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СИСТЕМЫ</w:t>
            </w:r>
            <w:r w:rsidR="00926EB7" w:rsidRPr="00E846D8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КОНДИЦИОНИРОВАНИЯ</w:t>
            </w:r>
            <w:r w:rsidR="00926EB7" w:rsidRPr="00E846D8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E846D8" w:rsidRPr="00E846D8">
              <w:rPr>
                <w:rFonts w:eastAsiaTheme="minorHAnsi"/>
                <w:b/>
                <w:szCs w:val="28"/>
                <w:lang w:eastAsia="en-US"/>
              </w:rPr>
              <w:t>ПРОМЫШЛЕННОГО НАЗНАЧЕНИЯ</w:t>
            </w:r>
            <w:r w:rsidR="00016C9F" w:rsidRPr="00E846D8">
              <w:rPr>
                <w:rFonts w:eastAsiaTheme="minorHAnsi"/>
                <w:b/>
                <w:color w:val="FF0000"/>
                <w:szCs w:val="28"/>
                <w:lang w:eastAsia="en-US"/>
              </w:rPr>
              <w:t xml:space="preserve"> </w:t>
            </w:r>
            <w:r w:rsidR="001F6FAC" w:rsidRPr="00E846D8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MUTE</w:t>
            </w:r>
            <w:r w:rsidR="001F6FAC" w:rsidRPr="00E846D8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1F6FAC" w:rsidRPr="00E846D8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TANK</w:t>
            </w:r>
            <w:r w:rsidR="001F6FAC" w:rsidRPr="00E846D8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, </w:t>
            </w:r>
            <w:r w:rsidR="001F6FAC" w:rsidRPr="00E846D8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TANK</w:t>
            </w:r>
            <w:r w:rsidR="001F6FAC" w:rsidRPr="00E846D8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1F6FAC" w:rsidRPr="00E846D8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PUMP</w:t>
            </w:r>
            <w:r w:rsidR="00016C9F" w:rsidRPr="00E846D8">
              <w:rPr>
                <w:rFonts w:eastAsiaTheme="minorHAnsi"/>
                <w:b/>
                <w:color w:val="000000"/>
                <w:szCs w:val="28"/>
                <w:lang w:eastAsia="en-US"/>
              </w:rPr>
              <w:t>-</w:t>
            </w:r>
            <w:r w:rsidR="00016C9F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V</w:t>
            </w:r>
            <w:r w:rsidR="00016C9F" w:rsidRPr="00E846D8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, </w:t>
            </w:r>
            <w:r w:rsidR="00016C9F" w:rsidRPr="00E846D8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TANK</w:t>
            </w:r>
            <w:r w:rsidR="00016C9F" w:rsidRPr="00E846D8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016C9F" w:rsidRPr="00E846D8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PUMP</w:t>
            </w:r>
            <w:r w:rsidR="00016C9F" w:rsidRPr="00E846D8">
              <w:rPr>
                <w:rFonts w:eastAsiaTheme="minorHAnsi"/>
                <w:b/>
                <w:color w:val="000000"/>
                <w:szCs w:val="28"/>
                <w:lang w:eastAsia="en-US"/>
              </w:rPr>
              <w:t>-</w:t>
            </w:r>
            <w:r w:rsidR="00016C9F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L</w:t>
            </w:r>
          </w:p>
        </w:tc>
      </w:tr>
      <w:tr w:rsidR="00EB0EC2" w:rsidTr="00E846D8">
        <w:trPr>
          <w:jc w:val="center"/>
        </w:trPr>
        <w:tc>
          <w:tcPr>
            <w:tcW w:w="864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45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A4601A" w:rsidRPr="00C8190B" w:rsidTr="001F6FAC">
        <w:trPr>
          <w:jc w:val="center"/>
        </w:trPr>
        <w:tc>
          <w:tcPr>
            <w:tcW w:w="4536" w:type="dxa"/>
            <w:shd w:val="clear" w:color="auto" w:fill="auto"/>
          </w:tcPr>
          <w:p w:rsidR="00A4601A" w:rsidRPr="00E23E00" w:rsidRDefault="001F6FAC" w:rsidP="007C62B4">
            <w:pPr>
              <w:jc w:val="center"/>
              <w:rPr>
                <w:b/>
                <w:szCs w:val="28"/>
                <w:lang w:val="en-US"/>
              </w:rPr>
            </w:pPr>
            <w:r w:rsidRPr="001F6FAC">
              <w:rPr>
                <w:b/>
                <w:szCs w:val="28"/>
                <w:lang w:val="en-US"/>
              </w:rPr>
              <w:t>MUTE TANK_TANK PUMP</w:t>
            </w:r>
            <w:r w:rsidR="00926EB7" w:rsidRPr="00926EB7">
              <w:rPr>
                <w:b/>
                <w:szCs w:val="28"/>
                <w:lang w:val="en-US"/>
              </w:rPr>
              <w:t>.ПС</w:t>
            </w:r>
          </w:p>
        </w:tc>
      </w:tr>
      <w:tr w:rsidR="00A4601A" w:rsidTr="001F6FAC">
        <w:trPr>
          <w:jc w:val="center"/>
        </w:trPr>
        <w:tc>
          <w:tcPr>
            <w:tcW w:w="453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2518C" w:rsidRDefault="0012518C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50B89" w:rsidRDefault="00250B89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50B89" w:rsidRDefault="00A86689" w:rsidP="00536C04">
      <w:pPr>
        <w:spacing w:line="360" w:lineRule="auto"/>
        <w:jc w:val="center"/>
        <w:rPr>
          <w:szCs w:val="28"/>
        </w:rPr>
      </w:pPr>
      <w:r>
        <w:rPr>
          <w:sz w:val="22"/>
          <w:szCs w:val="22"/>
        </w:rPr>
        <w:t>2023</w:t>
      </w:r>
      <w:r w:rsidR="00250B89">
        <w:rPr>
          <w:sz w:val="22"/>
          <w:szCs w:val="22"/>
        </w:rPr>
        <w:t xml:space="preserve"> г.</w:t>
      </w:r>
      <w:r w:rsidR="00250B89">
        <w:rPr>
          <w:szCs w:val="28"/>
        </w:rPr>
        <w:br w:type="page"/>
      </w:r>
    </w:p>
    <w:p w:rsidR="00810B70" w:rsidRPr="00736390" w:rsidRDefault="00810B70" w:rsidP="00736390">
      <w:pPr>
        <w:spacing w:after="240" w:line="360" w:lineRule="auto"/>
        <w:ind w:left="709" w:hanging="283"/>
        <w:jc w:val="center"/>
        <w:rPr>
          <w:b/>
          <w:sz w:val="22"/>
          <w:szCs w:val="22"/>
        </w:rPr>
      </w:pPr>
      <w:r w:rsidRPr="00736390">
        <w:rPr>
          <w:b/>
          <w:sz w:val="22"/>
          <w:szCs w:val="22"/>
        </w:rPr>
        <w:lastRenderedPageBreak/>
        <w:t>СОДЕРЖАНИЕ</w:t>
      </w:r>
    </w:p>
    <w:p w:rsidR="00736390" w:rsidRPr="00736390" w:rsidRDefault="00810B70" w:rsidP="00736390">
      <w:pPr>
        <w:pStyle w:val="21"/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36390">
        <w:rPr>
          <w:sz w:val="22"/>
          <w:szCs w:val="22"/>
        </w:rPr>
        <w:fldChar w:fldCharType="begin"/>
      </w:r>
      <w:r w:rsidRPr="00736390">
        <w:rPr>
          <w:sz w:val="22"/>
          <w:szCs w:val="22"/>
        </w:rPr>
        <w:instrText xml:space="preserve"> TOC \o "1-3" \h \z \u </w:instrText>
      </w:r>
      <w:r w:rsidRPr="00736390">
        <w:rPr>
          <w:sz w:val="22"/>
          <w:szCs w:val="22"/>
        </w:rPr>
        <w:fldChar w:fldCharType="separate"/>
      </w:r>
      <w:hyperlink w:anchor="_Toc114056709" w:history="1">
        <w:r w:rsidR="00736390" w:rsidRPr="00736390">
          <w:rPr>
            <w:rStyle w:val="ad"/>
            <w:b/>
            <w:bCs/>
            <w:noProof/>
            <w:sz w:val="22"/>
            <w:szCs w:val="22"/>
          </w:rPr>
          <w:t>1</w:t>
        </w:r>
        <w:r w:rsidR="00736390" w:rsidRPr="007363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390" w:rsidRPr="00736390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_Toc114056709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3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21"/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10" w:history="1">
        <w:r w:rsidR="00736390" w:rsidRPr="00736390">
          <w:rPr>
            <w:rStyle w:val="ad"/>
            <w:b/>
            <w:bCs/>
            <w:noProof/>
            <w:sz w:val="22"/>
            <w:szCs w:val="22"/>
          </w:rPr>
          <w:t>2</w:t>
        </w:r>
        <w:r w:rsidR="00736390" w:rsidRPr="007363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390" w:rsidRPr="00736390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_Toc114056710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4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12"/>
        <w:tabs>
          <w:tab w:val="right" w:leader="dot" w:pos="9913"/>
        </w:tabs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11" w:history="1">
        <w:r w:rsidR="00736390" w:rsidRPr="00736390">
          <w:rPr>
            <w:rStyle w:val="ad"/>
            <w:noProof/>
            <w:sz w:val="22"/>
            <w:szCs w:val="22"/>
          </w:rPr>
          <w:t>2.1.1 Описание изделий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_Toc114056711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4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12"/>
        <w:tabs>
          <w:tab w:val="right" w:leader="dot" w:pos="9913"/>
        </w:tabs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12" w:history="1">
        <w:r w:rsidR="00736390" w:rsidRPr="00736390">
          <w:rPr>
            <w:rStyle w:val="ad"/>
            <w:noProof/>
            <w:sz w:val="22"/>
            <w:szCs w:val="22"/>
          </w:rPr>
          <w:t>2.1.2 Принцип работы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_Toc114056712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5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12"/>
        <w:tabs>
          <w:tab w:val="right" w:leader="dot" w:pos="9913"/>
        </w:tabs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13" w:history="1">
        <w:r w:rsidR="00736390" w:rsidRPr="00736390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_Toc114056713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5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12"/>
        <w:tabs>
          <w:tab w:val="right" w:leader="dot" w:pos="9913"/>
        </w:tabs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14" w:history="1">
        <w:r w:rsidR="00736390" w:rsidRPr="00736390">
          <w:rPr>
            <w:rStyle w:val="ad"/>
            <w:noProof/>
            <w:sz w:val="22"/>
            <w:szCs w:val="22"/>
          </w:rPr>
          <w:t>2.1.4 Основные технические характеристики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_Toc114056714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7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12"/>
        <w:tabs>
          <w:tab w:val="right" w:leader="dot" w:pos="9913"/>
        </w:tabs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15" w:history="1">
        <w:r w:rsidR="00736390" w:rsidRPr="00736390">
          <w:rPr>
            <w:rStyle w:val="ad"/>
            <w:noProof/>
            <w:sz w:val="22"/>
            <w:szCs w:val="22"/>
          </w:rPr>
          <w:t>2.1.5 Требования к монтажу изделий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_Toc114056715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8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12"/>
        <w:tabs>
          <w:tab w:val="right" w:leader="dot" w:pos="9913"/>
        </w:tabs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16" w:history="1">
        <w:r w:rsidR="00736390" w:rsidRPr="00736390">
          <w:rPr>
            <w:rStyle w:val="ad"/>
            <w:noProof/>
            <w:sz w:val="22"/>
            <w:szCs w:val="22"/>
          </w:rPr>
          <w:t>2.2 Маркировка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_Toc114056716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11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21"/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17" w:history="1">
        <w:r w:rsidR="00736390" w:rsidRPr="00736390">
          <w:rPr>
            <w:rStyle w:val="ad"/>
            <w:b/>
            <w:bCs/>
            <w:noProof/>
            <w:sz w:val="22"/>
            <w:szCs w:val="22"/>
          </w:rPr>
          <w:t>3</w:t>
        </w:r>
        <w:r w:rsidR="00736390" w:rsidRPr="007363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390" w:rsidRPr="00736390">
          <w:rPr>
            <w:rStyle w:val="ad"/>
            <w:b/>
            <w:noProof/>
            <w:sz w:val="22"/>
            <w:szCs w:val="22"/>
          </w:rPr>
          <w:t>КОМПЛЕКТНОСТЬ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_Toc114056717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12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21"/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18" w:history="1">
        <w:r w:rsidR="00736390" w:rsidRPr="00736390">
          <w:rPr>
            <w:rStyle w:val="ad"/>
            <w:b/>
            <w:bCs/>
            <w:noProof/>
            <w:sz w:val="22"/>
            <w:szCs w:val="22"/>
          </w:rPr>
          <w:t>4</w:t>
        </w:r>
        <w:r w:rsidR="00736390" w:rsidRPr="007363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390" w:rsidRPr="00736390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_Toc114056718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13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21"/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19" w:history="1">
        <w:r w:rsidR="00736390" w:rsidRPr="00736390">
          <w:rPr>
            <w:rStyle w:val="ad"/>
            <w:b/>
            <w:noProof/>
            <w:sz w:val="22"/>
            <w:szCs w:val="22"/>
          </w:rPr>
          <w:t>5</w:t>
        </w:r>
        <w:r w:rsidR="00736390" w:rsidRPr="007363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390" w:rsidRPr="00736390">
          <w:rPr>
            <w:rStyle w:val="ad"/>
            <w:b/>
            <w:noProof/>
            <w:sz w:val="22"/>
            <w:szCs w:val="22"/>
          </w:rPr>
          <w:t>КОНСЕРВАЦИЯ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_Toc114056719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14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21"/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20" w:history="1">
        <w:r w:rsidR="00736390" w:rsidRPr="00736390">
          <w:rPr>
            <w:rStyle w:val="ad"/>
            <w:b/>
            <w:noProof/>
            <w:sz w:val="22"/>
            <w:szCs w:val="22"/>
          </w:rPr>
          <w:t>6</w:t>
        </w:r>
        <w:r w:rsidR="00736390" w:rsidRPr="007363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390" w:rsidRPr="00736390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_Toc114056720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15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21"/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21" w:history="1">
        <w:r w:rsidR="00736390" w:rsidRPr="00736390">
          <w:rPr>
            <w:rStyle w:val="ad"/>
            <w:b/>
            <w:bCs/>
            <w:noProof/>
            <w:sz w:val="22"/>
            <w:szCs w:val="22"/>
          </w:rPr>
          <w:t>7</w:t>
        </w:r>
        <w:r w:rsidR="00736390" w:rsidRPr="007363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390" w:rsidRPr="00736390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_Toc114056721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16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21"/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22" w:history="1">
        <w:r w:rsidR="00736390" w:rsidRPr="00736390">
          <w:rPr>
            <w:rStyle w:val="ad"/>
            <w:b/>
            <w:bCs/>
            <w:noProof/>
            <w:sz w:val="22"/>
            <w:szCs w:val="22"/>
          </w:rPr>
          <w:t>8</w:t>
        </w:r>
        <w:r w:rsidR="00736390" w:rsidRPr="007363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390" w:rsidRPr="00736390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_Toc114056722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17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21"/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23" w:history="1">
        <w:r w:rsidR="00736390" w:rsidRPr="00736390">
          <w:rPr>
            <w:rStyle w:val="ad"/>
            <w:b/>
            <w:bCs/>
            <w:noProof/>
            <w:sz w:val="22"/>
            <w:szCs w:val="22"/>
          </w:rPr>
          <w:t>9</w:t>
        </w:r>
        <w:r w:rsidR="00736390" w:rsidRPr="007363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390" w:rsidRPr="00736390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_Toc114056723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17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12"/>
        <w:tabs>
          <w:tab w:val="right" w:leader="dot" w:pos="9913"/>
        </w:tabs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24" w:history="1">
        <w:r w:rsidR="00736390" w:rsidRPr="00736390">
          <w:rPr>
            <w:rStyle w:val="ad"/>
            <w:noProof/>
            <w:sz w:val="22"/>
            <w:szCs w:val="22"/>
          </w:rPr>
          <w:t>9.1 Общие требования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_Toc114056724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18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21"/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25" w:history="1">
        <w:r w:rsidR="00736390" w:rsidRPr="00736390">
          <w:rPr>
            <w:rStyle w:val="ad"/>
            <w:b/>
            <w:bCs/>
            <w:noProof/>
            <w:sz w:val="22"/>
            <w:szCs w:val="22"/>
          </w:rPr>
          <w:t>10</w:t>
        </w:r>
        <w:r w:rsidR="0004360E">
          <w:rPr>
            <w:rStyle w:val="ad"/>
            <w:b/>
            <w:bCs/>
            <w:noProof/>
            <w:sz w:val="22"/>
            <w:szCs w:val="22"/>
          </w:rPr>
          <w:t xml:space="preserve"> </w:t>
        </w:r>
        <w:r w:rsidR="00736390" w:rsidRPr="007363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390" w:rsidRPr="00736390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_Toc114056725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19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21"/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26" w:history="1">
        <w:r w:rsidR="00736390" w:rsidRPr="00736390">
          <w:rPr>
            <w:rStyle w:val="ad"/>
            <w:b/>
            <w:bCs/>
            <w:noProof/>
            <w:sz w:val="22"/>
            <w:szCs w:val="22"/>
          </w:rPr>
          <w:t>11</w:t>
        </w:r>
        <w:r w:rsidR="00736390" w:rsidRPr="007363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4360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36390" w:rsidRPr="00736390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_Toc114056726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24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21"/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27" w:history="1">
        <w:r w:rsidR="00736390" w:rsidRPr="00736390">
          <w:rPr>
            <w:rStyle w:val="ad"/>
            <w:b/>
            <w:bCs/>
            <w:noProof/>
            <w:sz w:val="22"/>
            <w:szCs w:val="22"/>
          </w:rPr>
          <w:t>12</w:t>
        </w:r>
        <w:r w:rsidR="00736390" w:rsidRPr="007363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4360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36390" w:rsidRPr="00736390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_Toc114056727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25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736390" w:rsidRPr="00736390" w:rsidRDefault="007A614B" w:rsidP="00736390">
      <w:pPr>
        <w:pStyle w:val="21"/>
        <w:ind w:left="709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056728" w:history="1">
        <w:r w:rsidR="00736390" w:rsidRPr="00736390">
          <w:rPr>
            <w:rStyle w:val="ad"/>
            <w:b/>
            <w:bCs/>
            <w:noProof/>
            <w:sz w:val="22"/>
            <w:szCs w:val="22"/>
          </w:rPr>
          <w:t>13</w:t>
        </w:r>
        <w:r w:rsidR="0004360E">
          <w:rPr>
            <w:rStyle w:val="ad"/>
            <w:b/>
            <w:bCs/>
            <w:noProof/>
            <w:sz w:val="22"/>
            <w:szCs w:val="22"/>
          </w:rPr>
          <w:t xml:space="preserve"> </w:t>
        </w:r>
        <w:r w:rsidR="00736390" w:rsidRPr="007363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390" w:rsidRPr="00736390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36390" w:rsidRPr="00736390">
          <w:rPr>
            <w:noProof/>
            <w:webHidden/>
            <w:sz w:val="22"/>
            <w:szCs w:val="22"/>
          </w:rPr>
          <w:tab/>
        </w:r>
        <w:r w:rsidR="00736390" w:rsidRPr="00736390">
          <w:rPr>
            <w:noProof/>
            <w:webHidden/>
            <w:sz w:val="22"/>
            <w:szCs w:val="22"/>
          </w:rPr>
          <w:fldChar w:fldCharType="begin"/>
        </w:r>
        <w:r w:rsidR="00736390" w:rsidRPr="00736390">
          <w:rPr>
            <w:noProof/>
            <w:webHidden/>
            <w:sz w:val="22"/>
            <w:szCs w:val="22"/>
          </w:rPr>
          <w:instrText xml:space="preserve"> PAGEREF _Toc114056728 \h </w:instrText>
        </w:r>
        <w:r w:rsidR="00736390" w:rsidRPr="00736390">
          <w:rPr>
            <w:noProof/>
            <w:webHidden/>
            <w:sz w:val="22"/>
            <w:szCs w:val="22"/>
          </w:rPr>
        </w:r>
        <w:r w:rsidR="00736390" w:rsidRPr="00736390">
          <w:rPr>
            <w:noProof/>
            <w:webHidden/>
            <w:sz w:val="22"/>
            <w:szCs w:val="22"/>
          </w:rPr>
          <w:fldChar w:fldCharType="separate"/>
        </w:r>
        <w:r w:rsidR="00736390">
          <w:rPr>
            <w:noProof/>
            <w:webHidden/>
            <w:sz w:val="22"/>
            <w:szCs w:val="22"/>
          </w:rPr>
          <w:t>26</w:t>
        </w:r>
        <w:r w:rsidR="00736390" w:rsidRPr="0073639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26C45" w:rsidRDefault="00810B70" w:rsidP="00736390">
      <w:pPr>
        <w:tabs>
          <w:tab w:val="left" w:pos="567"/>
          <w:tab w:val="right" w:leader="dot" w:pos="9913"/>
        </w:tabs>
        <w:spacing w:line="360" w:lineRule="auto"/>
        <w:ind w:left="709" w:hanging="283"/>
        <w:rPr>
          <w:sz w:val="22"/>
          <w:szCs w:val="22"/>
        </w:rPr>
      </w:pPr>
      <w:r w:rsidRPr="00736390">
        <w:rPr>
          <w:sz w:val="22"/>
          <w:szCs w:val="22"/>
        </w:rPr>
        <w:fldChar w:fldCharType="end"/>
      </w:r>
      <w:r w:rsidRPr="00026C45">
        <w:rPr>
          <w:sz w:val="22"/>
          <w:szCs w:val="22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BE02C3" w:rsidRDefault="004B27D4" w:rsidP="004B27D4">
      <w:pPr>
        <w:tabs>
          <w:tab w:val="left" w:pos="6255"/>
        </w:tabs>
      </w:pPr>
      <w:r>
        <w:tab/>
      </w:r>
    </w:p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Default="00BE02C3" w:rsidP="00BE02C3">
      <w:pPr>
        <w:tabs>
          <w:tab w:val="left" w:pos="5715"/>
        </w:tabs>
      </w:pPr>
      <w:r>
        <w:tab/>
      </w:r>
    </w:p>
    <w:p w:rsidR="00810B70" w:rsidRPr="00BE02C3" w:rsidRDefault="00BE02C3" w:rsidP="00BE02C3">
      <w:pPr>
        <w:tabs>
          <w:tab w:val="left" w:pos="5715"/>
        </w:tabs>
        <w:sectPr w:rsidR="00810B70" w:rsidRPr="00BE02C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4F465A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12518C">
        <w:rPr>
          <w:sz w:val="22"/>
          <w:szCs w:val="22"/>
        </w:rPr>
        <w:t>дренажн</w:t>
      </w:r>
      <w:r w:rsidR="00BE02C3">
        <w:rPr>
          <w:sz w:val="22"/>
          <w:szCs w:val="22"/>
        </w:rPr>
        <w:t>ых насосов</w:t>
      </w:r>
      <w:r w:rsidR="0012518C">
        <w:rPr>
          <w:sz w:val="22"/>
          <w:szCs w:val="22"/>
        </w:rPr>
        <w:t xml:space="preserve"> для системы кондиционирования </w:t>
      </w:r>
      <w:r w:rsidR="00A86689">
        <w:rPr>
          <w:sz w:val="22"/>
          <w:szCs w:val="22"/>
        </w:rPr>
        <w:t xml:space="preserve">промышленного назначения </w:t>
      </w:r>
      <w:r w:rsidR="00016C9F">
        <w:rPr>
          <w:sz w:val="22"/>
          <w:szCs w:val="22"/>
        </w:rPr>
        <w:t>MUTE TANK</w:t>
      </w:r>
      <w:r w:rsidR="004838BA">
        <w:rPr>
          <w:sz w:val="22"/>
          <w:szCs w:val="22"/>
        </w:rPr>
        <w:t>,</w:t>
      </w:r>
      <w:r w:rsidR="00016C9F">
        <w:rPr>
          <w:sz w:val="22"/>
          <w:szCs w:val="22"/>
        </w:rPr>
        <w:t xml:space="preserve"> </w:t>
      </w:r>
      <w:r w:rsidR="004838BA" w:rsidRPr="004838BA">
        <w:rPr>
          <w:sz w:val="22"/>
          <w:szCs w:val="22"/>
        </w:rPr>
        <w:t>TANK PUMP-V</w:t>
      </w:r>
      <w:r w:rsidR="004838BA">
        <w:rPr>
          <w:sz w:val="22"/>
          <w:szCs w:val="22"/>
        </w:rPr>
        <w:t xml:space="preserve"> и </w:t>
      </w:r>
      <w:r w:rsidR="004838BA" w:rsidRPr="004838BA">
        <w:rPr>
          <w:sz w:val="22"/>
          <w:szCs w:val="22"/>
        </w:rPr>
        <w:t>TANK PUMP-L</w:t>
      </w:r>
      <w:r w:rsidR="004838BA">
        <w:rPr>
          <w:sz w:val="22"/>
          <w:szCs w:val="22"/>
        </w:rPr>
        <w:t xml:space="preserve"> </w:t>
      </w:r>
      <w:r w:rsidR="00BE02C3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14056709"/>
      <w:r w:rsidRPr="00985AEE">
        <w:rPr>
          <w:b/>
          <w:szCs w:val="28"/>
        </w:rPr>
        <w:t>ОСНОВНЫЕ СВЕДЕНИЯ ОБ ИЗДЕЛИ</w:t>
      </w:r>
      <w:r w:rsidR="00174A40">
        <w:rPr>
          <w:b/>
          <w:szCs w:val="28"/>
        </w:rPr>
        <w:t>ЯХ</w:t>
      </w:r>
      <w:bookmarkEnd w:id="0"/>
    </w:p>
    <w:p w:rsidR="00514A8E" w:rsidRPr="00514A8E" w:rsidRDefault="00BE02C3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7314"/>
      </w:tblGrid>
      <w:tr w:rsidR="00514A8E" w:rsidRPr="000C74BD" w:rsidTr="00FE36A7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0C74BD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314" w:type="dxa"/>
            <w:vAlign w:val="center"/>
          </w:tcPr>
          <w:p w:rsidR="00514A8E" w:rsidRPr="000C74BD" w:rsidRDefault="0012518C" w:rsidP="00BE02C3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0C74BD">
              <w:rPr>
                <w:sz w:val="22"/>
                <w:szCs w:val="22"/>
              </w:rPr>
              <w:t>Дренажный насо</w:t>
            </w:r>
            <w:r w:rsidR="00BE02C3">
              <w:rPr>
                <w:sz w:val="22"/>
                <w:szCs w:val="22"/>
              </w:rPr>
              <w:t>с для системы кондиционирования</w:t>
            </w:r>
            <w:r w:rsidR="00604C06" w:rsidRPr="004838BA">
              <w:rPr>
                <w:color w:val="FF0000"/>
                <w:sz w:val="22"/>
                <w:szCs w:val="22"/>
              </w:rPr>
              <w:t xml:space="preserve"> </w:t>
            </w:r>
            <w:r w:rsidR="00A86689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F45146" w:rsidRPr="00C8190B" w:rsidTr="00FE36A7">
        <w:trPr>
          <w:trHeight w:val="553"/>
          <w:jc w:val="center"/>
        </w:trPr>
        <w:tc>
          <w:tcPr>
            <w:tcW w:w="2746" w:type="dxa"/>
            <w:vAlign w:val="center"/>
          </w:tcPr>
          <w:p w:rsidR="00F45146" w:rsidRPr="000C74BD" w:rsidRDefault="00F45146" w:rsidP="00F45146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0C74B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14" w:type="dxa"/>
            <w:vAlign w:val="center"/>
          </w:tcPr>
          <w:p w:rsidR="00F45146" w:rsidRPr="00347C3F" w:rsidRDefault="00347C3F" w:rsidP="00F45146">
            <w:pPr>
              <w:jc w:val="center"/>
              <w:rPr>
                <w:lang w:val="en-US"/>
              </w:rPr>
            </w:pPr>
            <w:r w:rsidRPr="00347C3F">
              <w:rPr>
                <w:sz w:val="22"/>
                <w:szCs w:val="22"/>
                <w:lang w:val="en-US"/>
              </w:rPr>
              <w:t>MUTE</w:t>
            </w:r>
            <w:r w:rsidRPr="00120097">
              <w:rPr>
                <w:sz w:val="22"/>
                <w:szCs w:val="22"/>
                <w:lang w:val="en-US"/>
              </w:rPr>
              <w:t xml:space="preserve"> </w:t>
            </w:r>
            <w:r w:rsidRPr="00347C3F">
              <w:rPr>
                <w:sz w:val="22"/>
                <w:szCs w:val="22"/>
                <w:lang w:val="en-US"/>
              </w:rPr>
              <w:t>TANK</w:t>
            </w:r>
            <w:r w:rsidR="00120097" w:rsidRPr="00120097">
              <w:rPr>
                <w:sz w:val="22"/>
                <w:szCs w:val="22"/>
                <w:lang w:val="en-US"/>
              </w:rPr>
              <w:t>-</w:t>
            </w:r>
            <w:r w:rsidRPr="00120097">
              <w:rPr>
                <w:sz w:val="22"/>
                <w:szCs w:val="22"/>
                <w:lang w:val="en-US"/>
              </w:rPr>
              <w:t xml:space="preserve">20, </w:t>
            </w:r>
            <w:r w:rsidRPr="00347C3F">
              <w:rPr>
                <w:sz w:val="22"/>
                <w:szCs w:val="22"/>
                <w:lang w:val="en-US"/>
              </w:rPr>
              <w:t>MUTE</w:t>
            </w:r>
            <w:r w:rsidRPr="00120097">
              <w:rPr>
                <w:sz w:val="22"/>
                <w:szCs w:val="22"/>
                <w:lang w:val="en-US"/>
              </w:rPr>
              <w:t xml:space="preserve"> </w:t>
            </w:r>
            <w:r w:rsidRPr="00347C3F">
              <w:rPr>
                <w:sz w:val="22"/>
                <w:szCs w:val="22"/>
                <w:lang w:val="en-US"/>
              </w:rPr>
              <w:t>TANK</w:t>
            </w:r>
            <w:r w:rsidR="00120097" w:rsidRPr="00120097">
              <w:rPr>
                <w:sz w:val="22"/>
                <w:szCs w:val="22"/>
                <w:lang w:val="en-US"/>
              </w:rPr>
              <w:t>-</w:t>
            </w:r>
            <w:r w:rsidRPr="00120097">
              <w:rPr>
                <w:sz w:val="22"/>
                <w:szCs w:val="22"/>
                <w:lang w:val="en-US"/>
              </w:rPr>
              <w:t>40</w:t>
            </w:r>
            <w:r w:rsidR="001F6FAC" w:rsidRPr="00120097">
              <w:rPr>
                <w:sz w:val="22"/>
                <w:szCs w:val="22"/>
                <w:lang w:val="en-US"/>
              </w:rPr>
              <w:t xml:space="preserve">, </w:t>
            </w:r>
            <w:r w:rsidRPr="00347C3F">
              <w:rPr>
                <w:sz w:val="22"/>
                <w:szCs w:val="22"/>
                <w:lang w:val="en-US"/>
              </w:rPr>
              <w:t>RTP</w:t>
            </w:r>
            <w:r w:rsidRPr="00120097">
              <w:rPr>
                <w:sz w:val="22"/>
                <w:szCs w:val="22"/>
                <w:lang w:val="en-US"/>
              </w:rPr>
              <w:t>15</w:t>
            </w:r>
            <w:r w:rsidRPr="00347C3F">
              <w:rPr>
                <w:sz w:val="22"/>
                <w:szCs w:val="22"/>
                <w:lang w:val="en-US"/>
              </w:rPr>
              <w:t>WS</w:t>
            </w:r>
            <w:r w:rsidRPr="00120097">
              <w:rPr>
                <w:sz w:val="22"/>
                <w:szCs w:val="22"/>
                <w:lang w:val="en-US"/>
              </w:rPr>
              <w:t>230</w:t>
            </w:r>
            <w:r w:rsidRPr="00347C3F">
              <w:rPr>
                <w:sz w:val="22"/>
                <w:szCs w:val="22"/>
                <w:lang w:val="en-US"/>
              </w:rPr>
              <w:t>V</w:t>
            </w:r>
            <w:r w:rsidRPr="00120097">
              <w:rPr>
                <w:sz w:val="22"/>
                <w:szCs w:val="22"/>
                <w:lang w:val="en-US"/>
              </w:rPr>
              <w:t>,</w:t>
            </w:r>
            <w:r w:rsidRPr="00120097">
              <w:rPr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RTP</w:t>
            </w:r>
            <w:r w:rsidRPr="00120097">
              <w:rPr>
                <w:sz w:val="22"/>
                <w:szCs w:val="22"/>
                <w:lang w:val="en-US"/>
              </w:rPr>
              <w:t>20</w:t>
            </w:r>
            <w:r w:rsidRPr="00347C3F">
              <w:rPr>
                <w:sz w:val="22"/>
                <w:szCs w:val="22"/>
                <w:lang w:val="en-US"/>
              </w:rPr>
              <w:t>WS</w:t>
            </w:r>
            <w:r w:rsidRPr="00120097">
              <w:rPr>
                <w:sz w:val="22"/>
                <w:szCs w:val="22"/>
                <w:lang w:val="en-US"/>
              </w:rPr>
              <w:t>230</w:t>
            </w:r>
            <w:r w:rsidRPr="00347C3F">
              <w:rPr>
                <w:sz w:val="22"/>
                <w:szCs w:val="22"/>
                <w:lang w:val="en-US"/>
              </w:rPr>
              <w:t>V</w:t>
            </w:r>
            <w:r w:rsidR="00F160B8">
              <w:rPr>
                <w:sz w:val="22"/>
                <w:szCs w:val="22"/>
                <w:lang w:val="en-US"/>
              </w:rPr>
              <w:t>,</w:t>
            </w:r>
            <w:r w:rsidRPr="00120097">
              <w:rPr>
                <w:sz w:val="22"/>
                <w:szCs w:val="22"/>
                <w:lang w:val="en-US"/>
              </w:rPr>
              <w:t xml:space="preserve"> </w:t>
            </w:r>
            <w:r w:rsidRPr="00347C3F">
              <w:rPr>
                <w:sz w:val="22"/>
                <w:szCs w:val="22"/>
                <w:lang w:val="en-US"/>
              </w:rPr>
              <w:t xml:space="preserve">RTP22WS230V, RTP24WS230V, RTP15WS230L, RTP20WS230L, </w:t>
            </w:r>
            <w:r>
              <w:rPr>
                <w:sz w:val="22"/>
                <w:szCs w:val="22"/>
                <w:lang w:val="en-US"/>
              </w:rPr>
              <w:t>RTP22</w:t>
            </w:r>
            <w:r w:rsidR="00624953">
              <w:rPr>
                <w:sz w:val="22"/>
                <w:szCs w:val="22"/>
                <w:lang w:val="en-US"/>
              </w:rPr>
              <w:t>WS230L,</w:t>
            </w:r>
            <w:r w:rsidRPr="00347C3F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RTP24</w:t>
            </w:r>
            <w:r w:rsidRPr="00347C3F">
              <w:rPr>
                <w:sz w:val="22"/>
                <w:szCs w:val="22"/>
                <w:lang w:val="en-US"/>
              </w:rPr>
              <w:t>WS230L</w:t>
            </w:r>
          </w:p>
        </w:tc>
      </w:tr>
      <w:tr w:rsidR="00F45146" w:rsidRPr="00C8190B" w:rsidTr="00FE36A7">
        <w:trPr>
          <w:trHeight w:val="553"/>
          <w:jc w:val="center"/>
        </w:trPr>
        <w:tc>
          <w:tcPr>
            <w:tcW w:w="2746" w:type="dxa"/>
            <w:vAlign w:val="center"/>
          </w:tcPr>
          <w:p w:rsidR="00F45146" w:rsidRPr="000C74BD" w:rsidRDefault="00F45146" w:rsidP="00F451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14" w:type="dxa"/>
            <w:vAlign w:val="center"/>
          </w:tcPr>
          <w:p w:rsidR="00F45146" w:rsidRPr="0083125B" w:rsidRDefault="00120097" w:rsidP="00F45146">
            <w:pPr>
              <w:jc w:val="center"/>
              <w:rPr>
                <w:lang w:val="en-US"/>
              </w:rPr>
            </w:pPr>
            <w:r w:rsidRPr="00347C3F">
              <w:rPr>
                <w:sz w:val="22"/>
                <w:szCs w:val="22"/>
                <w:lang w:val="en-US"/>
              </w:rPr>
              <w:t>MUTE</w:t>
            </w:r>
            <w:r w:rsidRPr="00120097">
              <w:rPr>
                <w:sz w:val="22"/>
                <w:szCs w:val="22"/>
                <w:lang w:val="en-US"/>
              </w:rPr>
              <w:t xml:space="preserve"> </w:t>
            </w:r>
            <w:r w:rsidRPr="00347C3F">
              <w:rPr>
                <w:sz w:val="22"/>
                <w:szCs w:val="22"/>
                <w:lang w:val="en-US"/>
              </w:rPr>
              <w:t>TANK</w:t>
            </w:r>
            <w:r w:rsidR="000043B8">
              <w:rPr>
                <w:sz w:val="22"/>
                <w:szCs w:val="22"/>
                <w:lang w:val="en-US"/>
              </w:rPr>
              <w:t>-</w:t>
            </w:r>
            <w:r w:rsidRPr="00120097">
              <w:rPr>
                <w:sz w:val="22"/>
                <w:szCs w:val="22"/>
                <w:lang w:val="en-US"/>
              </w:rPr>
              <w:t xml:space="preserve">20, </w:t>
            </w:r>
            <w:r w:rsidRPr="00347C3F">
              <w:rPr>
                <w:sz w:val="22"/>
                <w:szCs w:val="22"/>
                <w:lang w:val="en-US"/>
              </w:rPr>
              <w:t>MUTE</w:t>
            </w:r>
            <w:r w:rsidRPr="00120097">
              <w:rPr>
                <w:sz w:val="22"/>
                <w:szCs w:val="22"/>
                <w:lang w:val="en-US"/>
              </w:rPr>
              <w:t xml:space="preserve"> </w:t>
            </w:r>
            <w:r w:rsidRPr="00347C3F">
              <w:rPr>
                <w:sz w:val="22"/>
                <w:szCs w:val="22"/>
                <w:lang w:val="en-US"/>
              </w:rPr>
              <w:t>TANK</w:t>
            </w:r>
            <w:r w:rsidR="000043B8">
              <w:rPr>
                <w:sz w:val="22"/>
                <w:szCs w:val="22"/>
                <w:lang w:val="en-US"/>
              </w:rPr>
              <w:t>-</w:t>
            </w:r>
            <w:r w:rsidRPr="00120097">
              <w:rPr>
                <w:sz w:val="22"/>
                <w:szCs w:val="22"/>
                <w:lang w:val="en-US"/>
              </w:rPr>
              <w:t xml:space="preserve">40, </w:t>
            </w:r>
            <w:r w:rsidRPr="00347C3F">
              <w:rPr>
                <w:sz w:val="22"/>
                <w:szCs w:val="22"/>
                <w:lang w:val="en-US"/>
              </w:rPr>
              <w:t>RTP</w:t>
            </w:r>
            <w:r w:rsidRPr="00120097">
              <w:rPr>
                <w:sz w:val="22"/>
                <w:szCs w:val="22"/>
                <w:lang w:val="en-US"/>
              </w:rPr>
              <w:t>15</w:t>
            </w:r>
            <w:r w:rsidRPr="00347C3F">
              <w:rPr>
                <w:sz w:val="22"/>
                <w:szCs w:val="22"/>
                <w:lang w:val="en-US"/>
              </w:rPr>
              <w:t>WS</w:t>
            </w:r>
            <w:r w:rsidRPr="00120097">
              <w:rPr>
                <w:sz w:val="22"/>
                <w:szCs w:val="22"/>
                <w:lang w:val="en-US"/>
              </w:rPr>
              <w:t>230</w:t>
            </w:r>
            <w:r w:rsidRPr="00347C3F">
              <w:rPr>
                <w:sz w:val="22"/>
                <w:szCs w:val="22"/>
                <w:lang w:val="en-US"/>
              </w:rPr>
              <w:t>V</w:t>
            </w:r>
            <w:r w:rsidRPr="00120097">
              <w:rPr>
                <w:sz w:val="22"/>
                <w:szCs w:val="22"/>
                <w:lang w:val="en-US"/>
              </w:rPr>
              <w:t>,</w:t>
            </w:r>
            <w:r w:rsidRPr="00120097">
              <w:rPr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RTP</w:t>
            </w:r>
            <w:r w:rsidRPr="00120097">
              <w:rPr>
                <w:sz w:val="22"/>
                <w:szCs w:val="22"/>
                <w:lang w:val="en-US"/>
              </w:rPr>
              <w:t>20</w:t>
            </w:r>
            <w:r w:rsidRPr="00347C3F">
              <w:rPr>
                <w:sz w:val="22"/>
                <w:szCs w:val="22"/>
                <w:lang w:val="en-US"/>
              </w:rPr>
              <w:t>WS</w:t>
            </w:r>
            <w:r w:rsidRPr="00120097">
              <w:rPr>
                <w:sz w:val="22"/>
                <w:szCs w:val="22"/>
                <w:lang w:val="en-US"/>
              </w:rPr>
              <w:t>230</w:t>
            </w:r>
            <w:r w:rsidRPr="00347C3F">
              <w:rPr>
                <w:sz w:val="22"/>
                <w:szCs w:val="22"/>
                <w:lang w:val="en-US"/>
              </w:rPr>
              <w:t>V</w:t>
            </w:r>
            <w:r w:rsidRPr="00120097">
              <w:rPr>
                <w:sz w:val="22"/>
                <w:szCs w:val="22"/>
                <w:lang w:val="en-US"/>
              </w:rPr>
              <w:t xml:space="preserve">. </w:t>
            </w:r>
            <w:r w:rsidRPr="00347C3F">
              <w:rPr>
                <w:sz w:val="22"/>
                <w:szCs w:val="22"/>
                <w:lang w:val="en-US"/>
              </w:rPr>
              <w:t xml:space="preserve">RTP22WS230V, RTP24WS230V, RTP15WS230L, RTP20WS230L, </w:t>
            </w:r>
            <w:r>
              <w:rPr>
                <w:sz w:val="22"/>
                <w:szCs w:val="22"/>
                <w:lang w:val="en-US"/>
              </w:rPr>
              <w:t>RTP22</w:t>
            </w:r>
            <w:r w:rsidR="00624953">
              <w:rPr>
                <w:sz w:val="22"/>
                <w:szCs w:val="22"/>
                <w:lang w:val="en-US"/>
              </w:rPr>
              <w:t xml:space="preserve">WS230L, </w:t>
            </w:r>
            <w:r>
              <w:rPr>
                <w:sz w:val="22"/>
                <w:szCs w:val="22"/>
                <w:lang w:val="en-US"/>
              </w:rPr>
              <w:t>RTP24</w:t>
            </w:r>
            <w:r w:rsidRPr="00347C3F">
              <w:rPr>
                <w:sz w:val="22"/>
                <w:szCs w:val="22"/>
                <w:lang w:val="en-US"/>
              </w:rPr>
              <w:t>WS230L</w:t>
            </w:r>
          </w:p>
        </w:tc>
      </w:tr>
      <w:tr w:rsidR="00FE36A7" w:rsidRPr="000C74BD" w:rsidTr="00FE36A7">
        <w:trPr>
          <w:trHeight w:val="553"/>
          <w:jc w:val="center"/>
        </w:trPr>
        <w:tc>
          <w:tcPr>
            <w:tcW w:w="2746" w:type="dxa"/>
            <w:vAlign w:val="center"/>
          </w:tcPr>
          <w:p w:rsidR="00FE36A7" w:rsidRPr="000C74BD" w:rsidRDefault="00FE36A7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14" w:type="dxa"/>
            <w:vAlign w:val="center"/>
          </w:tcPr>
          <w:p w:rsidR="00FE36A7" w:rsidRPr="000C74BD" w:rsidRDefault="00FE36A7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Дополнительная опция кондиционера, предназначен для откачки скопившейся жидкости (конденсата) из кондиционера</w:t>
            </w:r>
          </w:p>
        </w:tc>
      </w:tr>
      <w:tr w:rsidR="00514A8E" w:rsidRPr="000C74BD" w:rsidTr="00FE36A7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14" w:type="dxa"/>
            <w:vAlign w:val="center"/>
          </w:tcPr>
          <w:p w:rsidR="00514A8E" w:rsidRPr="000C74BD" w:rsidRDefault="00FE36A7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14A8E" w:rsidRPr="000C74BD" w:rsidTr="00FE36A7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14" w:type="dxa"/>
            <w:vAlign w:val="center"/>
          </w:tcPr>
          <w:p w:rsidR="00514A8E" w:rsidRPr="000C74BD" w:rsidRDefault="00844ED3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В</w:t>
            </w:r>
            <w:r w:rsidR="00514A8E" w:rsidRPr="000C74BD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514A8E" w:rsidRPr="000C74BD" w:rsidTr="002B4905">
        <w:trPr>
          <w:trHeight w:val="388"/>
          <w:jc w:val="center"/>
        </w:trPr>
        <w:tc>
          <w:tcPr>
            <w:tcW w:w="2746" w:type="dxa"/>
            <w:vAlign w:val="center"/>
          </w:tcPr>
          <w:p w:rsidR="00514A8E" w:rsidRPr="000C74BD" w:rsidRDefault="00844ED3" w:rsidP="004F465A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14" w:type="dxa"/>
            <w:vAlign w:val="center"/>
          </w:tcPr>
          <w:p w:rsidR="00514A8E" w:rsidRPr="000C74BD" w:rsidRDefault="00822DB2" w:rsidP="004F465A">
            <w:pPr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514A8E" w:rsidRPr="000C74BD" w:rsidTr="00FE36A7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14" w:type="dxa"/>
            <w:vAlign w:val="center"/>
          </w:tcPr>
          <w:p w:rsidR="00514A8E" w:rsidRPr="004104B5" w:rsidRDefault="001170B7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месяцев</w:t>
            </w:r>
          </w:p>
        </w:tc>
      </w:tr>
      <w:tr w:rsidR="00514A8E" w:rsidRPr="000C74BD" w:rsidTr="00FE36A7">
        <w:trPr>
          <w:trHeight w:val="492"/>
          <w:jc w:val="center"/>
        </w:trPr>
        <w:tc>
          <w:tcPr>
            <w:tcW w:w="2746" w:type="dxa"/>
            <w:vAlign w:val="center"/>
          </w:tcPr>
          <w:p w:rsidR="00514A8E" w:rsidRPr="000C74BD" w:rsidRDefault="00E86C95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подтверждении </w:t>
            </w:r>
            <w:r w:rsidR="00514A8E" w:rsidRPr="000C74BD">
              <w:rPr>
                <w:b/>
                <w:sz w:val="22"/>
                <w:szCs w:val="22"/>
              </w:rPr>
              <w:t>соответствия</w:t>
            </w:r>
          </w:p>
        </w:tc>
        <w:tc>
          <w:tcPr>
            <w:tcW w:w="7314" w:type="dxa"/>
            <w:vAlign w:val="center"/>
          </w:tcPr>
          <w:p w:rsidR="002B4905" w:rsidRPr="00763984" w:rsidRDefault="002B4905" w:rsidP="002B4905">
            <w:pPr>
              <w:pStyle w:val="2"/>
              <w:rPr>
                <w:sz w:val="22"/>
                <w:szCs w:val="22"/>
              </w:rPr>
            </w:pPr>
            <w:r w:rsidRPr="00763984">
              <w:rPr>
                <w:sz w:val="22"/>
                <w:szCs w:val="22"/>
              </w:rPr>
              <w:t>Декларация о соответствии требованиям Технических регламентов Евразийского экономического союза:</w:t>
            </w:r>
          </w:p>
          <w:p w:rsidR="002B4905" w:rsidRPr="000C74BD" w:rsidRDefault="002B4905" w:rsidP="002B490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ТР </w:t>
            </w:r>
            <w:r>
              <w:rPr>
                <w:sz w:val="22"/>
                <w:szCs w:val="22"/>
              </w:rPr>
              <w:t>ТС 010</w:t>
            </w:r>
            <w:r w:rsidRPr="000C74BD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 xml:space="preserve">машин и </w:t>
            </w:r>
            <w:r w:rsidRPr="000C74BD">
              <w:rPr>
                <w:sz w:val="22"/>
                <w:szCs w:val="22"/>
              </w:rPr>
              <w:t>оборудования»,</w:t>
            </w:r>
          </w:p>
          <w:p w:rsidR="002B4905" w:rsidRDefault="002B4905" w:rsidP="002B490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B4905" w:rsidRPr="00763984" w:rsidRDefault="002B4905" w:rsidP="002B4905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Д-CN.РА01</w:t>
            </w:r>
            <w:r w:rsidRPr="00763984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15027/23</w:t>
            </w:r>
          </w:p>
          <w:p w:rsidR="00514A8E" w:rsidRPr="000C74BD" w:rsidRDefault="002B4905" w:rsidP="002B490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63984">
              <w:rPr>
                <w:sz w:val="22"/>
                <w:szCs w:val="22"/>
              </w:rPr>
              <w:t xml:space="preserve">(срок действия от </w:t>
            </w:r>
            <w:r>
              <w:rPr>
                <w:sz w:val="22"/>
                <w:szCs w:val="22"/>
              </w:rPr>
              <w:t>17.01.2023</w:t>
            </w:r>
            <w:r w:rsidRPr="0076398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16.01.2028</w:t>
            </w:r>
            <w:r w:rsidRPr="00763984">
              <w:rPr>
                <w:sz w:val="22"/>
                <w:szCs w:val="22"/>
              </w:rPr>
              <w:t>)</w:t>
            </w:r>
          </w:p>
        </w:tc>
      </w:tr>
      <w:tr w:rsidR="00514A8E" w:rsidRPr="00E846D8" w:rsidTr="00FE36A7">
        <w:trPr>
          <w:trHeight w:val="492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14" w:type="dxa"/>
            <w:vAlign w:val="center"/>
          </w:tcPr>
          <w:p w:rsidR="00514A8E" w:rsidRPr="000C74BD" w:rsidRDefault="00104FBB" w:rsidP="004F465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0405BD">
              <w:rPr>
                <w:sz w:val="22"/>
                <w:szCs w:val="22"/>
                <w:lang w:val="en-US"/>
              </w:rPr>
              <w:t>HANGZHOU LIFENG IMPORT&amp;EXPORT COMPANY LIMITED</w:t>
            </w:r>
          </w:p>
        </w:tc>
      </w:tr>
      <w:tr w:rsidR="00514A8E" w:rsidRPr="000C74BD" w:rsidTr="00F043EC">
        <w:trPr>
          <w:trHeight w:val="376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14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0C74BD">
              <w:rPr>
                <w:sz w:val="22"/>
                <w:szCs w:val="22"/>
                <w:lang w:val="en-US"/>
              </w:rPr>
              <w:t>Китай</w:t>
            </w:r>
            <w:proofErr w:type="spellEnd"/>
            <w:r w:rsidR="008C36A4" w:rsidRPr="000C74BD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514A8E" w:rsidRPr="00E846D8" w:rsidTr="00FE36A7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14" w:type="dxa"/>
            <w:vAlign w:val="center"/>
          </w:tcPr>
          <w:p w:rsidR="00514A8E" w:rsidRPr="000C74BD" w:rsidRDefault="00104FBB" w:rsidP="004F465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104FBB">
              <w:rPr>
                <w:sz w:val="22"/>
                <w:szCs w:val="22"/>
                <w:lang w:val="en-US"/>
              </w:rPr>
              <w:t>Китай</w:t>
            </w:r>
            <w:proofErr w:type="spellEnd"/>
            <w:r w:rsidRPr="00104FBB">
              <w:rPr>
                <w:sz w:val="22"/>
                <w:szCs w:val="22"/>
                <w:lang w:val="en-US"/>
              </w:rPr>
              <w:t xml:space="preserve">, 22nd floor, </w:t>
            </w:r>
            <w:proofErr w:type="spellStart"/>
            <w:r w:rsidRPr="00104FBB">
              <w:rPr>
                <w:sz w:val="22"/>
                <w:szCs w:val="22"/>
                <w:lang w:val="en-US"/>
              </w:rPr>
              <w:t>Huarong</w:t>
            </w:r>
            <w:proofErr w:type="spellEnd"/>
            <w:r w:rsidRPr="00104FBB">
              <w:rPr>
                <w:sz w:val="22"/>
                <w:szCs w:val="22"/>
                <w:lang w:val="en-US"/>
              </w:rPr>
              <w:t xml:space="preserve"> Times Mansion, No.3880 Jiangnan Ave. </w:t>
            </w:r>
            <w:proofErr w:type="spellStart"/>
            <w:r w:rsidRPr="00104FBB">
              <w:rPr>
                <w:sz w:val="22"/>
                <w:szCs w:val="22"/>
                <w:lang w:val="en-US"/>
              </w:rPr>
              <w:t>Binjiang</w:t>
            </w:r>
            <w:proofErr w:type="spellEnd"/>
            <w:r w:rsidRPr="00104FBB">
              <w:rPr>
                <w:sz w:val="22"/>
                <w:szCs w:val="22"/>
                <w:lang w:val="en-US"/>
              </w:rPr>
              <w:t xml:space="preserve"> district, Hangzhou, China</w:t>
            </w:r>
          </w:p>
        </w:tc>
      </w:tr>
      <w:tr w:rsidR="00514A8E" w:rsidRPr="000C74BD" w:rsidTr="00F043EC">
        <w:trPr>
          <w:trHeight w:val="391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314" w:type="dxa"/>
            <w:vAlign w:val="center"/>
          </w:tcPr>
          <w:p w:rsidR="00514A8E" w:rsidRPr="000C74BD" w:rsidRDefault="00AB075B" w:rsidP="004F465A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0C74BD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14A8E" w:rsidRPr="00E846D8" w:rsidTr="00FE36A7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14" w:type="dxa"/>
            <w:vAlign w:val="center"/>
          </w:tcPr>
          <w:p w:rsidR="00494B18" w:rsidRDefault="00494B18" w:rsidP="00494B1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8C36A4" w:rsidRPr="000C74BD" w:rsidRDefault="00494B18" w:rsidP="00494B1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8C36A4" w:rsidRPr="000C74BD">
              <w:rPr>
                <w:sz w:val="22"/>
                <w:szCs w:val="22"/>
              </w:rPr>
              <w:t xml:space="preserve">Холдинговая </w:t>
            </w:r>
            <w:r>
              <w:rPr>
                <w:sz w:val="22"/>
                <w:szCs w:val="22"/>
              </w:rPr>
              <w:t xml:space="preserve">компания «Юнайтед </w:t>
            </w:r>
            <w:proofErr w:type="spellStart"/>
            <w:r>
              <w:rPr>
                <w:sz w:val="22"/>
                <w:szCs w:val="22"/>
              </w:rPr>
              <w:t>Элементс</w:t>
            </w:r>
            <w:proofErr w:type="spellEnd"/>
            <w:r>
              <w:rPr>
                <w:sz w:val="22"/>
                <w:szCs w:val="22"/>
              </w:rPr>
              <w:t xml:space="preserve"> Групп»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ОГРН 1097847130050, ИНН</w:t>
            </w:r>
            <w:r w:rsidR="00494B18">
              <w:rPr>
                <w:sz w:val="22"/>
                <w:szCs w:val="22"/>
              </w:rPr>
              <w:t xml:space="preserve"> </w:t>
            </w:r>
            <w:r w:rsidR="00494B18" w:rsidRPr="00494B18">
              <w:rPr>
                <w:sz w:val="22"/>
                <w:szCs w:val="22"/>
              </w:rPr>
              <w:t>7813443770</w:t>
            </w:r>
            <w:r w:rsidR="00494B18">
              <w:rPr>
                <w:sz w:val="22"/>
                <w:szCs w:val="22"/>
              </w:rPr>
              <w:t xml:space="preserve">, </w:t>
            </w:r>
            <w:r w:rsidRPr="000C74BD">
              <w:rPr>
                <w:sz w:val="22"/>
                <w:szCs w:val="22"/>
              </w:rPr>
              <w:t>КПП 781301001</w:t>
            </w:r>
          </w:p>
          <w:p w:rsidR="00494B18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ул. Пионерская, 53, литер Л</w:t>
            </w:r>
          </w:p>
          <w:p w:rsidR="00494B18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Факт. адрес: Россия, 197110, Санкт-Петербург, 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ул. Большая Разночинная, 32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4F465A" w:rsidRPr="00494B18" w:rsidRDefault="008C36A4" w:rsidP="00494B18">
            <w:pPr>
              <w:spacing w:before="120"/>
              <w:contextualSpacing/>
              <w:jc w:val="center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0C74BD">
              <w:rPr>
                <w:sz w:val="22"/>
                <w:szCs w:val="22"/>
                <w:lang w:val="en-US"/>
              </w:rPr>
              <w:t>E</w:t>
            </w:r>
            <w:r w:rsidRPr="00494B18">
              <w:rPr>
                <w:sz w:val="22"/>
                <w:szCs w:val="22"/>
                <w:lang w:val="en-US"/>
              </w:rPr>
              <w:t>-</w:t>
            </w:r>
            <w:r w:rsidRPr="000C74BD">
              <w:rPr>
                <w:sz w:val="22"/>
                <w:szCs w:val="22"/>
                <w:lang w:val="en-US"/>
              </w:rPr>
              <w:t>mail</w:t>
            </w:r>
            <w:r w:rsidRPr="00494B18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C74BD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94B18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C74BD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494B18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C74BD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494B18">
        <w:rPr>
          <w:b/>
          <w:szCs w:val="28"/>
          <w:lang w:val="en-US"/>
        </w:rPr>
        <w:br w:type="page"/>
      </w:r>
      <w:r w:rsidRPr="00494B18">
        <w:rPr>
          <w:b/>
          <w:szCs w:val="28"/>
          <w:lang w:val="en-US"/>
        </w:rPr>
        <w:lastRenderedPageBreak/>
        <w:t xml:space="preserve"> </w:t>
      </w:r>
      <w:bookmarkStart w:id="1" w:name="_Toc114056710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BF70AC" w:rsidRDefault="00810B70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14056711"/>
      <w:r w:rsidRPr="00BF70AC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BF70AC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BF70AC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174A40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2"/>
    </w:p>
    <w:p w:rsidR="0012518C" w:rsidRDefault="0012518C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1F6FAC" w:rsidRDefault="00E04EE2" w:rsidP="001F6FA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Дренажные</w:t>
      </w:r>
      <w:r w:rsidR="0012518C">
        <w:rPr>
          <w:sz w:val="22"/>
          <w:szCs w:val="22"/>
        </w:rPr>
        <w:t xml:space="preserve"> насос</w:t>
      </w:r>
      <w:r>
        <w:rPr>
          <w:sz w:val="22"/>
          <w:szCs w:val="22"/>
        </w:rPr>
        <w:t>ы</w:t>
      </w:r>
      <w:r w:rsidR="0012518C">
        <w:rPr>
          <w:sz w:val="22"/>
          <w:szCs w:val="22"/>
        </w:rPr>
        <w:t xml:space="preserve"> </w:t>
      </w:r>
      <w:r w:rsidR="00604C06">
        <w:rPr>
          <w:sz w:val="22"/>
          <w:szCs w:val="22"/>
        </w:rPr>
        <w:t xml:space="preserve">MUTE TANK, </w:t>
      </w:r>
      <w:r w:rsidR="00604C06" w:rsidRPr="004838BA">
        <w:rPr>
          <w:sz w:val="22"/>
          <w:szCs w:val="22"/>
        </w:rPr>
        <w:t>TANK PUMP-V</w:t>
      </w:r>
      <w:r w:rsidR="00604C06">
        <w:rPr>
          <w:sz w:val="22"/>
          <w:szCs w:val="22"/>
        </w:rPr>
        <w:t xml:space="preserve"> и </w:t>
      </w:r>
      <w:r w:rsidR="00604C06" w:rsidRPr="004838BA">
        <w:rPr>
          <w:sz w:val="22"/>
          <w:szCs w:val="22"/>
        </w:rPr>
        <w:t>TANK PUMP-L</w:t>
      </w:r>
      <w:r w:rsidR="00604C06">
        <w:rPr>
          <w:sz w:val="22"/>
          <w:szCs w:val="22"/>
        </w:rPr>
        <w:t xml:space="preserve"> относятся </w:t>
      </w:r>
      <w:r w:rsidR="001F6FAC">
        <w:rPr>
          <w:sz w:val="22"/>
          <w:szCs w:val="22"/>
        </w:rPr>
        <w:t>к центробежным насосам постоянного тока.</w:t>
      </w:r>
    </w:p>
    <w:p w:rsidR="001F6FAC" w:rsidRDefault="001F6FAC" w:rsidP="001F6FA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Изделия </w:t>
      </w:r>
      <w:r w:rsidRPr="00636690">
        <w:rPr>
          <w:sz w:val="22"/>
          <w:szCs w:val="22"/>
        </w:rPr>
        <w:t>предназначен</w:t>
      </w:r>
      <w:r>
        <w:rPr>
          <w:sz w:val="22"/>
          <w:szCs w:val="22"/>
        </w:rPr>
        <w:t>ы</w:t>
      </w:r>
      <w:r w:rsidRPr="00636690">
        <w:rPr>
          <w:sz w:val="22"/>
          <w:szCs w:val="22"/>
        </w:rPr>
        <w:t xml:space="preserve"> для </w:t>
      </w:r>
      <w:r w:rsidRPr="009125DF">
        <w:rPr>
          <w:sz w:val="22"/>
          <w:szCs w:val="22"/>
        </w:rPr>
        <w:t>промышленных кондиционеров</w:t>
      </w:r>
      <w:r>
        <w:rPr>
          <w:sz w:val="22"/>
          <w:szCs w:val="22"/>
        </w:rPr>
        <w:t>, в том числе, для</w:t>
      </w:r>
      <w:r w:rsidRPr="009125DF">
        <w:rPr>
          <w:sz w:val="22"/>
          <w:szCs w:val="22"/>
        </w:rPr>
        <w:t xml:space="preserve"> </w:t>
      </w:r>
      <w:r w:rsidRPr="00636690">
        <w:rPr>
          <w:sz w:val="22"/>
          <w:szCs w:val="22"/>
        </w:rPr>
        <w:t>внутренних блоков мульт</w:t>
      </w:r>
      <w:r>
        <w:rPr>
          <w:sz w:val="22"/>
          <w:szCs w:val="22"/>
        </w:rPr>
        <w:t>изональной системы кондиционирования воздуха настенного, кассетного, канального, напольно-подпотолочного типов. Изделия осуществляю</w:t>
      </w:r>
      <w:r w:rsidRPr="00636690">
        <w:rPr>
          <w:sz w:val="22"/>
          <w:szCs w:val="22"/>
        </w:rPr>
        <w:t xml:space="preserve">т подъем дренажной жидкости, </w:t>
      </w:r>
      <w:r>
        <w:rPr>
          <w:sz w:val="22"/>
          <w:szCs w:val="22"/>
        </w:rPr>
        <w:t>которая появляется</w:t>
      </w:r>
      <w:r w:rsidRPr="00636690">
        <w:rPr>
          <w:sz w:val="22"/>
          <w:szCs w:val="22"/>
        </w:rPr>
        <w:t xml:space="preserve"> при работе</w:t>
      </w:r>
      <w:r>
        <w:rPr>
          <w:sz w:val="22"/>
          <w:szCs w:val="22"/>
        </w:rPr>
        <w:t xml:space="preserve"> кондиционера</w:t>
      </w:r>
      <w:r w:rsidRPr="00636690">
        <w:rPr>
          <w:sz w:val="22"/>
          <w:szCs w:val="22"/>
        </w:rPr>
        <w:t xml:space="preserve">. </w:t>
      </w:r>
    </w:p>
    <w:p w:rsidR="001F6FAC" w:rsidRDefault="001F6FAC" w:rsidP="001F6FA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Двигатели насосов имею</w:t>
      </w:r>
      <w:r w:rsidRPr="00636690">
        <w:rPr>
          <w:sz w:val="22"/>
          <w:szCs w:val="22"/>
        </w:rPr>
        <w:t xml:space="preserve">т электрическое питание. </w:t>
      </w:r>
    </w:p>
    <w:p w:rsidR="00C463E5" w:rsidRDefault="00C463E5" w:rsidP="00C463E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Компактные</w:t>
      </w:r>
      <w:r w:rsidRPr="00426A9A">
        <w:rPr>
          <w:sz w:val="22"/>
          <w:szCs w:val="22"/>
        </w:rPr>
        <w:t xml:space="preserve"> насос</w:t>
      </w:r>
      <w:r>
        <w:rPr>
          <w:sz w:val="22"/>
          <w:szCs w:val="22"/>
        </w:rPr>
        <w:t>ы MUTE TANK</w:t>
      </w:r>
      <w:r w:rsidRPr="00426A9A">
        <w:rPr>
          <w:sz w:val="22"/>
          <w:szCs w:val="22"/>
        </w:rPr>
        <w:t xml:space="preserve"> идеально подходя</w:t>
      </w:r>
      <w:r>
        <w:rPr>
          <w:sz w:val="22"/>
          <w:szCs w:val="22"/>
        </w:rPr>
        <w:t>т</w:t>
      </w:r>
      <w:r w:rsidRPr="00426A9A">
        <w:rPr>
          <w:sz w:val="22"/>
          <w:szCs w:val="22"/>
        </w:rPr>
        <w:t xml:space="preserve"> для установки на</w:t>
      </w:r>
      <w:r>
        <w:rPr>
          <w:sz w:val="22"/>
          <w:szCs w:val="22"/>
        </w:rPr>
        <w:t xml:space="preserve"> </w:t>
      </w:r>
      <w:r w:rsidRPr="00426A9A">
        <w:rPr>
          <w:sz w:val="22"/>
          <w:szCs w:val="22"/>
        </w:rPr>
        <w:t xml:space="preserve">кондиционеры с ограниченным пространством внутри. </w:t>
      </w:r>
      <w:r w:rsidR="00B0169D">
        <w:rPr>
          <w:sz w:val="22"/>
          <w:szCs w:val="22"/>
        </w:rPr>
        <w:t>П</w:t>
      </w:r>
      <w:r w:rsidRPr="00426A9A">
        <w:rPr>
          <w:sz w:val="22"/>
          <w:szCs w:val="22"/>
        </w:rPr>
        <w:t>ростота установки</w:t>
      </w:r>
      <w:r>
        <w:rPr>
          <w:sz w:val="22"/>
          <w:szCs w:val="22"/>
        </w:rPr>
        <w:t xml:space="preserve"> </w:t>
      </w:r>
      <w:r w:rsidRPr="00426A9A">
        <w:rPr>
          <w:sz w:val="22"/>
          <w:szCs w:val="22"/>
        </w:rPr>
        <w:t xml:space="preserve">и низкий уровень шума делают </w:t>
      </w:r>
      <w:r>
        <w:rPr>
          <w:sz w:val="22"/>
          <w:szCs w:val="22"/>
        </w:rPr>
        <w:t>их</w:t>
      </w:r>
      <w:r w:rsidRPr="00426A9A">
        <w:rPr>
          <w:sz w:val="22"/>
          <w:szCs w:val="22"/>
        </w:rPr>
        <w:t xml:space="preserve"> пригодным</w:t>
      </w:r>
      <w:r>
        <w:rPr>
          <w:sz w:val="22"/>
          <w:szCs w:val="22"/>
        </w:rPr>
        <w:t>и</w:t>
      </w:r>
      <w:r w:rsidRPr="00426A9A">
        <w:rPr>
          <w:sz w:val="22"/>
          <w:szCs w:val="22"/>
        </w:rPr>
        <w:t xml:space="preserve"> для установки в любых местах. </w:t>
      </w:r>
    </w:p>
    <w:p w:rsidR="0030377B" w:rsidRPr="0030377B" w:rsidRDefault="0030377B" w:rsidP="0030377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838BA">
        <w:rPr>
          <w:sz w:val="22"/>
          <w:szCs w:val="22"/>
        </w:rPr>
        <w:t>TANK PUMP-V</w:t>
      </w:r>
      <w:r>
        <w:rPr>
          <w:sz w:val="22"/>
          <w:szCs w:val="22"/>
        </w:rPr>
        <w:t xml:space="preserve"> и </w:t>
      </w:r>
      <w:r w:rsidRPr="004838BA">
        <w:rPr>
          <w:sz w:val="22"/>
          <w:szCs w:val="22"/>
        </w:rPr>
        <w:t>TANK PUMP-L</w:t>
      </w:r>
      <w:r>
        <w:rPr>
          <w:sz w:val="22"/>
          <w:szCs w:val="22"/>
        </w:rPr>
        <w:t xml:space="preserve"> способны</w:t>
      </w:r>
      <w:r w:rsidRPr="0030377B">
        <w:rPr>
          <w:sz w:val="22"/>
          <w:szCs w:val="22"/>
        </w:rPr>
        <w:t xml:space="preserve"> отводить огромный объем конденсата.</w:t>
      </w:r>
    </w:p>
    <w:p w:rsidR="0030377B" w:rsidRDefault="00C9209A" w:rsidP="0030377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</w:t>
      </w:r>
      <w:r w:rsidR="0030377B">
        <w:rPr>
          <w:sz w:val="22"/>
          <w:szCs w:val="22"/>
        </w:rPr>
        <w:t>росты в установке и подходя</w:t>
      </w:r>
      <w:r w:rsidR="0030377B" w:rsidRPr="0030377B">
        <w:rPr>
          <w:sz w:val="22"/>
          <w:szCs w:val="22"/>
        </w:rPr>
        <w:t xml:space="preserve">т для </w:t>
      </w:r>
      <w:r>
        <w:rPr>
          <w:sz w:val="22"/>
          <w:szCs w:val="22"/>
        </w:rPr>
        <w:t>любых помещений</w:t>
      </w:r>
      <w:r w:rsidR="0030377B" w:rsidRPr="0030377B">
        <w:rPr>
          <w:sz w:val="22"/>
          <w:szCs w:val="22"/>
        </w:rPr>
        <w:t>.</w:t>
      </w:r>
      <w:r w:rsidR="0030377B">
        <w:rPr>
          <w:sz w:val="22"/>
          <w:szCs w:val="22"/>
        </w:rPr>
        <w:t xml:space="preserve"> </w:t>
      </w:r>
      <w:r>
        <w:rPr>
          <w:sz w:val="22"/>
          <w:szCs w:val="22"/>
        </w:rPr>
        <w:t>Имеется н</w:t>
      </w:r>
      <w:r w:rsidR="0030377B" w:rsidRPr="0030377B">
        <w:rPr>
          <w:sz w:val="22"/>
          <w:szCs w:val="22"/>
        </w:rPr>
        <w:t xml:space="preserve">есколько </w:t>
      </w:r>
      <w:r>
        <w:rPr>
          <w:sz w:val="22"/>
          <w:szCs w:val="22"/>
        </w:rPr>
        <w:t xml:space="preserve">вариантов </w:t>
      </w:r>
      <w:r w:rsidR="0030377B" w:rsidRPr="0030377B">
        <w:rPr>
          <w:sz w:val="22"/>
          <w:szCs w:val="22"/>
        </w:rPr>
        <w:t>цвет</w:t>
      </w:r>
      <w:r>
        <w:rPr>
          <w:sz w:val="22"/>
          <w:szCs w:val="22"/>
        </w:rPr>
        <w:t>а</w:t>
      </w:r>
      <w:r w:rsidR="0030377B" w:rsidRPr="0030377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корпуса </w:t>
      </w:r>
      <w:r w:rsidR="0030377B" w:rsidRPr="0030377B">
        <w:rPr>
          <w:sz w:val="22"/>
          <w:szCs w:val="22"/>
        </w:rPr>
        <w:t>на выбор</w:t>
      </w:r>
      <w:r w:rsidR="0030377B">
        <w:rPr>
          <w:sz w:val="22"/>
          <w:szCs w:val="22"/>
        </w:rPr>
        <w:t>.</w:t>
      </w:r>
    </w:p>
    <w:p w:rsidR="001F6FAC" w:rsidRDefault="001F6FAC" w:rsidP="001F6FA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</w:t>
      </w:r>
      <w:r w:rsidR="00A91D24">
        <w:rPr>
          <w:sz w:val="22"/>
          <w:szCs w:val="22"/>
        </w:rPr>
        <w:t>ий представлен на рисунке 1</w:t>
      </w:r>
      <w:r>
        <w:rPr>
          <w:sz w:val="22"/>
          <w:szCs w:val="22"/>
        </w:rPr>
        <w:t>.</w:t>
      </w:r>
    </w:p>
    <w:p w:rsidR="00A91D24" w:rsidRDefault="00A91D24" w:rsidP="001F6FA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4926"/>
      </w:tblGrid>
      <w:tr w:rsidR="00A91D24" w:rsidTr="00A91D24">
        <w:tc>
          <w:tcPr>
            <w:tcW w:w="4885" w:type="dxa"/>
          </w:tcPr>
          <w:p w:rsidR="00A91D24" w:rsidRDefault="00A91D24" w:rsidP="00A91D24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1414DD">
              <w:rPr>
                <w:sz w:val="22"/>
                <w:szCs w:val="22"/>
                <w:lang w:val="en-US"/>
              </w:rPr>
              <w:t>TANK PUMP-V</w:t>
            </w:r>
          </w:p>
          <w:p w:rsidR="00A91D24" w:rsidRPr="001414DD" w:rsidRDefault="00A91D24" w:rsidP="00A91D24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ind w:firstLine="709"/>
              <w:jc w:val="both"/>
              <w:rPr>
                <w:sz w:val="22"/>
                <w:szCs w:val="22"/>
                <w:lang w:val="en-US"/>
              </w:rPr>
            </w:pPr>
          </w:p>
          <w:p w:rsidR="00A91D24" w:rsidRPr="001414DD" w:rsidRDefault="00A91D24" w:rsidP="00A91D24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051798D7" wp14:editId="754F2095">
                  <wp:extent cx="2401833" cy="17716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0246" cy="1777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1D24" w:rsidRDefault="00A91D24" w:rsidP="001F6FA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86" w:type="dxa"/>
          </w:tcPr>
          <w:p w:rsidR="00A91D24" w:rsidRDefault="00A91D24" w:rsidP="00A91D24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4838BA">
              <w:rPr>
                <w:sz w:val="22"/>
                <w:szCs w:val="22"/>
              </w:rPr>
              <w:t>TANK PUMP-L</w:t>
            </w:r>
          </w:p>
          <w:p w:rsidR="00A91D24" w:rsidRDefault="00A91D24" w:rsidP="00A91D24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ind w:firstLine="709"/>
              <w:jc w:val="both"/>
              <w:rPr>
                <w:sz w:val="20"/>
                <w:szCs w:val="20"/>
              </w:rPr>
            </w:pPr>
          </w:p>
          <w:p w:rsidR="00A91D24" w:rsidRDefault="00A91D24" w:rsidP="00A91D24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D9C5269" wp14:editId="6112508C">
                  <wp:extent cx="2985797" cy="1714500"/>
                  <wp:effectExtent l="0" t="0" r="508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5271" cy="171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1D24" w:rsidTr="00A91D24">
        <w:tc>
          <w:tcPr>
            <w:tcW w:w="9771" w:type="dxa"/>
            <w:gridSpan w:val="2"/>
          </w:tcPr>
          <w:p w:rsidR="00A91D24" w:rsidRDefault="00A91D24" w:rsidP="00A91D24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1414DD">
              <w:rPr>
                <w:sz w:val="22"/>
                <w:szCs w:val="22"/>
                <w:lang w:val="en-US"/>
              </w:rPr>
              <w:t>MUTE TANK</w:t>
            </w:r>
          </w:p>
          <w:p w:rsidR="00A91D24" w:rsidRDefault="00A91D24" w:rsidP="00A91D24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ind w:firstLine="709"/>
              <w:jc w:val="both"/>
              <w:rPr>
                <w:sz w:val="22"/>
                <w:szCs w:val="22"/>
                <w:lang w:val="en-US"/>
              </w:rPr>
            </w:pPr>
          </w:p>
          <w:p w:rsidR="00A91D24" w:rsidRDefault="00A91D24" w:rsidP="00A91D24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6A9E3E62" wp14:editId="53CC240C">
                  <wp:extent cx="2874125" cy="2066925"/>
                  <wp:effectExtent l="0" t="0" r="254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12" cy="2075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14DD" w:rsidRPr="001414DD" w:rsidRDefault="001414DD" w:rsidP="001F6FA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  <w:lang w:val="en-US"/>
        </w:rPr>
      </w:pPr>
    </w:p>
    <w:p w:rsidR="001414DD" w:rsidRPr="00C32F47" w:rsidRDefault="001414DD" w:rsidP="001414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>Рисунок</w:t>
      </w:r>
      <w:r w:rsidRPr="00C32F47">
        <w:rPr>
          <w:sz w:val="20"/>
          <w:szCs w:val="20"/>
        </w:rPr>
        <w:t xml:space="preserve"> 1</w:t>
      </w:r>
    </w:p>
    <w:p w:rsidR="008F31F7" w:rsidRPr="00BF70AC" w:rsidRDefault="008F31F7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14056712"/>
      <w:r w:rsidRPr="00BF70A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3"/>
    </w:p>
    <w:p w:rsidR="00C60A09" w:rsidRDefault="00C60A09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A364B" w:rsidRDefault="00BB31AB" w:rsidP="0069518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B31AB">
        <w:rPr>
          <w:sz w:val="22"/>
          <w:szCs w:val="22"/>
        </w:rPr>
        <w:t>В процессе работы любого кондиционера производится большое количество конденсата, который необходимо выводить за пределы обслуживаемого помещения. Для исполнения этой функции устанавлива</w:t>
      </w:r>
      <w:r w:rsidR="00BF4517">
        <w:rPr>
          <w:sz w:val="22"/>
          <w:szCs w:val="22"/>
        </w:rPr>
        <w:t xml:space="preserve">ют дренажный насос кондиционера. </w:t>
      </w:r>
      <w:r w:rsidR="008A364B">
        <w:rPr>
          <w:sz w:val="22"/>
          <w:szCs w:val="22"/>
        </w:rPr>
        <w:t xml:space="preserve">Насосы </w:t>
      </w:r>
      <w:r w:rsidR="008A364B" w:rsidRPr="008A364B">
        <w:rPr>
          <w:sz w:val="22"/>
          <w:szCs w:val="22"/>
        </w:rPr>
        <w:t>различаю</w:t>
      </w:r>
      <w:r w:rsidR="008A364B">
        <w:rPr>
          <w:sz w:val="22"/>
          <w:szCs w:val="22"/>
        </w:rPr>
        <w:t>тся</w:t>
      </w:r>
      <w:r w:rsidR="008A364B" w:rsidRPr="008A364B">
        <w:rPr>
          <w:sz w:val="22"/>
          <w:szCs w:val="22"/>
        </w:rPr>
        <w:t xml:space="preserve"> по производительности, способу установки и конструкции</w:t>
      </w:r>
      <w:r w:rsidR="008A364B">
        <w:rPr>
          <w:sz w:val="22"/>
          <w:szCs w:val="22"/>
        </w:rPr>
        <w:t>, соответственно комплектация насоса может быть разной.</w:t>
      </w:r>
    </w:p>
    <w:p w:rsidR="00BB31AB" w:rsidRDefault="008A364B" w:rsidP="0069518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BB31AB" w:rsidRPr="00BB31AB">
        <w:rPr>
          <w:sz w:val="22"/>
          <w:szCs w:val="22"/>
        </w:rPr>
        <w:t xml:space="preserve"> состав </w:t>
      </w:r>
      <w:r w:rsidR="00773BE9">
        <w:rPr>
          <w:sz w:val="22"/>
          <w:szCs w:val="22"/>
        </w:rPr>
        <w:t>изделий</w:t>
      </w:r>
      <w:r w:rsidR="00977D54">
        <w:rPr>
          <w:sz w:val="22"/>
          <w:szCs w:val="22"/>
        </w:rPr>
        <w:t xml:space="preserve"> </w:t>
      </w:r>
      <w:r w:rsidR="00BB31AB" w:rsidRPr="00BB31AB">
        <w:rPr>
          <w:sz w:val="22"/>
          <w:szCs w:val="22"/>
        </w:rPr>
        <w:t xml:space="preserve">входит </w:t>
      </w:r>
      <w:r w:rsidR="00BF4517">
        <w:rPr>
          <w:sz w:val="22"/>
          <w:szCs w:val="22"/>
        </w:rPr>
        <w:t>поплавковая камера</w:t>
      </w:r>
      <w:r w:rsidR="00BB31AB" w:rsidRPr="00BB31AB">
        <w:rPr>
          <w:sz w:val="22"/>
          <w:szCs w:val="22"/>
        </w:rPr>
        <w:t xml:space="preserve"> и </w:t>
      </w:r>
      <w:r w:rsidR="00BF4517">
        <w:rPr>
          <w:sz w:val="22"/>
          <w:szCs w:val="22"/>
        </w:rPr>
        <w:t>насос</w:t>
      </w:r>
      <w:r w:rsidR="00BB31AB" w:rsidRPr="00BB31AB">
        <w:rPr>
          <w:sz w:val="22"/>
          <w:szCs w:val="22"/>
        </w:rPr>
        <w:t xml:space="preserve"> для перекачки конденсата.</w:t>
      </w:r>
    </w:p>
    <w:p w:rsidR="0002198C" w:rsidRDefault="0002198C" w:rsidP="0069518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2198C">
        <w:rPr>
          <w:sz w:val="22"/>
          <w:szCs w:val="22"/>
        </w:rPr>
        <w:t>При повышении уровня воды датчик уровня воды отправляет сигнал плате управления, которая даёт команду насосу включаться - и вод</w:t>
      </w:r>
      <w:r>
        <w:rPr>
          <w:sz w:val="22"/>
          <w:szCs w:val="22"/>
        </w:rPr>
        <w:t xml:space="preserve">а откачивается из поплавковой камеры. </w:t>
      </w:r>
      <w:r w:rsidRPr="0002198C">
        <w:rPr>
          <w:sz w:val="22"/>
          <w:szCs w:val="22"/>
        </w:rPr>
        <w:t>При снижении уровня воды датчик уровня воды отправляет сигнал плате управления, которая даёт команду насосу выключаться.</w:t>
      </w:r>
    </w:p>
    <w:p w:rsidR="000C6CCD" w:rsidRPr="00625204" w:rsidRDefault="007525DC" w:rsidP="0069518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414DD">
        <w:rPr>
          <w:sz w:val="22"/>
          <w:szCs w:val="22"/>
          <w:lang w:val="en-US"/>
        </w:rPr>
        <w:t>TANK</w:t>
      </w:r>
      <w:r w:rsidRPr="00395507">
        <w:rPr>
          <w:sz w:val="22"/>
          <w:szCs w:val="22"/>
        </w:rPr>
        <w:t xml:space="preserve"> </w:t>
      </w:r>
      <w:r w:rsidRPr="001414DD">
        <w:rPr>
          <w:sz w:val="22"/>
          <w:szCs w:val="22"/>
          <w:lang w:val="en-US"/>
        </w:rPr>
        <w:t>PUMP</w:t>
      </w:r>
      <w:r w:rsidRPr="00395507">
        <w:rPr>
          <w:sz w:val="22"/>
          <w:szCs w:val="22"/>
        </w:rPr>
        <w:t>-</w:t>
      </w:r>
      <w:r w:rsidRPr="001414DD">
        <w:rPr>
          <w:sz w:val="22"/>
          <w:szCs w:val="22"/>
          <w:lang w:val="en-US"/>
        </w:rPr>
        <w:t>V</w:t>
      </w:r>
      <w:r w:rsidRPr="00395507">
        <w:rPr>
          <w:sz w:val="22"/>
          <w:szCs w:val="22"/>
        </w:rPr>
        <w:t xml:space="preserve"> </w:t>
      </w:r>
      <w:r>
        <w:rPr>
          <w:sz w:val="22"/>
          <w:szCs w:val="22"/>
        </w:rPr>
        <w:t>и</w:t>
      </w:r>
      <w:r w:rsidRPr="00395507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TANK</w:t>
      </w:r>
      <w:r w:rsidRPr="00395507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PUMP</w:t>
      </w:r>
      <w:r w:rsidRPr="00395507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L</w:t>
      </w:r>
      <w:r w:rsidRPr="00395507">
        <w:rPr>
          <w:sz w:val="22"/>
          <w:szCs w:val="22"/>
        </w:rPr>
        <w:t xml:space="preserve"> </w:t>
      </w:r>
      <w:r>
        <w:rPr>
          <w:sz w:val="22"/>
          <w:szCs w:val="22"/>
        </w:rPr>
        <w:t>управляю</w:t>
      </w:r>
      <w:r w:rsidR="000C6CCD" w:rsidRPr="00625204">
        <w:rPr>
          <w:sz w:val="22"/>
          <w:szCs w:val="22"/>
        </w:rPr>
        <w:t>тся поплавковым выключателем, который включает</w:t>
      </w:r>
      <w:r w:rsidR="000C6CCD">
        <w:rPr>
          <w:sz w:val="22"/>
          <w:szCs w:val="22"/>
        </w:rPr>
        <w:t xml:space="preserve"> </w:t>
      </w:r>
      <w:r w:rsidR="000C6CCD" w:rsidRPr="00625204">
        <w:rPr>
          <w:sz w:val="22"/>
          <w:szCs w:val="22"/>
        </w:rPr>
        <w:t>насос, когда</w:t>
      </w:r>
      <w:r w:rsidR="0004360E">
        <w:rPr>
          <w:sz w:val="22"/>
          <w:szCs w:val="22"/>
        </w:rPr>
        <w:t xml:space="preserve"> в баке собирается примерно 2-1/4</w:t>
      </w:r>
      <w:r w:rsidR="000C6CCD" w:rsidRPr="00625204">
        <w:rPr>
          <w:sz w:val="22"/>
          <w:szCs w:val="22"/>
        </w:rPr>
        <w:t>” воды, и</w:t>
      </w:r>
      <w:r w:rsidR="000C6CCD">
        <w:rPr>
          <w:sz w:val="22"/>
          <w:szCs w:val="22"/>
        </w:rPr>
        <w:t xml:space="preserve"> </w:t>
      </w:r>
      <w:r w:rsidR="000C6CCD" w:rsidRPr="00625204">
        <w:rPr>
          <w:sz w:val="22"/>
          <w:szCs w:val="22"/>
        </w:rPr>
        <w:t>автоматически выключается, когда бак</w:t>
      </w:r>
      <w:r w:rsidR="0004360E">
        <w:rPr>
          <w:sz w:val="22"/>
          <w:szCs w:val="22"/>
        </w:rPr>
        <w:t xml:space="preserve"> опорожняется примерно до 1-1/</w:t>
      </w:r>
      <w:r w:rsidR="000C6CCD" w:rsidRPr="00625204">
        <w:rPr>
          <w:sz w:val="22"/>
          <w:szCs w:val="22"/>
        </w:rPr>
        <w:t>4”.</w:t>
      </w:r>
    </w:p>
    <w:p w:rsidR="000C6CCD" w:rsidRPr="000C6CCD" w:rsidRDefault="000C6CCD" w:rsidP="0069518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C6CCD">
        <w:rPr>
          <w:sz w:val="22"/>
          <w:szCs w:val="22"/>
        </w:rPr>
        <w:t xml:space="preserve">Работа </w:t>
      </w:r>
      <w:r w:rsidR="003D40CA" w:rsidRPr="001414DD">
        <w:rPr>
          <w:sz w:val="22"/>
          <w:szCs w:val="22"/>
          <w:lang w:val="en-US"/>
        </w:rPr>
        <w:t>MUTE</w:t>
      </w:r>
      <w:r w:rsidR="003D40CA" w:rsidRPr="00F74D58">
        <w:rPr>
          <w:sz w:val="22"/>
          <w:szCs w:val="22"/>
        </w:rPr>
        <w:t xml:space="preserve"> </w:t>
      </w:r>
      <w:r w:rsidR="003D40CA" w:rsidRPr="001414DD">
        <w:rPr>
          <w:sz w:val="22"/>
          <w:szCs w:val="22"/>
          <w:lang w:val="en-US"/>
        </w:rPr>
        <w:t>TANK</w:t>
      </w:r>
      <w:r w:rsidR="003D40CA">
        <w:rPr>
          <w:sz w:val="22"/>
          <w:szCs w:val="22"/>
        </w:rPr>
        <w:t xml:space="preserve"> </w:t>
      </w:r>
      <w:r w:rsidRPr="000C6CCD">
        <w:rPr>
          <w:sz w:val="22"/>
          <w:szCs w:val="22"/>
        </w:rPr>
        <w:t>определяется положением внутреннего поплавка относительно</w:t>
      </w:r>
      <w:r>
        <w:rPr>
          <w:sz w:val="22"/>
          <w:szCs w:val="22"/>
        </w:rPr>
        <w:t xml:space="preserve"> </w:t>
      </w:r>
      <w:r w:rsidRPr="000C6CCD">
        <w:rPr>
          <w:sz w:val="22"/>
          <w:szCs w:val="22"/>
        </w:rPr>
        <w:t>одного из трех датчиков:</w:t>
      </w:r>
    </w:p>
    <w:p w:rsidR="00DE7BBD" w:rsidRDefault="00DE7BBD" w:rsidP="00695184">
      <w:pPr>
        <w:pStyle w:val="af3"/>
        <w:numPr>
          <w:ilvl w:val="0"/>
          <w:numId w:val="4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1418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Низкий (двигатель выключен);</w:t>
      </w:r>
    </w:p>
    <w:p w:rsidR="00DE7BBD" w:rsidRDefault="00DE7BBD" w:rsidP="00695184">
      <w:pPr>
        <w:pStyle w:val="af3"/>
        <w:numPr>
          <w:ilvl w:val="0"/>
          <w:numId w:val="4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1418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Средний (двигатель включен);</w:t>
      </w:r>
    </w:p>
    <w:p w:rsidR="000C6CCD" w:rsidRPr="007B16C7" w:rsidRDefault="000C6CCD" w:rsidP="00695184">
      <w:pPr>
        <w:pStyle w:val="af3"/>
        <w:numPr>
          <w:ilvl w:val="0"/>
          <w:numId w:val="4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1418" w:firstLine="0"/>
        <w:jc w:val="both"/>
        <w:rPr>
          <w:rFonts w:ascii="Times New Roman" w:hAnsi="Times New Roman"/>
        </w:rPr>
      </w:pPr>
      <w:r w:rsidRPr="007B16C7">
        <w:rPr>
          <w:rFonts w:ascii="Times New Roman" w:hAnsi="Times New Roman"/>
        </w:rPr>
        <w:t>Высокий (включен предохранительный выключатель высокого уровня). Предохранительный выключатель высокого уровня можно использовать для остановки системы кондиционирования воздуха в маловероятном случае отказа насоса.</w:t>
      </w:r>
    </w:p>
    <w:p w:rsidR="006745DC" w:rsidRDefault="006745DC" w:rsidP="0069518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36690">
        <w:rPr>
          <w:sz w:val="22"/>
          <w:szCs w:val="22"/>
        </w:rPr>
        <w:t xml:space="preserve">Отвод жидкости </w:t>
      </w:r>
      <w:r>
        <w:rPr>
          <w:sz w:val="22"/>
          <w:szCs w:val="22"/>
        </w:rPr>
        <w:t xml:space="preserve">из кондиционера </w:t>
      </w:r>
      <w:r w:rsidRPr="00636690">
        <w:rPr>
          <w:sz w:val="22"/>
          <w:szCs w:val="22"/>
        </w:rPr>
        <w:t xml:space="preserve">производится </w:t>
      </w:r>
      <w:r>
        <w:rPr>
          <w:sz w:val="22"/>
          <w:szCs w:val="22"/>
        </w:rPr>
        <w:t xml:space="preserve">сначала </w:t>
      </w:r>
      <w:r w:rsidRPr="00636690">
        <w:rPr>
          <w:sz w:val="22"/>
          <w:szCs w:val="22"/>
        </w:rPr>
        <w:t>в дрен</w:t>
      </w:r>
      <w:r>
        <w:rPr>
          <w:sz w:val="22"/>
          <w:szCs w:val="22"/>
        </w:rPr>
        <w:t xml:space="preserve">ажный поддон, из него жидкость </w:t>
      </w:r>
    </w:p>
    <w:p w:rsidR="006745DC" w:rsidRDefault="006745DC" w:rsidP="0069518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через патрубок попадает в поплавковую камеру, откуда попадает в насос и далее перекачивается </w:t>
      </w:r>
      <w:r w:rsidRPr="006745DC">
        <w:rPr>
          <w:sz w:val="22"/>
          <w:szCs w:val="22"/>
        </w:rPr>
        <w:t>к месту сбора (отвода) дренажа</w:t>
      </w:r>
      <w:r>
        <w:rPr>
          <w:sz w:val="22"/>
          <w:szCs w:val="22"/>
        </w:rPr>
        <w:t>.</w:t>
      </w:r>
    </w:p>
    <w:p w:rsidR="009B1EC5" w:rsidRPr="00BF70AC" w:rsidRDefault="00B14F7A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14056713"/>
      <w:r w:rsidRPr="00BF70A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BF70A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BF70AC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4"/>
    </w:p>
    <w:p w:rsidR="002B0179" w:rsidRDefault="002B0179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2B0179" w:rsidRDefault="000E5C6F" w:rsidP="002B017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Компоненты изделий представлены на рисунках</w:t>
      </w:r>
      <w:r w:rsidR="00656DA3">
        <w:rPr>
          <w:sz w:val="22"/>
          <w:szCs w:val="22"/>
        </w:rPr>
        <w:t xml:space="preserve"> </w:t>
      </w:r>
      <w:r w:rsidR="003310B6">
        <w:rPr>
          <w:sz w:val="22"/>
          <w:szCs w:val="22"/>
        </w:rPr>
        <w:t>2 и 3</w:t>
      </w:r>
      <w:r w:rsidR="002B0179">
        <w:rPr>
          <w:sz w:val="22"/>
          <w:szCs w:val="22"/>
        </w:rPr>
        <w:t>.</w:t>
      </w:r>
    </w:p>
    <w:p w:rsidR="00F74D58" w:rsidRPr="001414DD" w:rsidRDefault="00F74D58" w:rsidP="00F74D5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  <w:lang w:val="en-US"/>
        </w:rPr>
      </w:pPr>
      <w:r w:rsidRPr="001414DD">
        <w:rPr>
          <w:sz w:val="22"/>
          <w:szCs w:val="22"/>
          <w:lang w:val="en-US"/>
        </w:rPr>
        <w:t>MUTE TANK</w:t>
      </w:r>
    </w:p>
    <w:p w:rsidR="002B0179" w:rsidRDefault="00695184" w:rsidP="00A204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965345" cy="3267075"/>
            <wp:effectExtent l="0" t="0" r="698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804" cy="3279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CE3" w:rsidRDefault="00322CE3" w:rsidP="00322C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465FDE">
        <w:rPr>
          <w:sz w:val="20"/>
          <w:szCs w:val="20"/>
        </w:rPr>
        <w:t>2</w:t>
      </w:r>
    </w:p>
    <w:p w:rsidR="00B85F0B" w:rsidRDefault="00B85F0B" w:rsidP="00B85F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lastRenderedPageBreak/>
        <w:t>Обозначения: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"/>
        <w:gridCol w:w="428"/>
        <w:gridCol w:w="3518"/>
        <w:gridCol w:w="416"/>
        <w:gridCol w:w="4522"/>
      </w:tblGrid>
      <w:tr w:rsidR="00B85F0B" w:rsidRPr="00B85F0B" w:rsidTr="00201E91">
        <w:trPr>
          <w:jc w:val="center"/>
        </w:trPr>
        <w:tc>
          <w:tcPr>
            <w:tcW w:w="430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46" w:type="dxa"/>
            <w:gridSpan w:val="2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Корпус насоса в сборе</w:t>
            </w:r>
          </w:p>
        </w:tc>
        <w:tc>
          <w:tcPr>
            <w:tcW w:w="416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522" w:type="dxa"/>
          </w:tcPr>
          <w:p w:rsidR="006F4E2A" w:rsidRPr="00B85F0B" w:rsidRDefault="00046DE7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Виниловая трубка с внутренним диаметром 6 мм длиной 1,5 м</w:t>
            </w:r>
          </w:p>
        </w:tc>
      </w:tr>
      <w:tr w:rsidR="00046DE7" w:rsidRPr="00B85F0B" w:rsidTr="00201E91">
        <w:trPr>
          <w:jc w:val="center"/>
        </w:trPr>
        <w:tc>
          <w:tcPr>
            <w:tcW w:w="430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46" w:type="dxa"/>
            <w:gridSpan w:val="2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Виниловая трубка с внутренним диаметром 6 мм </w:t>
            </w:r>
          </w:p>
        </w:tc>
        <w:tc>
          <w:tcPr>
            <w:tcW w:w="416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522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Входной патрубок поплавковой камеры</w:t>
            </w:r>
          </w:p>
        </w:tc>
      </w:tr>
      <w:tr w:rsidR="00046DE7" w:rsidRPr="00B85F0B" w:rsidTr="00201E91">
        <w:trPr>
          <w:jc w:val="center"/>
        </w:trPr>
        <w:tc>
          <w:tcPr>
            <w:tcW w:w="430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946" w:type="dxa"/>
            <w:gridSpan w:val="2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Поплавковая камера в сборе, включая:</w:t>
            </w:r>
          </w:p>
        </w:tc>
        <w:tc>
          <w:tcPr>
            <w:tcW w:w="416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522" w:type="dxa"/>
          </w:tcPr>
          <w:p w:rsidR="00046DE7" w:rsidRPr="00B85F0B" w:rsidRDefault="003F4538" w:rsidP="002127B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Силовой кабель</w:t>
            </w:r>
          </w:p>
        </w:tc>
      </w:tr>
      <w:tr w:rsidR="00046DE7" w:rsidRPr="00B85F0B" w:rsidTr="00201E91">
        <w:trPr>
          <w:jc w:val="center"/>
        </w:trPr>
        <w:tc>
          <w:tcPr>
            <w:tcW w:w="430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3a</w:t>
            </w:r>
          </w:p>
        </w:tc>
        <w:tc>
          <w:tcPr>
            <w:tcW w:w="351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крышка и кабель датчика</w:t>
            </w:r>
          </w:p>
        </w:tc>
        <w:tc>
          <w:tcPr>
            <w:tcW w:w="416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22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</w:p>
        </w:tc>
      </w:tr>
      <w:tr w:rsidR="00046DE7" w:rsidRPr="00B85F0B" w:rsidTr="00201E91">
        <w:trPr>
          <w:jc w:val="center"/>
        </w:trPr>
        <w:tc>
          <w:tcPr>
            <w:tcW w:w="430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2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85F0B">
              <w:rPr>
                <w:b/>
                <w:sz w:val="20"/>
                <w:szCs w:val="20"/>
              </w:rPr>
              <w:t>3</w:t>
            </w:r>
            <w:r w:rsidRPr="00B85F0B">
              <w:rPr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351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поплавок</w:t>
            </w:r>
          </w:p>
        </w:tc>
        <w:tc>
          <w:tcPr>
            <w:tcW w:w="416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22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</w:p>
        </w:tc>
      </w:tr>
      <w:tr w:rsidR="00046DE7" w:rsidRPr="00B85F0B" w:rsidTr="00201E91">
        <w:trPr>
          <w:jc w:val="center"/>
        </w:trPr>
        <w:tc>
          <w:tcPr>
            <w:tcW w:w="430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85F0B">
              <w:rPr>
                <w:b/>
                <w:sz w:val="20"/>
                <w:szCs w:val="20"/>
                <w:lang w:val="en-US"/>
              </w:rPr>
              <w:t>3c</w:t>
            </w:r>
          </w:p>
        </w:tc>
        <w:tc>
          <w:tcPr>
            <w:tcW w:w="351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фильтр</w:t>
            </w:r>
          </w:p>
        </w:tc>
        <w:tc>
          <w:tcPr>
            <w:tcW w:w="416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22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</w:p>
        </w:tc>
      </w:tr>
      <w:tr w:rsidR="00046DE7" w:rsidRPr="00B85F0B" w:rsidTr="00201E91">
        <w:trPr>
          <w:jc w:val="center"/>
        </w:trPr>
        <w:tc>
          <w:tcPr>
            <w:tcW w:w="430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  <w:lang w:val="en-US"/>
              </w:rPr>
              <w:t>3d</w:t>
            </w:r>
          </w:p>
        </w:tc>
        <w:tc>
          <w:tcPr>
            <w:tcW w:w="351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корпус - резервуар</w:t>
            </w:r>
          </w:p>
        </w:tc>
        <w:tc>
          <w:tcPr>
            <w:tcW w:w="416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22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</w:p>
        </w:tc>
      </w:tr>
    </w:tbl>
    <w:p w:rsidR="00A641DB" w:rsidRDefault="00A641DB" w:rsidP="002B017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rPr>
          <w:sz w:val="20"/>
          <w:szCs w:val="20"/>
        </w:rPr>
      </w:pPr>
    </w:p>
    <w:p w:rsidR="002B0179" w:rsidRDefault="002B0179" w:rsidP="004B6B7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0"/>
          <w:szCs w:val="20"/>
        </w:rPr>
      </w:pPr>
      <w:r w:rsidRPr="00752C04">
        <w:rPr>
          <w:sz w:val="20"/>
          <w:szCs w:val="20"/>
        </w:rPr>
        <w:t>Примечание: при монтаже могут понадобиться несколько метров виниловой трубки с наружным диаметром 9 мм и внутренним диаметром 6 мм.</w:t>
      </w:r>
    </w:p>
    <w:p w:rsidR="00847678" w:rsidRDefault="00847678" w:rsidP="002B017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rPr>
          <w:sz w:val="20"/>
          <w:szCs w:val="20"/>
        </w:rPr>
      </w:pPr>
    </w:p>
    <w:p w:rsidR="00847678" w:rsidRDefault="00847678" w:rsidP="004B6B7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  <w:lang w:val="en-US"/>
        </w:rPr>
      </w:pPr>
      <w:r w:rsidRPr="001414DD">
        <w:rPr>
          <w:sz w:val="22"/>
          <w:szCs w:val="22"/>
          <w:lang w:val="en-US"/>
        </w:rPr>
        <w:t>TANK</w:t>
      </w:r>
      <w:r w:rsidRPr="00847678">
        <w:rPr>
          <w:sz w:val="22"/>
          <w:szCs w:val="22"/>
          <w:lang w:val="en-US"/>
        </w:rPr>
        <w:t xml:space="preserve"> </w:t>
      </w:r>
      <w:r w:rsidRPr="001414DD">
        <w:rPr>
          <w:sz w:val="22"/>
          <w:szCs w:val="22"/>
          <w:lang w:val="en-US"/>
        </w:rPr>
        <w:t>PUMP</w:t>
      </w:r>
      <w:r w:rsidRPr="00847678">
        <w:rPr>
          <w:sz w:val="22"/>
          <w:szCs w:val="22"/>
          <w:lang w:val="en-US"/>
        </w:rPr>
        <w:t>-</w:t>
      </w:r>
      <w:r w:rsidRPr="001414DD">
        <w:rPr>
          <w:sz w:val="22"/>
          <w:szCs w:val="22"/>
          <w:lang w:val="en-US"/>
        </w:rPr>
        <w:t>V</w:t>
      </w:r>
      <w:r w:rsidRPr="0084767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и</w:t>
      </w:r>
      <w:r w:rsidRPr="0084767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TANK</w:t>
      </w:r>
      <w:r w:rsidRPr="0084767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PUMP</w:t>
      </w:r>
      <w:r w:rsidRPr="00847678">
        <w:rPr>
          <w:sz w:val="22"/>
          <w:szCs w:val="22"/>
          <w:lang w:val="en-US"/>
        </w:rPr>
        <w:t>-</w:t>
      </w:r>
      <w:r>
        <w:rPr>
          <w:sz w:val="22"/>
          <w:szCs w:val="22"/>
          <w:lang w:val="en-US"/>
        </w:rPr>
        <w:t>L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6"/>
        <w:gridCol w:w="3595"/>
      </w:tblGrid>
      <w:tr w:rsidR="004B6B7B" w:rsidRPr="004B6B7B" w:rsidTr="004B6B7B">
        <w:tc>
          <w:tcPr>
            <w:tcW w:w="4885" w:type="dxa"/>
          </w:tcPr>
          <w:p w:rsidR="004B6B7B" w:rsidRDefault="004B6B7B" w:rsidP="002B0179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  <w:lang w:val="en-US"/>
              </w:rPr>
            </w:pPr>
            <w:r>
              <w:object w:dxaOrig="6225" w:dyaOrig="94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8.5pt;height:453.75pt" o:ole="">
                  <v:imagedata r:id="rId20" o:title=""/>
                </v:shape>
              </w:object>
            </w:r>
          </w:p>
        </w:tc>
        <w:tc>
          <w:tcPr>
            <w:tcW w:w="4886" w:type="dxa"/>
          </w:tcPr>
          <w:p w:rsidR="004B6B7B" w:rsidRDefault="004B6B7B" w:rsidP="004B6B7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</w:pPr>
            <w:r>
              <w:object w:dxaOrig="2715" w:dyaOrig="3435">
                <v:shape id="_x0000_i1026" type="#_x0000_t75" style="width:135.75pt;height:171.75pt" o:ole="">
                  <v:imagedata r:id="rId22" o:title=""/>
                </v:shape>
              </w:object>
            </w:r>
          </w:p>
          <w:p w:rsidR="004B6B7B" w:rsidRDefault="004B6B7B" w:rsidP="004B6B7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</w:pPr>
          </w:p>
          <w:p w:rsidR="004B6B7B" w:rsidRDefault="004B6B7B" w:rsidP="004B6B7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ind w:firstLine="7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Обозначения:</w:t>
            </w:r>
          </w:p>
          <w:tbl>
            <w:tblPr>
              <w:tblStyle w:val="af0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4"/>
              <w:gridCol w:w="2995"/>
            </w:tblGrid>
            <w:tr w:rsidR="004B6B7B" w:rsidRPr="008108A0" w:rsidTr="00E97D9D">
              <w:trPr>
                <w:jc w:val="center"/>
              </w:trPr>
              <w:tc>
                <w:tcPr>
                  <w:tcW w:w="430" w:type="dxa"/>
                </w:tcPr>
                <w:p w:rsidR="004B6B7B" w:rsidRPr="008108A0" w:rsidRDefault="004B6B7B" w:rsidP="004B6B7B">
                  <w:pPr>
                    <w:tabs>
                      <w:tab w:val="left" w:pos="709"/>
                      <w:tab w:val="left" w:pos="851"/>
                      <w:tab w:val="left" w:pos="1134"/>
                      <w:tab w:val="left" w:pos="1843"/>
                    </w:tabs>
                    <w:suppressAutoHyphens/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8108A0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46" w:type="dxa"/>
                </w:tcPr>
                <w:p w:rsidR="004B6B7B" w:rsidRPr="008108A0" w:rsidRDefault="004B6B7B" w:rsidP="004B6B7B">
                  <w:pPr>
                    <w:tabs>
                      <w:tab w:val="left" w:pos="709"/>
                      <w:tab w:val="left" w:pos="851"/>
                      <w:tab w:val="left" w:pos="1134"/>
                      <w:tab w:val="left" w:pos="1843"/>
                    </w:tabs>
                    <w:suppressAutoHyphens/>
                    <w:spacing w:line="276" w:lineRule="auto"/>
                    <w:rPr>
                      <w:sz w:val="20"/>
                      <w:szCs w:val="20"/>
                    </w:rPr>
                  </w:pPr>
                  <w:r w:rsidRPr="008108A0">
                    <w:rPr>
                      <w:rStyle w:val="fontstyle01"/>
                      <w:rFonts w:ascii="Times New Roman" w:hAnsi="Times New Roman"/>
                      <w:color w:val="auto"/>
                      <w:sz w:val="20"/>
                      <w:szCs w:val="20"/>
                    </w:rPr>
                    <w:t>Съемный кабель электропитания</w:t>
                  </w:r>
                </w:p>
              </w:tc>
            </w:tr>
            <w:tr w:rsidR="004B6B7B" w:rsidRPr="008108A0" w:rsidTr="00E97D9D">
              <w:trPr>
                <w:jc w:val="center"/>
              </w:trPr>
              <w:tc>
                <w:tcPr>
                  <w:tcW w:w="430" w:type="dxa"/>
                </w:tcPr>
                <w:p w:rsidR="004B6B7B" w:rsidRPr="008108A0" w:rsidRDefault="004B6B7B" w:rsidP="004B6B7B">
                  <w:pPr>
                    <w:tabs>
                      <w:tab w:val="left" w:pos="709"/>
                      <w:tab w:val="left" w:pos="851"/>
                      <w:tab w:val="left" w:pos="1134"/>
                      <w:tab w:val="left" w:pos="1843"/>
                    </w:tabs>
                    <w:suppressAutoHyphens/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8108A0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46" w:type="dxa"/>
                </w:tcPr>
                <w:p w:rsidR="004B6B7B" w:rsidRPr="008108A0" w:rsidRDefault="0010036A" w:rsidP="004B6B7B">
                  <w:pPr>
                    <w:tabs>
                      <w:tab w:val="left" w:pos="709"/>
                      <w:tab w:val="left" w:pos="851"/>
                      <w:tab w:val="left" w:pos="1134"/>
                      <w:tab w:val="left" w:pos="1843"/>
                    </w:tabs>
                    <w:suppressAutoHyphens/>
                    <w:spacing w:line="276" w:lineRule="auto"/>
                    <w:rPr>
                      <w:sz w:val="20"/>
                      <w:szCs w:val="20"/>
                    </w:rPr>
                  </w:pPr>
                  <w:r>
                    <w:rPr>
                      <w:rStyle w:val="fontstyle01"/>
                      <w:rFonts w:ascii="Times New Roman" w:hAnsi="Times New Roman"/>
                      <w:color w:val="auto"/>
                      <w:sz w:val="20"/>
                      <w:szCs w:val="20"/>
                    </w:rPr>
                    <w:t>К</w:t>
                  </w:r>
                  <w:r w:rsidRPr="00B85F0B">
                    <w:rPr>
                      <w:rStyle w:val="fontstyle01"/>
                      <w:rFonts w:ascii="Times New Roman" w:hAnsi="Times New Roman"/>
                      <w:color w:val="auto"/>
                      <w:sz w:val="20"/>
                      <w:szCs w:val="20"/>
                    </w:rPr>
                    <w:t>орпус - резервуар</w:t>
                  </w:r>
                </w:p>
              </w:tc>
            </w:tr>
            <w:tr w:rsidR="004B6B7B" w:rsidRPr="008108A0" w:rsidTr="00E97D9D">
              <w:trPr>
                <w:jc w:val="center"/>
              </w:trPr>
              <w:tc>
                <w:tcPr>
                  <w:tcW w:w="430" w:type="dxa"/>
                </w:tcPr>
                <w:p w:rsidR="004B6B7B" w:rsidRPr="008108A0" w:rsidRDefault="004B6B7B" w:rsidP="004B6B7B">
                  <w:pPr>
                    <w:tabs>
                      <w:tab w:val="left" w:pos="709"/>
                      <w:tab w:val="left" w:pos="851"/>
                      <w:tab w:val="left" w:pos="1134"/>
                      <w:tab w:val="left" w:pos="1843"/>
                    </w:tabs>
                    <w:suppressAutoHyphens/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8108A0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46" w:type="dxa"/>
                </w:tcPr>
                <w:p w:rsidR="004B6B7B" w:rsidRPr="008108A0" w:rsidRDefault="004B6B7B" w:rsidP="004B6B7B">
                  <w:pPr>
                    <w:tabs>
                      <w:tab w:val="left" w:pos="709"/>
                      <w:tab w:val="left" w:pos="851"/>
                      <w:tab w:val="left" w:pos="1134"/>
                      <w:tab w:val="left" w:pos="1843"/>
                    </w:tabs>
                    <w:suppressAutoHyphens/>
                    <w:spacing w:line="276" w:lineRule="auto"/>
                    <w:rPr>
                      <w:sz w:val="20"/>
                      <w:szCs w:val="20"/>
                    </w:rPr>
                  </w:pPr>
                  <w:r w:rsidRPr="008108A0">
                    <w:rPr>
                      <w:rStyle w:val="fontstyle01"/>
                      <w:rFonts w:ascii="Times New Roman" w:hAnsi="Times New Roman"/>
                      <w:color w:val="auto"/>
                      <w:sz w:val="20"/>
                      <w:szCs w:val="20"/>
                    </w:rPr>
                    <w:t>Крышка резервуара с кабелем датчика</w:t>
                  </w:r>
                </w:p>
              </w:tc>
            </w:tr>
            <w:tr w:rsidR="004B6B7B" w:rsidRPr="008108A0" w:rsidTr="00E97D9D">
              <w:trPr>
                <w:jc w:val="center"/>
              </w:trPr>
              <w:tc>
                <w:tcPr>
                  <w:tcW w:w="430" w:type="dxa"/>
                </w:tcPr>
                <w:p w:rsidR="004B6B7B" w:rsidRPr="008108A0" w:rsidRDefault="004B6B7B" w:rsidP="004B6B7B">
                  <w:pPr>
                    <w:tabs>
                      <w:tab w:val="left" w:pos="709"/>
                      <w:tab w:val="left" w:pos="851"/>
                      <w:tab w:val="left" w:pos="1134"/>
                      <w:tab w:val="left" w:pos="1843"/>
                    </w:tabs>
                    <w:suppressAutoHyphens/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8108A0">
                    <w:rPr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46" w:type="dxa"/>
                </w:tcPr>
                <w:p w:rsidR="004B6B7B" w:rsidRPr="008108A0" w:rsidRDefault="004B6B7B" w:rsidP="004B6B7B">
                  <w:pPr>
                    <w:tabs>
                      <w:tab w:val="left" w:pos="709"/>
                      <w:tab w:val="left" w:pos="851"/>
                      <w:tab w:val="left" w:pos="1134"/>
                      <w:tab w:val="left" w:pos="1843"/>
                    </w:tabs>
                    <w:suppressAutoHyphens/>
                    <w:spacing w:line="276" w:lineRule="auto"/>
                    <w:rPr>
                      <w:rStyle w:val="fontstyle01"/>
                      <w:rFonts w:ascii="Times New Roman" w:hAnsi="Times New Roman"/>
                      <w:color w:val="auto"/>
                      <w:sz w:val="20"/>
                      <w:szCs w:val="20"/>
                    </w:rPr>
                  </w:pPr>
                  <w:r w:rsidRPr="008108A0">
                    <w:rPr>
                      <w:rStyle w:val="fontstyle01"/>
                      <w:rFonts w:ascii="Times New Roman" w:hAnsi="Times New Roman"/>
                      <w:color w:val="auto"/>
                      <w:sz w:val="20"/>
                      <w:szCs w:val="20"/>
                    </w:rPr>
                    <w:t>Погружной резервуар</w:t>
                  </w:r>
                </w:p>
              </w:tc>
            </w:tr>
            <w:tr w:rsidR="004B6B7B" w:rsidRPr="008108A0" w:rsidTr="00E97D9D">
              <w:trPr>
                <w:jc w:val="center"/>
              </w:trPr>
              <w:tc>
                <w:tcPr>
                  <w:tcW w:w="430" w:type="dxa"/>
                </w:tcPr>
                <w:p w:rsidR="004B6B7B" w:rsidRPr="008108A0" w:rsidRDefault="004B6B7B" w:rsidP="004B6B7B">
                  <w:pPr>
                    <w:tabs>
                      <w:tab w:val="left" w:pos="709"/>
                      <w:tab w:val="left" w:pos="851"/>
                      <w:tab w:val="left" w:pos="1134"/>
                      <w:tab w:val="left" w:pos="1843"/>
                    </w:tabs>
                    <w:suppressAutoHyphens/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8108A0">
                    <w:rPr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46" w:type="dxa"/>
                </w:tcPr>
                <w:p w:rsidR="004B6B7B" w:rsidRPr="008108A0" w:rsidRDefault="004B6B7B" w:rsidP="004B6B7B">
                  <w:pPr>
                    <w:tabs>
                      <w:tab w:val="left" w:pos="709"/>
                      <w:tab w:val="left" w:pos="851"/>
                      <w:tab w:val="left" w:pos="1134"/>
                      <w:tab w:val="left" w:pos="1843"/>
                    </w:tabs>
                    <w:suppressAutoHyphens/>
                    <w:spacing w:line="276" w:lineRule="auto"/>
                    <w:rPr>
                      <w:rStyle w:val="fontstyle01"/>
                      <w:rFonts w:ascii="Times New Roman" w:hAnsi="Times New Roman"/>
                      <w:color w:val="auto"/>
                      <w:sz w:val="20"/>
                      <w:szCs w:val="20"/>
                    </w:rPr>
                  </w:pPr>
                  <w:r w:rsidRPr="008108A0">
                    <w:rPr>
                      <w:rStyle w:val="fontstyle01"/>
                      <w:rFonts w:ascii="Times New Roman" w:hAnsi="Times New Roman"/>
                      <w:color w:val="auto"/>
                      <w:sz w:val="20"/>
                      <w:szCs w:val="20"/>
                    </w:rPr>
                    <w:t>Поплавок и фильтр</w:t>
                  </w:r>
                </w:p>
              </w:tc>
            </w:tr>
            <w:tr w:rsidR="004B6B7B" w:rsidRPr="008108A0" w:rsidTr="00E97D9D">
              <w:trPr>
                <w:jc w:val="center"/>
              </w:trPr>
              <w:tc>
                <w:tcPr>
                  <w:tcW w:w="430" w:type="dxa"/>
                </w:tcPr>
                <w:p w:rsidR="004B6B7B" w:rsidRPr="008108A0" w:rsidRDefault="004B6B7B" w:rsidP="004B6B7B">
                  <w:pPr>
                    <w:tabs>
                      <w:tab w:val="left" w:pos="709"/>
                      <w:tab w:val="left" w:pos="851"/>
                      <w:tab w:val="left" w:pos="1134"/>
                      <w:tab w:val="left" w:pos="1843"/>
                    </w:tabs>
                    <w:suppressAutoHyphens/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8108A0">
                    <w:rPr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46" w:type="dxa"/>
                </w:tcPr>
                <w:p w:rsidR="004B6B7B" w:rsidRPr="008108A0" w:rsidRDefault="004B6B7B" w:rsidP="004B6B7B">
                  <w:pPr>
                    <w:tabs>
                      <w:tab w:val="left" w:pos="709"/>
                      <w:tab w:val="left" w:pos="851"/>
                      <w:tab w:val="left" w:pos="1134"/>
                      <w:tab w:val="left" w:pos="1843"/>
                    </w:tabs>
                    <w:suppressAutoHyphens/>
                    <w:spacing w:line="276" w:lineRule="auto"/>
                    <w:rPr>
                      <w:rStyle w:val="fontstyle01"/>
                      <w:rFonts w:ascii="Times New Roman" w:hAnsi="Times New Roman"/>
                      <w:color w:val="auto"/>
                      <w:sz w:val="20"/>
                      <w:szCs w:val="20"/>
                    </w:rPr>
                  </w:pPr>
                  <w:r w:rsidRPr="008108A0">
                    <w:rPr>
                      <w:rStyle w:val="fontstyle01"/>
                      <w:rFonts w:ascii="Times New Roman" w:hAnsi="Times New Roman"/>
                      <w:color w:val="auto"/>
                      <w:sz w:val="20"/>
                      <w:szCs w:val="20"/>
                    </w:rPr>
                    <w:t>Комплект для соединения  и комплект аксессуаров для монтажа</w:t>
                  </w:r>
                </w:p>
              </w:tc>
            </w:tr>
          </w:tbl>
          <w:p w:rsidR="004B6B7B" w:rsidRPr="004B6B7B" w:rsidRDefault="004B6B7B" w:rsidP="004B6B7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:rsidR="004B6B7B" w:rsidRDefault="00D83BD7" w:rsidP="004B6B7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465FDE">
        <w:rPr>
          <w:sz w:val="20"/>
          <w:szCs w:val="20"/>
        </w:rPr>
        <w:t>3</w:t>
      </w:r>
    </w:p>
    <w:p w:rsidR="004A35F3" w:rsidRPr="00752C04" w:rsidRDefault="00A641DB" w:rsidP="004B6B7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 w:rsidRPr="00752C04">
        <w:rPr>
          <w:sz w:val="20"/>
          <w:szCs w:val="20"/>
        </w:rPr>
        <w:t>Примечание: при монтаже могут понадобиться несколько метров виниловой</w:t>
      </w:r>
      <w:r w:rsidR="0068708F">
        <w:rPr>
          <w:sz w:val="20"/>
          <w:szCs w:val="20"/>
        </w:rPr>
        <w:t xml:space="preserve"> трубки.</w:t>
      </w:r>
    </w:p>
    <w:p w:rsidR="00EF3D97" w:rsidRPr="00BF70AC" w:rsidRDefault="00261332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4056714"/>
      <w:r w:rsidRPr="00BF70A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Основные</w:t>
      </w:r>
      <w:r w:rsidR="00810B70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F70AC" w:rsidRPr="00BF70AC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5"/>
    </w:p>
    <w:p w:rsidR="00BF70AC" w:rsidRPr="00BF70AC" w:rsidRDefault="00BF70AC" w:rsidP="00135473">
      <w:pPr>
        <w:spacing w:line="360" w:lineRule="auto"/>
        <w:ind w:firstLine="709"/>
        <w:jc w:val="both"/>
        <w:rPr>
          <w:sz w:val="16"/>
          <w:szCs w:val="16"/>
        </w:rPr>
      </w:pPr>
    </w:p>
    <w:p w:rsidR="00BF70AC" w:rsidRPr="00135473" w:rsidRDefault="00BF70AC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Основные технические характеристики </w:t>
      </w:r>
      <w:r w:rsidR="000E5C6F">
        <w:rPr>
          <w:sz w:val="22"/>
          <w:szCs w:val="22"/>
        </w:rPr>
        <w:t>изделий</w:t>
      </w:r>
      <w:r w:rsidRPr="003F28A1">
        <w:rPr>
          <w:sz w:val="22"/>
          <w:szCs w:val="22"/>
        </w:rPr>
        <w:t xml:space="preserve"> приведены</w:t>
      </w:r>
      <w:r w:rsidR="009D717B">
        <w:rPr>
          <w:sz w:val="22"/>
          <w:szCs w:val="22"/>
        </w:rPr>
        <w:t xml:space="preserve"> в таблицах</w:t>
      </w:r>
      <w:r w:rsidR="002F5B02">
        <w:rPr>
          <w:sz w:val="22"/>
          <w:szCs w:val="22"/>
        </w:rPr>
        <w:t xml:space="preserve"> 2</w:t>
      </w:r>
      <w:r w:rsidR="009D717B">
        <w:rPr>
          <w:sz w:val="22"/>
          <w:szCs w:val="22"/>
        </w:rPr>
        <w:t xml:space="preserve"> и 3</w:t>
      </w:r>
      <w:r>
        <w:rPr>
          <w:sz w:val="22"/>
          <w:szCs w:val="22"/>
        </w:rPr>
        <w:t>.</w:t>
      </w:r>
    </w:p>
    <w:p w:rsidR="00ED7BA0" w:rsidRDefault="00ED7BA0" w:rsidP="002446F6">
      <w:pPr>
        <w:jc w:val="center"/>
        <w:rPr>
          <w:noProof/>
          <w:sz w:val="20"/>
          <w:szCs w:val="20"/>
        </w:rPr>
      </w:pPr>
    </w:p>
    <w:p w:rsidR="00810B70" w:rsidRDefault="000E5C6F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A95736" w:rsidRDefault="00A95736" w:rsidP="002446F6">
      <w:pPr>
        <w:jc w:val="center"/>
        <w:rPr>
          <w:noProof/>
          <w:sz w:val="20"/>
          <w:szCs w:val="20"/>
        </w:rPr>
      </w:pPr>
    </w:p>
    <w:tbl>
      <w:tblPr>
        <w:tblStyle w:val="af0"/>
        <w:tblW w:w="10065" w:type="dxa"/>
        <w:tblInd w:w="-147" w:type="dxa"/>
        <w:tblLook w:val="04A0" w:firstRow="1" w:lastRow="0" w:firstColumn="1" w:lastColumn="0" w:noHBand="0" w:noVBand="1"/>
      </w:tblPr>
      <w:tblGrid>
        <w:gridCol w:w="4820"/>
        <w:gridCol w:w="1276"/>
        <w:gridCol w:w="1984"/>
        <w:gridCol w:w="1985"/>
      </w:tblGrid>
      <w:tr w:rsidR="00000C06" w:rsidRPr="00000C06" w:rsidTr="004B6B7B">
        <w:trPr>
          <w:trHeight w:val="293"/>
        </w:trPr>
        <w:tc>
          <w:tcPr>
            <w:tcW w:w="4820" w:type="dxa"/>
            <w:vMerge w:val="restart"/>
            <w:vAlign w:val="center"/>
          </w:tcPr>
          <w:p w:rsidR="00C32F47" w:rsidRPr="00000C06" w:rsidRDefault="00C32F47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000C06">
              <w:rPr>
                <w:b/>
                <w:noProof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Merge w:val="restart"/>
            <w:vAlign w:val="center"/>
          </w:tcPr>
          <w:p w:rsidR="00C32F47" w:rsidRPr="00000C06" w:rsidRDefault="00C32F47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000C06">
              <w:rPr>
                <w:b/>
                <w:noProof/>
                <w:sz w:val="22"/>
                <w:szCs w:val="22"/>
              </w:rPr>
              <w:t>Единица измерения</w:t>
            </w:r>
          </w:p>
        </w:tc>
        <w:tc>
          <w:tcPr>
            <w:tcW w:w="3969" w:type="dxa"/>
            <w:gridSpan w:val="2"/>
            <w:vAlign w:val="center"/>
          </w:tcPr>
          <w:p w:rsidR="00C32F47" w:rsidRPr="00000C06" w:rsidRDefault="00C32F47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000C06">
              <w:rPr>
                <w:b/>
                <w:noProof/>
                <w:sz w:val="22"/>
                <w:szCs w:val="22"/>
              </w:rPr>
              <w:t>Значение</w:t>
            </w:r>
          </w:p>
        </w:tc>
      </w:tr>
      <w:tr w:rsidR="00000C06" w:rsidRPr="00000C06" w:rsidTr="004B6B7B">
        <w:trPr>
          <w:trHeight w:val="292"/>
        </w:trPr>
        <w:tc>
          <w:tcPr>
            <w:tcW w:w="4820" w:type="dxa"/>
            <w:vMerge/>
            <w:vAlign w:val="center"/>
          </w:tcPr>
          <w:p w:rsidR="00C32F47" w:rsidRPr="00000C06" w:rsidRDefault="00C32F47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C32F47" w:rsidRPr="00000C06" w:rsidRDefault="00C32F47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C32F47" w:rsidRPr="00000C06" w:rsidRDefault="00C32F47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000C06">
              <w:rPr>
                <w:b/>
                <w:noProof/>
                <w:sz w:val="22"/>
                <w:szCs w:val="22"/>
              </w:rPr>
              <w:t>MUTE TANK-20</w:t>
            </w:r>
          </w:p>
        </w:tc>
        <w:tc>
          <w:tcPr>
            <w:tcW w:w="1985" w:type="dxa"/>
            <w:vAlign w:val="center"/>
          </w:tcPr>
          <w:p w:rsidR="00C32F47" w:rsidRPr="00000C06" w:rsidRDefault="00C32F47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000C06">
              <w:rPr>
                <w:b/>
                <w:noProof/>
                <w:sz w:val="22"/>
                <w:szCs w:val="22"/>
              </w:rPr>
              <w:t>MUTE TANK-40</w:t>
            </w:r>
          </w:p>
        </w:tc>
      </w:tr>
      <w:tr w:rsidR="00000C06" w:rsidRPr="00000C06" w:rsidTr="004B6B7B">
        <w:trPr>
          <w:trHeight w:val="580"/>
        </w:trPr>
        <w:tc>
          <w:tcPr>
            <w:tcW w:w="4820" w:type="dxa"/>
            <w:vAlign w:val="center"/>
          </w:tcPr>
          <w:p w:rsidR="00C32F47" w:rsidRPr="00000C06" w:rsidRDefault="00C32F47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000C06">
              <w:rPr>
                <w:noProof/>
                <w:sz w:val="22"/>
                <w:szCs w:val="22"/>
              </w:rPr>
              <w:t>Электропитание</w:t>
            </w:r>
          </w:p>
        </w:tc>
        <w:tc>
          <w:tcPr>
            <w:tcW w:w="1276" w:type="dxa"/>
            <w:vAlign w:val="center"/>
          </w:tcPr>
          <w:p w:rsidR="00C32F47" w:rsidRPr="00000C06" w:rsidRDefault="00C32F47" w:rsidP="00353C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В/Гц</w:t>
            </w:r>
          </w:p>
        </w:tc>
        <w:tc>
          <w:tcPr>
            <w:tcW w:w="3969" w:type="dxa"/>
            <w:gridSpan w:val="2"/>
            <w:vAlign w:val="center"/>
          </w:tcPr>
          <w:p w:rsidR="00C32F47" w:rsidRPr="00000C06" w:rsidRDefault="00C32F47" w:rsidP="00353C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100-240 (переменного тока)/</w:t>
            </w:r>
            <w:r w:rsidRPr="00000C06">
              <w:rPr>
                <w:sz w:val="22"/>
                <w:szCs w:val="22"/>
              </w:rPr>
              <w:br/>
              <w:t>50/60</w:t>
            </w:r>
          </w:p>
        </w:tc>
      </w:tr>
      <w:tr w:rsidR="00000C06" w:rsidRPr="00000C06" w:rsidTr="004B6B7B">
        <w:trPr>
          <w:trHeight w:val="282"/>
        </w:trPr>
        <w:tc>
          <w:tcPr>
            <w:tcW w:w="4820" w:type="dxa"/>
            <w:vAlign w:val="center"/>
          </w:tcPr>
          <w:p w:rsidR="00C32F47" w:rsidRPr="00000C06" w:rsidRDefault="00C32F47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Максимальная производительность</w:t>
            </w:r>
          </w:p>
        </w:tc>
        <w:tc>
          <w:tcPr>
            <w:tcW w:w="1276" w:type="dxa"/>
            <w:vAlign w:val="center"/>
          </w:tcPr>
          <w:p w:rsidR="00C32F47" w:rsidRPr="00000C06" w:rsidRDefault="00C32F4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noProof/>
                <w:sz w:val="22"/>
                <w:szCs w:val="22"/>
              </w:rPr>
              <w:t>л/ч</w:t>
            </w:r>
          </w:p>
        </w:tc>
        <w:tc>
          <w:tcPr>
            <w:tcW w:w="1984" w:type="dxa"/>
            <w:vAlign w:val="center"/>
          </w:tcPr>
          <w:p w:rsidR="00C32F47" w:rsidRPr="00000C06" w:rsidRDefault="00C32F47" w:rsidP="00353C97">
            <w:pPr>
              <w:spacing w:line="276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000C06">
              <w:rPr>
                <w:noProof/>
                <w:sz w:val="22"/>
                <w:szCs w:val="22"/>
                <w:lang w:val="en-US"/>
              </w:rPr>
              <w:t>20</w:t>
            </w:r>
          </w:p>
        </w:tc>
        <w:tc>
          <w:tcPr>
            <w:tcW w:w="1985" w:type="dxa"/>
            <w:vAlign w:val="center"/>
          </w:tcPr>
          <w:p w:rsidR="00C32F47" w:rsidRPr="00000C06" w:rsidRDefault="00C32F47" w:rsidP="00353C97">
            <w:pPr>
              <w:spacing w:line="276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000C06">
              <w:rPr>
                <w:noProof/>
                <w:sz w:val="22"/>
                <w:szCs w:val="22"/>
                <w:lang w:val="en-US"/>
              </w:rPr>
              <w:t>40</w:t>
            </w:r>
          </w:p>
        </w:tc>
      </w:tr>
      <w:tr w:rsidR="00000C06" w:rsidRPr="00000C06" w:rsidTr="004B6B7B">
        <w:trPr>
          <w:trHeight w:val="282"/>
        </w:trPr>
        <w:tc>
          <w:tcPr>
            <w:tcW w:w="4820" w:type="dxa"/>
            <w:vAlign w:val="center"/>
          </w:tcPr>
          <w:p w:rsidR="002225F4" w:rsidRPr="00000C06" w:rsidRDefault="002225F4" w:rsidP="00353C97">
            <w:pPr>
              <w:spacing w:line="276" w:lineRule="auto"/>
              <w:rPr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Емкость бака</w:t>
            </w:r>
          </w:p>
        </w:tc>
        <w:tc>
          <w:tcPr>
            <w:tcW w:w="1276" w:type="dxa"/>
            <w:vAlign w:val="center"/>
          </w:tcPr>
          <w:p w:rsidR="002225F4" w:rsidRPr="00000C06" w:rsidRDefault="002225F4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noProof/>
                <w:sz w:val="22"/>
                <w:szCs w:val="22"/>
              </w:rPr>
              <w:t>мл</w:t>
            </w:r>
          </w:p>
        </w:tc>
        <w:tc>
          <w:tcPr>
            <w:tcW w:w="3969" w:type="dxa"/>
            <w:gridSpan w:val="2"/>
            <w:vAlign w:val="center"/>
          </w:tcPr>
          <w:p w:rsidR="002225F4" w:rsidRPr="00000C06" w:rsidRDefault="002225F4" w:rsidP="00353C97">
            <w:pPr>
              <w:spacing w:line="276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000C06">
              <w:rPr>
                <w:noProof/>
                <w:sz w:val="22"/>
                <w:szCs w:val="22"/>
              </w:rPr>
              <w:t>260</w:t>
            </w:r>
          </w:p>
        </w:tc>
      </w:tr>
      <w:tr w:rsidR="00000C06" w:rsidRPr="00000C06" w:rsidTr="004B6B7B">
        <w:trPr>
          <w:trHeight w:val="565"/>
        </w:trPr>
        <w:tc>
          <w:tcPr>
            <w:tcW w:w="4820" w:type="dxa"/>
            <w:vAlign w:val="center"/>
          </w:tcPr>
          <w:p w:rsidR="001D1C21" w:rsidRPr="00000C06" w:rsidRDefault="001D1C21" w:rsidP="00353C97">
            <w:pPr>
              <w:spacing w:line="276" w:lineRule="auto"/>
              <w:rPr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 xml:space="preserve">Уровень звукового давления на расстоянии </w:t>
            </w:r>
          </w:p>
          <w:p w:rsidR="001D1C21" w:rsidRPr="00000C06" w:rsidRDefault="001D1C21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1 метр</w:t>
            </w:r>
          </w:p>
        </w:tc>
        <w:tc>
          <w:tcPr>
            <w:tcW w:w="1276" w:type="dxa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noProof/>
                <w:sz w:val="22"/>
                <w:szCs w:val="22"/>
              </w:rPr>
              <w:t>дБа</w:t>
            </w:r>
          </w:p>
        </w:tc>
        <w:tc>
          <w:tcPr>
            <w:tcW w:w="3969" w:type="dxa"/>
            <w:gridSpan w:val="2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000C06">
              <w:rPr>
                <w:noProof/>
                <w:sz w:val="22"/>
                <w:szCs w:val="22"/>
                <w:lang w:val="en-US"/>
              </w:rPr>
              <w:t>19</w:t>
            </w:r>
          </w:p>
        </w:tc>
      </w:tr>
      <w:tr w:rsidR="00000C06" w:rsidRPr="00000C06" w:rsidTr="004B6B7B">
        <w:trPr>
          <w:trHeight w:val="282"/>
        </w:trPr>
        <w:tc>
          <w:tcPr>
            <w:tcW w:w="4820" w:type="dxa"/>
            <w:vAlign w:val="center"/>
          </w:tcPr>
          <w:p w:rsidR="001D1C21" w:rsidRPr="00000C06" w:rsidRDefault="001D1C21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Максимальная высота подъема конденсата</w:t>
            </w:r>
          </w:p>
        </w:tc>
        <w:tc>
          <w:tcPr>
            <w:tcW w:w="1276" w:type="dxa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noProof/>
                <w:sz w:val="22"/>
                <w:szCs w:val="22"/>
              </w:rPr>
              <w:t>м</w:t>
            </w:r>
          </w:p>
        </w:tc>
        <w:tc>
          <w:tcPr>
            <w:tcW w:w="3969" w:type="dxa"/>
            <w:gridSpan w:val="2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000C06">
              <w:rPr>
                <w:noProof/>
                <w:sz w:val="22"/>
                <w:szCs w:val="22"/>
                <w:lang w:val="en-US"/>
              </w:rPr>
              <w:t>20</w:t>
            </w:r>
          </w:p>
        </w:tc>
      </w:tr>
      <w:tr w:rsidR="00000C06" w:rsidRPr="00000C06" w:rsidTr="004B6B7B">
        <w:trPr>
          <w:trHeight w:val="282"/>
        </w:trPr>
        <w:tc>
          <w:tcPr>
            <w:tcW w:w="4820" w:type="dxa"/>
            <w:vAlign w:val="center"/>
          </w:tcPr>
          <w:p w:rsidR="001D1C21" w:rsidRPr="00000C06" w:rsidRDefault="001D1C21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Максимальная высота всасывания</w:t>
            </w:r>
          </w:p>
        </w:tc>
        <w:tc>
          <w:tcPr>
            <w:tcW w:w="1276" w:type="dxa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noProof/>
                <w:sz w:val="22"/>
                <w:szCs w:val="22"/>
              </w:rPr>
              <w:t>м</w:t>
            </w:r>
          </w:p>
        </w:tc>
        <w:tc>
          <w:tcPr>
            <w:tcW w:w="3969" w:type="dxa"/>
            <w:gridSpan w:val="2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000C06">
              <w:rPr>
                <w:noProof/>
                <w:sz w:val="22"/>
                <w:szCs w:val="22"/>
                <w:lang w:val="en-US"/>
              </w:rPr>
              <w:t>2</w:t>
            </w:r>
          </w:p>
        </w:tc>
      </w:tr>
      <w:tr w:rsidR="00000C06" w:rsidRPr="00000C06" w:rsidTr="004B6B7B">
        <w:trPr>
          <w:trHeight w:val="282"/>
        </w:trPr>
        <w:tc>
          <w:tcPr>
            <w:tcW w:w="4820" w:type="dxa"/>
            <w:vAlign w:val="center"/>
          </w:tcPr>
          <w:p w:rsidR="00C32F47" w:rsidRPr="00000C06" w:rsidRDefault="00C32F47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Максимальная производительность кондиционера</w:t>
            </w:r>
          </w:p>
        </w:tc>
        <w:tc>
          <w:tcPr>
            <w:tcW w:w="1276" w:type="dxa"/>
            <w:vAlign w:val="center"/>
          </w:tcPr>
          <w:p w:rsidR="00C32F47" w:rsidRPr="00000C06" w:rsidRDefault="00C32F4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noProof/>
                <w:sz w:val="22"/>
                <w:szCs w:val="22"/>
              </w:rPr>
              <w:t>кВт</w:t>
            </w:r>
          </w:p>
        </w:tc>
        <w:tc>
          <w:tcPr>
            <w:tcW w:w="1984" w:type="dxa"/>
            <w:vAlign w:val="center"/>
          </w:tcPr>
          <w:p w:rsidR="00C32F47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noProof/>
                <w:sz w:val="22"/>
                <w:szCs w:val="22"/>
              </w:rPr>
              <w:t>28</w:t>
            </w:r>
          </w:p>
        </w:tc>
        <w:tc>
          <w:tcPr>
            <w:tcW w:w="1985" w:type="dxa"/>
            <w:vAlign w:val="center"/>
          </w:tcPr>
          <w:p w:rsidR="00C32F47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000C06">
              <w:rPr>
                <w:noProof/>
                <w:sz w:val="22"/>
                <w:szCs w:val="22"/>
                <w:lang w:val="en-US"/>
              </w:rPr>
              <w:t>46</w:t>
            </w:r>
          </w:p>
        </w:tc>
      </w:tr>
      <w:tr w:rsidR="00000C06" w:rsidRPr="00000C06" w:rsidTr="004B6B7B">
        <w:trPr>
          <w:trHeight w:val="565"/>
        </w:trPr>
        <w:tc>
          <w:tcPr>
            <w:tcW w:w="4820" w:type="dxa"/>
            <w:vAlign w:val="center"/>
          </w:tcPr>
          <w:p w:rsidR="001D1C21" w:rsidRPr="00000C06" w:rsidRDefault="001D1C21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Контакт блокировки: максимальный ток, нормально замкнут (аварийная схема)</w:t>
            </w:r>
          </w:p>
        </w:tc>
        <w:tc>
          <w:tcPr>
            <w:tcW w:w="1276" w:type="dxa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А</w:t>
            </w:r>
          </w:p>
        </w:tc>
        <w:tc>
          <w:tcPr>
            <w:tcW w:w="3969" w:type="dxa"/>
            <w:gridSpan w:val="2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000C06">
              <w:rPr>
                <w:sz w:val="22"/>
                <w:szCs w:val="22"/>
                <w:lang w:val="en-US"/>
              </w:rPr>
              <w:t>5</w:t>
            </w:r>
          </w:p>
        </w:tc>
      </w:tr>
      <w:tr w:rsidR="00000C06" w:rsidRPr="00000C06" w:rsidTr="004B6B7B">
        <w:trPr>
          <w:trHeight w:val="297"/>
        </w:trPr>
        <w:tc>
          <w:tcPr>
            <w:tcW w:w="4820" w:type="dxa"/>
            <w:vAlign w:val="center"/>
          </w:tcPr>
          <w:p w:rsidR="001D1C21" w:rsidRPr="00000C06" w:rsidRDefault="001D1C21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Максимальная температура воды (конденсата)</w:t>
            </w:r>
          </w:p>
        </w:tc>
        <w:tc>
          <w:tcPr>
            <w:tcW w:w="1276" w:type="dxa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°С</w:t>
            </w:r>
          </w:p>
        </w:tc>
        <w:tc>
          <w:tcPr>
            <w:tcW w:w="3969" w:type="dxa"/>
            <w:gridSpan w:val="2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000C06">
              <w:rPr>
                <w:sz w:val="22"/>
                <w:szCs w:val="22"/>
                <w:lang w:val="en-US"/>
              </w:rPr>
              <w:t>70</w:t>
            </w:r>
          </w:p>
        </w:tc>
      </w:tr>
      <w:tr w:rsidR="00000C06" w:rsidRPr="00000C06" w:rsidTr="004B6B7B">
        <w:trPr>
          <w:trHeight w:val="282"/>
        </w:trPr>
        <w:tc>
          <w:tcPr>
            <w:tcW w:w="4820" w:type="dxa"/>
            <w:vAlign w:val="center"/>
          </w:tcPr>
          <w:p w:rsidR="001D1C21" w:rsidRPr="00000C06" w:rsidRDefault="001D1C21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 xml:space="preserve">Выходной патрубок: внутренний диаметр </w:t>
            </w:r>
          </w:p>
        </w:tc>
        <w:tc>
          <w:tcPr>
            <w:tcW w:w="1276" w:type="dxa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мм</w:t>
            </w:r>
          </w:p>
        </w:tc>
        <w:tc>
          <w:tcPr>
            <w:tcW w:w="3969" w:type="dxa"/>
            <w:gridSpan w:val="2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000C06">
              <w:rPr>
                <w:sz w:val="22"/>
                <w:szCs w:val="22"/>
                <w:lang w:val="en-US"/>
              </w:rPr>
              <w:t>6</w:t>
            </w:r>
          </w:p>
        </w:tc>
      </w:tr>
      <w:tr w:rsidR="00000C06" w:rsidRPr="00000C06" w:rsidTr="004B6B7B">
        <w:trPr>
          <w:trHeight w:val="282"/>
        </w:trPr>
        <w:tc>
          <w:tcPr>
            <w:tcW w:w="4820" w:type="dxa"/>
            <w:vAlign w:val="center"/>
          </w:tcPr>
          <w:p w:rsidR="001D1C21" w:rsidRPr="00000C06" w:rsidRDefault="001D1C21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Класс защиты</w:t>
            </w:r>
          </w:p>
        </w:tc>
        <w:tc>
          <w:tcPr>
            <w:tcW w:w="1276" w:type="dxa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3969" w:type="dxa"/>
            <w:gridSpan w:val="2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000C06">
              <w:rPr>
                <w:noProof/>
                <w:sz w:val="22"/>
                <w:szCs w:val="22"/>
                <w:lang w:val="en-US"/>
              </w:rPr>
              <w:t>II</w:t>
            </w:r>
          </w:p>
        </w:tc>
      </w:tr>
      <w:tr w:rsidR="00000C06" w:rsidRPr="00000C06" w:rsidTr="004B6B7B">
        <w:trPr>
          <w:trHeight w:val="282"/>
        </w:trPr>
        <w:tc>
          <w:tcPr>
            <w:tcW w:w="4820" w:type="dxa"/>
            <w:vAlign w:val="center"/>
          </w:tcPr>
          <w:p w:rsidR="001D1C21" w:rsidRPr="00000C06" w:rsidRDefault="001D1C21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Класс защиты от внешних загрязнений</w:t>
            </w:r>
          </w:p>
        </w:tc>
        <w:tc>
          <w:tcPr>
            <w:tcW w:w="1276" w:type="dxa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3969" w:type="dxa"/>
            <w:gridSpan w:val="2"/>
            <w:vAlign w:val="center"/>
          </w:tcPr>
          <w:p w:rsidR="001D1C21" w:rsidRPr="00EC0165" w:rsidRDefault="00EC0165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EC0165">
              <w:rPr>
                <w:noProof/>
                <w:sz w:val="22"/>
                <w:szCs w:val="22"/>
                <w:lang w:val="en-US"/>
              </w:rPr>
              <w:t>IPX</w:t>
            </w:r>
            <w:r w:rsidRPr="00EC0165">
              <w:rPr>
                <w:noProof/>
                <w:sz w:val="22"/>
                <w:szCs w:val="22"/>
              </w:rPr>
              <w:t>7</w:t>
            </w:r>
          </w:p>
        </w:tc>
      </w:tr>
      <w:tr w:rsidR="00000C06" w:rsidRPr="00000C06" w:rsidTr="004B6B7B">
        <w:trPr>
          <w:trHeight w:val="282"/>
        </w:trPr>
        <w:tc>
          <w:tcPr>
            <w:tcW w:w="4820" w:type="dxa"/>
            <w:vAlign w:val="center"/>
          </w:tcPr>
          <w:p w:rsidR="001D1C21" w:rsidRPr="00000C06" w:rsidRDefault="001D1C21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Тепловая защита</w:t>
            </w:r>
          </w:p>
        </w:tc>
        <w:tc>
          <w:tcPr>
            <w:tcW w:w="1276" w:type="dxa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3969" w:type="dxa"/>
            <w:gridSpan w:val="2"/>
            <w:vAlign w:val="center"/>
          </w:tcPr>
          <w:p w:rsidR="001D1C21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noProof/>
                <w:sz w:val="22"/>
                <w:szCs w:val="22"/>
              </w:rPr>
              <w:t>встроенная</w:t>
            </w:r>
          </w:p>
        </w:tc>
      </w:tr>
      <w:tr w:rsidR="00000C06" w:rsidRPr="00000C06" w:rsidTr="004B6B7B">
        <w:trPr>
          <w:trHeight w:val="267"/>
        </w:trPr>
        <w:tc>
          <w:tcPr>
            <w:tcW w:w="4820" w:type="dxa"/>
            <w:vAlign w:val="center"/>
          </w:tcPr>
          <w:p w:rsidR="00C32F47" w:rsidRPr="00000C06" w:rsidRDefault="00C32F47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Габариты (Д х Ш х В)</w:t>
            </w:r>
          </w:p>
        </w:tc>
        <w:tc>
          <w:tcPr>
            <w:tcW w:w="1276" w:type="dxa"/>
            <w:vAlign w:val="center"/>
          </w:tcPr>
          <w:p w:rsidR="00C32F47" w:rsidRPr="00000C06" w:rsidRDefault="00C32F4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sz w:val="22"/>
                <w:szCs w:val="22"/>
              </w:rPr>
              <w:t>мм</w:t>
            </w:r>
          </w:p>
        </w:tc>
        <w:tc>
          <w:tcPr>
            <w:tcW w:w="1984" w:type="dxa"/>
            <w:vAlign w:val="center"/>
          </w:tcPr>
          <w:p w:rsidR="00C32F47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noProof/>
                <w:sz w:val="22"/>
                <w:szCs w:val="22"/>
              </w:rPr>
              <w:t>155х69х60</w:t>
            </w:r>
          </w:p>
        </w:tc>
        <w:tc>
          <w:tcPr>
            <w:tcW w:w="1985" w:type="dxa"/>
            <w:vAlign w:val="center"/>
          </w:tcPr>
          <w:p w:rsidR="00C32F47" w:rsidRPr="00000C06" w:rsidRDefault="001D1C21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000C06">
              <w:rPr>
                <w:noProof/>
                <w:sz w:val="22"/>
                <w:szCs w:val="22"/>
              </w:rPr>
              <w:t>155х69х60</w:t>
            </w:r>
          </w:p>
        </w:tc>
      </w:tr>
    </w:tbl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9D717B" w:rsidRDefault="00AE2343" w:rsidP="009D717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AE2343" w:rsidRDefault="00AE2343" w:rsidP="009D717B">
      <w:pPr>
        <w:jc w:val="center"/>
        <w:rPr>
          <w:noProof/>
          <w:sz w:val="20"/>
          <w:szCs w:val="20"/>
        </w:rPr>
      </w:pPr>
    </w:p>
    <w:tbl>
      <w:tblPr>
        <w:tblStyle w:val="af0"/>
        <w:tblW w:w="9973" w:type="dxa"/>
        <w:tblInd w:w="-147" w:type="dxa"/>
        <w:tblLook w:val="04A0" w:firstRow="1" w:lastRow="0" w:firstColumn="1" w:lastColumn="0" w:noHBand="0" w:noVBand="1"/>
      </w:tblPr>
      <w:tblGrid>
        <w:gridCol w:w="1051"/>
        <w:gridCol w:w="818"/>
        <w:gridCol w:w="1272"/>
        <w:gridCol w:w="1708"/>
        <w:gridCol w:w="1708"/>
        <w:gridCol w:w="1708"/>
        <w:gridCol w:w="1708"/>
      </w:tblGrid>
      <w:tr w:rsidR="00EC6DA8" w:rsidRPr="00EC6DA8" w:rsidTr="00617F64">
        <w:trPr>
          <w:trHeight w:val="391"/>
        </w:trPr>
        <w:tc>
          <w:tcPr>
            <w:tcW w:w="1869" w:type="dxa"/>
            <w:gridSpan w:val="2"/>
            <w:vMerge w:val="restart"/>
            <w:vAlign w:val="center"/>
          </w:tcPr>
          <w:p w:rsidR="00EC6DA8" w:rsidRPr="00EC6DA8" w:rsidRDefault="00EC6DA8" w:rsidP="0067762C">
            <w:pPr>
              <w:spacing w:line="360" w:lineRule="auto"/>
              <w:jc w:val="center"/>
              <w:rPr>
                <w:b/>
                <w:noProof/>
                <w:sz w:val="22"/>
                <w:szCs w:val="22"/>
              </w:rPr>
            </w:pPr>
            <w:r w:rsidRPr="00EC6DA8">
              <w:rPr>
                <w:b/>
                <w:noProof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Merge w:val="restart"/>
            <w:vAlign w:val="center"/>
          </w:tcPr>
          <w:p w:rsidR="00EC6DA8" w:rsidRPr="00EC6DA8" w:rsidRDefault="00EC6DA8" w:rsidP="0067762C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EC6DA8">
              <w:rPr>
                <w:b/>
                <w:noProof/>
                <w:sz w:val="22"/>
                <w:szCs w:val="22"/>
              </w:rPr>
              <w:t>Единица измерения</w:t>
            </w:r>
          </w:p>
        </w:tc>
        <w:tc>
          <w:tcPr>
            <w:tcW w:w="6832" w:type="dxa"/>
            <w:gridSpan w:val="4"/>
            <w:vAlign w:val="center"/>
          </w:tcPr>
          <w:p w:rsidR="00EC6DA8" w:rsidRPr="00EC6DA8" w:rsidRDefault="00EC6DA8" w:rsidP="0067762C">
            <w:pPr>
              <w:spacing w:line="360" w:lineRule="auto"/>
              <w:jc w:val="center"/>
              <w:rPr>
                <w:b/>
                <w:noProof/>
                <w:sz w:val="22"/>
                <w:szCs w:val="22"/>
              </w:rPr>
            </w:pPr>
            <w:r w:rsidRPr="00EC6DA8">
              <w:rPr>
                <w:b/>
                <w:noProof/>
                <w:sz w:val="22"/>
                <w:szCs w:val="22"/>
              </w:rPr>
              <w:t>Значение</w:t>
            </w:r>
          </w:p>
        </w:tc>
      </w:tr>
      <w:tr w:rsidR="00EC6DA8" w:rsidRPr="00EC6DA8" w:rsidTr="00617F64">
        <w:tc>
          <w:tcPr>
            <w:tcW w:w="1869" w:type="dxa"/>
            <w:gridSpan w:val="2"/>
            <w:vMerge/>
            <w:vAlign w:val="center"/>
          </w:tcPr>
          <w:p w:rsidR="00EC6DA8" w:rsidRPr="00EC6DA8" w:rsidRDefault="00EC6DA8" w:rsidP="00AE2343">
            <w:pPr>
              <w:spacing w:line="360" w:lineRule="auto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1272" w:type="dxa"/>
            <w:vMerge/>
            <w:vAlign w:val="center"/>
          </w:tcPr>
          <w:p w:rsidR="00EC6DA8" w:rsidRPr="00EC6DA8" w:rsidRDefault="00EC6DA8" w:rsidP="00AE2343">
            <w:pPr>
              <w:spacing w:line="360" w:lineRule="auto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1708" w:type="dxa"/>
            <w:vAlign w:val="center"/>
          </w:tcPr>
          <w:p w:rsidR="00EC6DA8" w:rsidRPr="00266AC6" w:rsidRDefault="00EC6DA8" w:rsidP="00F160B8">
            <w:pPr>
              <w:spacing w:line="276" w:lineRule="auto"/>
              <w:jc w:val="both"/>
              <w:rPr>
                <w:b/>
                <w:sz w:val="22"/>
                <w:szCs w:val="22"/>
                <w:lang w:val="en-US"/>
              </w:rPr>
            </w:pPr>
            <w:r w:rsidRPr="00266AC6">
              <w:rPr>
                <w:b/>
                <w:sz w:val="22"/>
                <w:szCs w:val="22"/>
                <w:lang w:val="en-US"/>
              </w:rPr>
              <w:t>RTP15WS230V</w:t>
            </w:r>
          </w:p>
          <w:p w:rsidR="00EC6DA8" w:rsidRPr="00266AC6" w:rsidRDefault="00EC6DA8" w:rsidP="00F160B8">
            <w:pPr>
              <w:spacing w:line="276" w:lineRule="auto"/>
              <w:jc w:val="both"/>
              <w:rPr>
                <w:b/>
                <w:noProof/>
                <w:sz w:val="22"/>
                <w:szCs w:val="22"/>
              </w:rPr>
            </w:pPr>
            <w:r w:rsidRPr="00266AC6">
              <w:rPr>
                <w:b/>
                <w:sz w:val="22"/>
                <w:szCs w:val="22"/>
                <w:lang w:val="en-US"/>
              </w:rPr>
              <w:t>RTP15WS230L</w:t>
            </w:r>
          </w:p>
        </w:tc>
        <w:tc>
          <w:tcPr>
            <w:tcW w:w="1708" w:type="dxa"/>
            <w:vAlign w:val="center"/>
          </w:tcPr>
          <w:p w:rsidR="00EC6DA8" w:rsidRPr="00266AC6" w:rsidRDefault="00EC6DA8" w:rsidP="00EC6DA8">
            <w:pPr>
              <w:spacing w:line="276" w:lineRule="auto"/>
              <w:jc w:val="both"/>
              <w:rPr>
                <w:b/>
                <w:sz w:val="22"/>
                <w:szCs w:val="22"/>
                <w:lang w:val="en-US"/>
              </w:rPr>
            </w:pPr>
            <w:r w:rsidRPr="00266AC6">
              <w:rPr>
                <w:b/>
                <w:sz w:val="22"/>
                <w:szCs w:val="22"/>
                <w:lang w:val="en-US"/>
              </w:rPr>
              <w:t>RTP20WS230V</w:t>
            </w:r>
          </w:p>
          <w:p w:rsidR="00EC6DA8" w:rsidRPr="00266AC6" w:rsidRDefault="00EC6DA8" w:rsidP="00EC6DA8">
            <w:pPr>
              <w:spacing w:line="276" w:lineRule="auto"/>
              <w:jc w:val="both"/>
              <w:rPr>
                <w:b/>
                <w:noProof/>
                <w:sz w:val="22"/>
                <w:szCs w:val="22"/>
              </w:rPr>
            </w:pPr>
            <w:r w:rsidRPr="00266AC6">
              <w:rPr>
                <w:b/>
                <w:sz w:val="22"/>
                <w:szCs w:val="22"/>
                <w:lang w:val="en-US"/>
              </w:rPr>
              <w:t>RTP20WS230L</w:t>
            </w:r>
          </w:p>
        </w:tc>
        <w:tc>
          <w:tcPr>
            <w:tcW w:w="1708" w:type="dxa"/>
            <w:vAlign w:val="center"/>
          </w:tcPr>
          <w:p w:rsidR="00EC6DA8" w:rsidRPr="00266AC6" w:rsidRDefault="00EC6DA8" w:rsidP="00EC6DA8">
            <w:pPr>
              <w:spacing w:line="276" w:lineRule="auto"/>
              <w:jc w:val="both"/>
              <w:rPr>
                <w:b/>
                <w:sz w:val="22"/>
                <w:szCs w:val="22"/>
                <w:lang w:val="en-US"/>
              </w:rPr>
            </w:pPr>
            <w:r w:rsidRPr="00266AC6">
              <w:rPr>
                <w:b/>
                <w:sz w:val="22"/>
                <w:szCs w:val="22"/>
                <w:lang w:val="en-US"/>
              </w:rPr>
              <w:t>RTP22WS230V</w:t>
            </w:r>
          </w:p>
          <w:p w:rsidR="00EC6DA8" w:rsidRPr="00266AC6" w:rsidRDefault="00EC6DA8" w:rsidP="00EC6DA8">
            <w:pPr>
              <w:spacing w:line="276" w:lineRule="auto"/>
              <w:jc w:val="both"/>
              <w:rPr>
                <w:b/>
                <w:noProof/>
                <w:sz w:val="22"/>
                <w:szCs w:val="22"/>
              </w:rPr>
            </w:pPr>
            <w:r w:rsidRPr="00266AC6">
              <w:rPr>
                <w:b/>
                <w:sz w:val="22"/>
                <w:szCs w:val="22"/>
                <w:lang w:val="en-US"/>
              </w:rPr>
              <w:t>RTP22WS230L</w:t>
            </w:r>
          </w:p>
        </w:tc>
        <w:tc>
          <w:tcPr>
            <w:tcW w:w="1708" w:type="dxa"/>
            <w:vAlign w:val="center"/>
          </w:tcPr>
          <w:p w:rsidR="00EC6DA8" w:rsidRPr="00266AC6" w:rsidRDefault="00EC6DA8" w:rsidP="00EC6DA8">
            <w:pPr>
              <w:spacing w:line="276" w:lineRule="auto"/>
              <w:jc w:val="both"/>
              <w:rPr>
                <w:b/>
                <w:sz w:val="22"/>
                <w:szCs w:val="22"/>
                <w:lang w:val="en-US"/>
              </w:rPr>
            </w:pPr>
            <w:r w:rsidRPr="00266AC6">
              <w:rPr>
                <w:b/>
                <w:sz w:val="22"/>
                <w:szCs w:val="22"/>
                <w:lang w:val="en-US"/>
              </w:rPr>
              <w:t>RTP24WS230V</w:t>
            </w:r>
          </w:p>
          <w:p w:rsidR="00EC6DA8" w:rsidRPr="00266AC6" w:rsidRDefault="00EC6DA8" w:rsidP="00EC6DA8">
            <w:pPr>
              <w:spacing w:line="276" w:lineRule="auto"/>
              <w:jc w:val="both"/>
              <w:rPr>
                <w:b/>
                <w:noProof/>
                <w:sz w:val="22"/>
                <w:szCs w:val="22"/>
              </w:rPr>
            </w:pPr>
            <w:r w:rsidRPr="00266AC6">
              <w:rPr>
                <w:b/>
                <w:sz w:val="22"/>
                <w:szCs w:val="22"/>
                <w:lang w:val="en-US"/>
              </w:rPr>
              <w:t>RTP24WS230L</w:t>
            </w:r>
          </w:p>
        </w:tc>
      </w:tr>
      <w:tr w:rsidR="00617F64" w:rsidRPr="00EC6DA8" w:rsidTr="00617F64">
        <w:tc>
          <w:tcPr>
            <w:tcW w:w="1869" w:type="dxa"/>
            <w:gridSpan w:val="2"/>
            <w:vAlign w:val="center"/>
          </w:tcPr>
          <w:p w:rsidR="00617F64" w:rsidRPr="00EC6DA8" w:rsidRDefault="00617F64" w:rsidP="00AE2343">
            <w:pPr>
              <w:spacing w:line="360" w:lineRule="auto"/>
              <w:jc w:val="both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>Электропитание</w:t>
            </w:r>
          </w:p>
        </w:tc>
        <w:tc>
          <w:tcPr>
            <w:tcW w:w="1272" w:type="dxa"/>
            <w:vAlign w:val="center"/>
          </w:tcPr>
          <w:p w:rsidR="00617F64" w:rsidRPr="00EC6DA8" w:rsidRDefault="00617F64" w:rsidP="00F160B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>В/Гц</w:t>
            </w:r>
          </w:p>
        </w:tc>
        <w:tc>
          <w:tcPr>
            <w:tcW w:w="6832" w:type="dxa"/>
            <w:gridSpan w:val="4"/>
            <w:vAlign w:val="center"/>
          </w:tcPr>
          <w:p w:rsidR="00617F64" w:rsidRPr="00EC6DA8" w:rsidRDefault="00617F64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n-US"/>
              </w:rPr>
              <w:t>230/50/60</w:t>
            </w:r>
          </w:p>
        </w:tc>
      </w:tr>
      <w:tr w:rsidR="00EC6DA8" w:rsidRPr="00EC6DA8" w:rsidTr="00617F64">
        <w:tc>
          <w:tcPr>
            <w:tcW w:w="1869" w:type="dxa"/>
            <w:gridSpan w:val="2"/>
            <w:vAlign w:val="center"/>
          </w:tcPr>
          <w:p w:rsidR="00EC6DA8" w:rsidRPr="00EC6DA8" w:rsidRDefault="00EC6DA8" w:rsidP="00AE2343">
            <w:pPr>
              <w:spacing w:line="360" w:lineRule="auto"/>
              <w:jc w:val="both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>Ток</w:t>
            </w:r>
          </w:p>
        </w:tc>
        <w:tc>
          <w:tcPr>
            <w:tcW w:w="1272" w:type="dxa"/>
            <w:vAlign w:val="center"/>
          </w:tcPr>
          <w:p w:rsidR="00EC6DA8" w:rsidRPr="00EC6DA8" w:rsidRDefault="00EC6DA8" w:rsidP="00F160B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>А</w:t>
            </w:r>
          </w:p>
        </w:tc>
        <w:tc>
          <w:tcPr>
            <w:tcW w:w="1708" w:type="dxa"/>
            <w:vAlign w:val="center"/>
          </w:tcPr>
          <w:p w:rsidR="00EC6DA8" w:rsidRPr="00890862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06/0.45</w:t>
            </w:r>
          </w:p>
        </w:tc>
        <w:tc>
          <w:tcPr>
            <w:tcW w:w="1708" w:type="dxa"/>
            <w:vAlign w:val="center"/>
          </w:tcPr>
          <w:p w:rsidR="00EC6DA8" w:rsidRPr="00617F64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0.7/0.55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1.2/1.0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1.3/1.1</w:t>
            </w:r>
          </w:p>
        </w:tc>
      </w:tr>
      <w:tr w:rsidR="00EC6DA8" w:rsidRPr="00EC6DA8" w:rsidTr="00617F64">
        <w:tc>
          <w:tcPr>
            <w:tcW w:w="1869" w:type="dxa"/>
            <w:gridSpan w:val="2"/>
            <w:vAlign w:val="center"/>
          </w:tcPr>
          <w:p w:rsidR="00EC6DA8" w:rsidRPr="00EC6DA8" w:rsidRDefault="00EC6DA8" w:rsidP="00AE2343">
            <w:pPr>
              <w:spacing w:line="360" w:lineRule="auto"/>
              <w:jc w:val="both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>Мощность</w:t>
            </w:r>
          </w:p>
        </w:tc>
        <w:tc>
          <w:tcPr>
            <w:tcW w:w="1272" w:type="dxa"/>
            <w:vAlign w:val="center"/>
          </w:tcPr>
          <w:p w:rsidR="00EC6DA8" w:rsidRPr="00EC6DA8" w:rsidRDefault="00EC6DA8" w:rsidP="00F160B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>Вт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60/50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85/75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115/100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125/110</w:t>
            </w:r>
          </w:p>
        </w:tc>
      </w:tr>
      <w:tr w:rsidR="00EC6DA8" w:rsidRPr="00EC6DA8" w:rsidTr="00617F64">
        <w:tc>
          <w:tcPr>
            <w:tcW w:w="1051" w:type="dxa"/>
            <w:vMerge w:val="restart"/>
            <w:vAlign w:val="center"/>
          </w:tcPr>
          <w:p w:rsidR="00EC6DA8" w:rsidRPr="00EC6DA8" w:rsidRDefault="00EC6DA8" w:rsidP="00F160B8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>Расход воды при</w:t>
            </w:r>
          </w:p>
        </w:tc>
        <w:tc>
          <w:tcPr>
            <w:tcW w:w="818" w:type="dxa"/>
            <w:vAlign w:val="center"/>
          </w:tcPr>
          <w:p w:rsidR="00EC6DA8" w:rsidRPr="00EC6DA8" w:rsidRDefault="00EC6DA8" w:rsidP="00F160B8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>0.3м (L/H)</w:t>
            </w:r>
          </w:p>
        </w:tc>
        <w:tc>
          <w:tcPr>
            <w:tcW w:w="1272" w:type="dxa"/>
            <w:vMerge w:val="restart"/>
            <w:vAlign w:val="center"/>
          </w:tcPr>
          <w:p w:rsidR="00EC6DA8" w:rsidRPr="00EC6DA8" w:rsidRDefault="00EC6DA8" w:rsidP="00203A67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>мл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260/250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260/330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500/550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530/580</w:t>
            </w:r>
          </w:p>
        </w:tc>
      </w:tr>
      <w:tr w:rsidR="00EC6DA8" w:rsidRPr="00EC6DA8" w:rsidTr="00617F64">
        <w:tc>
          <w:tcPr>
            <w:tcW w:w="1051" w:type="dxa"/>
            <w:vMerge/>
            <w:vAlign w:val="center"/>
          </w:tcPr>
          <w:p w:rsidR="00EC6DA8" w:rsidRPr="00EC6DA8" w:rsidRDefault="00EC6DA8" w:rsidP="00AE2343">
            <w:pPr>
              <w:spacing w:line="360" w:lineRule="auto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818" w:type="dxa"/>
            <w:vAlign w:val="center"/>
          </w:tcPr>
          <w:p w:rsidR="00EC6DA8" w:rsidRPr="00EC6DA8" w:rsidRDefault="00EC6DA8" w:rsidP="00F160B8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 xml:space="preserve">1.5 м </w:t>
            </w:r>
          </w:p>
          <w:p w:rsidR="00EC6DA8" w:rsidRPr="00EC6DA8" w:rsidRDefault="00EC6DA8" w:rsidP="00F160B8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>(L/H)</w:t>
            </w:r>
          </w:p>
        </w:tc>
        <w:tc>
          <w:tcPr>
            <w:tcW w:w="1272" w:type="dxa"/>
            <w:vMerge/>
            <w:vAlign w:val="center"/>
          </w:tcPr>
          <w:p w:rsidR="00EC6DA8" w:rsidRPr="00EC6DA8" w:rsidRDefault="00EC6DA8" w:rsidP="00AE2343">
            <w:pPr>
              <w:spacing w:line="360" w:lineRule="auto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230/200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230/265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460/500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480/520</w:t>
            </w:r>
          </w:p>
        </w:tc>
      </w:tr>
      <w:tr w:rsidR="00EC6DA8" w:rsidRPr="00EC6DA8" w:rsidTr="00617F64">
        <w:tc>
          <w:tcPr>
            <w:tcW w:w="1051" w:type="dxa"/>
            <w:vMerge/>
            <w:vAlign w:val="center"/>
          </w:tcPr>
          <w:p w:rsidR="00EC6DA8" w:rsidRPr="00EC6DA8" w:rsidRDefault="00EC6DA8" w:rsidP="00AE2343">
            <w:pPr>
              <w:spacing w:line="360" w:lineRule="auto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818" w:type="dxa"/>
            <w:vAlign w:val="center"/>
          </w:tcPr>
          <w:p w:rsidR="00EC6DA8" w:rsidRPr="00EC6DA8" w:rsidRDefault="00EC6DA8" w:rsidP="00F160B8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>2.7 м</w:t>
            </w:r>
          </w:p>
          <w:p w:rsidR="00EC6DA8" w:rsidRPr="00EC6DA8" w:rsidRDefault="00EC6DA8" w:rsidP="00F160B8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>(L/H)</w:t>
            </w:r>
          </w:p>
        </w:tc>
        <w:tc>
          <w:tcPr>
            <w:tcW w:w="1272" w:type="dxa"/>
            <w:vMerge/>
            <w:vAlign w:val="center"/>
          </w:tcPr>
          <w:p w:rsidR="00EC6DA8" w:rsidRPr="00EC6DA8" w:rsidRDefault="00EC6DA8" w:rsidP="00AE2343">
            <w:pPr>
              <w:spacing w:line="360" w:lineRule="auto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170/150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180/208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400/430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420/470</w:t>
            </w:r>
          </w:p>
        </w:tc>
      </w:tr>
      <w:tr w:rsidR="00EC6DA8" w:rsidRPr="00EC6DA8" w:rsidTr="00617F64">
        <w:tc>
          <w:tcPr>
            <w:tcW w:w="1869" w:type="dxa"/>
            <w:gridSpan w:val="2"/>
            <w:vAlign w:val="center"/>
          </w:tcPr>
          <w:p w:rsidR="00EC6DA8" w:rsidRPr="00EC6DA8" w:rsidRDefault="00EC6DA8" w:rsidP="00AE2343">
            <w:pPr>
              <w:spacing w:line="360" w:lineRule="auto"/>
              <w:jc w:val="both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>Напор</w:t>
            </w:r>
          </w:p>
        </w:tc>
        <w:tc>
          <w:tcPr>
            <w:tcW w:w="1272" w:type="dxa"/>
            <w:vAlign w:val="center"/>
          </w:tcPr>
          <w:p w:rsidR="00EC6DA8" w:rsidRPr="00EC6DA8" w:rsidRDefault="00EC6DA8" w:rsidP="00311C8C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C6DA8">
              <w:rPr>
                <w:noProof/>
                <w:sz w:val="22"/>
                <w:szCs w:val="22"/>
              </w:rPr>
              <w:t>фут/м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15/4.6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17/5.2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22/6.7</w:t>
            </w:r>
          </w:p>
        </w:tc>
        <w:tc>
          <w:tcPr>
            <w:tcW w:w="1708" w:type="dxa"/>
            <w:vAlign w:val="center"/>
          </w:tcPr>
          <w:p w:rsidR="00EC6DA8" w:rsidRPr="00EC6DA8" w:rsidRDefault="00890862" w:rsidP="00617F64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24/7.3</w:t>
            </w:r>
          </w:p>
        </w:tc>
      </w:tr>
    </w:tbl>
    <w:p w:rsidR="009D717B" w:rsidRDefault="009D717B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400143" w:rsidRDefault="00400143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15B8C" w:rsidRDefault="00415B8C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15B8C" w:rsidRDefault="00415B8C" w:rsidP="00616A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0E638C" w:rsidRPr="00BF70AC" w:rsidRDefault="00F37B9B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4056715"/>
      <w:r w:rsidRPr="00BF70A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901B07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монтажу </w:t>
      </w:r>
      <w:r w:rsidR="00AE3233" w:rsidRPr="00BF70AC">
        <w:rPr>
          <w:rFonts w:ascii="Times New Roman" w:hAnsi="Times New Roman" w:cs="Times New Roman"/>
          <w:color w:val="auto"/>
          <w:sz w:val="22"/>
          <w:szCs w:val="22"/>
        </w:rPr>
        <w:t>издели</w:t>
      </w:r>
      <w:r w:rsidR="000E5C6F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6"/>
      <w:r w:rsidR="000E5C6F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1241DA" w:rsidRDefault="001241DA" w:rsidP="000E638C">
      <w:pPr>
        <w:spacing w:line="360" w:lineRule="auto"/>
        <w:ind w:firstLine="709"/>
        <w:jc w:val="both"/>
        <w:rPr>
          <w:color w:val="FF0000"/>
          <w:szCs w:val="28"/>
        </w:rPr>
      </w:pPr>
    </w:p>
    <w:p w:rsidR="000043DA" w:rsidRPr="00ED7BA0" w:rsidRDefault="000043DA" w:rsidP="000043DA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Насосы </w:t>
      </w:r>
      <w:r w:rsidRPr="000043DA">
        <w:rPr>
          <w:sz w:val="22"/>
          <w:szCs w:val="22"/>
        </w:rPr>
        <w:t>MUTE TANK</w:t>
      </w:r>
      <w:r w:rsidR="00494364">
        <w:rPr>
          <w:sz w:val="22"/>
          <w:szCs w:val="22"/>
        </w:rPr>
        <w:t xml:space="preserve"> мо</w:t>
      </w:r>
      <w:r>
        <w:rPr>
          <w:sz w:val="22"/>
          <w:szCs w:val="22"/>
        </w:rPr>
        <w:t>гут</w:t>
      </w:r>
      <w:r w:rsidRPr="00ED7BA0">
        <w:rPr>
          <w:sz w:val="22"/>
          <w:szCs w:val="22"/>
        </w:rPr>
        <w:t xml:space="preserve"> быть установлен</w:t>
      </w:r>
      <w:r>
        <w:rPr>
          <w:sz w:val="22"/>
          <w:szCs w:val="22"/>
        </w:rPr>
        <w:t>ы одним</w:t>
      </w:r>
      <w:r w:rsidRPr="00ED7BA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из трех </w:t>
      </w:r>
      <w:r w:rsidRPr="00ED7BA0">
        <w:rPr>
          <w:sz w:val="22"/>
          <w:szCs w:val="22"/>
        </w:rPr>
        <w:t>способов:</w:t>
      </w:r>
    </w:p>
    <w:p w:rsidR="000043DA" w:rsidRPr="00ED7BA0" w:rsidRDefault="000043DA" w:rsidP="000043DA">
      <w:pPr>
        <w:spacing w:line="276" w:lineRule="auto"/>
        <w:ind w:firstLine="709"/>
        <w:jc w:val="both"/>
        <w:rPr>
          <w:sz w:val="22"/>
          <w:szCs w:val="22"/>
        </w:rPr>
      </w:pPr>
      <w:r w:rsidRPr="00ED7BA0">
        <w:rPr>
          <w:sz w:val="22"/>
          <w:szCs w:val="22"/>
        </w:rPr>
        <w:t xml:space="preserve">1) </w:t>
      </w:r>
      <w:r>
        <w:rPr>
          <w:sz w:val="22"/>
          <w:szCs w:val="22"/>
        </w:rPr>
        <w:t>Напольное крепление;</w:t>
      </w:r>
    </w:p>
    <w:p w:rsidR="000043DA" w:rsidRPr="00ED7BA0" w:rsidRDefault="000043DA" w:rsidP="000043DA">
      <w:pPr>
        <w:spacing w:line="276" w:lineRule="auto"/>
        <w:ind w:firstLine="709"/>
        <w:jc w:val="both"/>
        <w:rPr>
          <w:sz w:val="22"/>
          <w:szCs w:val="22"/>
        </w:rPr>
      </w:pPr>
      <w:r w:rsidRPr="00ED7BA0">
        <w:rPr>
          <w:sz w:val="22"/>
          <w:szCs w:val="22"/>
        </w:rPr>
        <w:t xml:space="preserve">2) </w:t>
      </w:r>
      <w:r>
        <w:rPr>
          <w:sz w:val="22"/>
          <w:szCs w:val="22"/>
        </w:rPr>
        <w:t>В дренажном поддоне;</w:t>
      </w:r>
    </w:p>
    <w:p w:rsidR="000043DA" w:rsidRDefault="000043DA" w:rsidP="000043DA">
      <w:pPr>
        <w:spacing w:line="276" w:lineRule="auto"/>
        <w:ind w:firstLine="709"/>
        <w:jc w:val="both"/>
        <w:rPr>
          <w:sz w:val="22"/>
          <w:szCs w:val="22"/>
        </w:rPr>
      </w:pPr>
      <w:r w:rsidRPr="00ED7BA0">
        <w:rPr>
          <w:sz w:val="22"/>
          <w:szCs w:val="22"/>
        </w:rPr>
        <w:t>3) Настенный монтаж.</w:t>
      </w:r>
      <w:r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Крепится к вертикальной поверхности с помощью встроенных крючков, а также пр</w:t>
      </w:r>
      <w:r>
        <w:rPr>
          <w:sz w:val="22"/>
          <w:szCs w:val="22"/>
        </w:rPr>
        <w:t>илагаемых винтов и заглушек</w:t>
      </w:r>
      <w:r w:rsidRPr="00ED7BA0">
        <w:rPr>
          <w:sz w:val="22"/>
          <w:szCs w:val="22"/>
        </w:rPr>
        <w:t>.</w:t>
      </w:r>
    </w:p>
    <w:p w:rsidR="00562E94" w:rsidRDefault="00562E94" w:rsidP="000043DA">
      <w:pPr>
        <w:spacing w:line="276" w:lineRule="auto"/>
        <w:ind w:firstLine="709"/>
        <w:jc w:val="both"/>
      </w:pPr>
      <w:r>
        <w:rPr>
          <w:sz w:val="22"/>
          <w:szCs w:val="22"/>
        </w:rPr>
        <w:t>Варианты монтажа представлены на рисунке 4.</w:t>
      </w:r>
    </w:p>
    <w:p w:rsidR="000043DA" w:rsidRDefault="000043DA" w:rsidP="000043DA">
      <w:pPr>
        <w:pStyle w:val="af3"/>
        <w:ind w:left="199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246BF70F" wp14:editId="5CF1C287">
            <wp:extent cx="4210050" cy="498157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E94" w:rsidRDefault="00562E94" w:rsidP="000043DA">
      <w:pPr>
        <w:pStyle w:val="af3"/>
        <w:ind w:left="1999"/>
        <w:jc w:val="both"/>
        <w:rPr>
          <w:rFonts w:ascii="Times New Roman" w:eastAsia="Times New Roman" w:hAnsi="Times New Roman"/>
          <w:lang w:eastAsia="ru-RU"/>
        </w:rPr>
      </w:pPr>
    </w:p>
    <w:p w:rsidR="00562E94" w:rsidRDefault="00562E94" w:rsidP="00562E94">
      <w:pPr>
        <w:jc w:val="center"/>
        <w:rPr>
          <w:sz w:val="20"/>
          <w:szCs w:val="20"/>
        </w:rPr>
      </w:pPr>
      <w:r w:rsidRPr="00562E94">
        <w:rPr>
          <w:sz w:val="20"/>
          <w:szCs w:val="20"/>
        </w:rPr>
        <w:t>Рисунок 4</w:t>
      </w:r>
    </w:p>
    <w:p w:rsidR="00494364" w:rsidRPr="00562E94" w:rsidRDefault="00494364" w:rsidP="00562E94">
      <w:pPr>
        <w:jc w:val="center"/>
        <w:rPr>
          <w:sz w:val="20"/>
          <w:szCs w:val="20"/>
        </w:rPr>
      </w:pPr>
    </w:p>
    <w:p w:rsidR="000043DA" w:rsidRPr="00494364" w:rsidRDefault="000043DA" w:rsidP="00494364">
      <w:pPr>
        <w:spacing w:line="276" w:lineRule="auto"/>
        <w:ind w:firstLine="709"/>
        <w:jc w:val="both"/>
        <w:rPr>
          <w:sz w:val="22"/>
          <w:szCs w:val="22"/>
        </w:rPr>
      </w:pPr>
      <w:r w:rsidRPr="00494364">
        <w:rPr>
          <w:sz w:val="22"/>
          <w:szCs w:val="22"/>
        </w:rPr>
        <w:t xml:space="preserve">Выпускной патрубок </w:t>
      </w:r>
      <w:r w:rsidR="00494364">
        <w:rPr>
          <w:sz w:val="22"/>
          <w:szCs w:val="22"/>
        </w:rPr>
        <w:t>изделия</w:t>
      </w:r>
      <w:r w:rsidRPr="00494364">
        <w:rPr>
          <w:sz w:val="22"/>
          <w:szCs w:val="22"/>
        </w:rPr>
        <w:t xml:space="preserve"> может быть подсоединен к выпускной трубе диаметром 6 мм / 1/4 дюйма или 10 мм / 3/8 дюйма, которая должна быть закреплена с помощью прилагаемых кабельных стяжек. Важно убедиться, что</w:t>
      </w:r>
      <w:r w:rsidR="00455146">
        <w:rPr>
          <w:sz w:val="22"/>
          <w:szCs w:val="22"/>
        </w:rPr>
        <w:t xml:space="preserve"> </w:t>
      </w:r>
      <w:r w:rsidRPr="00494364">
        <w:rPr>
          <w:sz w:val="22"/>
          <w:szCs w:val="22"/>
        </w:rPr>
        <w:t>в выпускной трубе нет перегибов или ограничений.</w:t>
      </w:r>
    </w:p>
    <w:p w:rsidR="000043DA" w:rsidRPr="00494364" w:rsidRDefault="00C87305" w:rsidP="00494364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0043DA" w:rsidRPr="00494364">
        <w:rPr>
          <w:sz w:val="22"/>
          <w:szCs w:val="22"/>
        </w:rPr>
        <w:t>ак имеет четыре входа для конденсата</w:t>
      </w:r>
      <w:r>
        <w:rPr>
          <w:sz w:val="22"/>
          <w:szCs w:val="22"/>
        </w:rPr>
        <w:t xml:space="preserve"> (рисунок 5)</w:t>
      </w:r>
      <w:r w:rsidR="000043DA" w:rsidRPr="00494364">
        <w:rPr>
          <w:sz w:val="22"/>
          <w:szCs w:val="22"/>
        </w:rPr>
        <w:t>:</w:t>
      </w:r>
    </w:p>
    <w:p w:rsidR="000043DA" w:rsidRPr="00494364" w:rsidRDefault="000043DA" w:rsidP="00494364">
      <w:pPr>
        <w:spacing w:line="276" w:lineRule="auto"/>
        <w:ind w:firstLine="709"/>
        <w:jc w:val="both"/>
        <w:rPr>
          <w:sz w:val="22"/>
          <w:szCs w:val="22"/>
        </w:rPr>
      </w:pPr>
      <w:r w:rsidRPr="00494364">
        <w:rPr>
          <w:sz w:val="22"/>
          <w:szCs w:val="22"/>
        </w:rPr>
        <w:t>1) в верхней части насоса предусмотрено отверстие.</w:t>
      </w:r>
      <w:r w:rsidR="00455146">
        <w:rPr>
          <w:sz w:val="22"/>
          <w:szCs w:val="22"/>
        </w:rPr>
        <w:t xml:space="preserve"> </w:t>
      </w:r>
      <w:r w:rsidRPr="00494364">
        <w:rPr>
          <w:sz w:val="22"/>
          <w:szCs w:val="22"/>
        </w:rPr>
        <w:t>Впускной патрубок должен быть установлен таким образом, чтобы он полностью проходил</w:t>
      </w:r>
      <w:r w:rsidR="00455146">
        <w:rPr>
          <w:sz w:val="22"/>
          <w:szCs w:val="22"/>
        </w:rPr>
        <w:t xml:space="preserve"> </w:t>
      </w:r>
      <w:r w:rsidRPr="00494364">
        <w:rPr>
          <w:sz w:val="22"/>
          <w:szCs w:val="22"/>
        </w:rPr>
        <w:t>через желтую впускную пробку в отверстие и не мог</w:t>
      </w:r>
      <w:r w:rsidR="00455146">
        <w:rPr>
          <w:sz w:val="22"/>
          <w:szCs w:val="22"/>
        </w:rPr>
        <w:t xml:space="preserve"> </w:t>
      </w:r>
      <w:r w:rsidRPr="00494364">
        <w:rPr>
          <w:sz w:val="22"/>
          <w:szCs w:val="22"/>
        </w:rPr>
        <w:t>отсоединиться.</w:t>
      </w:r>
      <w:r w:rsidR="00455146">
        <w:rPr>
          <w:sz w:val="22"/>
          <w:szCs w:val="22"/>
        </w:rPr>
        <w:t xml:space="preserve"> </w:t>
      </w:r>
      <w:r w:rsidRPr="00494364">
        <w:rPr>
          <w:sz w:val="22"/>
          <w:szCs w:val="22"/>
        </w:rPr>
        <w:t>При диаметре впускной трубы &gt;20 мм / ¾” следует отрезать верхнюю часть впускной пробки. При</w:t>
      </w:r>
      <w:r w:rsidR="00455146">
        <w:rPr>
          <w:sz w:val="22"/>
          <w:szCs w:val="22"/>
        </w:rPr>
        <w:t xml:space="preserve"> </w:t>
      </w:r>
      <w:r w:rsidRPr="00494364">
        <w:rPr>
          <w:sz w:val="22"/>
          <w:szCs w:val="22"/>
        </w:rPr>
        <w:t>диаметре трубы &lt;20 мм/ ¾” желтую впускную пробку следует проколоть.</w:t>
      </w:r>
    </w:p>
    <w:p w:rsidR="000043DA" w:rsidRPr="00494364" w:rsidRDefault="000043DA" w:rsidP="00494364">
      <w:pPr>
        <w:spacing w:line="276" w:lineRule="auto"/>
        <w:ind w:firstLine="709"/>
        <w:jc w:val="both"/>
        <w:rPr>
          <w:sz w:val="22"/>
          <w:szCs w:val="22"/>
        </w:rPr>
      </w:pPr>
      <w:r w:rsidRPr="00494364">
        <w:rPr>
          <w:sz w:val="22"/>
          <w:szCs w:val="22"/>
        </w:rPr>
        <w:lastRenderedPageBreak/>
        <w:t>2) ‘Выбивка’ на нижней поверхности может быть удал</w:t>
      </w:r>
      <w:r w:rsidR="00C4435E">
        <w:rPr>
          <w:sz w:val="22"/>
          <w:szCs w:val="22"/>
        </w:rPr>
        <w:t>ена для применения "в поддоне". Д</w:t>
      </w:r>
      <w:r w:rsidRPr="00494364">
        <w:rPr>
          <w:sz w:val="22"/>
          <w:szCs w:val="22"/>
        </w:rPr>
        <w:t>ля обеспечения вентиляции необходимо снять четверть впускного отверстия.</w:t>
      </w:r>
    </w:p>
    <w:p w:rsidR="000043DA" w:rsidRPr="00494364" w:rsidRDefault="000043DA" w:rsidP="00494364">
      <w:pPr>
        <w:spacing w:line="276" w:lineRule="auto"/>
        <w:ind w:firstLine="709"/>
        <w:jc w:val="both"/>
        <w:rPr>
          <w:sz w:val="22"/>
          <w:szCs w:val="22"/>
        </w:rPr>
      </w:pPr>
      <w:r w:rsidRPr="00494364">
        <w:rPr>
          <w:sz w:val="22"/>
          <w:szCs w:val="22"/>
        </w:rPr>
        <w:t>3 ) выходы предусмотрены сбоку и сзади насоса.</w:t>
      </w:r>
    </w:p>
    <w:p w:rsidR="000043DA" w:rsidRDefault="000043DA" w:rsidP="000043DA">
      <w:pPr>
        <w:pStyle w:val="af3"/>
        <w:ind w:left="1999"/>
        <w:jc w:val="both"/>
        <w:rPr>
          <w:rFonts w:ascii="Times New Roman" w:eastAsia="Times New Roman" w:hAnsi="Times New Roman"/>
          <w:lang w:eastAsia="ru-RU"/>
        </w:rPr>
      </w:pPr>
    </w:p>
    <w:p w:rsidR="000043DA" w:rsidRDefault="000043DA" w:rsidP="000043DA">
      <w:pPr>
        <w:jc w:val="center"/>
      </w:pPr>
      <w:r>
        <w:rPr>
          <w:noProof/>
        </w:rPr>
        <w:drawing>
          <wp:inline distT="0" distB="0" distL="0" distR="0" wp14:anchorId="41C0AB35" wp14:editId="1774D4E4">
            <wp:extent cx="4010025" cy="295509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79" cy="295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DA" w:rsidRDefault="000043DA" w:rsidP="000043DA">
      <w:pPr>
        <w:jc w:val="center"/>
      </w:pPr>
    </w:p>
    <w:p w:rsidR="000043DA" w:rsidRDefault="000043DA" w:rsidP="000043DA">
      <w:pPr>
        <w:jc w:val="center"/>
        <w:rPr>
          <w:sz w:val="20"/>
          <w:szCs w:val="20"/>
        </w:rPr>
      </w:pPr>
      <w:r w:rsidRPr="00A844B9">
        <w:rPr>
          <w:sz w:val="20"/>
          <w:szCs w:val="20"/>
        </w:rPr>
        <w:t>Рисунок</w:t>
      </w:r>
      <w:r w:rsidR="00C87305">
        <w:rPr>
          <w:sz w:val="20"/>
          <w:szCs w:val="20"/>
        </w:rPr>
        <w:t xml:space="preserve"> 5</w:t>
      </w:r>
    </w:p>
    <w:p w:rsidR="00407330" w:rsidRDefault="00407330" w:rsidP="000043DA">
      <w:pPr>
        <w:jc w:val="center"/>
        <w:rPr>
          <w:sz w:val="20"/>
          <w:szCs w:val="20"/>
        </w:rPr>
      </w:pPr>
    </w:p>
    <w:p w:rsidR="00407330" w:rsidRPr="00407330" w:rsidRDefault="00407330" w:rsidP="00407330">
      <w:pPr>
        <w:spacing w:line="276" w:lineRule="auto"/>
        <w:ind w:firstLine="709"/>
        <w:jc w:val="both"/>
        <w:rPr>
          <w:sz w:val="22"/>
          <w:szCs w:val="22"/>
        </w:rPr>
      </w:pPr>
      <w:r w:rsidRPr="00407330">
        <w:rPr>
          <w:sz w:val="22"/>
          <w:szCs w:val="22"/>
        </w:rPr>
        <w:t>Убедитесь, что фильтр вставлен и поплавок расположен магнитом вверх</w:t>
      </w:r>
      <w:r>
        <w:rPr>
          <w:sz w:val="22"/>
          <w:szCs w:val="22"/>
        </w:rPr>
        <w:t xml:space="preserve"> согласно рисунку 6</w:t>
      </w:r>
      <w:r w:rsidRPr="00407330">
        <w:rPr>
          <w:sz w:val="22"/>
          <w:szCs w:val="22"/>
        </w:rPr>
        <w:t>.</w:t>
      </w:r>
    </w:p>
    <w:p w:rsidR="000043DA" w:rsidRDefault="000043DA" w:rsidP="000043DA">
      <w:pPr>
        <w:jc w:val="center"/>
        <w:rPr>
          <w:sz w:val="20"/>
          <w:szCs w:val="20"/>
        </w:rPr>
      </w:pPr>
    </w:p>
    <w:p w:rsidR="000043DA" w:rsidRPr="00A844B9" w:rsidRDefault="000043DA" w:rsidP="000043DA">
      <w:pPr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7817F0FD" wp14:editId="498502A9">
            <wp:extent cx="2365644" cy="3763925"/>
            <wp:effectExtent l="0" t="0" r="0" b="825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67474" cy="376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3DA" w:rsidRDefault="000043DA" w:rsidP="00E97D9D">
      <w:pPr>
        <w:spacing w:line="276" w:lineRule="auto"/>
        <w:ind w:firstLine="709"/>
        <w:jc w:val="both"/>
        <w:rPr>
          <w:sz w:val="22"/>
          <w:szCs w:val="22"/>
        </w:rPr>
      </w:pPr>
    </w:p>
    <w:p w:rsidR="000043DA" w:rsidRDefault="00407330" w:rsidP="00927D71">
      <w:pPr>
        <w:jc w:val="center"/>
        <w:rPr>
          <w:sz w:val="22"/>
          <w:szCs w:val="22"/>
        </w:rPr>
      </w:pPr>
      <w:r w:rsidRPr="00A844B9">
        <w:rPr>
          <w:sz w:val="20"/>
          <w:szCs w:val="20"/>
        </w:rPr>
        <w:t>Рисунок</w:t>
      </w:r>
      <w:r>
        <w:rPr>
          <w:sz w:val="20"/>
          <w:szCs w:val="20"/>
        </w:rPr>
        <w:t xml:space="preserve"> 6</w:t>
      </w:r>
    </w:p>
    <w:p w:rsidR="000043DA" w:rsidRDefault="000043DA" w:rsidP="00E97D9D">
      <w:pPr>
        <w:spacing w:line="276" w:lineRule="auto"/>
        <w:ind w:firstLine="709"/>
        <w:jc w:val="both"/>
        <w:rPr>
          <w:sz w:val="22"/>
          <w:szCs w:val="22"/>
        </w:rPr>
      </w:pPr>
    </w:p>
    <w:p w:rsidR="00927D71" w:rsidRPr="00311807" w:rsidRDefault="00927D71" w:rsidP="00927D7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lastRenderedPageBreak/>
        <w:t>Насосы</w:t>
      </w:r>
      <w:r w:rsidRPr="00311807">
        <w:rPr>
          <w:sz w:val="22"/>
          <w:szCs w:val="22"/>
        </w:rPr>
        <w:t xml:space="preserve"> </w:t>
      </w:r>
      <w:r w:rsidRPr="001414DD">
        <w:rPr>
          <w:sz w:val="22"/>
          <w:szCs w:val="22"/>
          <w:lang w:val="en-US"/>
        </w:rPr>
        <w:t>TANK</w:t>
      </w:r>
      <w:r w:rsidRPr="00311807">
        <w:rPr>
          <w:sz w:val="22"/>
          <w:szCs w:val="22"/>
        </w:rPr>
        <w:t xml:space="preserve"> </w:t>
      </w:r>
      <w:r w:rsidRPr="001414DD">
        <w:rPr>
          <w:sz w:val="22"/>
          <w:szCs w:val="22"/>
          <w:lang w:val="en-US"/>
        </w:rPr>
        <w:t>PUMP</w:t>
      </w:r>
      <w:r w:rsidRPr="00311807">
        <w:rPr>
          <w:sz w:val="22"/>
          <w:szCs w:val="22"/>
        </w:rPr>
        <w:t>-</w:t>
      </w:r>
      <w:r w:rsidRPr="001414DD">
        <w:rPr>
          <w:sz w:val="22"/>
          <w:szCs w:val="22"/>
          <w:lang w:val="en-US"/>
        </w:rPr>
        <w:t>V</w:t>
      </w:r>
      <w:r w:rsidRPr="00311807">
        <w:rPr>
          <w:sz w:val="22"/>
          <w:szCs w:val="22"/>
        </w:rPr>
        <w:t xml:space="preserve"> </w:t>
      </w:r>
      <w:r>
        <w:rPr>
          <w:sz w:val="22"/>
          <w:szCs w:val="22"/>
        </w:rPr>
        <w:t>и</w:t>
      </w:r>
      <w:r w:rsidRPr="00311807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TANK</w:t>
      </w:r>
      <w:r w:rsidRPr="00311807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PUMP</w:t>
      </w:r>
      <w:r w:rsidRPr="00311807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L</w:t>
      </w:r>
      <w:r w:rsidR="0034116F" w:rsidRPr="00311807">
        <w:rPr>
          <w:sz w:val="22"/>
          <w:szCs w:val="22"/>
        </w:rPr>
        <w:t>:</w:t>
      </w:r>
    </w:p>
    <w:p w:rsidR="00927D71" w:rsidRPr="00311807" w:rsidRDefault="00927D71" w:rsidP="00E97D9D">
      <w:pPr>
        <w:spacing w:line="276" w:lineRule="auto"/>
        <w:ind w:firstLine="709"/>
        <w:jc w:val="both"/>
        <w:rPr>
          <w:sz w:val="22"/>
          <w:szCs w:val="22"/>
        </w:rPr>
      </w:pPr>
    </w:p>
    <w:p w:rsidR="00CB1744" w:rsidRPr="00ED7BA0" w:rsidRDefault="00CB1744" w:rsidP="00E97D9D">
      <w:pPr>
        <w:spacing w:line="276" w:lineRule="auto"/>
        <w:ind w:firstLine="709"/>
        <w:jc w:val="both"/>
        <w:rPr>
          <w:sz w:val="22"/>
          <w:szCs w:val="22"/>
        </w:rPr>
      </w:pPr>
      <w:r w:rsidRPr="00ED7BA0">
        <w:rPr>
          <w:sz w:val="22"/>
          <w:szCs w:val="22"/>
        </w:rPr>
        <w:t>Перед установкой насоса дайте кондиционеру поработать несколько раз,</w:t>
      </w:r>
      <w:r w:rsidR="00E97D9D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собирая конденсат в отдельную емкость, чтобы помочь смыть остатки</w:t>
      </w:r>
      <w:r w:rsidR="00E97D9D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масла, которые могут остаться в системе.</w:t>
      </w:r>
    </w:p>
    <w:p w:rsidR="00CB1744" w:rsidRPr="00ED7BA0" w:rsidRDefault="00CB1744" w:rsidP="00E97D9D">
      <w:pPr>
        <w:spacing w:line="276" w:lineRule="auto"/>
        <w:ind w:firstLine="709"/>
        <w:jc w:val="both"/>
        <w:rPr>
          <w:sz w:val="22"/>
          <w:szCs w:val="22"/>
        </w:rPr>
      </w:pPr>
      <w:r w:rsidRPr="00ED7BA0">
        <w:rPr>
          <w:sz w:val="22"/>
          <w:szCs w:val="22"/>
        </w:rPr>
        <w:t>Осторожно распакуйте насос. Извлеките картонную упаковку из</w:t>
      </w:r>
      <w:r w:rsidR="0034116F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воздушных отверстий крышки двигателя. Осторожно отодвиньте насадку от насоса.</w:t>
      </w:r>
    </w:p>
    <w:p w:rsidR="00CB1744" w:rsidRDefault="00CB1744" w:rsidP="00E97D9D">
      <w:pPr>
        <w:spacing w:line="276" w:lineRule="auto"/>
        <w:ind w:firstLine="709"/>
        <w:jc w:val="both"/>
        <w:rPr>
          <w:sz w:val="22"/>
          <w:szCs w:val="22"/>
        </w:rPr>
      </w:pPr>
      <w:r w:rsidRPr="00ED7BA0">
        <w:rPr>
          <w:sz w:val="22"/>
          <w:szCs w:val="22"/>
        </w:rPr>
        <w:t>Эта упаковка используется для предотвращения перемещения переключателя во время транспортировки</w:t>
      </w:r>
      <w:r w:rsidR="0034116F">
        <w:rPr>
          <w:sz w:val="22"/>
          <w:szCs w:val="22"/>
        </w:rPr>
        <w:t xml:space="preserve"> (рисунок 7</w:t>
      </w:r>
      <w:r w:rsidRPr="00ED7BA0">
        <w:rPr>
          <w:sz w:val="22"/>
          <w:szCs w:val="22"/>
        </w:rPr>
        <w:t>).</w:t>
      </w:r>
    </w:p>
    <w:p w:rsidR="0034116F" w:rsidRDefault="0034116F" w:rsidP="00E97D9D">
      <w:pPr>
        <w:spacing w:line="276" w:lineRule="auto"/>
        <w:ind w:firstLine="709"/>
        <w:jc w:val="both"/>
        <w:rPr>
          <w:sz w:val="22"/>
          <w:szCs w:val="22"/>
        </w:rPr>
      </w:pPr>
    </w:p>
    <w:p w:rsidR="0034116F" w:rsidRDefault="0034116F" w:rsidP="00E97D9D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543425" cy="1828800"/>
            <wp:effectExtent l="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16F" w:rsidRDefault="0034116F" w:rsidP="0034116F">
      <w:pPr>
        <w:jc w:val="center"/>
        <w:rPr>
          <w:sz w:val="22"/>
          <w:szCs w:val="22"/>
        </w:rPr>
      </w:pPr>
      <w:r w:rsidRPr="00A844B9">
        <w:rPr>
          <w:sz w:val="20"/>
          <w:szCs w:val="20"/>
        </w:rPr>
        <w:t>Рисунок</w:t>
      </w:r>
      <w:r>
        <w:rPr>
          <w:sz w:val="20"/>
          <w:szCs w:val="20"/>
        </w:rPr>
        <w:t xml:space="preserve"> 7</w:t>
      </w:r>
    </w:p>
    <w:p w:rsidR="0034116F" w:rsidRPr="00ED7BA0" w:rsidRDefault="0034116F" w:rsidP="00E97D9D">
      <w:pPr>
        <w:spacing w:line="276" w:lineRule="auto"/>
        <w:ind w:firstLine="709"/>
        <w:jc w:val="both"/>
        <w:rPr>
          <w:sz w:val="22"/>
          <w:szCs w:val="22"/>
        </w:rPr>
      </w:pPr>
    </w:p>
    <w:p w:rsidR="00CB1744" w:rsidRDefault="00CB1744" w:rsidP="00E97D9D">
      <w:pPr>
        <w:spacing w:line="276" w:lineRule="auto"/>
        <w:ind w:firstLine="709"/>
        <w:jc w:val="both"/>
        <w:rPr>
          <w:sz w:val="22"/>
          <w:szCs w:val="22"/>
        </w:rPr>
      </w:pPr>
      <w:r w:rsidRPr="00ED7BA0">
        <w:rPr>
          <w:sz w:val="22"/>
          <w:szCs w:val="22"/>
        </w:rPr>
        <w:t>Установка насоса: в баке предусмотрены два паза для установки устройства.</w:t>
      </w:r>
      <w:r w:rsidR="0083019A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Пазы располож</w:t>
      </w:r>
      <w:r w:rsidR="00B7766F">
        <w:rPr>
          <w:sz w:val="22"/>
          <w:szCs w:val="22"/>
        </w:rPr>
        <w:t xml:space="preserve">ены на концах резервуара. </w:t>
      </w:r>
      <w:r w:rsidRPr="00ED7BA0">
        <w:rPr>
          <w:sz w:val="22"/>
          <w:szCs w:val="22"/>
        </w:rPr>
        <w:t>Устройство должно</w:t>
      </w:r>
      <w:r w:rsidR="0083019A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монтируется либо сбоку от кондиционера, либо на ближайшей стене.</w:t>
      </w:r>
      <w:r w:rsidR="0083019A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 xml:space="preserve">Насос должен находиться на одном уровне, а входное отверстие должно быть ниже сливного отверстия змеевика. </w:t>
      </w:r>
      <w:r w:rsidR="0083019A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Трубопроводная арматура несовместима с пластиковым корпусом насоса.</w:t>
      </w:r>
    </w:p>
    <w:p w:rsidR="00CB1744" w:rsidRPr="00ED7BA0" w:rsidRDefault="00CB1744" w:rsidP="00E97D9D">
      <w:pPr>
        <w:spacing w:line="276" w:lineRule="auto"/>
        <w:ind w:firstLine="709"/>
        <w:jc w:val="both"/>
        <w:rPr>
          <w:sz w:val="22"/>
          <w:szCs w:val="22"/>
        </w:rPr>
      </w:pPr>
      <w:r w:rsidRPr="00ED7BA0">
        <w:rPr>
          <w:sz w:val="22"/>
          <w:szCs w:val="22"/>
        </w:rPr>
        <w:t>Насос не следует устанавливать таким образом, чтобы он мог подвергаться</w:t>
      </w:r>
      <w:r w:rsidR="00A413AF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разбрызгиванию.</w:t>
      </w:r>
    </w:p>
    <w:p w:rsidR="00FF0DEE" w:rsidRPr="00ED7BA0" w:rsidRDefault="00CB1744" w:rsidP="00E97D9D">
      <w:pPr>
        <w:spacing w:line="276" w:lineRule="auto"/>
        <w:ind w:firstLine="709"/>
        <w:jc w:val="both"/>
        <w:rPr>
          <w:sz w:val="22"/>
          <w:szCs w:val="22"/>
        </w:rPr>
      </w:pPr>
      <w:r w:rsidRPr="00ED7BA0">
        <w:rPr>
          <w:sz w:val="22"/>
          <w:szCs w:val="22"/>
        </w:rPr>
        <w:t>Данный насос не предназначен для использования внутри воздушных камер.</w:t>
      </w:r>
    </w:p>
    <w:p w:rsidR="00BE058F" w:rsidRPr="00ED7BA0" w:rsidRDefault="00BE058F" w:rsidP="00E97D9D">
      <w:pPr>
        <w:spacing w:line="276" w:lineRule="auto"/>
        <w:ind w:firstLine="709"/>
        <w:jc w:val="both"/>
        <w:rPr>
          <w:sz w:val="22"/>
          <w:szCs w:val="22"/>
        </w:rPr>
      </w:pPr>
    </w:p>
    <w:p w:rsidR="00BE058F" w:rsidRDefault="00BE058F" w:rsidP="00E97D9D">
      <w:pPr>
        <w:spacing w:line="276" w:lineRule="auto"/>
        <w:ind w:firstLine="709"/>
        <w:jc w:val="both"/>
        <w:rPr>
          <w:sz w:val="22"/>
          <w:szCs w:val="22"/>
        </w:rPr>
      </w:pPr>
      <w:r w:rsidRPr="00ED7BA0">
        <w:rPr>
          <w:sz w:val="22"/>
          <w:szCs w:val="22"/>
        </w:rPr>
        <w:t>Подсоедините гибкую трубку или патрубок от сливного отверстия испарителя к одному из трех</w:t>
      </w:r>
      <w:r w:rsidR="00B7766F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 xml:space="preserve">впускных отверстий насоса. Убедитесь, что впускной трубопровод наклонен </w:t>
      </w:r>
      <w:r w:rsidR="00B7766F">
        <w:rPr>
          <w:sz w:val="22"/>
          <w:szCs w:val="22"/>
        </w:rPr>
        <w:t xml:space="preserve">вниз, чтобы обеспечить </w:t>
      </w:r>
      <w:r w:rsidRPr="00ED7BA0">
        <w:rPr>
          <w:sz w:val="22"/>
          <w:szCs w:val="22"/>
        </w:rPr>
        <w:t>поток</w:t>
      </w:r>
      <w:r w:rsidR="00B7766F">
        <w:rPr>
          <w:sz w:val="22"/>
          <w:szCs w:val="22"/>
        </w:rPr>
        <w:t xml:space="preserve"> самотеком (рисунок 8</w:t>
      </w:r>
      <w:r w:rsidRPr="00ED7BA0">
        <w:rPr>
          <w:sz w:val="22"/>
          <w:szCs w:val="22"/>
        </w:rPr>
        <w:t>). Удлините впускной трубопровод в резервуар от 1 до 3 дюймов, чтобы</w:t>
      </w:r>
      <w:r w:rsidR="00B7766F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убедиться, что он не будет мешать правильной работе поплавка. Убедитесь, что</w:t>
      </w:r>
      <w:r w:rsidR="00B7766F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впускной трубопровод обрезан под углом, под которым он входит в резервуар.</w:t>
      </w:r>
    </w:p>
    <w:p w:rsidR="00B7766F" w:rsidRDefault="00D41FEB" w:rsidP="00B7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553075" cy="21431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766F" w:rsidRPr="00B7766F">
        <w:rPr>
          <w:sz w:val="20"/>
          <w:szCs w:val="20"/>
        </w:rPr>
        <w:t xml:space="preserve"> </w:t>
      </w:r>
    </w:p>
    <w:p w:rsidR="00B7766F" w:rsidRDefault="00B7766F" w:rsidP="00B7766F">
      <w:pPr>
        <w:jc w:val="center"/>
        <w:rPr>
          <w:sz w:val="22"/>
          <w:szCs w:val="22"/>
        </w:rPr>
      </w:pPr>
      <w:r w:rsidRPr="00A844B9">
        <w:rPr>
          <w:sz w:val="20"/>
          <w:szCs w:val="20"/>
        </w:rPr>
        <w:t>Рисунок</w:t>
      </w:r>
      <w:r>
        <w:rPr>
          <w:sz w:val="20"/>
          <w:szCs w:val="20"/>
        </w:rPr>
        <w:t xml:space="preserve"> 8</w:t>
      </w:r>
    </w:p>
    <w:p w:rsidR="00B7766F" w:rsidRPr="00ED7BA0" w:rsidRDefault="00B7766F" w:rsidP="00E97D9D">
      <w:pPr>
        <w:spacing w:line="276" w:lineRule="auto"/>
        <w:ind w:firstLine="709"/>
        <w:jc w:val="both"/>
        <w:rPr>
          <w:sz w:val="22"/>
          <w:szCs w:val="22"/>
        </w:rPr>
      </w:pPr>
    </w:p>
    <w:p w:rsidR="00BE058F" w:rsidRDefault="00BE058F" w:rsidP="00E97D9D">
      <w:pPr>
        <w:spacing w:line="276" w:lineRule="auto"/>
        <w:ind w:firstLine="709"/>
        <w:jc w:val="both"/>
        <w:rPr>
          <w:sz w:val="22"/>
          <w:szCs w:val="22"/>
        </w:rPr>
      </w:pPr>
      <w:r w:rsidRPr="00ED7BA0">
        <w:rPr>
          <w:sz w:val="22"/>
          <w:szCs w:val="22"/>
        </w:rPr>
        <w:t>Выпускной трубопровод должен представлять собой гибкую трубку, закрепленную хомутом</w:t>
      </w:r>
      <w:r w:rsidR="00B7766F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 xml:space="preserve">для шланга (не входит в комплект поставки) или трубой (диаметр не более 3/8 дюйма для предотвращения </w:t>
      </w:r>
      <w:r w:rsidRPr="00ED7BA0">
        <w:rPr>
          <w:sz w:val="22"/>
          <w:szCs w:val="22"/>
        </w:rPr>
        <w:lastRenderedPageBreak/>
        <w:t>избыточного потока</w:t>
      </w:r>
      <w:r w:rsidR="00D41FEB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обратно в агрегат). От конденсатоотводчика протяните выпускной трубопровод прямо вверх</w:t>
      </w:r>
      <w:r w:rsidR="00D41FEB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настолько высоко, насколько это необходимо. Не протяги</w:t>
      </w:r>
      <w:r w:rsidR="00D41FEB">
        <w:rPr>
          <w:sz w:val="22"/>
          <w:szCs w:val="22"/>
        </w:rPr>
        <w:t xml:space="preserve">вайте эту линию выше головки </w:t>
      </w:r>
      <w:r w:rsidRPr="00ED7BA0">
        <w:rPr>
          <w:sz w:val="22"/>
          <w:szCs w:val="22"/>
        </w:rPr>
        <w:t>конкретной устанавливаемой модели. От этой высокой точки слегка наклоните сливную линию</w:t>
      </w:r>
      <w:r w:rsidR="00D41FEB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вниз до точки над зоной слива; затем поверните вниз и продолжите до</w:t>
      </w:r>
      <w:r w:rsidR="00D41FEB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точки ниже или примерно на одном уровне с нижней частью конденсатоотводчика.</w:t>
      </w:r>
      <w:r w:rsidR="00D41FEB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 xml:space="preserve">Это даст эффект </w:t>
      </w:r>
      <w:proofErr w:type="spellStart"/>
      <w:r w:rsidRPr="00ED7BA0">
        <w:rPr>
          <w:sz w:val="22"/>
          <w:szCs w:val="22"/>
        </w:rPr>
        <w:t>сифонирования</w:t>
      </w:r>
      <w:proofErr w:type="spellEnd"/>
      <w:r w:rsidRPr="00ED7BA0">
        <w:rPr>
          <w:sz w:val="22"/>
          <w:szCs w:val="22"/>
        </w:rPr>
        <w:t>, который повысит эффективность</w:t>
      </w:r>
      <w:r w:rsidR="00D41FEB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конденсатоотводчика и в большинстве случаев устранит необходимость в обратном</w:t>
      </w:r>
      <w:r w:rsidR="00D41FEB">
        <w:rPr>
          <w:sz w:val="22"/>
          <w:szCs w:val="22"/>
        </w:rPr>
        <w:t xml:space="preserve"> клапане (рисунок 9</w:t>
      </w:r>
      <w:r w:rsidRPr="00ED7BA0">
        <w:rPr>
          <w:sz w:val="22"/>
          <w:szCs w:val="22"/>
        </w:rPr>
        <w:t>). Если невозможно наклонить сливную линию вниз, сделайте</w:t>
      </w:r>
      <w:r w:rsidR="00D41FEB"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перевернутую U-образную ловушку непосредственно над насосом в самой высокой точке.</w:t>
      </w:r>
    </w:p>
    <w:p w:rsidR="00D41FEB" w:rsidRDefault="00D41FEB" w:rsidP="00E97D9D">
      <w:pPr>
        <w:spacing w:line="276" w:lineRule="auto"/>
        <w:ind w:firstLine="709"/>
        <w:jc w:val="both"/>
        <w:rPr>
          <w:sz w:val="22"/>
          <w:szCs w:val="22"/>
        </w:rPr>
      </w:pPr>
    </w:p>
    <w:p w:rsidR="00D41FEB" w:rsidRDefault="00D41FEB" w:rsidP="00911CF3">
      <w:pPr>
        <w:spacing w:line="276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400550" cy="196215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FEB" w:rsidRDefault="00D41FEB" w:rsidP="00D41FEB">
      <w:pPr>
        <w:jc w:val="center"/>
        <w:rPr>
          <w:sz w:val="22"/>
          <w:szCs w:val="22"/>
        </w:rPr>
      </w:pPr>
      <w:r w:rsidRPr="00A844B9">
        <w:rPr>
          <w:sz w:val="20"/>
          <w:szCs w:val="20"/>
        </w:rPr>
        <w:t>Рисунок</w:t>
      </w:r>
      <w:r>
        <w:rPr>
          <w:sz w:val="20"/>
          <w:szCs w:val="20"/>
        </w:rPr>
        <w:t xml:space="preserve"> 9</w:t>
      </w:r>
    </w:p>
    <w:p w:rsidR="00D41FEB" w:rsidRPr="00ED7BA0" w:rsidRDefault="00D41FEB" w:rsidP="00E97D9D">
      <w:pPr>
        <w:spacing w:line="276" w:lineRule="auto"/>
        <w:ind w:firstLine="709"/>
        <w:jc w:val="both"/>
        <w:rPr>
          <w:sz w:val="22"/>
          <w:szCs w:val="22"/>
        </w:rPr>
      </w:pPr>
    </w:p>
    <w:p w:rsidR="00C47F87" w:rsidRPr="00BF70AC" w:rsidRDefault="00C47F87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4056716"/>
      <w:r w:rsidRPr="00BF70AC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7"/>
      <w:r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</w:t>
      </w:r>
      <w:r w:rsidR="000E5C6F">
        <w:rPr>
          <w:noProof/>
          <w:sz w:val="22"/>
          <w:szCs w:val="22"/>
        </w:rPr>
        <w:t>ями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4E44DB">
        <w:rPr>
          <w:noProof/>
          <w:sz w:val="22"/>
          <w:szCs w:val="22"/>
        </w:rPr>
        <w:t>10</w:t>
      </w:r>
      <w:r w:rsidRPr="009B1EC5">
        <w:rPr>
          <w:noProof/>
          <w:sz w:val="22"/>
          <w:szCs w:val="22"/>
        </w:rPr>
        <w:t>.</w:t>
      </w:r>
    </w:p>
    <w:p w:rsidR="00FF0DEE" w:rsidRDefault="00FF0DE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32698" w:rsidRPr="00656DF3" w:rsidRDefault="00E32698" w:rsidP="00E32698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057C01FA" wp14:editId="01648BF2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9597844" wp14:editId="486788C5">
            <wp:extent cx="719455" cy="719455"/>
            <wp:effectExtent l="0" t="0" r="4445" b="444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F6B828" wp14:editId="0203BCBD">
            <wp:extent cx="717550" cy="717550"/>
            <wp:effectExtent l="0" t="0" r="6350" b="635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46C48D8" wp14:editId="29336A6D">
            <wp:extent cx="723900" cy="7239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4E44DB">
        <w:rPr>
          <w:noProof/>
          <w:sz w:val="20"/>
          <w:szCs w:val="20"/>
        </w:rPr>
        <w:t>10</w:t>
      </w:r>
    </w:p>
    <w:p w:rsidR="006B1F4E" w:rsidRDefault="006B1F4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C2389D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26246B" w:rsidRDefault="0026246B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26246B" w:rsidRDefault="0026246B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26246B" w:rsidRDefault="0026246B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26246B" w:rsidRDefault="0026246B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26246B" w:rsidRDefault="0026246B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26246B" w:rsidRDefault="0026246B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26246B" w:rsidRDefault="0026246B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26246B" w:rsidRDefault="0026246B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26246B" w:rsidRDefault="0026246B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26246B" w:rsidRDefault="0026246B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C2389D" w:rsidRPr="00096689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8" w:name="_Ref68106430"/>
      <w:bookmarkStart w:id="9" w:name="_Ref69937528"/>
      <w:bookmarkStart w:id="10" w:name="_Ref73096537"/>
      <w:bookmarkStart w:id="11" w:name="_Ref73354033"/>
      <w:bookmarkStart w:id="12" w:name="_Toc114056717"/>
      <w:r w:rsidRPr="00985AEE">
        <w:rPr>
          <w:b/>
          <w:szCs w:val="28"/>
        </w:rPr>
        <w:t>КОМПЛЕКТНОСТЬ</w:t>
      </w:r>
      <w:bookmarkStart w:id="13" w:name="_Ref304821509"/>
      <w:bookmarkEnd w:id="8"/>
      <w:bookmarkEnd w:id="9"/>
      <w:bookmarkEnd w:id="10"/>
      <w:bookmarkEnd w:id="11"/>
      <w:bookmarkEnd w:id="12"/>
    </w:p>
    <w:p w:rsidR="001241DA" w:rsidRDefault="0036160E" w:rsidP="00773452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0E5C6F">
        <w:rPr>
          <w:noProof/>
          <w:sz w:val="22"/>
          <w:szCs w:val="22"/>
        </w:rPr>
        <w:t xml:space="preserve">единицы </w:t>
      </w:r>
      <w:r>
        <w:rPr>
          <w:noProof/>
          <w:sz w:val="22"/>
          <w:szCs w:val="22"/>
        </w:rPr>
        <w:t xml:space="preserve">изделия </w:t>
      </w:r>
      <w:r w:rsidR="009C0BF5">
        <w:rPr>
          <w:noProof/>
          <w:sz w:val="22"/>
          <w:szCs w:val="22"/>
        </w:rPr>
        <w:t xml:space="preserve">для </w:t>
      </w:r>
      <w:r w:rsidR="003C1208">
        <w:rPr>
          <w:sz w:val="22"/>
          <w:szCs w:val="22"/>
        </w:rPr>
        <w:t xml:space="preserve">MUTE TANK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4E44DB">
        <w:rPr>
          <w:noProof/>
          <w:sz w:val="22"/>
          <w:szCs w:val="22"/>
        </w:rPr>
        <w:t>4</w:t>
      </w:r>
      <w:r w:rsidR="001241DA" w:rsidRPr="009B1EC5">
        <w:rPr>
          <w:noProof/>
          <w:sz w:val="22"/>
          <w:szCs w:val="22"/>
        </w:rPr>
        <w:t>.</w:t>
      </w:r>
    </w:p>
    <w:p w:rsidR="00B654B7" w:rsidRDefault="00B654B7" w:rsidP="00DB79C5">
      <w:pPr>
        <w:jc w:val="center"/>
        <w:rPr>
          <w:noProof/>
          <w:sz w:val="20"/>
          <w:szCs w:val="20"/>
        </w:rPr>
      </w:pPr>
    </w:p>
    <w:p w:rsidR="0036160E" w:rsidRDefault="00631177" w:rsidP="00DB79C5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</w:t>
      </w:r>
      <w:r w:rsidR="004E44DB">
        <w:rPr>
          <w:noProof/>
          <w:sz w:val="20"/>
          <w:szCs w:val="20"/>
        </w:rPr>
        <w:t xml:space="preserve"> 4</w:t>
      </w:r>
    </w:p>
    <w:p w:rsidR="00DB79C5" w:rsidRPr="00631177" w:rsidRDefault="00DB79C5" w:rsidP="00DB79C5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4"/>
        <w:gridCol w:w="1912"/>
      </w:tblGrid>
      <w:tr w:rsidR="001241DA" w:rsidRPr="00F312E9" w:rsidTr="00514288">
        <w:trPr>
          <w:trHeight w:val="406"/>
          <w:tblHeader/>
          <w:jc w:val="center"/>
        </w:trPr>
        <w:tc>
          <w:tcPr>
            <w:tcW w:w="7214" w:type="dxa"/>
            <w:shd w:val="clear" w:color="auto" w:fill="auto"/>
            <w:vAlign w:val="center"/>
            <w:hideMark/>
          </w:tcPr>
          <w:p w:rsidR="001241DA" w:rsidRPr="00F312E9" w:rsidRDefault="001241DA" w:rsidP="00926EB7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12" w:type="dxa"/>
            <w:shd w:val="clear" w:color="auto" w:fill="auto"/>
            <w:vAlign w:val="center"/>
            <w:hideMark/>
          </w:tcPr>
          <w:p w:rsidR="001241DA" w:rsidRPr="00F312E9" w:rsidRDefault="001241DA" w:rsidP="00926EB7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514288">
        <w:trPr>
          <w:trHeight w:val="270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12518C" w:rsidP="00D23470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Дренажный насос для системы кондиционирования </w:t>
            </w:r>
            <w:r w:rsidR="00DB1BC8">
              <w:rPr>
                <w:sz w:val="22"/>
                <w:szCs w:val="22"/>
              </w:rPr>
              <w:t>MUTE TANK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F312E9" w:rsidRDefault="00DB79C5" w:rsidP="00DB79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514288">
        <w:trPr>
          <w:trHeight w:val="319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DB79C5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Виниловая трубка с внутренним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диаметром 6 мм (воздушник)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12518C" w:rsidRDefault="00DB79C5" w:rsidP="00DB79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514288">
        <w:trPr>
          <w:trHeight w:val="352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DB79C5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Поплавковая каме</w:t>
            </w:r>
            <w:r w:rsidRPr="00DB79C5">
              <w:rPr>
                <w:sz w:val="22"/>
                <w:szCs w:val="22"/>
              </w:rPr>
              <w:t>ра в сборе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F312E9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514288">
        <w:trPr>
          <w:trHeight w:val="414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DB79C5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Виниловая трубка с внутренним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диаметром 6 мм длиной 1,5м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F312E9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514288">
        <w:trPr>
          <w:trHeight w:val="298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DB79C5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Входной патрубок поплавковой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камеры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F312E9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514288">
        <w:trPr>
          <w:trHeight w:val="332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83125B" w:rsidP="00F10E5E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Силовой кабель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F312E9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B79C5" w:rsidRPr="00F312E9" w:rsidTr="00514288">
        <w:trPr>
          <w:trHeight w:val="247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DB79C5" w:rsidRPr="00DB79C5" w:rsidRDefault="00DB79C5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DB79C5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773452" w:rsidRDefault="00773452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514288" w:rsidRDefault="00514288" w:rsidP="008824CE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единицы изделия </w:t>
      </w:r>
      <w:r w:rsidR="009C0BF5">
        <w:rPr>
          <w:noProof/>
          <w:sz w:val="22"/>
          <w:szCs w:val="22"/>
        </w:rPr>
        <w:t xml:space="preserve">для </w:t>
      </w:r>
      <w:r w:rsidR="003C1208" w:rsidRPr="00DB1BC8">
        <w:rPr>
          <w:sz w:val="22"/>
          <w:szCs w:val="22"/>
        </w:rPr>
        <w:t>TANK PUMP-V, TANK PUMP-L</w:t>
      </w:r>
      <w:r w:rsidR="003C1208" w:rsidRPr="009B1EC5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</w:t>
      </w:r>
      <w:r w:rsidR="00773452">
        <w:rPr>
          <w:noProof/>
          <w:sz w:val="22"/>
          <w:szCs w:val="22"/>
        </w:rPr>
        <w:t>иведена в таблице 5</w:t>
      </w:r>
      <w:r w:rsidRPr="009B1EC5">
        <w:rPr>
          <w:noProof/>
          <w:sz w:val="22"/>
          <w:szCs w:val="22"/>
        </w:rPr>
        <w:t>.</w:t>
      </w:r>
    </w:p>
    <w:p w:rsidR="00B654B7" w:rsidRDefault="00B654B7" w:rsidP="00514288">
      <w:pPr>
        <w:jc w:val="center"/>
        <w:rPr>
          <w:noProof/>
          <w:sz w:val="20"/>
          <w:szCs w:val="20"/>
        </w:rPr>
      </w:pPr>
    </w:p>
    <w:p w:rsidR="00514288" w:rsidRDefault="00773452" w:rsidP="0051428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514288" w:rsidRDefault="00514288" w:rsidP="00514288">
      <w:pPr>
        <w:jc w:val="center"/>
        <w:rPr>
          <w:noProof/>
          <w:sz w:val="20"/>
          <w:szCs w:val="20"/>
        </w:rPr>
      </w:pP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4"/>
        <w:gridCol w:w="1912"/>
      </w:tblGrid>
      <w:tr w:rsidR="00514288" w:rsidRPr="00F312E9" w:rsidTr="002D63FD">
        <w:trPr>
          <w:trHeight w:val="406"/>
          <w:tblHeader/>
          <w:jc w:val="center"/>
        </w:trPr>
        <w:tc>
          <w:tcPr>
            <w:tcW w:w="7214" w:type="dxa"/>
            <w:shd w:val="clear" w:color="auto" w:fill="auto"/>
            <w:vAlign w:val="center"/>
            <w:hideMark/>
          </w:tcPr>
          <w:p w:rsidR="00514288" w:rsidRPr="00F312E9" w:rsidRDefault="00514288" w:rsidP="002D63F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12" w:type="dxa"/>
            <w:shd w:val="clear" w:color="auto" w:fill="auto"/>
            <w:vAlign w:val="center"/>
            <w:hideMark/>
          </w:tcPr>
          <w:p w:rsidR="00514288" w:rsidRPr="00F312E9" w:rsidRDefault="00514288" w:rsidP="002D63F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514288" w:rsidRPr="00F312E9" w:rsidTr="002D63FD">
        <w:trPr>
          <w:trHeight w:val="270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F312E9" w:rsidRDefault="00514288" w:rsidP="00D23470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Дренажный насос для системы кондиционирования </w:t>
            </w:r>
            <w:r w:rsidR="00DB1BC8" w:rsidRPr="00DB1BC8">
              <w:rPr>
                <w:sz w:val="22"/>
                <w:szCs w:val="22"/>
              </w:rPr>
              <w:t>TANK PUMP-V, TANK PUMP-L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F312E9" w:rsidRDefault="00514288" w:rsidP="002D63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288" w:rsidRPr="00F312E9" w:rsidTr="002D63FD">
        <w:trPr>
          <w:trHeight w:val="319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F312E9" w:rsidRDefault="0010036A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7D1458">
              <w:rPr>
                <w:sz w:val="22"/>
                <w:szCs w:val="22"/>
              </w:rPr>
              <w:t>Съемный кабель электропитания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12518C" w:rsidRDefault="00514288" w:rsidP="002D63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288" w:rsidRPr="00F312E9" w:rsidTr="002D63FD">
        <w:trPr>
          <w:trHeight w:val="352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F312E9" w:rsidRDefault="00514288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Поплавковая каме</w:t>
            </w:r>
            <w:r w:rsidRPr="00DB79C5">
              <w:rPr>
                <w:sz w:val="22"/>
                <w:szCs w:val="22"/>
              </w:rPr>
              <w:t>ра в сборе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F312E9" w:rsidRDefault="00514288" w:rsidP="002D63FD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288" w:rsidRPr="00F312E9" w:rsidTr="002D63FD">
        <w:trPr>
          <w:trHeight w:val="414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F312E9" w:rsidRDefault="007D1458" w:rsidP="007D145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7D1458">
              <w:rPr>
                <w:sz w:val="22"/>
                <w:szCs w:val="22"/>
              </w:rPr>
              <w:t xml:space="preserve">Комплект для соединения 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F312E9" w:rsidRDefault="00514288" w:rsidP="002D63FD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288" w:rsidRPr="00F312E9" w:rsidTr="002D63FD">
        <w:trPr>
          <w:trHeight w:val="298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F312E9" w:rsidRDefault="007D1458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7D1458">
              <w:rPr>
                <w:sz w:val="22"/>
                <w:szCs w:val="22"/>
              </w:rPr>
              <w:t>Комплект аксессуаров для монтажа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F312E9" w:rsidRDefault="00514288" w:rsidP="002D63FD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288" w:rsidRPr="00F312E9" w:rsidTr="002D63FD">
        <w:trPr>
          <w:trHeight w:val="247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DB79C5" w:rsidRDefault="00514288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Default="00514288" w:rsidP="002D63FD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464281" w:rsidRDefault="0046428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464281" w:rsidRDefault="0046428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464281" w:rsidRDefault="0046428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464281" w:rsidRDefault="0046428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464281" w:rsidRDefault="0046428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464281" w:rsidRDefault="0046428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464281" w:rsidRDefault="0046428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464281" w:rsidRDefault="0046428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810B70" w:rsidRPr="00343FCA" w:rsidRDefault="007F58CF" w:rsidP="006816C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47"/>
      <w:bookmarkStart w:id="15" w:name="_Ref69937545"/>
      <w:bookmarkStart w:id="16" w:name="_Ref73096542"/>
      <w:bookmarkStart w:id="17" w:name="_Ref73354040"/>
      <w:bookmarkEnd w:id="13"/>
      <w:r>
        <w:rPr>
          <w:b/>
          <w:szCs w:val="28"/>
        </w:rPr>
        <w:lastRenderedPageBreak/>
        <w:t xml:space="preserve"> </w:t>
      </w:r>
      <w:bookmarkStart w:id="18" w:name="_Toc114056718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4"/>
      <w:bookmarkEnd w:id="15"/>
      <w:bookmarkEnd w:id="16"/>
      <w:bookmarkEnd w:id="17"/>
      <w:bookmarkEnd w:id="18"/>
    </w:p>
    <w:p w:rsidR="000B6BD7" w:rsidRDefault="00021FB1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B6BD7" w:rsidRPr="007F4C51">
        <w:rPr>
          <w:sz w:val="22"/>
          <w:szCs w:val="22"/>
        </w:rPr>
        <w:t xml:space="preserve">Гарантийный срок </w:t>
      </w:r>
      <w:r w:rsidR="000B6BD7">
        <w:rPr>
          <w:sz w:val="22"/>
          <w:szCs w:val="22"/>
        </w:rPr>
        <w:t xml:space="preserve">на дренажные насосы </w:t>
      </w:r>
      <w:proofErr w:type="spellStart"/>
      <w:r w:rsidR="000B6BD7" w:rsidRPr="007F4C51">
        <w:rPr>
          <w:sz w:val="22"/>
          <w:szCs w:val="22"/>
        </w:rPr>
        <w:t>Pioneer</w:t>
      </w:r>
      <w:proofErr w:type="spellEnd"/>
      <w:r w:rsidR="004104B5">
        <w:rPr>
          <w:sz w:val="22"/>
          <w:szCs w:val="22"/>
        </w:rPr>
        <w:t xml:space="preserve"> составляет </w:t>
      </w:r>
      <w:r w:rsidR="007A614B">
        <w:rPr>
          <w:sz w:val="22"/>
          <w:szCs w:val="22"/>
        </w:rPr>
        <w:t>6 месяцев</w:t>
      </w:r>
      <w:bookmarkStart w:id="19" w:name="_GoBack"/>
      <w:bookmarkEnd w:id="19"/>
      <w:r w:rsidR="000B6BD7" w:rsidRPr="007F4C51">
        <w:rPr>
          <w:sz w:val="22"/>
          <w:szCs w:val="22"/>
        </w:rPr>
        <w:t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D23470" w:rsidRDefault="00D23470" w:rsidP="006816CF">
      <w:pPr>
        <w:spacing w:line="276" w:lineRule="auto"/>
        <w:ind w:firstLine="709"/>
        <w:jc w:val="both"/>
        <w:rPr>
          <w:sz w:val="22"/>
          <w:szCs w:val="22"/>
        </w:rPr>
      </w:pPr>
    </w:p>
    <w:p w:rsidR="000B6BD7" w:rsidRDefault="000B6BD7" w:rsidP="00C8190B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0B6BD7" w:rsidRDefault="000B6BD7" w:rsidP="00C8190B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0B6BD7" w:rsidRDefault="000B6BD7" w:rsidP="00C8190B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0B6BD7" w:rsidRDefault="000B6BD7" w:rsidP="00C8190B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0B6BD7" w:rsidRDefault="000B6BD7" w:rsidP="00C8190B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C8190B" w:rsidRDefault="000B6BD7" w:rsidP="00C8190B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</w:p>
    <w:p w:rsidR="000B6BD7" w:rsidRDefault="000B6BD7" w:rsidP="00C8190B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0B6BD7" w:rsidRDefault="000B6BD7" w:rsidP="00C8190B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0B6BD7" w:rsidRDefault="000B6BD7" w:rsidP="00C8190B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B6BD7" w:rsidRPr="0023488D" w:rsidRDefault="000B6BD7" w:rsidP="00C8190B">
      <w:pPr>
        <w:spacing w:line="276" w:lineRule="auto"/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0B6BD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69937552"/>
      <w:bookmarkStart w:id="22" w:name="_Ref73096547"/>
      <w:bookmarkStart w:id="23" w:name="_Ref73354045"/>
      <w:bookmarkStart w:id="24" w:name="_Toc114056719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69937557"/>
      <w:bookmarkStart w:id="27" w:name="_Ref73096553"/>
      <w:bookmarkStart w:id="28" w:name="_Ref73354052"/>
      <w:bookmarkStart w:id="29" w:name="_Toc114056720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5"/>
      <w:bookmarkEnd w:id="26"/>
      <w:bookmarkEnd w:id="27"/>
      <w:bookmarkEnd w:id="28"/>
      <w:bookmarkEnd w:id="29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86ADEB" wp14:editId="2DCACD7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0C4C26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F5FD2" w:rsidRDefault="006816CF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Дренажный насос для системы кондиционирования </w:t>
      </w:r>
    </w:p>
    <w:p w:rsidR="006816CF" w:rsidRPr="00DB1BC8" w:rsidRDefault="006816CF" w:rsidP="003066A5">
      <w:pPr>
        <w:pStyle w:val="a8"/>
        <w:spacing w:before="60"/>
        <w:ind w:right="-28"/>
        <w:rPr>
          <w:sz w:val="24"/>
          <w:szCs w:val="24"/>
          <w:lang w:val="en-US"/>
        </w:rPr>
      </w:pPr>
    </w:p>
    <w:p w:rsidR="00DB1BC8" w:rsidRDefault="00DB1BC8" w:rsidP="00DB1BC8">
      <w:pPr>
        <w:rPr>
          <w:b/>
          <w:sz w:val="22"/>
          <w:szCs w:val="22"/>
          <w:lang w:val="en-US"/>
        </w:rPr>
      </w:pPr>
      <w:r w:rsidRPr="00DB1BC8">
        <w:rPr>
          <w:sz w:val="22"/>
          <w:szCs w:val="22"/>
          <w:lang w:val="en-US"/>
        </w:rPr>
        <w:t xml:space="preserve">             </w:t>
      </w:r>
      <w:r w:rsidR="0027052A" w:rsidRPr="00DB1BC8">
        <w:rPr>
          <w:sz w:val="22"/>
          <w:szCs w:val="22"/>
          <w:lang w:val="en-US"/>
        </w:rPr>
        <w:t xml:space="preserve">    </w:t>
      </w:r>
      <w:r w:rsidRPr="00DB1BC8">
        <w:rPr>
          <w:b/>
          <w:sz w:val="22"/>
          <w:szCs w:val="22"/>
          <w:lang w:val="en-US"/>
        </w:rPr>
        <w:t xml:space="preserve">MUTE TANK-20, MUTE TANK-40, </w:t>
      </w:r>
    </w:p>
    <w:p w:rsidR="00DB1BC8" w:rsidRDefault="00DB1BC8" w:rsidP="00DB1BC8">
      <w:pPr>
        <w:rPr>
          <w:b/>
          <w:sz w:val="22"/>
          <w:szCs w:val="22"/>
          <w:lang w:val="en-US"/>
        </w:rPr>
      </w:pPr>
      <w:r w:rsidRPr="00DB1BC8">
        <w:rPr>
          <w:b/>
          <w:sz w:val="22"/>
          <w:szCs w:val="22"/>
          <w:lang w:val="en-US"/>
        </w:rPr>
        <w:t xml:space="preserve">                 RTP15WS230V, RTP20WS230V, </w:t>
      </w:r>
    </w:p>
    <w:p w:rsidR="00DB1BC8" w:rsidRDefault="00DB1BC8" w:rsidP="00DB1BC8">
      <w:pPr>
        <w:rPr>
          <w:b/>
          <w:sz w:val="22"/>
          <w:szCs w:val="22"/>
          <w:lang w:val="en-US"/>
        </w:rPr>
      </w:pPr>
      <w:r w:rsidRPr="00DB1BC8">
        <w:rPr>
          <w:b/>
          <w:sz w:val="22"/>
          <w:szCs w:val="22"/>
          <w:lang w:val="en-US"/>
        </w:rPr>
        <w:t xml:space="preserve">                 RTP22WS230V, RTP24WS230V, </w:t>
      </w:r>
    </w:p>
    <w:p w:rsidR="00DB1BC8" w:rsidRDefault="00DB1BC8" w:rsidP="00DB1BC8">
      <w:pPr>
        <w:rPr>
          <w:b/>
          <w:sz w:val="22"/>
          <w:szCs w:val="22"/>
          <w:lang w:val="en-US"/>
        </w:rPr>
      </w:pPr>
      <w:r w:rsidRPr="00DB1BC8">
        <w:rPr>
          <w:b/>
          <w:sz w:val="22"/>
          <w:szCs w:val="22"/>
          <w:lang w:val="en-US"/>
        </w:rPr>
        <w:t xml:space="preserve">                 RTP15WS230L, RTP20WS230L</w:t>
      </w:r>
      <w:r>
        <w:rPr>
          <w:b/>
          <w:sz w:val="22"/>
          <w:szCs w:val="22"/>
          <w:lang w:val="en-US"/>
        </w:rPr>
        <w:t>,</w:t>
      </w:r>
    </w:p>
    <w:p w:rsidR="00DB1BC8" w:rsidRPr="004104B5" w:rsidRDefault="00DB1BC8" w:rsidP="00DB1BC8">
      <w:pPr>
        <w:rPr>
          <w:lang w:val="en-US"/>
        </w:rPr>
      </w:pPr>
      <w:r w:rsidRPr="00DB1BC8">
        <w:rPr>
          <w:b/>
          <w:sz w:val="22"/>
          <w:szCs w:val="22"/>
          <w:lang w:val="en-US"/>
        </w:rPr>
        <w:t xml:space="preserve">                 RTP</w:t>
      </w:r>
      <w:r w:rsidRPr="004104B5">
        <w:rPr>
          <w:b/>
          <w:sz w:val="22"/>
          <w:szCs w:val="22"/>
          <w:lang w:val="en-US"/>
        </w:rPr>
        <w:t>22</w:t>
      </w:r>
      <w:r w:rsidRPr="00DB1BC8">
        <w:rPr>
          <w:b/>
          <w:sz w:val="22"/>
          <w:szCs w:val="22"/>
          <w:lang w:val="en-US"/>
        </w:rPr>
        <w:t>WS</w:t>
      </w:r>
      <w:r w:rsidRPr="004104B5">
        <w:rPr>
          <w:b/>
          <w:sz w:val="22"/>
          <w:szCs w:val="22"/>
          <w:lang w:val="en-US"/>
        </w:rPr>
        <w:t>230</w:t>
      </w:r>
      <w:r w:rsidRPr="00DB1BC8">
        <w:rPr>
          <w:b/>
          <w:sz w:val="22"/>
          <w:szCs w:val="22"/>
          <w:lang w:val="en-US"/>
        </w:rPr>
        <w:t>L</w:t>
      </w:r>
      <w:r w:rsidRPr="004104B5">
        <w:rPr>
          <w:b/>
          <w:sz w:val="22"/>
          <w:szCs w:val="22"/>
          <w:lang w:val="en-US"/>
        </w:rPr>
        <w:t xml:space="preserve">, </w:t>
      </w:r>
      <w:r w:rsidRPr="00DB1BC8">
        <w:rPr>
          <w:b/>
          <w:sz w:val="22"/>
          <w:szCs w:val="22"/>
          <w:lang w:val="en-US"/>
        </w:rPr>
        <w:t>RTP</w:t>
      </w:r>
      <w:r w:rsidRPr="004104B5">
        <w:rPr>
          <w:b/>
          <w:sz w:val="22"/>
          <w:szCs w:val="22"/>
          <w:lang w:val="en-US"/>
        </w:rPr>
        <w:t>24</w:t>
      </w:r>
      <w:r w:rsidRPr="00DB1BC8">
        <w:rPr>
          <w:b/>
          <w:sz w:val="22"/>
          <w:szCs w:val="22"/>
          <w:lang w:val="en-US"/>
        </w:rPr>
        <w:t>WS</w:t>
      </w:r>
      <w:r w:rsidRPr="004104B5">
        <w:rPr>
          <w:b/>
          <w:sz w:val="22"/>
          <w:szCs w:val="22"/>
          <w:lang w:val="en-US"/>
        </w:rPr>
        <w:t>230</w:t>
      </w:r>
      <w:r w:rsidRPr="00DB1BC8">
        <w:rPr>
          <w:b/>
          <w:sz w:val="22"/>
          <w:szCs w:val="22"/>
          <w:lang w:val="en-US"/>
        </w:rPr>
        <w:t>L</w:t>
      </w:r>
      <w:r w:rsidRPr="004104B5">
        <w:rPr>
          <w:b/>
          <w:sz w:val="22"/>
          <w:szCs w:val="22"/>
          <w:lang w:val="en-US"/>
        </w:rPr>
        <w:t xml:space="preserve">                    </w:t>
      </w:r>
    </w:p>
    <w:p w:rsidR="00810B70" w:rsidRPr="004104B5" w:rsidRDefault="00DB1BC8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  <w:lang w:val="en-US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381CF3" wp14:editId="7BBB7941">
                <wp:simplePos x="0" y="0"/>
                <wp:positionH relativeFrom="column">
                  <wp:posOffset>3662045</wp:posOffset>
                </wp:positionH>
                <wp:positionV relativeFrom="paragraph">
                  <wp:posOffset>40005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828F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18" o:spid="_x0000_s1026" type="#_x0000_t32" style="position:absolute;margin-left:288.35pt;margin-top:3.1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27B0CA" wp14:editId="27B63117">
                <wp:simplePos x="0" y="0"/>
                <wp:positionH relativeFrom="column">
                  <wp:posOffset>442596</wp:posOffset>
                </wp:positionH>
                <wp:positionV relativeFrom="paragraph">
                  <wp:posOffset>40005</wp:posOffset>
                </wp:positionV>
                <wp:extent cx="3009900" cy="0"/>
                <wp:effectExtent l="0" t="0" r="19050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C062C" id="Прямая со стрелкой 255" o:spid="_x0000_s1026" type="#_x0000_t32" style="position:absolute;margin-left:34.85pt;margin-top:3.15pt;width:237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"/>
            </w:pict>
          </mc:Fallback>
        </mc:AlternateContent>
      </w:r>
      <w:r w:rsidR="00810B70" w:rsidRPr="004104B5">
        <w:rPr>
          <w:b w:val="0"/>
          <w:sz w:val="20"/>
          <w:lang w:val="en-US"/>
        </w:rPr>
        <w:t xml:space="preserve">                        (</w:t>
      </w:r>
      <w:r w:rsidR="00810B70" w:rsidRPr="00985AEE">
        <w:rPr>
          <w:b w:val="0"/>
          <w:sz w:val="20"/>
        </w:rPr>
        <w:t>наименование</w:t>
      </w:r>
      <w:r w:rsidR="00810B70" w:rsidRPr="004104B5">
        <w:rPr>
          <w:b w:val="0"/>
          <w:sz w:val="20"/>
          <w:lang w:val="en-US"/>
        </w:rPr>
        <w:t xml:space="preserve"> </w:t>
      </w:r>
      <w:r w:rsidR="00810B70" w:rsidRPr="00985AEE">
        <w:rPr>
          <w:b w:val="0"/>
          <w:sz w:val="20"/>
        </w:rPr>
        <w:t>модели</w:t>
      </w:r>
      <w:r w:rsidR="00810B70" w:rsidRPr="004104B5">
        <w:rPr>
          <w:b w:val="0"/>
          <w:sz w:val="20"/>
          <w:lang w:val="en-US"/>
        </w:rPr>
        <w:t xml:space="preserve">)                  </w:t>
      </w:r>
      <w:r w:rsidR="000E5C6F" w:rsidRPr="004104B5">
        <w:rPr>
          <w:b w:val="0"/>
          <w:sz w:val="20"/>
          <w:lang w:val="en-US"/>
        </w:rPr>
        <w:t xml:space="preserve">                        </w:t>
      </w:r>
      <w:r w:rsidR="00810B70" w:rsidRPr="004104B5">
        <w:rPr>
          <w:b w:val="0"/>
          <w:sz w:val="20"/>
          <w:lang w:val="en-US"/>
        </w:rPr>
        <w:t xml:space="preserve"> (</w:t>
      </w:r>
      <w:r w:rsidR="00810B70" w:rsidRPr="00985AEE">
        <w:rPr>
          <w:b w:val="0"/>
          <w:sz w:val="20"/>
        </w:rPr>
        <w:t>заводской</w:t>
      </w:r>
      <w:r w:rsidR="00810B70" w:rsidRPr="004104B5">
        <w:rPr>
          <w:b w:val="0"/>
          <w:sz w:val="20"/>
          <w:lang w:val="en-US"/>
        </w:rPr>
        <w:t xml:space="preserve"> </w:t>
      </w:r>
      <w:r w:rsidR="00810B70" w:rsidRPr="00985AEE">
        <w:rPr>
          <w:b w:val="0"/>
          <w:sz w:val="20"/>
        </w:rPr>
        <w:t>номер</w:t>
      </w:r>
      <w:r w:rsidR="00810B70" w:rsidRPr="004104B5">
        <w:rPr>
          <w:b w:val="0"/>
          <w:sz w:val="20"/>
          <w:lang w:val="en-US"/>
        </w:rPr>
        <w:t>)</w:t>
      </w:r>
    </w:p>
    <w:p w:rsidR="00810B70" w:rsidRPr="004104B5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  <w:lang w:val="en-US"/>
        </w:rPr>
      </w:pPr>
      <w:r w:rsidRPr="004104B5">
        <w:rPr>
          <w:b w:val="0"/>
          <w:sz w:val="20"/>
          <w:lang w:val="en-US"/>
        </w:rPr>
        <w:tab/>
      </w:r>
      <w:r w:rsidRPr="004104B5">
        <w:rPr>
          <w:b w:val="0"/>
          <w:sz w:val="20"/>
          <w:lang w:val="en-US"/>
        </w:rPr>
        <w:tab/>
      </w:r>
      <w:r w:rsidRPr="004104B5">
        <w:rPr>
          <w:b w:val="0"/>
          <w:sz w:val="20"/>
          <w:lang w:val="en-US"/>
        </w:rPr>
        <w:tab/>
      </w:r>
      <w:r w:rsidRPr="004104B5">
        <w:rPr>
          <w:b w:val="0"/>
          <w:sz w:val="20"/>
          <w:lang w:val="en-US"/>
        </w:rPr>
        <w:tab/>
      </w:r>
      <w:r w:rsidRPr="004104B5">
        <w:rPr>
          <w:b w:val="0"/>
          <w:sz w:val="20"/>
          <w:lang w:val="en-US"/>
        </w:rPr>
        <w:tab/>
      </w:r>
    </w:p>
    <w:p w:rsidR="00810B70" w:rsidRPr="004104B5" w:rsidRDefault="00810B70" w:rsidP="00810B70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4104B5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4104B5" w:rsidRDefault="00810B70" w:rsidP="00810B70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0405BD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="000405BD" w:rsidRPr="000405BD">
        <w:rPr>
          <w:sz w:val="22"/>
          <w:szCs w:val="22"/>
          <w:lang w:val="en-US"/>
        </w:rPr>
        <w:t xml:space="preserve">                HANGZHOU LIFENG IMPORT&amp;EXPORT COMPANY LIMITED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8614ED" wp14:editId="19DD8C3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EEA88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C8190B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0" w:name="_Ref68106474"/>
      <w:bookmarkStart w:id="31" w:name="_Ref69937563"/>
      <w:bookmarkStart w:id="32" w:name="_Ref73096565"/>
      <w:bookmarkStart w:id="33" w:name="_Ref73354061"/>
      <w:bookmarkStart w:id="34" w:name="_Toc114056721"/>
      <w:r w:rsidRPr="00985AEE">
        <w:rPr>
          <w:b/>
          <w:szCs w:val="28"/>
        </w:rPr>
        <w:t>СВИДЕТЕЛЬСТВО О ПРИЕМКЕ</w:t>
      </w:r>
      <w:bookmarkEnd w:id="30"/>
      <w:bookmarkEnd w:id="31"/>
      <w:bookmarkEnd w:id="32"/>
      <w:bookmarkEnd w:id="33"/>
      <w:bookmarkEnd w:id="34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358AB5D" wp14:editId="5BB2EE05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D50FBC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E1DEE" w:rsidRDefault="006816CF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Дренажный насос для системы кондиционирования </w:t>
      </w:r>
    </w:p>
    <w:p w:rsidR="00DB1BC8" w:rsidRPr="00DB1BC8" w:rsidRDefault="00DB1BC8" w:rsidP="00DB1BC8">
      <w:pPr>
        <w:pStyle w:val="a8"/>
        <w:spacing w:before="60"/>
        <w:ind w:right="-28"/>
        <w:rPr>
          <w:sz w:val="24"/>
          <w:szCs w:val="24"/>
          <w:lang w:val="en-US"/>
        </w:rPr>
      </w:pPr>
    </w:p>
    <w:p w:rsidR="00DB1BC8" w:rsidRDefault="00DB1BC8" w:rsidP="00DB1BC8">
      <w:pPr>
        <w:rPr>
          <w:b/>
          <w:sz w:val="22"/>
          <w:szCs w:val="22"/>
          <w:lang w:val="en-US"/>
        </w:rPr>
      </w:pPr>
      <w:r w:rsidRPr="00DB1BC8">
        <w:rPr>
          <w:sz w:val="22"/>
          <w:szCs w:val="22"/>
          <w:lang w:val="en-US"/>
        </w:rPr>
        <w:t xml:space="preserve">                 </w:t>
      </w:r>
      <w:r w:rsidRPr="00DB1BC8">
        <w:rPr>
          <w:b/>
          <w:sz w:val="22"/>
          <w:szCs w:val="22"/>
          <w:lang w:val="en-US"/>
        </w:rPr>
        <w:t xml:space="preserve">MUTE TANK-20, MUTE TANK-40, </w:t>
      </w:r>
    </w:p>
    <w:p w:rsidR="00DB1BC8" w:rsidRDefault="00DB1BC8" w:rsidP="00DB1BC8">
      <w:pPr>
        <w:rPr>
          <w:b/>
          <w:sz w:val="22"/>
          <w:szCs w:val="22"/>
          <w:lang w:val="en-US"/>
        </w:rPr>
      </w:pPr>
      <w:r w:rsidRPr="00DB1BC8">
        <w:rPr>
          <w:b/>
          <w:sz w:val="22"/>
          <w:szCs w:val="22"/>
          <w:lang w:val="en-US"/>
        </w:rPr>
        <w:t xml:space="preserve">                 RTP15WS230V, RTP20WS230V, </w:t>
      </w:r>
    </w:p>
    <w:p w:rsidR="00DB1BC8" w:rsidRDefault="00DB1BC8" w:rsidP="00DB1BC8">
      <w:pPr>
        <w:rPr>
          <w:b/>
          <w:sz w:val="22"/>
          <w:szCs w:val="22"/>
          <w:lang w:val="en-US"/>
        </w:rPr>
      </w:pPr>
      <w:r w:rsidRPr="00DB1BC8">
        <w:rPr>
          <w:b/>
          <w:sz w:val="22"/>
          <w:szCs w:val="22"/>
          <w:lang w:val="en-US"/>
        </w:rPr>
        <w:t xml:space="preserve">                 RTP22WS230V, RTP24WS230V, </w:t>
      </w:r>
    </w:p>
    <w:p w:rsidR="00DB1BC8" w:rsidRDefault="00DB1BC8" w:rsidP="00DB1BC8">
      <w:pPr>
        <w:rPr>
          <w:b/>
          <w:sz w:val="22"/>
          <w:szCs w:val="22"/>
          <w:lang w:val="en-US"/>
        </w:rPr>
      </w:pPr>
      <w:r w:rsidRPr="00DB1BC8">
        <w:rPr>
          <w:b/>
          <w:sz w:val="22"/>
          <w:szCs w:val="22"/>
          <w:lang w:val="en-US"/>
        </w:rPr>
        <w:t xml:space="preserve">                 RTP15WS230L, RTP20WS230L</w:t>
      </w:r>
      <w:r>
        <w:rPr>
          <w:b/>
          <w:sz w:val="22"/>
          <w:szCs w:val="22"/>
          <w:lang w:val="en-US"/>
        </w:rPr>
        <w:t>,</w:t>
      </w:r>
    </w:p>
    <w:p w:rsidR="00DB1BC8" w:rsidRPr="00DB1BC8" w:rsidRDefault="00DB1BC8" w:rsidP="00DB1BC8">
      <w:pPr>
        <w:rPr>
          <w:lang w:val="en-US"/>
        </w:rPr>
      </w:pPr>
      <w:r w:rsidRPr="00DB1BC8">
        <w:rPr>
          <w:b/>
          <w:sz w:val="22"/>
          <w:szCs w:val="22"/>
          <w:lang w:val="en-US"/>
        </w:rPr>
        <w:t xml:space="preserve">                 RTP22WS230L, RTP24WS230L                    </w:t>
      </w:r>
    </w:p>
    <w:p w:rsidR="00DB1BC8" w:rsidRPr="00DB1BC8" w:rsidRDefault="00DB1BC8" w:rsidP="00DB1BC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5A46BA" wp14:editId="18583F17">
                <wp:simplePos x="0" y="0"/>
                <wp:positionH relativeFrom="column">
                  <wp:posOffset>3662045</wp:posOffset>
                </wp:positionH>
                <wp:positionV relativeFrom="paragraph">
                  <wp:posOffset>40005</wp:posOffset>
                </wp:positionV>
                <wp:extent cx="1258570" cy="635"/>
                <wp:effectExtent l="0" t="0" r="36830" b="3746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5E567" id="Прямая со стрелкой 89" o:spid="_x0000_s1026" type="#_x0000_t32" style="position:absolute;margin-left:288.35pt;margin-top:3.15pt;width:99.1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791007" wp14:editId="1B6898A3">
                <wp:simplePos x="0" y="0"/>
                <wp:positionH relativeFrom="column">
                  <wp:posOffset>442596</wp:posOffset>
                </wp:positionH>
                <wp:positionV relativeFrom="paragraph">
                  <wp:posOffset>40005</wp:posOffset>
                </wp:positionV>
                <wp:extent cx="3009900" cy="0"/>
                <wp:effectExtent l="0" t="0" r="19050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1E2F1" id="Прямая со стрелкой 90" o:spid="_x0000_s1026" type="#_x0000_t32" style="position:absolute;margin-left:34.85pt;margin-top:3.15pt;width:237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"/>
            </w:pict>
          </mc:Fallback>
        </mc:AlternateContent>
      </w:r>
      <w:r w:rsidRPr="00DB1BC8">
        <w:rPr>
          <w:b w:val="0"/>
          <w:sz w:val="20"/>
        </w:rPr>
        <w:t xml:space="preserve">                        (</w:t>
      </w:r>
      <w:r w:rsidRPr="00985AEE">
        <w:rPr>
          <w:b w:val="0"/>
          <w:sz w:val="20"/>
        </w:rPr>
        <w:t>наименование</w:t>
      </w:r>
      <w:r w:rsidRPr="00DB1BC8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модели</w:t>
      </w:r>
      <w:r w:rsidRPr="00DB1BC8">
        <w:rPr>
          <w:b w:val="0"/>
          <w:sz w:val="20"/>
        </w:rPr>
        <w:t>)                                           (</w:t>
      </w:r>
      <w:r w:rsidRPr="00985AEE">
        <w:rPr>
          <w:b w:val="0"/>
          <w:sz w:val="20"/>
        </w:rPr>
        <w:t>заводской</w:t>
      </w:r>
      <w:r w:rsidRPr="00DB1BC8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номер</w:t>
      </w:r>
      <w:r w:rsidRPr="00DB1BC8">
        <w:rPr>
          <w:b w:val="0"/>
          <w:sz w:val="20"/>
        </w:rPr>
        <w:t>)</w:t>
      </w:r>
    </w:p>
    <w:p w:rsidR="00DB1BC8" w:rsidRPr="00DB1BC8" w:rsidRDefault="00DB1BC8" w:rsidP="00DB1BC8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DB1BC8">
        <w:rPr>
          <w:b w:val="0"/>
          <w:sz w:val="20"/>
        </w:rPr>
        <w:tab/>
      </w:r>
      <w:r w:rsidRPr="00DB1BC8">
        <w:rPr>
          <w:b w:val="0"/>
          <w:sz w:val="20"/>
        </w:rPr>
        <w:tab/>
      </w:r>
      <w:r w:rsidRPr="00DB1BC8">
        <w:rPr>
          <w:b w:val="0"/>
          <w:sz w:val="20"/>
        </w:rPr>
        <w:tab/>
      </w:r>
      <w:r w:rsidRPr="00DB1BC8">
        <w:rPr>
          <w:b w:val="0"/>
          <w:sz w:val="20"/>
        </w:rPr>
        <w:tab/>
      </w:r>
      <w:r w:rsidRPr="00DB1BC8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5" w:name="_Ref68106481"/>
      <w:bookmarkStart w:id="36" w:name="_Ref69937569"/>
      <w:bookmarkStart w:id="37" w:name="_Ref73096571"/>
      <w:bookmarkStart w:id="38" w:name="_Ref73354066"/>
      <w:bookmarkStart w:id="39" w:name="_Toc114056722"/>
      <w:r w:rsidRPr="00985AEE">
        <w:rPr>
          <w:b/>
          <w:szCs w:val="28"/>
        </w:rPr>
        <w:t>СВЕДЕНИЯ ОБ УТИЛИЗАЦИИ</w:t>
      </w:r>
      <w:bookmarkEnd w:id="35"/>
      <w:bookmarkEnd w:id="36"/>
      <w:bookmarkEnd w:id="37"/>
      <w:bookmarkEnd w:id="38"/>
      <w:bookmarkEnd w:id="39"/>
    </w:p>
    <w:p w:rsidR="00820DCF" w:rsidRDefault="00820DCF" w:rsidP="00130C92">
      <w:pPr>
        <w:spacing w:line="276" w:lineRule="auto"/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30C92" w:rsidRPr="00AC1D78" w:rsidRDefault="00130C92" w:rsidP="00130C92">
      <w:pPr>
        <w:spacing w:line="276" w:lineRule="auto"/>
        <w:ind w:firstLine="720"/>
        <w:jc w:val="both"/>
        <w:rPr>
          <w:sz w:val="22"/>
          <w:szCs w:val="22"/>
        </w:rPr>
      </w:pPr>
    </w:p>
    <w:p w:rsidR="00AD2155" w:rsidRPr="00AD2155" w:rsidRDefault="00AD2155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0" w:name="_Ref67997856"/>
      <w:bookmarkStart w:id="41" w:name="_Ref68106489"/>
      <w:bookmarkStart w:id="42" w:name="_Ref69937576"/>
      <w:bookmarkStart w:id="43" w:name="_Ref73096577"/>
      <w:bookmarkStart w:id="44" w:name="_Ref73354072"/>
      <w:bookmarkStart w:id="45" w:name="_Toc11405672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0"/>
      <w:bookmarkEnd w:id="41"/>
      <w:bookmarkEnd w:id="42"/>
      <w:bookmarkEnd w:id="43"/>
      <w:bookmarkEnd w:id="44"/>
      <w:bookmarkEnd w:id="45"/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C9C0C49" wp14:editId="79901B31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 w:rsidR="00490E5C"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можно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использовать только для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откачивания воды или конденсата.</w:t>
      </w:r>
    </w:p>
    <w:p w:rsidR="007F58CF" w:rsidRDefault="00144D43" w:rsidP="00144D43">
      <w:pPr>
        <w:spacing w:line="276" w:lineRule="auto"/>
        <w:ind w:firstLine="720"/>
        <w:jc w:val="both"/>
        <w:rPr>
          <w:sz w:val="22"/>
          <w:szCs w:val="22"/>
        </w:rPr>
      </w:pPr>
      <w:r w:rsidRPr="00144D43">
        <w:rPr>
          <w:sz w:val="22"/>
          <w:szCs w:val="22"/>
        </w:rPr>
        <w:t>НЕ ИСПОЛЬЗУЙТЕ ДЛЯ ПЕРЕКАЧКИ ЛЕГКОВОСПЛАМЕНЯЮЩИХСЯ ИЛИ ВЗРЫВООПАСНЫХ ЖИДКОСТЕЙ, ТАКИХ КАК</w:t>
      </w:r>
      <w:r w:rsidR="007F58CF">
        <w:rPr>
          <w:sz w:val="22"/>
          <w:szCs w:val="22"/>
        </w:rPr>
        <w:t xml:space="preserve"> </w:t>
      </w:r>
      <w:r w:rsidRPr="00144D43">
        <w:rPr>
          <w:sz w:val="22"/>
          <w:szCs w:val="22"/>
        </w:rPr>
        <w:t>КАК БЕНЗИН, МАЗУТ, КЕРОСИН И Т.Д. НЕ ИСПОЛЬЗУЙТЕ В</w:t>
      </w:r>
      <w:r w:rsidR="007F58CF">
        <w:rPr>
          <w:sz w:val="22"/>
          <w:szCs w:val="22"/>
        </w:rPr>
        <w:t>О ВЗРЫВООПАСНОЙ АТМОСФЕРЕ</w:t>
      </w:r>
      <w:r w:rsidRPr="00144D43">
        <w:rPr>
          <w:sz w:val="22"/>
          <w:szCs w:val="22"/>
        </w:rPr>
        <w:t xml:space="preserve">. </w:t>
      </w:r>
    </w:p>
    <w:p w:rsidR="00144D43" w:rsidRPr="00144D43" w:rsidRDefault="00144D43" w:rsidP="00144D43">
      <w:pPr>
        <w:spacing w:line="276" w:lineRule="auto"/>
        <w:ind w:firstLine="720"/>
        <w:jc w:val="both"/>
        <w:rPr>
          <w:sz w:val="22"/>
          <w:szCs w:val="22"/>
        </w:rPr>
      </w:pPr>
      <w:r w:rsidRPr="00144D43">
        <w:rPr>
          <w:sz w:val="22"/>
          <w:szCs w:val="22"/>
        </w:rPr>
        <w:t>НАСОС СЛЕДУЕТ ИСПОЛЬЗОВАТЬ С</w:t>
      </w:r>
      <w:r w:rsidR="007F58CF">
        <w:rPr>
          <w:sz w:val="22"/>
          <w:szCs w:val="22"/>
        </w:rPr>
        <w:t xml:space="preserve"> ЖИДКОСТЯМИ</w:t>
      </w:r>
      <w:r w:rsidRPr="00144D43">
        <w:rPr>
          <w:sz w:val="22"/>
          <w:szCs w:val="22"/>
        </w:rPr>
        <w:t>, СОВМЕСТИМЫ</w:t>
      </w:r>
      <w:r w:rsidR="007F58CF">
        <w:rPr>
          <w:sz w:val="22"/>
          <w:szCs w:val="22"/>
        </w:rPr>
        <w:t>МИ</w:t>
      </w:r>
      <w:r w:rsidRPr="00144D43">
        <w:rPr>
          <w:sz w:val="22"/>
          <w:szCs w:val="22"/>
        </w:rPr>
        <w:t xml:space="preserve"> С МАТЕРИАЛАМИ КОМПОНЕНТОВ НАСОСА.</w:t>
      </w:r>
    </w:p>
    <w:p w:rsidR="007F58CF" w:rsidRDefault="00144D43" w:rsidP="00144D43">
      <w:pPr>
        <w:spacing w:line="276" w:lineRule="auto"/>
        <w:ind w:firstLine="720"/>
        <w:jc w:val="both"/>
        <w:rPr>
          <w:sz w:val="22"/>
          <w:szCs w:val="22"/>
        </w:rPr>
      </w:pPr>
      <w:r w:rsidRPr="00144D43">
        <w:rPr>
          <w:sz w:val="22"/>
          <w:szCs w:val="22"/>
        </w:rPr>
        <w:t>НЕ БЕРИТЕСЬ ЗА НАСОС МОКРЫМИ РУКАМИ ИЛИ СТОЯ</w:t>
      </w:r>
      <w:r w:rsidR="007F58CF">
        <w:rPr>
          <w:sz w:val="22"/>
          <w:szCs w:val="22"/>
        </w:rPr>
        <w:t xml:space="preserve"> </w:t>
      </w:r>
      <w:r w:rsidRPr="00144D43">
        <w:rPr>
          <w:sz w:val="22"/>
          <w:szCs w:val="22"/>
        </w:rPr>
        <w:t xml:space="preserve">НА ВЛАЖНОЙ ПОВЕРХНОСТИ ИЛИ В ВОДЕ. </w:t>
      </w:r>
    </w:p>
    <w:p w:rsidR="000151A0" w:rsidRPr="000C6CCD" w:rsidRDefault="000151A0" w:rsidP="000151A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C6CCD">
        <w:rPr>
          <w:sz w:val="22"/>
          <w:szCs w:val="22"/>
        </w:rPr>
        <w:t>ВАЖНО: Этот насос предназначен только для удаления</w:t>
      </w:r>
      <w:r w:rsidR="007F58CF">
        <w:rPr>
          <w:sz w:val="22"/>
          <w:szCs w:val="22"/>
        </w:rPr>
        <w:t xml:space="preserve"> </w:t>
      </w:r>
      <w:r w:rsidRPr="000C6CCD">
        <w:rPr>
          <w:sz w:val="22"/>
          <w:szCs w:val="22"/>
        </w:rPr>
        <w:t>конденсата очистителя с нейтральным РН. Его не следует использовать в плавательных бассейнах, морской</w:t>
      </w:r>
      <w:r w:rsidR="007F58CF">
        <w:rPr>
          <w:sz w:val="22"/>
          <w:szCs w:val="22"/>
        </w:rPr>
        <w:t xml:space="preserve"> </w:t>
      </w:r>
      <w:r w:rsidRPr="000C6CCD">
        <w:rPr>
          <w:sz w:val="22"/>
          <w:szCs w:val="22"/>
        </w:rPr>
        <w:t>среде или в средах, которые</w:t>
      </w:r>
      <w:r w:rsidR="007F58CF">
        <w:rPr>
          <w:sz w:val="22"/>
          <w:szCs w:val="22"/>
        </w:rPr>
        <w:t xml:space="preserve"> </w:t>
      </w:r>
      <w:r w:rsidRPr="000C6CCD">
        <w:rPr>
          <w:sz w:val="22"/>
          <w:szCs w:val="22"/>
        </w:rPr>
        <w:t>особенно пыльны или маслянисты. Этот насос не должен работать всухую.</w:t>
      </w:r>
    </w:p>
    <w:p w:rsidR="000151A0" w:rsidRDefault="000151A0" w:rsidP="000151A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C6CCD">
        <w:rPr>
          <w:sz w:val="22"/>
          <w:szCs w:val="22"/>
        </w:rPr>
        <w:t>ПРЕДУПРЕЖДЕНИЕ: Данное устройство не предназначено для использования лицами (включая</w:t>
      </w:r>
      <w:r w:rsidR="007F58CF">
        <w:rPr>
          <w:sz w:val="22"/>
          <w:szCs w:val="22"/>
        </w:rPr>
        <w:t xml:space="preserve"> детей) </w:t>
      </w:r>
      <w:r w:rsidRPr="000C6CCD">
        <w:rPr>
          <w:sz w:val="22"/>
          <w:szCs w:val="22"/>
        </w:rPr>
        <w:t xml:space="preserve">с ограниченными физическими, сенсорными или умственными </w:t>
      </w:r>
      <w:r w:rsidR="000043DA" w:rsidRPr="000C6CCD">
        <w:rPr>
          <w:sz w:val="22"/>
          <w:szCs w:val="22"/>
        </w:rPr>
        <w:t>способностями,</w:t>
      </w:r>
      <w:r w:rsidRPr="000C6CCD">
        <w:rPr>
          <w:sz w:val="22"/>
          <w:szCs w:val="22"/>
        </w:rPr>
        <w:t xml:space="preserve"> или недостатком опыта и</w:t>
      </w:r>
      <w:r w:rsidR="007F58CF">
        <w:rPr>
          <w:sz w:val="22"/>
          <w:szCs w:val="22"/>
        </w:rPr>
        <w:t xml:space="preserve"> </w:t>
      </w:r>
      <w:r w:rsidRPr="000C6CCD">
        <w:rPr>
          <w:sz w:val="22"/>
          <w:szCs w:val="22"/>
        </w:rPr>
        <w:t>знаний, если только они не прошли надзор или инструктаж по</w:t>
      </w:r>
      <w:r w:rsidR="007F58CF">
        <w:rPr>
          <w:sz w:val="22"/>
          <w:szCs w:val="22"/>
        </w:rPr>
        <w:t xml:space="preserve"> </w:t>
      </w:r>
      <w:r w:rsidRPr="000C6CCD">
        <w:rPr>
          <w:sz w:val="22"/>
          <w:szCs w:val="22"/>
        </w:rPr>
        <w:t>использованию прибора лицом, ответственным за их безопасность.</w:t>
      </w:r>
      <w:r w:rsidR="007F58CF">
        <w:rPr>
          <w:sz w:val="22"/>
          <w:szCs w:val="22"/>
        </w:rPr>
        <w:t xml:space="preserve"> </w:t>
      </w:r>
      <w:r w:rsidRPr="000C6CCD">
        <w:rPr>
          <w:sz w:val="22"/>
          <w:szCs w:val="22"/>
        </w:rPr>
        <w:t>Необходимо следить за детьми, чтобы они не играли с прибором.</w:t>
      </w:r>
    </w:p>
    <w:p w:rsidR="0026246B" w:rsidRPr="00ED7BA0" w:rsidRDefault="0026246B" w:rsidP="0026246B">
      <w:pPr>
        <w:spacing w:line="276" w:lineRule="auto"/>
        <w:ind w:firstLine="709"/>
        <w:jc w:val="both"/>
        <w:rPr>
          <w:sz w:val="22"/>
          <w:szCs w:val="22"/>
        </w:rPr>
      </w:pPr>
      <w:r w:rsidRPr="00ED7BA0">
        <w:rPr>
          <w:sz w:val="22"/>
          <w:szCs w:val="22"/>
        </w:rPr>
        <w:t>Необходимо соблюдать осторожность, чтобы кислотность конденсата не повышалась ниже</w:t>
      </w:r>
      <w:r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среднего значения рН 3,4 (чтобы предотвратить локализованный карман кислоты, который действует как</w:t>
      </w:r>
      <w:r>
        <w:rPr>
          <w:sz w:val="22"/>
          <w:szCs w:val="22"/>
        </w:rPr>
        <w:t xml:space="preserve"> </w:t>
      </w:r>
      <w:r w:rsidRPr="00ED7BA0">
        <w:rPr>
          <w:sz w:val="22"/>
          <w:szCs w:val="22"/>
        </w:rPr>
        <w:t>аккумулятор, вызывающий образование язв) путем регулярной очистки или промывки бака пресной</w:t>
      </w:r>
    </w:p>
    <w:p w:rsidR="0026246B" w:rsidRPr="00ED7BA0" w:rsidRDefault="0026246B" w:rsidP="0026246B">
      <w:pPr>
        <w:spacing w:line="276" w:lineRule="auto"/>
        <w:jc w:val="both"/>
        <w:rPr>
          <w:sz w:val="22"/>
          <w:szCs w:val="22"/>
        </w:rPr>
      </w:pPr>
      <w:r w:rsidRPr="00ED7BA0">
        <w:rPr>
          <w:sz w:val="22"/>
          <w:szCs w:val="22"/>
        </w:rPr>
        <w:t>водой.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 w:rsidR="00490E5C"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следует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использовать только по назначению.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В противном случае существует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риск поражения электрическим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 xml:space="preserve">током. 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Подвод электропитания должен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быть выполнен в соответствии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с требованиями местных правил</w:t>
      </w:r>
      <w:r w:rsidRPr="00844882">
        <w:rPr>
          <w:sz w:val="22"/>
          <w:szCs w:val="22"/>
        </w:rPr>
        <w:br/>
        <w:t>монтажа электропроводки.</w:t>
      </w:r>
    </w:p>
    <w:p w:rsidR="00E2199F" w:rsidRDefault="00490E5C" w:rsidP="00E2199F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Аварийный контакт насосов</w:t>
      </w:r>
      <w:r w:rsidR="00E2199F" w:rsidRPr="0010226C">
        <w:rPr>
          <w:sz w:val="22"/>
          <w:szCs w:val="22"/>
        </w:rPr>
        <w:t xml:space="preserve"> должен быть подключен в цепь обеспечивающую</w:t>
      </w:r>
      <w:r w:rsidR="00E2199F">
        <w:rPr>
          <w:sz w:val="22"/>
          <w:szCs w:val="22"/>
        </w:rPr>
        <w:t xml:space="preserve"> </w:t>
      </w:r>
      <w:r w:rsidR="00E2199F" w:rsidRPr="0010226C">
        <w:rPr>
          <w:sz w:val="22"/>
          <w:szCs w:val="22"/>
        </w:rPr>
        <w:t>выключение кондиционера, чтобы исключить его работу в случае отказа</w:t>
      </w:r>
      <w:r w:rsidR="00E2199F">
        <w:rPr>
          <w:sz w:val="22"/>
          <w:szCs w:val="22"/>
        </w:rPr>
        <w:t xml:space="preserve"> </w:t>
      </w:r>
      <w:r w:rsidR="00E2199F" w:rsidRPr="0010226C">
        <w:rPr>
          <w:sz w:val="22"/>
          <w:szCs w:val="22"/>
        </w:rPr>
        <w:t>насоса или другой непредвиденной ситуации.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Перед обслуживанием или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 xml:space="preserve">ремонтом следует </w:t>
      </w:r>
      <w:r w:rsidR="00130C92" w:rsidRPr="00844882">
        <w:rPr>
          <w:sz w:val="22"/>
          <w:szCs w:val="22"/>
        </w:rPr>
        <w:t>убедиться,</w:t>
      </w:r>
      <w:r w:rsidRPr="00844882">
        <w:rPr>
          <w:sz w:val="22"/>
          <w:szCs w:val="22"/>
        </w:rPr>
        <w:t xml:space="preserve"> что</w:t>
      </w:r>
      <w:r>
        <w:rPr>
          <w:sz w:val="22"/>
          <w:szCs w:val="22"/>
        </w:rPr>
        <w:t xml:space="preserve"> </w:t>
      </w:r>
      <w:r w:rsidR="00490E5C">
        <w:rPr>
          <w:sz w:val="22"/>
          <w:szCs w:val="22"/>
        </w:rPr>
        <w:t>электропитание насосов</w:t>
      </w:r>
      <w:r w:rsidRPr="00844882">
        <w:rPr>
          <w:sz w:val="22"/>
          <w:szCs w:val="22"/>
        </w:rPr>
        <w:t xml:space="preserve"> отключено.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Шнур электропитания нельзя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заменять. Если шнур поврежден,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то насос следует утилизировать.</w:t>
      </w:r>
    </w:p>
    <w:p w:rsidR="00A97AE0" w:rsidRDefault="00A97AE0" w:rsidP="00490E5C">
      <w:pPr>
        <w:spacing w:line="276" w:lineRule="auto"/>
        <w:ind w:firstLine="720"/>
        <w:jc w:val="both"/>
        <w:rPr>
          <w:sz w:val="22"/>
          <w:szCs w:val="22"/>
        </w:rPr>
      </w:pPr>
      <w:r w:rsidRPr="00514B44">
        <w:rPr>
          <w:sz w:val="22"/>
          <w:szCs w:val="22"/>
        </w:rPr>
        <w:lastRenderedPageBreak/>
        <w:t>Средства изоляции должны быть</w:t>
      </w:r>
      <w:r>
        <w:rPr>
          <w:sz w:val="22"/>
          <w:szCs w:val="22"/>
        </w:rPr>
        <w:t xml:space="preserve"> </w:t>
      </w:r>
      <w:r w:rsidRPr="00514B44">
        <w:rPr>
          <w:sz w:val="22"/>
          <w:szCs w:val="22"/>
        </w:rPr>
        <w:t>встроены в стационарную проводку в</w:t>
      </w:r>
      <w:r>
        <w:rPr>
          <w:sz w:val="22"/>
          <w:szCs w:val="22"/>
        </w:rPr>
        <w:t xml:space="preserve"> </w:t>
      </w:r>
      <w:r w:rsidRPr="00514B44">
        <w:rPr>
          <w:sz w:val="22"/>
          <w:szCs w:val="22"/>
        </w:rPr>
        <w:t>соответствии с правилами монтажа.</w:t>
      </w:r>
    </w:p>
    <w:p w:rsidR="00CB1744" w:rsidRPr="00CB1744" w:rsidRDefault="00CB1744" w:rsidP="00CB1744">
      <w:pPr>
        <w:spacing w:line="276" w:lineRule="auto"/>
        <w:ind w:firstLine="720"/>
        <w:jc w:val="both"/>
        <w:rPr>
          <w:sz w:val="22"/>
          <w:szCs w:val="22"/>
        </w:rPr>
      </w:pPr>
      <w:r w:rsidRPr="00CB1744">
        <w:rPr>
          <w:sz w:val="22"/>
          <w:szCs w:val="22"/>
        </w:rPr>
        <w:t>Перед выполнением каких-либо подключений отключите питание блока предохранителей.</w:t>
      </w:r>
    </w:p>
    <w:p w:rsidR="00CB1744" w:rsidRPr="00CB1744" w:rsidRDefault="00CB1744" w:rsidP="00CB1744">
      <w:pPr>
        <w:spacing w:line="276" w:lineRule="auto"/>
        <w:ind w:firstLine="720"/>
        <w:jc w:val="both"/>
        <w:rPr>
          <w:sz w:val="22"/>
          <w:szCs w:val="22"/>
        </w:rPr>
      </w:pPr>
      <w:r w:rsidRPr="00CB1744">
        <w:rPr>
          <w:sz w:val="22"/>
          <w:szCs w:val="22"/>
        </w:rPr>
        <w:t>Вся проводка должна соответствовать местным нормам.</w:t>
      </w:r>
    </w:p>
    <w:p w:rsidR="00CB1744" w:rsidRPr="00CB1744" w:rsidRDefault="00CB1744" w:rsidP="00CB1744">
      <w:pPr>
        <w:spacing w:line="276" w:lineRule="auto"/>
        <w:ind w:firstLine="720"/>
        <w:jc w:val="both"/>
        <w:rPr>
          <w:sz w:val="22"/>
          <w:szCs w:val="22"/>
        </w:rPr>
      </w:pPr>
      <w:r w:rsidRPr="00CB1744">
        <w:rPr>
          <w:sz w:val="22"/>
          <w:szCs w:val="22"/>
        </w:rPr>
        <w:t>Сетевое напряжение: Подключите шнур питания к сетевому напряжению, указанному на двигателе</w:t>
      </w:r>
      <w:r w:rsidR="00A728B4">
        <w:rPr>
          <w:sz w:val="22"/>
          <w:szCs w:val="22"/>
        </w:rPr>
        <w:t xml:space="preserve"> </w:t>
      </w:r>
      <w:r w:rsidRPr="00CB1744">
        <w:rPr>
          <w:sz w:val="22"/>
          <w:szCs w:val="22"/>
        </w:rPr>
        <w:t>и заводской табличке. Шнур питания должен быть подключен к постоянному источнику</w:t>
      </w:r>
      <w:r w:rsidR="00A728B4">
        <w:rPr>
          <w:sz w:val="22"/>
          <w:szCs w:val="22"/>
        </w:rPr>
        <w:t xml:space="preserve"> </w:t>
      </w:r>
      <w:r w:rsidRPr="00CB1744">
        <w:rPr>
          <w:sz w:val="22"/>
          <w:szCs w:val="22"/>
        </w:rPr>
        <w:t>питания (не к вентилятору или другому устройству, работающему с перебоями). Если шнур</w:t>
      </w:r>
      <w:r w:rsidR="00A728B4">
        <w:rPr>
          <w:sz w:val="22"/>
          <w:szCs w:val="22"/>
        </w:rPr>
        <w:t xml:space="preserve"> </w:t>
      </w:r>
      <w:r w:rsidRPr="00CB1744">
        <w:rPr>
          <w:sz w:val="22"/>
          <w:szCs w:val="22"/>
        </w:rPr>
        <w:t>питания не имеет вилки, проводка выполняется следующим образом: зеленый (или</w:t>
      </w:r>
      <w:r w:rsidR="00A728B4">
        <w:rPr>
          <w:sz w:val="22"/>
          <w:szCs w:val="22"/>
        </w:rPr>
        <w:t xml:space="preserve"> </w:t>
      </w:r>
      <w:r w:rsidRPr="00CB1744">
        <w:rPr>
          <w:sz w:val="22"/>
          <w:szCs w:val="22"/>
        </w:rPr>
        <w:t>зеленый/желтый) — заземление. Черная (или коричневая) линия. Белый (или синий) — нейтральный.</w:t>
      </w:r>
    </w:p>
    <w:p w:rsidR="00CB1744" w:rsidRPr="00CB1744" w:rsidRDefault="00CB1744" w:rsidP="00CB1744">
      <w:pPr>
        <w:spacing w:line="276" w:lineRule="auto"/>
        <w:ind w:firstLine="720"/>
        <w:jc w:val="both"/>
        <w:rPr>
          <w:sz w:val="22"/>
          <w:szCs w:val="22"/>
        </w:rPr>
      </w:pPr>
      <w:r w:rsidRPr="00CB1744">
        <w:rPr>
          <w:sz w:val="22"/>
          <w:szCs w:val="22"/>
        </w:rPr>
        <w:t xml:space="preserve">Предохранительный выключатель: Предохранительный выключатель переполнения должен быть подключен </w:t>
      </w:r>
      <w:r w:rsidR="00AA7345" w:rsidRPr="00CB1744">
        <w:rPr>
          <w:sz w:val="22"/>
          <w:szCs w:val="22"/>
        </w:rPr>
        <w:t>к</w:t>
      </w:r>
      <w:r w:rsidR="00AA7345">
        <w:rPr>
          <w:sz w:val="22"/>
          <w:szCs w:val="22"/>
        </w:rPr>
        <w:t xml:space="preserve"> </w:t>
      </w:r>
      <w:r w:rsidR="00AA7345" w:rsidRPr="00CB1744">
        <w:rPr>
          <w:sz w:val="22"/>
          <w:szCs w:val="22"/>
        </w:rPr>
        <w:t>низковольтной цепи</w:t>
      </w:r>
      <w:r w:rsidRPr="00CB1744">
        <w:rPr>
          <w:sz w:val="22"/>
          <w:szCs w:val="22"/>
        </w:rPr>
        <w:t xml:space="preserve"> класса II. Для управления термостатическим контуром COM и</w:t>
      </w:r>
    </w:p>
    <w:p w:rsidR="00CB1744" w:rsidRPr="00CB1744" w:rsidRDefault="00CB1744" w:rsidP="00CB1744">
      <w:pPr>
        <w:spacing w:line="276" w:lineRule="auto"/>
        <w:ind w:firstLine="720"/>
        <w:jc w:val="both"/>
        <w:rPr>
          <w:sz w:val="22"/>
          <w:szCs w:val="22"/>
        </w:rPr>
      </w:pPr>
      <w:r w:rsidRPr="00CB1744">
        <w:rPr>
          <w:sz w:val="22"/>
          <w:szCs w:val="22"/>
        </w:rPr>
        <w:t>НИКАКИЕ соединения от предохранительного выключателя не должны подключаться последовательно к</w:t>
      </w:r>
      <w:r w:rsidR="00A728B4">
        <w:rPr>
          <w:sz w:val="22"/>
          <w:szCs w:val="22"/>
        </w:rPr>
        <w:t xml:space="preserve"> </w:t>
      </w:r>
      <w:r w:rsidRPr="00CB1744">
        <w:rPr>
          <w:sz w:val="22"/>
          <w:szCs w:val="22"/>
        </w:rPr>
        <w:t xml:space="preserve">цепи низковольтного термостата для отключения цепи отопления / переменного тока. </w:t>
      </w:r>
    </w:p>
    <w:p w:rsidR="00A728B4" w:rsidRDefault="00CB1744" w:rsidP="00CB1744">
      <w:pPr>
        <w:spacing w:line="276" w:lineRule="auto"/>
        <w:ind w:firstLine="720"/>
        <w:jc w:val="both"/>
        <w:rPr>
          <w:sz w:val="22"/>
          <w:szCs w:val="22"/>
        </w:rPr>
      </w:pPr>
      <w:r w:rsidRPr="00CB1744">
        <w:rPr>
          <w:sz w:val="22"/>
          <w:szCs w:val="22"/>
        </w:rPr>
        <w:t>Контакты переключателя COM и NC могут использоваться для приведения в действие цепи сигнализации низкого напряжения</w:t>
      </w:r>
      <w:r w:rsidR="00A728B4">
        <w:rPr>
          <w:sz w:val="22"/>
          <w:szCs w:val="22"/>
        </w:rPr>
        <w:t xml:space="preserve"> </w:t>
      </w:r>
      <w:r w:rsidRPr="00CB1744">
        <w:rPr>
          <w:sz w:val="22"/>
          <w:szCs w:val="22"/>
        </w:rPr>
        <w:t>(подключенной последовательно), если система отопления / охлаждения не может быть</w:t>
      </w:r>
      <w:r w:rsidR="00A728B4">
        <w:rPr>
          <w:sz w:val="22"/>
          <w:szCs w:val="22"/>
        </w:rPr>
        <w:t xml:space="preserve"> </w:t>
      </w:r>
      <w:r w:rsidRPr="00CB1744">
        <w:rPr>
          <w:sz w:val="22"/>
          <w:szCs w:val="22"/>
        </w:rPr>
        <w:t xml:space="preserve">нарушена. </w:t>
      </w:r>
    </w:p>
    <w:p w:rsidR="00CB1744" w:rsidRDefault="00CB1744" w:rsidP="00CB1744">
      <w:pPr>
        <w:spacing w:line="276" w:lineRule="auto"/>
        <w:ind w:firstLine="720"/>
        <w:jc w:val="both"/>
        <w:rPr>
          <w:sz w:val="22"/>
          <w:szCs w:val="22"/>
        </w:rPr>
      </w:pPr>
      <w:r w:rsidRPr="00CB1744">
        <w:rPr>
          <w:sz w:val="22"/>
          <w:szCs w:val="22"/>
        </w:rPr>
        <w:t xml:space="preserve">Если в устройствах напряжением 230 </w:t>
      </w:r>
      <w:r w:rsidR="000043DA">
        <w:rPr>
          <w:sz w:val="22"/>
          <w:szCs w:val="22"/>
        </w:rPr>
        <w:t>В и</w:t>
      </w:r>
      <w:r w:rsidR="000043DA" w:rsidRPr="00CB1744">
        <w:rPr>
          <w:sz w:val="22"/>
          <w:szCs w:val="22"/>
        </w:rPr>
        <w:t>спользуется</w:t>
      </w:r>
      <w:r w:rsidRPr="00CB1744">
        <w:rPr>
          <w:sz w:val="22"/>
          <w:szCs w:val="22"/>
        </w:rPr>
        <w:t xml:space="preserve"> штекер с плавким предохранителем, рекомендуется использовать предохранитель на 1,0 ампер.</w:t>
      </w:r>
    </w:p>
    <w:p w:rsidR="0073196E" w:rsidRPr="0073196E" w:rsidRDefault="0073196E" w:rsidP="0073196E">
      <w:pPr>
        <w:spacing w:line="276" w:lineRule="auto"/>
        <w:ind w:firstLine="720"/>
        <w:jc w:val="both"/>
        <w:rPr>
          <w:sz w:val="22"/>
          <w:szCs w:val="22"/>
        </w:rPr>
      </w:pPr>
      <w:r w:rsidRPr="0073196E">
        <w:rPr>
          <w:sz w:val="22"/>
          <w:szCs w:val="22"/>
        </w:rPr>
        <w:t>Убедитесь, что устройство отключено от источника питания, прежде чем пытаться обслуживать или извлекать какие-либо компоненты!</w:t>
      </w:r>
    </w:p>
    <w:p w:rsidR="0073196E" w:rsidRPr="0073196E" w:rsidRDefault="0073196E" w:rsidP="0073196E">
      <w:pPr>
        <w:spacing w:line="276" w:lineRule="auto"/>
        <w:ind w:firstLine="720"/>
        <w:jc w:val="both"/>
        <w:rPr>
          <w:sz w:val="22"/>
          <w:szCs w:val="22"/>
        </w:rPr>
      </w:pPr>
      <w:r w:rsidRPr="0073196E">
        <w:rPr>
          <w:sz w:val="22"/>
          <w:szCs w:val="22"/>
        </w:rPr>
        <w:t>Убедитесь, что поплавки свободно перемещаются.</w:t>
      </w:r>
      <w:r w:rsidR="00A728B4">
        <w:rPr>
          <w:sz w:val="22"/>
          <w:szCs w:val="22"/>
        </w:rPr>
        <w:t xml:space="preserve"> Очистите по мере необходимости. </w:t>
      </w:r>
      <w:r w:rsidRPr="0073196E">
        <w:rPr>
          <w:sz w:val="22"/>
          <w:szCs w:val="22"/>
        </w:rPr>
        <w:t>Очистите резервуар теплой водой с мягким мылом.</w:t>
      </w:r>
    </w:p>
    <w:p w:rsidR="0073196E" w:rsidRDefault="0073196E" w:rsidP="0073196E">
      <w:pPr>
        <w:spacing w:line="276" w:lineRule="auto"/>
        <w:ind w:firstLine="720"/>
        <w:jc w:val="both"/>
        <w:rPr>
          <w:sz w:val="22"/>
          <w:szCs w:val="22"/>
        </w:rPr>
      </w:pPr>
      <w:r w:rsidRPr="0073196E">
        <w:rPr>
          <w:sz w:val="22"/>
          <w:szCs w:val="22"/>
        </w:rPr>
        <w:t>Проверьте впускной и выпускной трубопроводы. Чистите по мере необходимости. Убедитесь, что в линии нет перегибов, которые могли бы препятствовать потоку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 w:rsidR="00490E5C"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можно использовать только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внутри помещений.</w:t>
      </w:r>
    </w:p>
    <w:p w:rsidR="00DD29B3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 w:rsidR="00490E5C"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</w:t>
      </w:r>
      <w:r w:rsidR="00490E5C">
        <w:rPr>
          <w:sz w:val="22"/>
          <w:szCs w:val="22"/>
        </w:rPr>
        <w:t>не являю</w:t>
      </w:r>
      <w:r w:rsidRPr="00844882">
        <w:rPr>
          <w:sz w:val="22"/>
          <w:szCs w:val="22"/>
        </w:rPr>
        <w:t>тся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погружным</w:t>
      </w:r>
      <w:r w:rsidR="00490E5C">
        <w:rPr>
          <w:sz w:val="22"/>
          <w:szCs w:val="22"/>
        </w:rPr>
        <w:t>и</w:t>
      </w:r>
      <w:r w:rsidR="008B093A">
        <w:rPr>
          <w:sz w:val="22"/>
          <w:szCs w:val="22"/>
        </w:rPr>
        <w:t>.</w:t>
      </w:r>
    </w:p>
    <w:p w:rsidR="00F60150" w:rsidRDefault="00F60150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F60150">
        <w:rPr>
          <w:sz w:val="22"/>
          <w:szCs w:val="22"/>
        </w:rPr>
        <w:t>Насос</w:t>
      </w:r>
      <w:r w:rsidR="00490E5C">
        <w:rPr>
          <w:sz w:val="22"/>
          <w:szCs w:val="22"/>
        </w:rPr>
        <w:t>ы нуждаю</w:t>
      </w:r>
      <w:r w:rsidRPr="00F60150">
        <w:rPr>
          <w:sz w:val="22"/>
          <w:szCs w:val="22"/>
        </w:rPr>
        <w:t>тся в техническом обслуживании, как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 xml:space="preserve">и любое другое механическое </w:t>
      </w:r>
      <w:r>
        <w:rPr>
          <w:sz w:val="22"/>
          <w:szCs w:val="22"/>
        </w:rPr>
        <w:t>о</w:t>
      </w:r>
      <w:r w:rsidRPr="00F60150">
        <w:rPr>
          <w:sz w:val="22"/>
          <w:szCs w:val="22"/>
        </w:rPr>
        <w:t>борудование.</w:t>
      </w:r>
    </w:p>
    <w:p w:rsidR="00A728B4" w:rsidRPr="000043DA" w:rsidRDefault="00F60150" w:rsidP="00A728B4">
      <w:pPr>
        <w:spacing w:line="276" w:lineRule="auto"/>
        <w:ind w:firstLine="720"/>
        <w:jc w:val="both"/>
        <w:rPr>
          <w:sz w:val="22"/>
          <w:szCs w:val="22"/>
        </w:rPr>
      </w:pPr>
      <w:r w:rsidRPr="00F60150">
        <w:rPr>
          <w:sz w:val="22"/>
          <w:szCs w:val="22"/>
        </w:rPr>
        <w:t>Каждые</w:t>
      </w:r>
      <w:r>
        <w:rPr>
          <w:sz w:val="22"/>
          <w:szCs w:val="22"/>
        </w:rPr>
        <w:t xml:space="preserve"> шесть месяцев поплавковую каме</w:t>
      </w:r>
      <w:r w:rsidRPr="00F60150">
        <w:rPr>
          <w:sz w:val="22"/>
          <w:szCs w:val="22"/>
        </w:rPr>
        <w:t>ру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необходимо снимать, тщательно очищать фильтр,</w:t>
      </w:r>
      <w:r w:rsidRPr="00F60150">
        <w:rPr>
          <w:sz w:val="22"/>
          <w:szCs w:val="22"/>
        </w:rPr>
        <w:br/>
        <w:t>поплавок и резервуар камеры</w:t>
      </w:r>
      <w:r w:rsidR="00A728B4" w:rsidRPr="000043DA">
        <w:rPr>
          <w:sz w:val="22"/>
          <w:szCs w:val="22"/>
        </w:rPr>
        <w:t>(следует соблюдать осторожность, так как в резервуаре может быть</w:t>
      </w:r>
      <w:r w:rsidR="00A728B4">
        <w:rPr>
          <w:sz w:val="22"/>
          <w:szCs w:val="22"/>
        </w:rPr>
        <w:t xml:space="preserve"> вода).</w:t>
      </w:r>
      <w:r w:rsidRPr="00F60150">
        <w:rPr>
          <w:sz w:val="22"/>
          <w:szCs w:val="22"/>
        </w:rPr>
        <w:t>, затем собирать обратно.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Рекомендуется проводить эту процедуру весной и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осенью, используя химически совместимое моющее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антибактериальное средство.</w:t>
      </w:r>
      <w:r w:rsidR="00A728B4">
        <w:rPr>
          <w:sz w:val="22"/>
          <w:szCs w:val="22"/>
        </w:rPr>
        <w:t xml:space="preserve"> </w:t>
      </w:r>
      <w:r w:rsidR="00A728B4" w:rsidRPr="000043DA">
        <w:rPr>
          <w:sz w:val="22"/>
          <w:szCs w:val="22"/>
        </w:rPr>
        <w:t>Подрядчики должны убедиться в том, что</w:t>
      </w:r>
      <w:r w:rsidR="00A728B4">
        <w:rPr>
          <w:sz w:val="22"/>
          <w:szCs w:val="22"/>
        </w:rPr>
        <w:t xml:space="preserve"> </w:t>
      </w:r>
      <w:r w:rsidR="00A728B4" w:rsidRPr="000043DA">
        <w:rPr>
          <w:sz w:val="22"/>
          <w:szCs w:val="22"/>
        </w:rPr>
        <w:t>любые используемые химикаты подходят и не повредят насос.</w:t>
      </w:r>
    </w:p>
    <w:p w:rsidR="00A728B4" w:rsidRPr="000043DA" w:rsidRDefault="00A728B4" w:rsidP="00A728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043DA">
        <w:rPr>
          <w:sz w:val="22"/>
          <w:szCs w:val="22"/>
        </w:rPr>
        <w:t>При замене поплавка убедитесь, что</w:t>
      </w:r>
      <w:r>
        <w:rPr>
          <w:sz w:val="22"/>
          <w:szCs w:val="22"/>
        </w:rPr>
        <w:t xml:space="preserve"> </w:t>
      </w:r>
      <w:r w:rsidRPr="000043DA">
        <w:rPr>
          <w:sz w:val="22"/>
          <w:szCs w:val="22"/>
        </w:rPr>
        <w:t xml:space="preserve">магнит обращен лицевой стороной вверх. Если </w:t>
      </w:r>
      <w:r>
        <w:rPr>
          <w:sz w:val="22"/>
          <w:szCs w:val="22"/>
        </w:rPr>
        <w:t>ш</w:t>
      </w:r>
      <w:r w:rsidRPr="000043DA">
        <w:rPr>
          <w:sz w:val="22"/>
          <w:szCs w:val="22"/>
        </w:rPr>
        <w:t>нур поврежден, насос должен быть</w:t>
      </w:r>
      <w:r>
        <w:rPr>
          <w:sz w:val="22"/>
          <w:szCs w:val="22"/>
        </w:rPr>
        <w:t xml:space="preserve"> </w:t>
      </w:r>
      <w:r w:rsidRPr="000043DA">
        <w:rPr>
          <w:sz w:val="22"/>
          <w:szCs w:val="22"/>
        </w:rPr>
        <w:t xml:space="preserve">выключен во избежание опасности. </w:t>
      </w:r>
    </w:p>
    <w:p w:rsidR="00A728B4" w:rsidRPr="000043DA" w:rsidRDefault="00A728B4" w:rsidP="00A728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043DA">
        <w:rPr>
          <w:sz w:val="22"/>
          <w:szCs w:val="22"/>
        </w:rPr>
        <w:t>Устройство находится в закрытом положении, поэтому кабель не может</w:t>
      </w:r>
      <w:r>
        <w:rPr>
          <w:sz w:val="22"/>
          <w:szCs w:val="22"/>
        </w:rPr>
        <w:t xml:space="preserve"> </w:t>
      </w:r>
      <w:r w:rsidRPr="000043DA">
        <w:rPr>
          <w:sz w:val="22"/>
          <w:szCs w:val="22"/>
        </w:rPr>
        <w:t>быть заменен. Весь насос</w:t>
      </w:r>
      <w:r>
        <w:rPr>
          <w:sz w:val="22"/>
          <w:szCs w:val="22"/>
        </w:rPr>
        <w:t xml:space="preserve"> </w:t>
      </w:r>
      <w:r w:rsidRPr="000043DA">
        <w:rPr>
          <w:sz w:val="22"/>
          <w:szCs w:val="22"/>
        </w:rPr>
        <w:t>необходимо будет заменить.</w:t>
      </w:r>
    </w:p>
    <w:p w:rsidR="00344ED2" w:rsidRPr="009E7643" w:rsidRDefault="00344ED2" w:rsidP="00344ED2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E7643">
        <w:rPr>
          <w:noProof/>
          <w:sz w:val="22"/>
          <w:szCs w:val="22"/>
        </w:rPr>
        <w:t>Все подключения</w:t>
      </w:r>
      <w:r>
        <w:rPr>
          <w:noProof/>
          <w:sz w:val="22"/>
          <w:szCs w:val="22"/>
        </w:rPr>
        <w:t xml:space="preserve"> </w:t>
      </w:r>
      <w:r w:rsidRPr="009E7643">
        <w:rPr>
          <w:noProof/>
          <w:sz w:val="22"/>
          <w:szCs w:val="22"/>
        </w:rPr>
        <w:t>и монтаж должны выполняться квалифицированными специалистами.</w:t>
      </w:r>
    </w:p>
    <w:p w:rsidR="00913F03" w:rsidRPr="00BF70AC" w:rsidRDefault="00913F03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6" w:name="_Toc114056724"/>
      <w:r w:rsidRPr="00BF70AC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6"/>
    </w:p>
    <w:p w:rsidR="00913F03" w:rsidRPr="004158E2" w:rsidRDefault="00913F03" w:rsidP="008B093A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8B093A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8B093A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Ref67997869"/>
      <w:bookmarkStart w:id="48" w:name="_Ref68106497"/>
      <w:bookmarkStart w:id="49" w:name="_Ref69937582"/>
      <w:bookmarkStart w:id="50" w:name="_Ref73096586"/>
      <w:bookmarkStart w:id="51" w:name="_Ref73354089"/>
      <w:bookmarkStart w:id="52" w:name="_Toc11405672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7"/>
      <w:bookmarkEnd w:id="48"/>
      <w:bookmarkEnd w:id="49"/>
      <w:bookmarkEnd w:id="50"/>
      <w:bookmarkEnd w:id="51"/>
      <w:bookmarkEnd w:id="5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7E22" w:rsidRPr="00BA79AF" w:rsidTr="006E631E">
        <w:trPr>
          <w:jc w:val="center"/>
        </w:trPr>
        <w:tc>
          <w:tcPr>
            <w:tcW w:w="941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7E22" w:rsidRPr="00BA79AF" w:rsidTr="006E631E">
        <w:trPr>
          <w:jc w:val="center"/>
        </w:trPr>
        <w:tc>
          <w:tcPr>
            <w:tcW w:w="941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7E22" w:rsidRPr="00BA79AF" w:rsidTr="006E631E">
        <w:trPr>
          <w:jc w:val="center"/>
        </w:trPr>
        <w:tc>
          <w:tcPr>
            <w:tcW w:w="941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7E22" w:rsidRPr="00BA79AF" w:rsidTr="006E631E">
        <w:trPr>
          <w:jc w:val="center"/>
        </w:trPr>
        <w:tc>
          <w:tcPr>
            <w:tcW w:w="941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7E22" w:rsidRPr="00BA79AF" w:rsidTr="006E631E">
        <w:trPr>
          <w:jc w:val="center"/>
        </w:trPr>
        <w:tc>
          <w:tcPr>
            <w:tcW w:w="941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7E22" w:rsidRPr="00BA79AF" w:rsidTr="006E631E">
        <w:trPr>
          <w:jc w:val="center"/>
        </w:trPr>
        <w:tc>
          <w:tcPr>
            <w:tcW w:w="941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7E22" w:rsidRPr="00BA79AF" w:rsidTr="006E631E">
        <w:trPr>
          <w:jc w:val="center"/>
        </w:trPr>
        <w:tc>
          <w:tcPr>
            <w:tcW w:w="941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7E22" w:rsidRPr="00BA79AF" w:rsidRDefault="00A97E22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3" w:name="_Toc114056726"/>
      <w:bookmarkStart w:id="54" w:name="_Toc14172322"/>
      <w:bookmarkStart w:id="55" w:name="_Ref67997880"/>
      <w:bookmarkStart w:id="56" w:name="_Ref68106504"/>
      <w:bookmarkStart w:id="57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3"/>
    </w:p>
    <w:p w:rsidR="0084514E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92338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:rsidR="000A4A1D" w:rsidRDefault="000A4A1D" w:rsidP="0084514E">
      <w:pPr>
        <w:jc w:val="center"/>
        <w:rPr>
          <w:noProof/>
          <w:sz w:val="20"/>
          <w:szCs w:val="20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892338">
        <w:rPr>
          <w:noProof/>
          <w:sz w:val="20"/>
          <w:szCs w:val="20"/>
        </w:rPr>
        <w:t>6</w:t>
      </w:r>
    </w:p>
    <w:p w:rsidR="0084514E" w:rsidRPr="0041611C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781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4820"/>
        <w:gridCol w:w="3123"/>
      </w:tblGrid>
      <w:tr w:rsidR="00E64900" w:rsidRPr="00D65CA8" w:rsidTr="001D0D98">
        <w:trPr>
          <w:trHeight w:val="367"/>
          <w:jc w:val="center"/>
        </w:trPr>
        <w:tc>
          <w:tcPr>
            <w:tcW w:w="1838" w:type="dxa"/>
            <w:vAlign w:val="center"/>
          </w:tcPr>
          <w:p w:rsidR="00E64900" w:rsidRPr="00D65CA8" w:rsidRDefault="00E64900" w:rsidP="00D65CA8">
            <w:pPr>
              <w:pStyle w:val="2"/>
              <w:spacing w:line="276" w:lineRule="auto"/>
              <w:rPr>
                <w:b/>
                <w:sz w:val="22"/>
                <w:szCs w:val="22"/>
              </w:rPr>
            </w:pPr>
            <w:r w:rsidRPr="00D65CA8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820" w:type="dxa"/>
            <w:vAlign w:val="center"/>
          </w:tcPr>
          <w:p w:rsidR="00E64900" w:rsidRPr="00D65CA8" w:rsidRDefault="00E64900" w:rsidP="00D65CA8">
            <w:pPr>
              <w:pStyle w:val="2"/>
              <w:spacing w:line="276" w:lineRule="auto"/>
              <w:rPr>
                <w:b/>
                <w:sz w:val="22"/>
                <w:szCs w:val="22"/>
              </w:rPr>
            </w:pPr>
            <w:r w:rsidRPr="00D65CA8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123" w:type="dxa"/>
            <w:vAlign w:val="center"/>
          </w:tcPr>
          <w:p w:rsidR="00E64900" w:rsidRPr="00D65CA8" w:rsidRDefault="00E64900" w:rsidP="00D65CA8">
            <w:pPr>
              <w:pStyle w:val="2"/>
              <w:spacing w:line="276" w:lineRule="auto"/>
              <w:rPr>
                <w:b/>
                <w:sz w:val="22"/>
                <w:szCs w:val="22"/>
              </w:rPr>
            </w:pPr>
            <w:r w:rsidRPr="00D65CA8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RPr="00D65CA8" w:rsidTr="001D0D98">
        <w:trPr>
          <w:trHeight w:val="1429"/>
          <w:jc w:val="center"/>
        </w:trPr>
        <w:tc>
          <w:tcPr>
            <w:tcW w:w="1838" w:type="dxa"/>
            <w:vAlign w:val="center"/>
          </w:tcPr>
          <w:p w:rsidR="00E64900" w:rsidRPr="00D65CA8" w:rsidRDefault="008B1BD3" w:rsidP="00D65CA8">
            <w:pPr>
              <w:pStyle w:val="2"/>
              <w:spacing w:line="276" w:lineRule="auto"/>
              <w:jc w:val="left"/>
              <w:rPr>
                <w:sz w:val="22"/>
                <w:szCs w:val="22"/>
              </w:rPr>
            </w:pPr>
            <w:r w:rsidRPr="00D65CA8">
              <w:rPr>
                <w:bCs/>
                <w:color w:val="242021"/>
                <w:sz w:val="22"/>
                <w:szCs w:val="22"/>
              </w:rPr>
              <w:t>Насос работает постоянно</w:t>
            </w:r>
          </w:p>
        </w:tc>
        <w:tc>
          <w:tcPr>
            <w:tcW w:w="4820" w:type="dxa"/>
          </w:tcPr>
          <w:p w:rsidR="00E64900" w:rsidRPr="00D65CA8" w:rsidRDefault="008B1BD3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1. Поплавок установлен таким образом,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что магнит находится в 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нижней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точке;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2. Крышка (датчик) поплавковой камеры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плотно установлена на резервуаре,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поплавок находится в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резервуара;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3. Внутри резервуара скопился осадок,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который меш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ает поплавку опуститься на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дно (э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то может произойти, если насос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работал в течение некоторого времени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без очистки.</w:t>
            </w:r>
          </w:p>
        </w:tc>
        <w:tc>
          <w:tcPr>
            <w:tcW w:w="3123" w:type="dxa"/>
          </w:tcPr>
          <w:p w:rsidR="00D65CA8" w:rsidRDefault="00D65CA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2420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1. Установите п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оплавок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магнитом вверх;</w:t>
            </w:r>
          </w:p>
          <w:p w:rsidR="00D65CA8" w:rsidRDefault="00D65CA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2420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2.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Установите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крышку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(датчик) поплавковой камеры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плотно на резервуаре,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поплавок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должен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находится в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нутри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резервуара;</w:t>
            </w:r>
          </w:p>
          <w:p w:rsidR="00E64900" w:rsidRPr="00D65CA8" w:rsidRDefault="00D65CA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3. </w:t>
            </w:r>
            <w:r w:rsidR="008B1BD3"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Очистите резервуар,</w:t>
            </w:r>
            <w:r w:rsidR="008B1BD3"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используя антибактериальное средство).</w:t>
            </w:r>
          </w:p>
        </w:tc>
      </w:tr>
      <w:tr w:rsidR="00E64900" w:rsidRPr="00D65CA8" w:rsidTr="001D0D98">
        <w:trPr>
          <w:trHeight w:val="392"/>
          <w:jc w:val="center"/>
        </w:trPr>
        <w:tc>
          <w:tcPr>
            <w:tcW w:w="1838" w:type="dxa"/>
          </w:tcPr>
          <w:p w:rsidR="00E64900" w:rsidRPr="00D65CA8" w:rsidRDefault="002B39CF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t>Во время включения и выключения</w:t>
            </w: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br/>
              <w:t>насоса слышен громкий звук</w:t>
            </w:r>
          </w:p>
        </w:tc>
        <w:tc>
          <w:tcPr>
            <w:tcW w:w="4820" w:type="dxa"/>
          </w:tcPr>
          <w:p w:rsidR="00E64900" w:rsidRPr="00D65CA8" w:rsidRDefault="002B39CF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Во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да проходит обратно через насос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</w:r>
          </w:p>
        </w:tc>
        <w:tc>
          <w:tcPr>
            <w:tcW w:w="3123" w:type="dxa"/>
          </w:tcPr>
          <w:p w:rsidR="00E64900" w:rsidRPr="00D65CA8" w:rsidRDefault="001D0D98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Проверьте все подключения трубок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к насосу и поплавковой камере.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Убедитесь в о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тсутствии засоров</w:t>
            </w:r>
          </w:p>
        </w:tc>
      </w:tr>
      <w:tr w:rsidR="00E64900" w:rsidRPr="00D65CA8" w:rsidTr="001D0D98">
        <w:trPr>
          <w:trHeight w:val="392"/>
          <w:jc w:val="center"/>
        </w:trPr>
        <w:tc>
          <w:tcPr>
            <w:tcW w:w="1838" w:type="dxa"/>
          </w:tcPr>
          <w:p w:rsidR="00E64900" w:rsidRPr="00D65CA8" w:rsidRDefault="002B39CF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t>Насос работает, но не откачивает воду</w:t>
            </w:r>
          </w:p>
        </w:tc>
        <w:tc>
          <w:tcPr>
            <w:tcW w:w="4820" w:type="dxa"/>
          </w:tcPr>
          <w:p w:rsidR="00E64900" w:rsidRPr="00D65CA8" w:rsidRDefault="002B39CF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1. Пр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отекает труба, ведущая к насосу;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2. В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резервуаре и впускной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трубе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есть осадок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и загрязнени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я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.</w:t>
            </w:r>
          </w:p>
        </w:tc>
        <w:tc>
          <w:tcPr>
            <w:tcW w:w="3123" w:type="dxa"/>
          </w:tcPr>
          <w:p w:rsidR="00E64900" w:rsidRDefault="001D0D9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 Замените трубу;</w:t>
            </w:r>
          </w:p>
          <w:p w:rsidR="001D0D98" w:rsidRPr="00D65CA8" w:rsidRDefault="001D0D98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Очистите резервуар и впускную трубу.</w:t>
            </w:r>
          </w:p>
        </w:tc>
      </w:tr>
      <w:tr w:rsidR="00E64900" w:rsidRPr="00D65CA8" w:rsidTr="001D0D98">
        <w:trPr>
          <w:trHeight w:val="392"/>
          <w:jc w:val="center"/>
        </w:trPr>
        <w:tc>
          <w:tcPr>
            <w:tcW w:w="1838" w:type="dxa"/>
          </w:tcPr>
          <w:p w:rsidR="00E64900" w:rsidRPr="00D65CA8" w:rsidRDefault="002B39CF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t>Насос не включается</w:t>
            </w:r>
          </w:p>
        </w:tc>
        <w:tc>
          <w:tcPr>
            <w:tcW w:w="4820" w:type="dxa"/>
          </w:tcPr>
          <w:p w:rsidR="00E64900" w:rsidRPr="00D65CA8" w:rsidRDefault="002B39CF" w:rsidP="000E70C1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1.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Нет напряжения электропитания, п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роводка подключена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 верно, н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апряжение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 соответствует требованиям;</w:t>
            </w:r>
            <w:r w:rsidR="000E70C1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 xml:space="preserve">2. Насос сильно нагрелся.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Возможно,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сработал тепловой предохранитель для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 xml:space="preserve">защиты насоса. </w:t>
            </w:r>
          </w:p>
        </w:tc>
        <w:tc>
          <w:tcPr>
            <w:tcW w:w="3123" w:type="dxa"/>
          </w:tcPr>
          <w:p w:rsidR="00E64900" w:rsidRDefault="000E70C1" w:rsidP="000E70C1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2420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1.П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роводка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должна быть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подключена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правильно, н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апряжение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должно соответствовать требованиям;</w:t>
            </w:r>
          </w:p>
          <w:p w:rsidR="000E70C1" w:rsidRPr="00D65CA8" w:rsidRDefault="000E70C1" w:rsidP="000E70C1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2.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Насос автоматически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возобновит работу после остывания.</w:t>
            </w:r>
          </w:p>
        </w:tc>
      </w:tr>
    </w:tbl>
    <w:p w:rsidR="005024AE" w:rsidRDefault="005024AE" w:rsidP="00CC6757">
      <w:pPr>
        <w:pStyle w:val="2"/>
        <w:spacing w:line="360" w:lineRule="auto"/>
        <w:jc w:val="left"/>
        <w:rPr>
          <w:rFonts w:ascii="Arial-BoldMT" w:hAnsi="Arial-BoldMT"/>
          <w:b/>
          <w:bCs/>
          <w:color w:val="242021"/>
          <w:sz w:val="14"/>
          <w:szCs w:val="14"/>
        </w:rPr>
      </w:pPr>
    </w:p>
    <w:p w:rsidR="005024AE" w:rsidRDefault="005024AE" w:rsidP="00CC6757">
      <w:pPr>
        <w:pStyle w:val="2"/>
        <w:spacing w:line="360" w:lineRule="auto"/>
        <w:jc w:val="left"/>
        <w:rPr>
          <w:rFonts w:ascii="Arial-BoldMT" w:hAnsi="Arial-BoldMT"/>
          <w:b/>
          <w:bCs/>
          <w:color w:val="242021"/>
          <w:sz w:val="14"/>
          <w:szCs w:val="14"/>
        </w:rPr>
      </w:pPr>
    </w:p>
    <w:p w:rsidR="005024AE" w:rsidRDefault="005024AE" w:rsidP="00CC6757">
      <w:pPr>
        <w:pStyle w:val="2"/>
        <w:spacing w:line="360" w:lineRule="auto"/>
        <w:jc w:val="left"/>
        <w:rPr>
          <w:rFonts w:ascii="Arial-BoldMT" w:hAnsi="Arial-BoldMT"/>
          <w:b/>
          <w:bCs/>
          <w:color w:val="242021"/>
          <w:sz w:val="14"/>
          <w:szCs w:val="14"/>
        </w:rPr>
      </w:pPr>
    </w:p>
    <w:p w:rsidR="005024AE" w:rsidRDefault="005024AE" w:rsidP="00CC6757">
      <w:pPr>
        <w:pStyle w:val="2"/>
        <w:spacing w:line="360" w:lineRule="auto"/>
        <w:jc w:val="left"/>
        <w:rPr>
          <w:rFonts w:ascii="Arial-BoldMT" w:hAnsi="Arial-BoldMT"/>
          <w:b/>
          <w:bCs/>
          <w:color w:val="242021"/>
          <w:sz w:val="14"/>
          <w:szCs w:val="14"/>
        </w:rPr>
      </w:pPr>
    </w:p>
    <w:p w:rsidR="005024AE" w:rsidRDefault="005024AE" w:rsidP="00CC6757">
      <w:pPr>
        <w:pStyle w:val="2"/>
        <w:spacing w:line="360" w:lineRule="auto"/>
        <w:jc w:val="left"/>
        <w:rPr>
          <w:rFonts w:ascii="Arial-BoldMT" w:hAnsi="Arial-BoldMT"/>
          <w:b/>
          <w:bCs/>
          <w:color w:val="242021"/>
          <w:sz w:val="14"/>
          <w:szCs w:val="14"/>
        </w:rPr>
      </w:pPr>
    </w:p>
    <w:p w:rsidR="005024AE" w:rsidRDefault="005024AE" w:rsidP="00CC6757">
      <w:pPr>
        <w:pStyle w:val="2"/>
        <w:spacing w:line="360" w:lineRule="auto"/>
        <w:jc w:val="left"/>
        <w:rPr>
          <w:rFonts w:ascii="Arial-BoldMT" w:hAnsi="Arial-BoldMT"/>
          <w:b/>
          <w:bCs/>
          <w:color w:val="242021"/>
          <w:sz w:val="14"/>
          <w:szCs w:val="14"/>
        </w:rPr>
      </w:pPr>
    </w:p>
    <w:p w:rsidR="00D313F8" w:rsidRDefault="00D313F8" w:rsidP="00CC6757">
      <w:pPr>
        <w:pStyle w:val="2"/>
        <w:spacing w:line="360" w:lineRule="auto"/>
        <w:jc w:val="left"/>
        <w:rPr>
          <w:rFonts w:ascii="Arial-BoldMT" w:hAnsi="Arial-BoldMT"/>
          <w:b/>
          <w:bCs/>
          <w:color w:val="242021"/>
          <w:sz w:val="14"/>
          <w:szCs w:val="14"/>
        </w:rPr>
      </w:pPr>
    </w:p>
    <w:p w:rsidR="00D313F8" w:rsidRDefault="00D313F8" w:rsidP="00CC6757">
      <w:pPr>
        <w:pStyle w:val="2"/>
        <w:spacing w:line="360" w:lineRule="auto"/>
        <w:jc w:val="left"/>
        <w:rPr>
          <w:rFonts w:ascii="Arial-BoldMT" w:hAnsi="Arial-BoldMT"/>
          <w:b/>
          <w:bCs/>
          <w:color w:val="242021"/>
          <w:sz w:val="14"/>
          <w:szCs w:val="14"/>
        </w:rPr>
      </w:pPr>
    </w:p>
    <w:p w:rsidR="009E2796" w:rsidRDefault="008B1BD3" w:rsidP="00CC6757">
      <w:pPr>
        <w:pStyle w:val="2"/>
        <w:spacing w:line="360" w:lineRule="auto"/>
        <w:jc w:val="left"/>
        <w:rPr>
          <w:sz w:val="20"/>
        </w:rPr>
      </w:pP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</w:p>
    <w:p w:rsidR="004C329E" w:rsidRDefault="000948C2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14056727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54"/>
      <w:bookmarkEnd w:id="55"/>
      <w:bookmarkEnd w:id="56"/>
      <w:bookmarkEnd w:id="57"/>
      <w:bookmarkEnd w:id="58"/>
    </w:p>
    <w:p w:rsidR="00A45D7D" w:rsidRDefault="00A45D7D" w:rsidP="00A45D7D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D65CA8" w:rsidRPr="00F05C20" w:rsidTr="001D0D98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65CA8" w:rsidRPr="00F05C20" w:rsidTr="001D0D98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5CA8" w:rsidRPr="00F05C20" w:rsidTr="001D0D98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</w:tbl>
    <w:p w:rsidR="00C446FF" w:rsidRDefault="00C446FF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946DA" w:rsidRDefault="006946DA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D75B0" w:rsidP="008D75B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0" w:name="_Toc114056728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0"/>
    </w:p>
    <w:p w:rsidR="009C6BE1" w:rsidRPr="001E45FC" w:rsidRDefault="009C6BE1" w:rsidP="006946DA">
      <w:pPr>
        <w:pStyle w:val="2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8D75B0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6946DA">
      <w:pPr>
        <w:pStyle w:val="2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5"/>
      <w:footerReference w:type="first" r:id="rId36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DB2" w:rsidRDefault="00822DB2">
      <w:r>
        <w:separator/>
      </w:r>
    </w:p>
  </w:endnote>
  <w:endnote w:type="continuationSeparator" w:id="0">
    <w:p w:rsidR="00822DB2" w:rsidRDefault="00822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-Black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DB2" w:rsidRDefault="00822DB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2DB2" w:rsidRDefault="00822D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DB2" w:rsidRDefault="00822D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22DB2" w:rsidRDefault="00822D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22DB2" w:rsidRDefault="00822D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22DB2" w:rsidRDefault="00822D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DB2" w:rsidRDefault="00822D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DB2" w:rsidRDefault="00822D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539F4B23" wp14:editId="211268F0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Pr="00E23E00" w:rsidRDefault="00822DB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1F6FAC">
                                <w:rPr>
                                  <w:rFonts w:eastAsiaTheme="minorHAnsi"/>
                                  <w:b/>
                                  <w:color w:val="000000"/>
                                  <w:sz w:val="22"/>
                                  <w:szCs w:val="22"/>
                                  <w:lang w:val="en-US" w:eastAsia="en-US"/>
                                </w:rPr>
                                <w:t>MUTE TANK_TANK PUMP</w:t>
                              </w:r>
                              <w:r w:rsidRPr="00F45146">
                                <w:rPr>
                                  <w:rFonts w:eastAsiaTheme="minorHAnsi"/>
                                  <w:b/>
                                  <w:color w:val="000000"/>
                                  <w:sz w:val="22"/>
                                  <w:szCs w:val="22"/>
                                  <w:lang w:val="en-US" w:eastAsia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Pr="00ED1531" w:rsidRDefault="00822D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170B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Pr="00ED1531" w:rsidRDefault="00822D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2DB2" w:rsidRPr="005C035C" w:rsidRDefault="00822DB2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5C035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HANGZHOU LIFENG IMPORT&amp;EXPORT COMPANY LIMITED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2DB2" w:rsidRPr="002D63FD" w:rsidRDefault="00822DB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 w:rsidRPr="002D63FD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ДРЕНАЖНЫЕ НАСОСЫ ДЛЯ СИСТЕМЫ </w:t>
                              </w:r>
                            </w:p>
                            <w:p w:rsidR="00822DB2" w:rsidRPr="002D63FD" w:rsidRDefault="00822DB2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 w:rsidRPr="002D63FD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>КОНДИЦИОНИРОВАНИЯ</w:t>
                              </w:r>
                            </w:p>
                            <w:p w:rsidR="00822DB2" w:rsidRDefault="00822DB2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</w:pPr>
                              <w:r w:rsidRPr="00A86689">
                                <w:rPr>
                                  <w:rFonts w:eastAsiaTheme="minorHAnsi"/>
                                  <w:b/>
                                  <w:sz w:val="18"/>
                                  <w:szCs w:val="18"/>
                                  <w:lang w:eastAsia="en-US"/>
                                </w:rPr>
                                <w:t xml:space="preserve">ПРОМЫШЛЕННОГО НАЗНАЧЕНИЯ </w:t>
                              </w:r>
                            </w:p>
                            <w:p w:rsidR="00822DB2" w:rsidRPr="002D63FD" w:rsidRDefault="00822DB2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</w:pPr>
                              <w:r w:rsidRPr="002D63FD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>MUTE</w:t>
                              </w:r>
                              <w:r w:rsidRPr="00A86689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 xml:space="preserve"> </w:t>
                              </w:r>
                              <w:r w:rsidRPr="002D63FD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>TANK</w:t>
                              </w:r>
                              <w:r w:rsidRPr="00A86689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 xml:space="preserve">, </w:t>
                              </w:r>
                              <w:r w:rsidRPr="002D63FD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>TANK PUMP-V, TANK PUMP-L</w:t>
                              </w:r>
                            </w:p>
                            <w:p w:rsidR="00822DB2" w:rsidRPr="002D63FD" w:rsidRDefault="00822DB2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D63F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22DB2" w:rsidRPr="00613EFB" w:rsidRDefault="00822DB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9F4B23" id="Группа 265" o:spid="_x0000_s1103" style="position:absolute;left:0;text-align:left;margin-left:24pt;margin-top:18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22DB2" w:rsidRPr="00E23E00" w:rsidRDefault="00822DB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1F6FAC">
                          <w:rPr>
                            <w:rFonts w:eastAsiaTheme="minorHAnsi"/>
                            <w:b/>
                            <w:color w:val="000000"/>
                            <w:sz w:val="22"/>
                            <w:szCs w:val="22"/>
                            <w:lang w:val="en-US" w:eastAsia="en-US"/>
                          </w:rPr>
                          <w:t>MUTE TANK_TANK PUMP</w:t>
                        </w:r>
                        <w:r w:rsidRPr="00F45146">
                          <w:rPr>
                            <w:rFonts w:eastAsiaTheme="minorHAnsi"/>
                            <w:b/>
                            <w:color w:val="000000"/>
                            <w:sz w:val="22"/>
                            <w:szCs w:val="22"/>
                            <w:lang w:val="en-US" w:eastAsia="en-US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22DB2" w:rsidRPr="00ED1531" w:rsidRDefault="00822DB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170B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22DB2" w:rsidRPr="00ED1531" w:rsidRDefault="00822D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22DB2" w:rsidRPr="005C035C" w:rsidRDefault="00822DB2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 w:rsidRPr="005C035C">
                          <w:rPr>
                            <w:sz w:val="20"/>
                            <w:szCs w:val="20"/>
                            <w:lang w:val="en-US"/>
                          </w:rPr>
                          <w:t>HANGZHOU LIFENG IMPORT&amp;EXPORT COMPANY LIMITED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22DB2" w:rsidRPr="002D63FD" w:rsidRDefault="00822DB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</w:pPr>
                        <w:r w:rsidRPr="002D63FD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ДРЕНАЖНЫЕ НАСОСЫ ДЛЯ СИСТЕМЫ </w:t>
                        </w:r>
                      </w:p>
                      <w:p w:rsidR="00822DB2" w:rsidRPr="002D63FD" w:rsidRDefault="00822DB2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</w:pPr>
                        <w:r w:rsidRPr="002D63FD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>КОНДИЦИОНИРОВАНИЯ</w:t>
                        </w:r>
                      </w:p>
                      <w:p w:rsidR="00822DB2" w:rsidRDefault="00822DB2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</w:pPr>
                        <w:r w:rsidRPr="00A86689">
                          <w:rPr>
                            <w:rFonts w:eastAsiaTheme="minorHAnsi"/>
                            <w:b/>
                            <w:sz w:val="18"/>
                            <w:szCs w:val="18"/>
                            <w:lang w:eastAsia="en-US"/>
                          </w:rPr>
                          <w:t xml:space="preserve">ПРОМЫШЛЕННОГО НАЗНАЧЕНИЯ </w:t>
                        </w:r>
                      </w:p>
                      <w:p w:rsidR="00822DB2" w:rsidRPr="002D63FD" w:rsidRDefault="00822DB2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</w:pPr>
                        <w:r w:rsidRPr="002D63FD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>MUTE</w:t>
                        </w:r>
                        <w:r w:rsidRPr="00A86689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 xml:space="preserve"> </w:t>
                        </w:r>
                        <w:r w:rsidRPr="002D63FD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>TANK</w:t>
                        </w:r>
                        <w:r w:rsidRPr="00A86689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 xml:space="preserve">, </w:t>
                        </w:r>
                        <w:r w:rsidRPr="002D63FD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>TANK PUMP-V, TANK PUMP-L</w:t>
                        </w:r>
                      </w:p>
                      <w:p w:rsidR="00822DB2" w:rsidRPr="002D63FD" w:rsidRDefault="00822DB2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D63F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22DB2" w:rsidRPr="00613EFB" w:rsidRDefault="00822DB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DB2" w:rsidRDefault="00822D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Pr="00AF301F" w:rsidRDefault="00822D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A614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Pr="00E23E00" w:rsidRDefault="00822DB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  <w:lang w:val="en-US"/>
                                </w:rPr>
                              </w:pPr>
                              <w:r w:rsidRPr="001F6FAC">
                                <w:rPr>
                                  <w:rFonts w:eastAsiaTheme="minorHAnsi"/>
                                  <w:b/>
                                  <w:color w:val="000000"/>
                                  <w:sz w:val="22"/>
                                  <w:szCs w:val="22"/>
                                  <w:lang w:val="en-US" w:eastAsia="en-US"/>
                                </w:rPr>
                                <w:t>MUTE TANK_TANK PUMP</w:t>
                              </w:r>
                              <w:r w:rsidRPr="00F45146">
                                <w:rPr>
                                  <w:rFonts w:eastAsiaTheme="minorHAnsi"/>
                                  <w:b/>
                                  <w:color w:val="000000"/>
                                  <w:sz w:val="22"/>
                                  <w:szCs w:val="22"/>
                                  <w:lang w:val="en-US" w:eastAsia="en-US"/>
                                </w:rPr>
                                <w:t>.ПС</w:t>
                              </w:r>
                            </w:p>
                            <w:p w:rsidR="00822DB2" w:rsidRPr="00E23E00" w:rsidRDefault="00822DB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22DB2" w:rsidRPr="00AF301F" w:rsidRDefault="00822D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A614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22DB2" w:rsidRPr="00E23E00" w:rsidRDefault="00822DB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  <w:lang w:val="en-US"/>
                          </w:rPr>
                        </w:pPr>
                        <w:r w:rsidRPr="001F6FAC">
                          <w:rPr>
                            <w:rFonts w:eastAsiaTheme="minorHAnsi"/>
                            <w:b/>
                            <w:color w:val="000000"/>
                            <w:sz w:val="22"/>
                            <w:szCs w:val="22"/>
                            <w:lang w:val="en-US" w:eastAsia="en-US"/>
                          </w:rPr>
                          <w:t>MUTE TANK_TANK PUMP</w:t>
                        </w:r>
                        <w:r w:rsidRPr="00F45146">
                          <w:rPr>
                            <w:rFonts w:eastAsiaTheme="minorHAnsi"/>
                            <w:b/>
                            <w:color w:val="000000"/>
                            <w:sz w:val="22"/>
                            <w:szCs w:val="22"/>
                            <w:lang w:val="en-US" w:eastAsia="en-US"/>
                          </w:rPr>
                          <w:t>.ПС</w:t>
                        </w:r>
                      </w:p>
                      <w:p w:rsidR="00822DB2" w:rsidRPr="00E23E00" w:rsidRDefault="00822DB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DB2" w:rsidRDefault="00822D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Default="00822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Pr="00AF301F" w:rsidRDefault="00822D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A614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DB2" w:rsidRPr="00E23E00" w:rsidRDefault="00822DB2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1F6FAC">
                                <w:rPr>
                                  <w:rFonts w:eastAsiaTheme="minorHAnsi"/>
                                  <w:b/>
                                  <w:color w:val="000000"/>
                                  <w:sz w:val="22"/>
                                  <w:szCs w:val="22"/>
                                  <w:lang w:val="en-US" w:eastAsia="en-US"/>
                                </w:rPr>
                                <w:t>MUTE TANK_TANK PUMP</w:t>
                              </w:r>
                              <w:r w:rsidRPr="00F45146">
                                <w:rPr>
                                  <w:rFonts w:eastAsiaTheme="minorHAnsi"/>
                                  <w:b/>
                                  <w:color w:val="000000"/>
                                  <w:sz w:val="22"/>
                                  <w:szCs w:val="22"/>
                                  <w:lang w:val="en-US" w:eastAsia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P/ytw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822DB2" w:rsidRDefault="00822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822DB2" w:rsidRPr="00AF301F" w:rsidRDefault="00822D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A614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822DB2" w:rsidRPr="00E23E00" w:rsidRDefault="00822DB2" w:rsidP="00116614">
                        <w:pPr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1F6FAC">
                          <w:rPr>
                            <w:rFonts w:eastAsiaTheme="minorHAnsi"/>
                            <w:b/>
                            <w:color w:val="000000"/>
                            <w:sz w:val="22"/>
                            <w:szCs w:val="22"/>
                            <w:lang w:val="en-US" w:eastAsia="en-US"/>
                          </w:rPr>
                          <w:t>MUTE TANK_TANK PUMP</w:t>
                        </w:r>
                        <w:r w:rsidRPr="00F45146">
                          <w:rPr>
                            <w:rFonts w:eastAsiaTheme="minorHAnsi"/>
                            <w:b/>
                            <w:color w:val="000000"/>
                            <w:sz w:val="22"/>
                            <w:szCs w:val="22"/>
                            <w:lang w:val="en-US" w:eastAsia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DB2" w:rsidRDefault="00822DB2">
      <w:r>
        <w:separator/>
      </w:r>
    </w:p>
  </w:footnote>
  <w:footnote w:type="continuationSeparator" w:id="0">
    <w:p w:rsidR="00822DB2" w:rsidRDefault="00822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DB2" w:rsidRDefault="00822DB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2DB2" w:rsidRDefault="00822DB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354E07"/>
    <w:multiLevelType w:val="hybridMultilevel"/>
    <w:tmpl w:val="7072430A"/>
    <w:lvl w:ilvl="0" w:tplc="04190001">
      <w:start w:val="1"/>
      <w:numFmt w:val="bullet"/>
      <w:lvlText w:val=""/>
      <w:lvlJc w:val="left"/>
      <w:pPr>
        <w:ind w:left="19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9" w:hanging="360"/>
      </w:pPr>
      <w:rPr>
        <w:rFonts w:ascii="Wingdings" w:hAnsi="Wingdings" w:hint="default"/>
      </w:rPr>
    </w:lvl>
  </w:abstractNum>
  <w:abstractNum w:abstractNumId="6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8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CDB229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3154299"/>
    <w:multiLevelType w:val="hybridMultilevel"/>
    <w:tmpl w:val="337210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8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0" w15:restartNumberingAfterBreak="0">
    <w:nsid w:val="4EFD07D1"/>
    <w:multiLevelType w:val="hybridMultilevel"/>
    <w:tmpl w:val="C5F86928"/>
    <w:lvl w:ilvl="0" w:tplc="8EEC54FC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8"/>
  </w:num>
  <w:num w:numId="2">
    <w:abstractNumId w:val="40"/>
  </w:num>
  <w:num w:numId="3">
    <w:abstractNumId w:val="28"/>
  </w:num>
  <w:num w:numId="4">
    <w:abstractNumId w:val="6"/>
  </w:num>
  <w:num w:numId="5">
    <w:abstractNumId w:val="13"/>
  </w:num>
  <w:num w:numId="6">
    <w:abstractNumId w:val="2"/>
  </w:num>
  <w:num w:numId="7">
    <w:abstractNumId w:val="37"/>
  </w:num>
  <w:num w:numId="8">
    <w:abstractNumId w:val="24"/>
  </w:num>
  <w:num w:numId="9">
    <w:abstractNumId w:val="32"/>
  </w:num>
  <w:num w:numId="10">
    <w:abstractNumId w:val="22"/>
  </w:num>
  <w:num w:numId="11">
    <w:abstractNumId w:val="9"/>
  </w:num>
  <w:num w:numId="12">
    <w:abstractNumId w:val="18"/>
  </w:num>
  <w:num w:numId="13">
    <w:abstractNumId w:val="27"/>
  </w:num>
  <w:num w:numId="14">
    <w:abstractNumId w:val="7"/>
  </w:num>
  <w:num w:numId="15">
    <w:abstractNumId w:val="23"/>
  </w:num>
  <w:num w:numId="16">
    <w:abstractNumId w:val="29"/>
  </w:num>
  <w:num w:numId="17">
    <w:abstractNumId w:val="25"/>
  </w:num>
  <w:num w:numId="18">
    <w:abstractNumId w:val="20"/>
  </w:num>
  <w:num w:numId="19">
    <w:abstractNumId w:val="34"/>
  </w:num>
  <w:num w:numId="20">
    <w:abstractNumId w:val="16"/>
  </w:num>
  <w:num w:numId="21">
    <w:abstractNumId w:val="10"/>
  </w:num>
  <w:num w:numId="22">
    <w:abstractNumId w:val="0"/>
  </w:num>
  <w:num w:numId="23">
    <w:abstractNumId w:val="42"/>
  </w:num>
  <w:num w:numId="24">
    <w:abstractNumId w:val="43"/>
  </w:num>
  <w:num w:numId="25">
    <w:abstractNumId w:val="1"/>
  </w:num>
  <w:num w:numId="26">
    <w:abstractNumId w:val="33"/>
  </w:num>
  <w:num w:numId="27">
    <w:abstractNumId w:val="11"/>
  </w:num>
  <w:num w:numId="28">
    <w:abstractNumId w:val="15"/>
  </w:num>
  <w:num w:numId="29">
    <w:abstractNumId w:val="41"/>
  </w:num>
  <w:num w:numId="30">
    <w:abstractNumId w:val="39"/>
  </w:num>
  <w:num w:numId="31">
    <w:abstractNumId w:val="31"/>
  </w:num>
  <w:num w:numId="32">
    <w:abstractNumId w:val="21"/>
  </w:num>
  <w:num w:numId="33">
    <w:abstractNumId w:val="14"/>
  </w:num>
  <w:num w:numId="34">
    <w:abstractNumId w:val="17"/>
  </w:num>
  <w:num w:numId="35">
    <w:abstractNumId w:val="4"/>
  </w:num>
  <w:num w:numId="36">
    <w:abstractNumId w:val="3"/>
  </w:num>
  <w:num w:numId="37">
    <w:abstractNumId w:val="36"/>
  </w:num>
  <w:num w:numId="38">
    <w:abstractNumId w:val="35"/>
  </w:num>
  <w:num w:numId="39">
    <w:abstractNumId w:val="44"/>
  </w:num>
  <w:num w:numId="40">
    <w:abstractNumId w:val="8"/>
  </w:num>
  <w:num w:numId="41">
    <w:abstractNumId w:val="19"/>
  </w:num>
  <w:num w:numId="42">
    <w:abstractNumId w:val="30"/>
  </w:num>
  <w:num w:numId="43">
    <w:abstractNumId w:val="5"/>
  </w:num>
  <w:num w:numId="44">
    <w:abstractNumId w:val="12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C06"/>
    <w:rsid w:val="000043B8"/>
    <w:rsid w:val="000043DA"/>
    <w:rsid w:val="00005128"/>
    <w:rsid w:val="000112E2"/>
    <w:rsid w:val="000141FB"/>
    <w:rsid w:val="0001459B"/>
    <w:rsid w:val="000151A0"/>
    <w:rsid w:val="00016C9F"/>
    <w:rsid w:val="0002198C"/>
    <w:rsid w:val="00021FB1"/>
    <w:rsid w:val="00022118"/>
    <w:rsid w:val="0002226D"/>
    <w:rsid w:val="00022A11"/>
    <w:rsid w:val="00024A6C"/>
    <w:rsid w:val="00026C45"/>
    <w:rsid w:val="00032E79"/>
    <w:rsid w:val="00032EC2"/>
    <w:rsid w:val="00037425"/>
    <w:rsid w:val="0003743B"/>
    <w:rsid w:val="000405BD"/>
    <w:rsid w:val="0004360E"/>
    <w:rsid w:val="0004615A"/>
    <w:rsid w:val="00046DE7"/>
    <w:rsid w:val="000500B4"/>
    <w:rsid w:val="00052FF9"/>
    <w:rsid w:val="0005390B"/>
    <w:rsid w:val="00056D22"/>
    <w:rsid w:val="00057BCD"/>
    <w:rsid w:val="00057CBB"/>
    <w:rsid w:val="00060A0A"/>
    <w:rsid w:val="000614D3"/>
    <w:rsid w:val="0006705F"/>
    <w:rsid w:val="00070036"/>
    <w:rsid w:val="000710C4"/>
    <w:rsid w:val="00073C25"/>
    <w:rsid w:val="00075188"/>
    <w:rsid w:val="000779F8"/>
    <w:rsid w:val="00081206"/>
    <w:rsid w:val="0009089F"/>
    <w:rsid w:val="000948C2"/>
    <w:rsid w:val="0009526F"/>
    <w:rsid w:val="00096689"/>
    <w:rsid w:val="000A0475"/>
    <w:rsid w:val="000A4A1D"/>
    <w:rsid w:val="000A510B"/>
    <w:rsid w:val="000B1339"/>
    <w:rsid w:val="000B2A0A"/>
    <w:rsid w:val="000B4EC8"/>
    <w:rsid w:val="000B6BD7"/>
    <w:rsid w:val="000B7CBA"/>
    <w:rsid w:val="000C376F"/>
    <w:rsid w:val="000C6CCD"/>
    <w:rsid w:val="000C74A2"/>
    <w:rsid w:val="000C74BD"/>
    <w:rsid w:val="000D03FE"/>
    <w:rsid w:val="000D3915"/>
    <w:rsid w:val="000E1F82"/>
    <w:rsid w:val="000E4A3D"/>
    <w:rsid w:val="000E5C6F"/>
    <w:rsid w:val="000E62F4"/>
    <w:rsid w:val="000E638C"/>
    <w:rsid w:val="000E70C1"/>
    <w:rsid w:val="000E72FA"/>
    <w:rsid w:val="000F2CFF"/>
    <w:rsid w:val="000F4914"/>
    <w:rsid w:val="000F4E31"/>
    <w:rsid w:val="000F77DB"/>
    <w:rsid w:val="000F7C36"/>
    <w:rsid w:val="0010036A"/>
    <w:rsid w:val="001005B9"/>
    <w:rsid w:val="0010226C"/>
    <w:rsid w:val="0010429A"/>
    <w:rsid w:val="0010487B"/>
    <w:rsid w:val="00104FBB"/>
    <w:rsid w:val="00105D41"/>
    <w:rsid w:val="00116614"/>
    <w:rsid w:val="001170B7"/>
    <w:rsid w:val="00117ADC"/>
    <w:rsid w:val="00120097"/>
    <w:rsid w:val="0012018E"/>
    <w:rsid w:val="00122066"/>
    <w:rsid w:val="00122811"/>
    <w:rsid w:val="0012302C"/>
    <w:rsid w:val="001241DA"/>
    <w:rsid w:val="0012518C"/>
    <w:rsid w:val="00127EE8"/>
    <w:rsid w:val="00130C92"/>
    <w:rsid w:val="001329B4"/>
    <w:rsid w:val="001349EE"/>
    <w:rsid w:val="00135473"/>
    <w:rsid w:val="00135AED"/>
    <w:rsid w:val="00135C40"/>
    <w:rsid w:val="00140F7A"/>
    <w:rsid w:val="001414DD"/>
    <w:rsid w:val="001446C2"/>
    <w:rsid w:val="00144D43"/>
    <w:rsid w:val="00154549"/>
    <w:rsid w:val="00154925"/>
    <w:rsid w:val="00163C45"/>
    <w:rsid w:val="00164A13"/>
    <w:rsid w:val="00165C84"/>
    <w:rsid w:val="00171036"/>
    <w:rsid w:val="00173F04"/>
    <w:rsid w:val="00174A40"/>
    <w:rsid w:val="00180D0F"/>
    <w:rsid w:val="00182988"/>
    <w:rsid w:val="00185499"/>
    <w:rsid w:val="00185B60"/>
    <w:rsid w:val="0018633F"/>
    <w:rsid w:val="00197EFF"/>
    <w:rsid w:val="001A0A60"/>
    <w:rsid w:val="001A6BBE"/>
    <w:rsid w:val="001A7D4B"/>
    <w:rsid w:val="001B12A6"/>
    <w:rsid w:val="001B21D3"/>
    <w:rsid w:val="001B2B72"/>
    <w:rsid w:val="001B39D3"/>
    <w:rsid w:val="001B549F"/>
    <w:rsid w:val="001C0038"/>
    <w:rsid w:val="001C18B3"/>
    <w:rsid w:val="001C1974"/>
    <w:rsid w:val="001C2F25"/>
    <w:rsid w:val="001C3EDB"/>
    <w:rsid w:val="001D0C4B"/>
    <w:rsid w:val="001D0D98"/>
    <w:rsid w:val="001D1C21"/>
    <w:rsid w:val="001D56EC"/>
    <w:rsid w:val="001D590D"/>
    <w:rsid w:val="001E2E2E"/>
    <w:rsid w:val="001E45FC"/>
    <w:rsid w:val="001E5329"/>
    <w:rsid w:val="001E7F0C"/>
    <w:rsid w:val="001F482C"/>
    <w:rsid w:val="001F6FAC"/>
    <w:rsid w:val="001F7544"/>
    <w:rsid w:val="00201E91"/>
    <w:rsid w:val="00203929"/>
    <w:rsid w:val="00203A67"/>
    <w:rsid w:val="002049EF"/>
    <w:rsid w:val="00206F07"/>
    <w:rsid w:val="00207DE7"/>
    <w:rsid w:val="00210262"/>
    <w:rsid w:val="002114A6"/>
    <w:rsid w:val="002127B7"/>
    <w:rsid w:val="00213A01"/>
    <w:rsid w:val="002143B4"/>
    <w:rsid w:val="00216ED8"/>
    <w:rsid w:val="002172BA"/>
    <w:rsid w:val="00220DC9"/>
    <w:rsid w:val="00221521"/>
    <w:rsid w:val="002218D9"/>
    <w:rsid w:val="002222A3"/>
    <w:rsid w:val="002225F4"/>
    <w:rsid w:val="00224D56"/>
    <w:rsid w:val="00227DAA"/>
    <w:rsid w:val="0023225F"/>
    <w:rsid w:val="002322B2"/>
    <w:rsid w:val="00232810"/>
    <w:rsid w:val="00234107"/>
    <w:rsid w:val="0023535B"/>
    <w:rsid w:val="00242A95"/>
    <w:rsid w:val="002446F6"/>
    <w:rsid w:val="00250B89"/>
    <w:rsid w:val="00254D5F"/>
    <w:rsid w:val="00261275"/>
    <w:rsid w:val="00261332"/>
    <w:rsid w:val="0026246B"/>
    <w:rsid w:val="00266678"/>
    <w:rsid w:val="00266AC6"/>
    <w:rsid w:val="0026737B"/>
    <w:rsid w:val="0027052A"/>
    <w:rsid w:val="00270DE0"/>
    <w:rsid w:val="002768B5"/>
    <w:rsid w:val="00282779"/>
    <w:rsid w:val="002838DE"/>
    <w:rsid w:val="00285943"/>
    <w:rsid w:val="00286580"/>
    <w:rsid w:val="00290A2E"/>
    <w:rsid w:val="0029274D"/>
    <w:rsid w:val="00293885"/>
    <w:rsid w:val="00293D5D"/>
    <w:rsid w:val="00297BFA"/>
    <w:rsid w:val="002A1BAD"/>
    <w:rsid w:val="002A2E80"/>
    <w:rsid w:val="002B0179"/>
    <w:rsid w:val="002B0E60"/>
    <w:rsid w:val="002B39CF"/>
    <w:rsid w:val="002B4905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3ACC"/>
    <w:rsid w:val="002D63FD"/>
    <w:rsid w:val="002E2F6A"/>
    <w:rsid w:val="002F2C66"/>
    <w:rsid w:val="002F54D1"/>
    <w:rsid w:val="002F5B02"/>
    <w:rsid w:val="002F79FC"/>
    <w:rsid w:val="0030377B"/>
    <w:rsid w:val="00303ED0"/>
    <w:rsid w:val="003066A5"/>
    <w:rsid w:val="00307E37"/>
    <w:rsid w:val="00311219"/>
    <w:rsid w:val="00311807"/>
    <w:rsid w:val="00311C8C"/>
    <w:rsid w:val="00322CE3"/>
    <w:rsid w:val="00325817"/>
    <w:rsid w:val="00326079"/>
    <w:rsid w:val="00326991"/>
    <w:rsid w:val="003273D2"/>
    <w:rsid w:val="00327440"/>
    <w:rsid w:val="003310B6"/>
    <w:rsid w:val="00331189"/>
    <w:rsid w:val="00331ECD"/>
    <w:rsid w:val="0034116F"/>
    <w:rsid w:val="00341913"/>
    <w:rsid w:val="00342592"/>
    <w:rsid w:val="00343FCA"/>
    <w:rsid w:val="00344173"/>
    <w:rsid w:val="00344ED2"/>
    <w:rsid w:val="0034640A"/>
    <w:rsid w:val="00347C3F"/>
    <w:rsid w:val="00353C97"/>
    <w:rsid w:val="0035574E"/>
    <w:rsid w:val="00355EAA"/>
    <w:rsid w:val="00356A31"/>
    <w:rsid w:val="0036160E"/>
    <w:rsid w:val="0036188A"/>
    <w:rsid w:val="00362FE9"/>
    <w:rsid w:val="00365577"/>
    <w:rsid w:val="00371DD6"/>
    <w:rsid w:val="00371E72"/>
    <w:rsid w:val="00372A29"/>
    <w:rsid w:val="0037306A"/>
    <w:rsid w:val="0037347A"/>
    <w:rsid w:val="0038349B"/>
    <w:rsid w:val="003875AD"/>
    <w:rsid w:val="00392CEB"/>
    <w:rsid w:val="00393E65"/>
    <w:rsid w:val="00395507"/>
    <w:rsid w:val="003964AD"/>
    <w:rsid w:val="00397948"/>
    <w:rsid w:val="003A2534"/>
    <w:rsid w:val="003A78F7"/>
    <w:rsid w:val="003B01D3"/>
    <w:rsid w:val="003B66D5"/>
    <w:rsid w:val="003B6C78"/>
    <w:rsid w:val="003B7839"/>
    <w:rsid w:val="003B7EAD"/>
    <w:rsid w:val="003C1208"/>
    <w:rsid w:val="003C3031"/>
    <w:rsid w:val="003D40CA"/>
    <w:rsid w:val="003E0BA3"/>
    <w:rsid w:val="003E36E8"/>
    <w:rsid w:val="003E3A88"/>
    <w:rsid w:val="003E3AD4"/>
    <w:rsid w:val="003E401A"/>
    <w:rsid w:val="003F28A1"/>
    <w:rsid w:val="003F4538"/>
    <w:rsid w:val="00400143"/>
    <w:rsid w:val="004009B4"/>
    <w:rsid w:val="004060F5"/>
    <w:rsid w:val="00407330"/>
    <w:rsid w:val="004104B5"/>
    <w:rsid w:val="004106D7"/>
    <w:rsid w:val="00412A5B"/>
    <w:rsid w:val="004158E2"/>
    <w:rsid w:val="00415B8C"/>
    <w:rsid w:val="00425D15"/>
    <w:rsid w:val="00426897"/>
    <w:rsid w:val="00426A9A"/>
    <w:rsid w:val="00437185"/>
    <w:rsid w:val="00441553"/>
    <w:rsid w:val="00442DD0"/>
    <w:rsid w:val="004460D3"/>
    <w:rsid w:val="004502D6"/>
    <w:rsid w:val="00455146"/>
    <w:rsid w:val="00455E74"/>
    <w:rsid w:val="00461172"/>
    <w:rsid w:val="0046414B"/>
    <w:rsid w:val="00464281"/>
    <w:rsid w:val="00464ED9"/>
    <w:rsid w:val="00465FDE"/>
    <w:rsid w:val="00466FDE"/>
    <w:rsid w:val="004713AA"/>
    <w:rsid w:val="00474E6B"/>
    <w:rsid w:val="004768C6"/>
    <w:rsid w:val="00480136"/>
    <w:rsid w:val="00481D24"/>
    <w:rsid w:val="0048313C"/>
    <w:rsid w:val="004831AA"/>
    <w:rsid w:val="004838BA"/>
    <w:rsid w:val="004848CC"/>
    <w:rsid w:val="00490E5C"/>
    <w:rsid w:val="004925E2"/>
    <w:rsid w:val="00494364"/>
    <w:rsid w:val="00494B18"/>
    <w:rsid w:val="00495BC5"/>
    <w:rsid w:val="00496565"/>
    <w:rsid w:val="004965E7"/>
    <w:rsid w:val="004A0E9D"/>
    <w:rsid w:val="004A14D0"/>
    <w:rsid w:val="004A35F3"/>
    <w:rsid w:val="004A5F3F"/>
    <w:rsid w:val="004A7868"/>
    <w:rsid w:val="004A7BA3"/>
    <w:rsid w:val="004B15A7"/>
    <w:rsid w:val="004B27D4"/>
    <w:rsid w:val="004B5A22"/>
    <w:rsid w:val="004B6B7B"/>
    <w:rsid w:val="004B6D39"/>
    <w:rsid w:val="004B6F5E"/>
    <w:rsid w:val="004C1297"/>
    <w:rsid w:val="004C326A"/>
    <w:rsid w:val="004C329E"/>
    <w:rsid w:val="004C60C7"/>
    <w:rsid w:val="004C7EFF"/>
    <w:rsid w:val="004D1931"/>
    <w:rsid w:val="004D457D"/>
    <w:rsid w:val="004D53B5"/>
    <w:rsid w:val="004D5533"/>
    <w:rsid w:val="004D56FC"/>
    <w:rsid w:val="004E2F8A"/>
    <w:rsid w:val="004E44DB"/>
    <w:rsid w:val="004E674F"/>
    <w:rsid w:val="004F1117"/>
    <w:rsid w:val="004F465A"/>
    <w:rsid w:val="004F77E1"/>
    <w:rsid w:val="00500799"/>
    <w:rsid w:val="00501E43"/>
    <w:rsid w:val="005024AE"/>
    <w:rsid w:val="00503F2A"/>
    <w:rsid w:val="00505AFE"/>
    <w:rsid w:val="0051213A"/>
    <w:rsid w:val="0051290A"/>
    <w:rsid w:val="005131AA"/>
    <w:rsid w:val="00514288"/>
    <w:rsid w:val="00514A8E"/>
    <w:rsid w:val="00514B44"/>
    <w:rsid w:val="005223B3"/>
    <w:rsid w:val="00525949"/>
    <w:rsid w:val="00531B53"/>
    <w:rsid w:val="005346A2"/>
    <w:rsid w:val="00536C04"/>
    <w:rsid w:val="005411CB"/>
    <w:rsid w:val="005479B4"/>
    <w:rsid w:val="00550E05"/>
    <w:rsid w:val="00554566"/>
    <w:rsid w:val="00554647"/>
    <w:rsid w:val="0055614F"/>
    <w:rsid w:val="00557E37"/>
    <w:rsid w:val="00560195"/>
    <w:rsid w:val="00561637"/>
    <w:rsid w:val="00562E94"/>
    <w:rsid w:val="00563C5C"/>
    <w:rsid w:val="00564587"/>
    <w:rsid w:val="00567871"/>
    <w:rsid w:val="00572845"/>
    <w:rsid w:val="00572C9E"/>
    <w:rsid w:val="00575563"/>
    <w:rsid w:val="005763C5"/>
    <w:rsid w:val="00584062"/>
    <w:rsid w:val="005850D4"/>
    <w:rsid w:val="00590895"/>
    <w:rsid w:val="005920D5"/>
    <w:rsid w:val="00592BC8"/>
    <w:rsid w:val="00594EB2"/>
    <w:rsid w:val="005A1847"/>
    <w:rsid w:val="005A19E8"/>
    <w:rsid w:val="005A31AD"/>
    <w:rsid w:val="005A4359"/>
    <w:rsid w:val="005A689E"/>
    <w:rsid w:val="005B2477"/>
    <w:rsid w:val="005C035C"/>
    <w:rsid w:val="005C534B"/>
    <w:rsid w:val="005C5CAB"/>
    <w:rsid w:val="005D0574"/>
    <w:rsid w:val="005D406F"/>
    <w:rsid w:val="005E1051"/>
    <w:rsid w:val="005E38BC"/>
    <w:rsid w:val="005E3A9C"/>
    <w:rsid w:val="005E5127"/>
    <w:rsid w:val="005E5B72"/>
    <w:rsid w:val="005F045E"/>
    <w:rsid w:val="005F047F"/>
    <w:rsid w:val="005F6E9B"/>
    <w:rsid w:val="00601691"/>
    <w:rsid w:val="006021AE"/>
    <w:rsid w:val="00603E12"/>
    <w:rsid w:val="0060423E"/>
    <w:rsid w:val="00604573"/>
    <w:rsid w:val="00604C06"/>
    <w:rsid w:val="006070F9"/>
    <w:rsid w:val="00607A30"/>
    <w:rsid w:val="006110E3"/>
    <w:rsid w:val="00614883"/>
    <w:rsid w:val="00616A39"/>
    <w:rsid w:val="00617F64"/>
    <w:rsid w:val="00617FE4"/>
    <w:rsid w:val="006243C6"/>
    <w:rsid w:val="00624953"/>
    <w:rsid w:val="00625204"/>
    <w:rsid w:val="00631177"/>
    <w:rsid w:val="00632F38"/>
    <w:rsid w:val="00636690"/>
    <w:rsid w:val="006416FB"/>
    <w:rsid w:val="00646CE5"/>
    <w:rsid w:val="0064700B"/>
    <w:rsid w:val="00647311"/>
    <w:rsid w:val="00654C5C"/>
    <w:rsid w:val="00656098"/>
    <w:rsid w:val="00656DA3"/>
    <w:rsid w:val="00657A08"/>
    <w:rsid w:val="00663893"/>
    <w:rsid w:val="00663BA6"/>
    <w:rsid w:val="006713EB"/>
    <w:rsid w:val="0067315B"/>
    <w:rsid w:val="006745DC"/>
    <w:rsid w:val="0067762C"/>
    <w:rsid w:val="0068019D"/>
    <w:rsid w:val="00680AC5"/>
    <w:rsid w:val="006816CF"/>
    <w:rsid w:val="00683375"/>
    <w:rsid w:val="00684159"/>
    <w:rsid w:val="00684C49"/>
    <w:rsid w:val="006866EC"/>
    <w:rsid w:val="0068708F"/>
    <w:rsid w:val="00687F0A"/>
    <w:rsid w:val="006912CB"/>
    <w:rsid w:val="006912EC"/>
    <w:rsid w:val="006946DA"/>
    <w:rsid w:val="00695184"/>
    <w:rsid w:val="00696E5F"/>
    <w:rsid w:val="00697856"/>
    <w:rsid w:val="006A1CD5"/>
    <w:rsid w:val="006A4752"/>
    <w:rsid w:val="006A5D74"/>
    <w:rsid w:val="006A5F3B"/>
    <w:rsid w:val="006B0C6E"/>
    <w:rsid w:val="006B12BE"/>
    <w:rsid w:val="006B1F4E"/>
    <w:rsid w:val="006B3F2C"/>
    <w:rsid w:val="006C2C4F"/>
    <w:rsid w:val="006C5EF9"/>
    <w:rsid w:val="006D114D"/>
    <w:rsid w:val="006D19F8"/>
    <w:rsid w:val="006D1C51"/>
    <w:rsid w:val="006D43A7"/>
    <w:rsid w:val="006D62F4"/>
    <w:rsid w:val="006D6A03"/>
    <w:rsid w:val="006E30DA"/>
    <w:rsid w:val="006E54B4"/>
    <w:rsid w:val="006E631E"/>
    <w:rsid w:val="006F412D"/>
    <w:rsid w:val="006F4E2A"/>
    <w:rsid w:val="006F57A3"/>
    <w:rsid w:val="00700972"/>
    <w:rsid w:val="00702320"/>
    <w:rsid w:val="0070460C"/>
    <w:rsid w:val="0070650B"/>
    <w:rsid w:val="007067A0"/>
    <w:rsid w:val="00706E49"/>
    <w:rsid w:val="00706F9E"/>
    <w:rsid w:val="0071105F"/>
    <w:rsid w:val="00714DDF"/>
    <w:rsid w:val="00717C2D"/>
    <w:rsid w:val="0072119A"/>
    <w:rsid w:val="00723C10"/>
    <w:rsid w:val="00724DF0"/>
    <w:rsid w:val="007317E8"/>
    <w:rsid w:val="0073196E"/>
    <w:rsid w:val="00731CFB"/>
    <w:rsid w:val="00733947"/>
    <w:rsid w:val="0073406F"/>
    <w:rsid w:val="00736390"/>
    <w:rsid w:val="0073656C"/>
    <w:rsid w:val="007438E6"/>
    <w:rsid w:val="00743959"/>
    <w:rsid w:val="00745B68"/>
    <w:rsid w:val="00745BD9"/>
    <w:rsid w:val="00746E65"/>
    <w:rsid w:val="007511E2"/>
    <w:rsid w:val="00751720"/>
    <w:rsid w:val="00751FA7"/>
    <w:rsid w:val="007525DC"/>
    <w:rsid w:val="00752C04"/>
    <w:rsid w:val="00754558"/>
    <w:rsid w:val="00760156"/>
    <w:rsid w:val="007618BC"/>
    <w:rsid w:val="00766CCD"/>
    <w:rsid w:val="00773452"/>
    <w:rsid w:val="00773BE9"/>
    <w:rsid w:val="00776934"/>
    <w:rsid w:val="00777E2F"/>
    <w:rsid w:val="0078177F"/>
    <w:rsid w:val="007859A5"/>
    <w:rsid w:val="007877E0"/>
    <w:rsid w:val="007A3E33"/>
    <w:rsid w:val="007A47CB"/>
    <w:rsid w:val="007A614B"/>
    <w:rsid w:val="007A6951"/>
    <w:rsid w:val="007B16C7"/>
    <w:rsid w:val="007B36E9"/>
    <w:rsid w:val="007B7BEC"/>
    <w:rsid w:val="007C1FE2"/>
    <w:rsid w:val="007C2117"/>
    <w:rsid w:val="007C358C"/>
    <w:rsid w:val="007C62B4"/>
    <w:rsid w:val="007C7762"/>
    <w:rsid w:val="007D1458"/>
    <w:rsid w:val="007D1812"/>
    <w:rsid w:val="007D349B"/>
    <w:rsid w:val="007D6CCA"/>
    <w:rsid w:val="007E0C8C"/>
    <w:rsid w:val="007E603F"/>
    <w:rsid w:val="007F0CA4"/>
    <w:rsid w:val="007F58CF"/>
    <w:rsid w:val="0080323D"/>
    <w:rsid w:val="008050EF"/>
    <w:rsid w:val="008054A7"/>
    <w:rsid w:val="008063D4"/>
    <w:rsid w:val="008108A0"/>
    <w:rsid w:val="00810B70"/>
    <w:rsid w:val="00812D3E"/>
    <w:rsid w:val="008139E5"/>
    <w:rsid w:val="00815656"/>
    <w:rsid w:val="00820DCF"/>
    <w:rsid w:val="00820F79"/>
    <w:rsid w:val="00822DB2"/>
    <w:rsid w:val="00824C32"/>
    <w:rsid w:val="00825574"/>
    <w:rsid w:val="0083019A"/>
    <w:rsid w:val="00830725"/>
    <w:rsid w:val="0083125B"/>
    <w:rsid w:val="00831E5F"/>
    <w:rsid w:val="008361D5"/>
    <w:rsid w:val="00841FF4"/>
    <w:rsid w:val="00842788"/>
    <w:rsid w:val="00842C8C"/>
    <w:rsid w:val="00843C68"/>
    <w:rsid w:val="00844882"/>
    <w:rsid w:val="00844C15"/>
    <w:rsid w:val="00844ED3"/>
    <w:rsid w:val="0084514E"/>
    <w:rsid w:val="00847678"/>
    <w:rsid w:val="00850C58"/>
    <w:rsid w:val="00851CB0"/>
    <w:rsid w:val="0085316F"/>
    <w:rsid w:val="00853A5A"/>
    <w:rsid w:val="008563F4"/>
    <w:rsid w:val="0086249C"/>
    <w:rsid w:val="00865B92"/>
    <w:rsid w:val="00872C0A"/>
    <w:rsid w:val="008750D3"/>
    <w:rsid w:val="0087664B"/>
    <w:rsid w:val="00876CCF"/>
    <w:rsid w:val="008821B8"/>
    <w:rsid w:val="008824CE"/>
    <w:rsid w:val="00882C03"/>
    <w:rsid w:val="00883DA4"/>
    <w:rsid w:val="00885057"/>
    <w:rsid w:val="0088749B"/>
    <w:rsid w:val="008903A5"/>
    <w:rsid w:val="00890862"/>
    <w:rsid w:val="00892338"/>
    <w:rsid w:val="00897EAB"/>
    <w:rsid w:val="008A23E9"/>
    <w:rsid w:val="008A364B"/>
    <w:rsid w:val="008A504E"/>
    <w:rsid w:val="008A5C8B"/>
    <w:rsid w:val="008A6018"/>
    <w:rsid w:val="008B093A"/>
    <w:rsid w:val="008B1BD3"/>
    <w:rsid w:val="008B3181"/>
    <w:rsid w:val="008B4908"/>
    <w:rsid w:val="008B5FF2"/>
    <w:rsid w:val="008C0F2E"/>
    <w:rsid w:val="008C3556"/>
    <w:rsid w:val="008C36A4"/>
    <w:rsid w:val="008C6AC7"/>
    <w:rsid w:val="008D09DC"/>
    <w:rsid w:val="008D48E6"/>
    <w:rsid w:val="008D75B0"/>
    <w:rsid w:val="008E0B73"/>
    <w:rsid w:val="008E1213"/>
    <w:rsid w:val="008F027D"/>
    <w:rsid w:val="008F31F7"/>
    <w:rsid w:val="008F3B9B"/>
    <w:rsid w:val="00901B07"/>
    <w:rsid w:val="00904E98"/>
    <w:rsid w:val="00907166"/>
    <w:rsid w:val="00911CF3"/>
    <w:rsid w:val="00911EE2"/>
    <w:rsid w:val="009125DF"/>
    <w:rsid w:val="00913F03"/>
    <w:rsid w:val="009148F2"/>
    <w:rsid w:val="00917F65"/>
    <w:rsid w:val="0092123A"/>
    <w:rsid w:val="009221B7"/>
    <w:rsid w:val="00922280"/>
    <w:rsid w:val="009231A8"/>
    <w:rsid w:val="00924305"/>
    <w:rsid w:val="009269D5"/>
    <w:rsid w:val="00926EB7"/>
    <w:rsid w:val="00927D71"/>
    <w:rsid w:val="00931457"/>
    <w:rsid w:val="00933069"/>
    <w:rsid w:val="0094151F"/>
    <w:rsid w:val="00941985"/>
    <w:rsid w:val="009420A8"/>
    <w:rsid w:val="009454F1"/>
    <w:rsid w:val="009457C2"/>
    <w:rsid w:val="0094731D"/>
    <w:rsid w:val="00956C14"/>
    <w:rsid w:val="0096260E"/>
    <w:rsid w:val="0096270C"/>
    <w:rsid w:val="00963B2F"/>
    <w:rsid w:val="00964369"/>
    <w:rsid w:val="009666FE"/>
    <w:rsid w:val="00967D71"/>
    <w:rsid w:val="00975CA9"/>
    <w:rsid w:val="0097670D"/>
    <w:rsid w:val="00977D54"/>
    <w:rsid w:val="009804D9"/>
    <w:rsid w:val="00984D44"/>
    <w:rsid w:val="00985AEE"/>
    <w:rsid w:val="009908FF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0BF5"/>
    <w:rsid w:val="009C3CD8"/>
    <w:rsid w:val="009C6AD5"/>
    <w:rsid w:val="009C6BE1"/>
    <w:rsid w:val="009D213D"/>
    <w:rsid w:val="009D27D7"/>
    <w:rsid w:val="009D300F"/>
    <w:rsid w:val="009D475A"/>
    <w:rsid w:val="009D5B4E"/>
    <w:rsid w:val="009D5F49"/>
    <w:rsid w:val="009D717B"/>
    <w:rsid w:val="009D75C2"/>
    <w:rsid w:val="009E0337"/>
    <w:rsid w:val="009E2744"/>
    <w:rsid w:val="009E2796"/>
    <w:rsid w:val="009E5FD6"/>
    <w:rsid w:val="009E7643"/>
    <w:rsid w:val="009E7778"/>
    <w:rsid w:val="009F05B4"/>
    <w:rsid w:val="009F43D0"/>
    <w:rsid w:val="009F5FD2"/>
    <w:rsid w:val="009F72CC"/>
    <w:rsid w:val="00A00B1D"/>
    <w:rsid w:val="00A027C5"/>
    <w:rsid w:val="00A02EF4"/>
    <w:rsid w:val="00A03D5A"/>
    <w:rsid w:val="00A04279"/>
    <w:rsid w:val="00A04A1B"/>
    <w:rsid w:val="00A04FB0"/>
    <w:rsid w:val="00A1122B"/>
    <w:rsid w:val="00A13ED0"/>
    <w:rsid w:val="00A15402"/>
    <w:rsid w:val="00A16A04"/>
    <w:rsid w:val="00A17EAC"/>
    <w:rsid w:val="00A204C6"/>
    <w:rsid w:val="00A220A4"/>
    <w:rsid w:val="00A226C8"/>
    <w:rsid w:val="00A22CCA"/>
    <w:rsid w:val="00A22D2C"/>
    <w:rsid w:val="00A241A9"/>
    <w:rsid w:val="00A2615E"/>
    <w:rsid w:val="00A36AE9"/>
    <w:rsid w:val="00A40E51"/>
    <w:rsid w:val="00A413AF"/>
    <w:rsid w:val="00A41BA6"/>
    <w:rsid w:val="00A457FC"/>
    <w:rsid w:val="00A45D7D"/>
    <w:rsid w:val="00A4601A"/>
    <w:rsid w:val="00A526B1"/>
    <w:rsid w:val="00A60E99"/>
    <w:rsid w:val="00A641DB"/>
    <w:rsid w:val="00A66853"/>
    <w:rsid w:val="00A728B4"/>
    <w:rsid w:val="00A7291A"/>
    <w:rsid w:val="00A74D97"/>
    <w:rsid w:val="00A75FEB"/>
    <w:rsid w:val="00A779B8"/>
    <w:rsid w:val="00A815DA"/>
    <w:rsid w:val="00A844B9"/>
    <w:rsid w:val="00A86689"/>
    <w:rsid w:val="00A9001A"/>
    <w:rsid w:val="00A90536"/>
    <w:rsid w:val="00A91D24"/>
    <w:rsid w:val="00A947BA"/>
    <w:rsid w:val="00A95736"/>
    <w:rsid w:val="00A97AE0"/>
    <w:rsid w:val="00A97E22"/>
    <w:rsid w:val="00AA002F"/>
    <w:rsid w:val="00AA12D3"/>
    <w:rsid w:val="00AA496C"/>
    <w:rsid w:val="00AA4FDE"/>
    <w:rsid w:val="00AA7345"/>
    <w:rsid w:val="00AB075B"/>
    <w:rsid w:val="00AB2B28"/>
    <w:rsid w:val="00AC57D5"/>
    <w:rsid w:val="00AD117E"/>
    <w:rsid w:val="00AD127C"/>
    <w:rsid w:val="00AD1917"/>
    <w:rsid w:val="00AD1FBD"/>
    <w:rsid w:val="00AD2155"/>
    <w:rsid w:val="00AE188B"/>
    <w:rsid w:val="00AE2343"/>
    <w:rsid w:val="00AE3233"/>
    <w:rsid w:val="00AF1F03"/>
    <w:rsid w:val="00AF301F"/>
    <w:rsid w:val="00AF34DC"/>
    <w:rsid w:val="00AF6098"/>
    <w:rsid w:val="00B0169D"/>
    <w:rsid w:val="00B02AA8"/>
    <w:rsid w:val="00B07D1C"/>
    <w:rsid w:val="00B11377"/>
    <w:rsid w:val="00B12DC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2790"/>
    <w:rsid w:val="00B63561"/>
    <w:rsid w:val="00B654B7"/>
    <w:rsid w:val="00B65EF5"/>
    <w:rsid w:val="00B66E0C"/>
    <w:rsid w:val="00B67172"/>
    <w:rsid w:val="00B711F4"/>
    <w:rsid w:val="00B713E6"/>
    <w:rsid w:val="00B71901"/>
    <w:rsid w:val="00B757EC"/>
    <w:rsid w:val="00B7766F"/>
    <w:rsid w:val="00B8277D"/>
    <w:rsid w:val="00B853CA"/>
    <w:rsid w:val="00B85F0B"/>
    <w:rsid w:val="00B868D9"/>
    <w:rsid w:val="00B90927"/>
    <w:rsid w:val="00B930C4"/>
    <w:rsid w:val="00B9364E"/>
    <w:rsid w:val="00B95FAD"/>
    <w:rsid w:val="00B96C84"/>
    <w:rsid w:val="00BA7469"/>
    <w:rsid w:val="00BA79AF"/>
    <w:rsid w:val="00BA7C55"/>
    <w:rsid w:val="00BB1152"/>
    <w:rsid w:val="00BB28FA"/>
    <w:rsid w:val="00BB31AB"/>
    <w:rsid w:val="00BB6DF0"/>
    <w:rsid w:val="00BC0D71"/>
    <w:rsid w:val="00BC0F37"/>
    <w:rsid w:val="00BC1C9A"/>
    <w:rsid w:val="00BD10A9"/>
    <w:rsid w:val="00BD1CC7"/>
    <w:rsid w:val="00BD27EB"/>
    <w:rsid w:val="00BD55BA"/>
    <w:rsid w:val="00BD5A49"/>
    <w:rsid w:val="00BE02C3"/>
    <w:rsid w:val="00BE058F"/>
    <w:rsid w:val="00BE154B"/>
    <w:rsid w:val="00BE5751"/>
    <w:rsid w:val="00BF0D75"/>
    <w:rsid w:val="00BF15D2"/>
    <w:rsid w:val="00BF18EB"/>
    <w:rsid w:val="00BF4386"/>
    <w:rsid w:val="00BF4517"/>
    <w:rsid w:val="00BF70AC"/>
    <w:rsid w:val="00C00840"/>
    <w:rsid w:val="00C01FB3"/>
    <w:rsid w:val="00C02770"/>
    <w:rsid w:val="00C0352C"/>
    <w:rsid w:val="00C10A1E"/>
    <w:rsid w:val="00C11FB0"/>
    <w:rsid w:val="00C13A31"/>
    <w:rsid w:val="00C1732D"/>
    <w:rsid w:val="00C2389D"/>
    <w:rsid w:val="00C241C9"/>
    <w:rsid w:val="00C2699D"/>
    <w:rsid w:val="00C32F47"/>
    <w:rsid w:val="00C33759"/>
    <w:rsid w:val="00C3798C"/>
    <w:rsid w:val="00C419C1"/>
    <w:rsid w:val="00C4435E"/>
    <w:rsid w:val="00C446FF"/>
    <w:rsid w:val="00C463E5"/>
    <w:rsid w:val="00C47F87"/>
    <w:rsid w:val="00C510BE"/>
    <w:rsid w:val="00C60A09"/>
    <w:rsid w:val="00C612CD"/>
    <w:rsid w:val="00C65D9E"/>
    <w:rsid w:val="00C66856"/>
    <w:rsid w:val="00C67A09"/>
    <w:rsid w:val="00C76CC9"/>
    <w:rsid w:val="00C817E2"/>
    <w:rsid w:val="00C8190B"/>
    <w:rsid w:val="00C84C98"/>
    <w:rsid w:val="00C84D07"/>
    <w:rsid w:val="00C85720"/>
    <w:rsid w:val="00C85834"/>
    <w:rsid w:val="00C87305"/>
    <w:rsid w:val="00C87F09"/>
    <w:rsid w:val="00C9209A"/>
    <w:rsid w:val="00C9260D"/>
    <w:rsid w:val="00C950EB"/>
    <w:rsid w:val="00C972E3"/>
    <w:rsid w:val="00C977EE"/>
    <w:rsid w:val="00CA0C5A"/>
    <w:rsid w:val="00CA1B61"/>
    <w:rsid w:val="00CA3816"/>
    <w:rsid w:val="00CA58DA"/>
    <w:rsid w:val="00CA5BD5"/>
    <w:rsid w:val="00CA63D0"/>
    <w:rsid w:val="00CA78AC"/>
    <w:rsid w:val="00CB1744"/>
    <w:rsid w:val="00CB5AC6"/>
    <w:rsid w:val="00CC0147"/>
    <w:rsid w:val="00CC12E7"/>
    <w:rsid w:val="00CC4652"/>
    <w:rsid w:val="00CC6757"/>
    <w:rsid w:val="00CC7DCD"/>
    <w:rsid w:val="00CD0192"/>
    <w:rsid w:val="00CD52C4"/>
    <w:rsid w:val="00CE0520"/>
    <w:rsid w:val="00CE12F5"/>
    <w:rsid w:val="00CE5EDC"/>
    <w:rsid w:val="00CE6BD2"/>
    <w:rsid w:val="00CE7293"/>
    <w:rsid w:val="00CF0F63"/>
    <w:rsid w:val="00CF5D24"/>
    <w:rsid w:val="00CF68D4"/>
    <w:rsid w:val="00D00B1D"/>
    <w:rsid w:val="00D00C88"/>
    <w:rsid w:val="00D02C10"/>
    <w:rsid w:val="00D02C8E"/>
    <w:rsid w:val="00D03961"/>
    <w:rsid w:val="00D04122"/>
    <w:rsid w:val="00D04B3E"/>
    <w:rsid w:val="00D07290"/>
    <w:rsid w:val="00D11E24"/>
    <w:rsid w:val="00D23470"/>
    <w:rsid w:val="00D25861"/>
    <w:rsid w:val="00D30C49"/>
    <w:rsid w:val="00D313F8"/>
    <w:rsid w:val="00D357F4"/>
    <w:rsid w:val="00D41FEB"/>
    <w:rsid w:val="00D478CE"/>
    <w:rsid w:val="00D51E04"/>
    <w:rsid w:val="00D532A2"/>
    <w:rsid w:val="00D549B4"/>
    <w:rsid w:val="00D56275"/>
    <w:rsid w:val="00D566EE"/>
    <w:rsid w:val="00D635A6"/>
    <w:rsid w:val="00D63B12"/>
    <w:rsid w:val="00D6500E"/>
    <w:rsid w:val="00D65CA8"/>
    <w:rsid w:val="00D70F85"/>
    <w:rsid w:val="00D7320E"/>
    <w:rsid w:val="00D740B2"/>
    <w:rsid w:val="00D75089"/>
    <w:rsid w:val="00D838A2"/>
    <w:rsid w:val="00D83BD7"/>
    <w:rsid w:val="00D8474F"/>
    <w:rsid w:val="00D84C66"/>
    <w:rsid w:val="00D90A92"/>
    <w:rsid w:val="00D94BAB"/>
    <w:rsid w:val="00D97C02"/>
    <w:rsid w:val="00DA14C6"/>
    <w:rsid w:val="00DA159E"/>
    <w:rsid w:val="00DA1947"/>
    <w:rsid w:val="00DA234E"/>
    <w:rsid w:val="00DA4E1F"/>
    <w:rsid w:val="00DA640C"/>
    <w:rsid w:val="00DB1079"/>
    <w:rsid w:val="00DB1BC8"/>
    <w:rsid w:val="00DB2D93"/>
    <w:rsid w:val="00DB55DE"/>
    <w:rsid w:val="00DB79C5"/>
    <w:rsid w:val="00DC19CB"/>
    <w:rsid w:val="00DC42C5"/>
    <w:rsid w:val="00DC56ED"/>
    <w:rsid w:val="00DD29B3"/>
    <w:rsid w:val="00DE35B4"/>
    <w:rsid w:val="00DE47F4"/>
    <w:rsid w:val="00DE6E7F"/>
    <w:rsid w:val="00DE7BBD"/>
    <w:rsid w:val="00DF11E6"/>
    <w:rsid w:val="00E01E0A"/>
    <w:rsid w:val="00E02094"/>
    <w:rsid w:val="00E02961"/>
    <w:rsid w:val="00E04EE2"/>
    <w:rsid w:val="00E06BA6"/>
    <w:rsid w:val="00E06CE4"/>
    <w:rsid w:val="00E10397"/>
    <w:rsid w:val="00E1043B"/>
    <w:rsid w:val="00E134AD"/>
    <w:rsid w:val="00E13EAD"/>
    <w:rsid w:val="00E13F0E"/>
    <w:rsid w:val="00E13FD7"/>
    <w:rsid w:val="00E15393"/>
    <w:rsid w:val="00E155CD"/>
    <w:rsid w:val="00E15EAA"/>
    <w:rsid w:val="00E2199F"/>
    <w:rsid w:val="00E23E00"/>
    <w:rsid w:val="00E24807"/>
    <w:rsid w:val="00E24ED7"/>
    <w:rsid w:val="00E30146"/>
    <w:rsid w:val="00E32698"/>
    <w:rsid w:val="00E4197E"/>
    <w:rsid w:val="00E4778E"/>
    <w:rsid w:val="00E50936"/>
    <w:rsid w:val="00E515AE"/>
    <w:rsid w:val="00E54C66"/>
    <w:rsid w:val="00E61C22"/>
    <w:rsid w:val="00E646AB"/>
    <w:rsid w:val="00E64900"/>
    <w:rsid w:val="00E774B2"/>
    <w:rsid w:val="00E827F1"/>
    <w:rsid w:val="00E8345E"/>
    <w:rsid w:val="00E846D8"/>
    <w:rsid w:val="00E86C95"/>
    <w:rsid w:val="00E90897"/>
    <w:rsid w:val="00E91B22"/>
    <w:rsid w:val="00E93769"/>
    <w:rsid w:val="00E97D9D"/>
    <w:rsid w:val="00EA206C"/>
    <w:rsid w:val="00EA798E"/>
    <w:rsid w:val="00EB0EC2"/>
    <w:rsid w:val="00EB186C"/>
    <w:rsid w:val="00EB24FC"/>
    <w:rsid w:val="00EB2FA9"/>
    <w:rsid w:val="00EB3C51"/>
    <w:rsid w:val="00EC0165"/>
    <w:rsid w:val="00EC6DA8"/>
    <w:rsid w:val="00EC7175"/>
    <w:rsid w:val="00EC78F9"/>
    <w:rsid w:val="00EC79A8"/>
    <w:rsid w:val="00ED4C48"/>
    <w:rsid w:val="00ED5C9B"/>
    <w:rsid w:val="00ED7BA0"/>
    <w:rsid w:val="00EE07DF"/>
    <w:rsid w:val="00EE1C25"/>
    <w:rsid w:val="00EE1DEE"/>
    <w:rsid w:val="00EE35FE"/>
    <w:rsid w:val="00EE40B5"/>
    <w:rsid w:val="00EF36D8"/>
    <w:rsid w:val="00EF3D97"/>
    <w:rsid w:val="00EF460F"/>
    <w:rsid w:val="00F043EC"/>
    <w:rsid w:val="00F07909"/>
    <w:rsid w:val="00F10E5E"/>
    <w:rsid w:val="00F12672"/>
    <w:rsid w:val="00F149D2"/>
    <w:rsid w:val="00F160B8"/>
    <w:rsid w:val="00F1629E"/>
    <w:rsid w:val="00F22B2D"/>
    <w:rsid w:val="00F36FCE"/>
    <w:rsid w:val="00F37B9B"/>
    <w:rsid w:val="00F4023E"/>
    <w:rsid w:val="00F45146"/>
    <w:rsid w:val="00F46DA1"/>
    <w:rsid w:val="00F51E1D"/>
    <w:rsid w:val="00F546DC"/>
    <w:rsid w:val="00F55F7B"/>
    <w:rsid w:val="00F56372"/>
    <w:rsid w:val="00F57CC0"/>
    <w:rsid w:val="00F60150"/>
    <w:rsid w:val="00F62AE1"/>
    <w:rsid w:val="00F64D45"/>
    <w:rsid w:val="00F678BE"/>
    <w:rsid w:val="00F73401"/>
    <w:rsid w:val="00F74D58"/>
    <w:rsid w:val="00F7656C"/>
    <w:rsid w:val="00F817D9"/>
    <w:rsid w:val="00F86BD0"/>
    <w:rsid w:val="00F90109"/>
    <w:rsid w:val="00F93EE5"/>
    <w:rsid w:val="00FA3A55"/>
    <w:rsid w:val="00FA64EB"/>
    <w:rsid w:val="00FB0447"/>
    <w:rsid w:val="00FB0659"/>
    <w:rsid w:val="00FC3A80"/>
    <w:rsid w:val="00FC6D6C"/>
    <w:rsid w:val="00FD298C"/>
    <w:rsid w:val="00FD6217"/>
    <w:rsid w:val="00FE08C8"/>
    <w:rsid w:val="00FE1DA5"/>
    <w:rsid w:val="00FE36A7"/>
    <w:rsid w:val="00FE481F"/>
    <w:rsid w:val="00FE75AC"/>
    <w:rsid w:val="00FF0DEE"/>
    <w:rsid w:val="00FF1143"/>
    <w:rsid w:val="00FF3E85"/>
    <w:rsid w:val="00FF410C"/>
    <w:rsid w:val="00FF4256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  <w15:docId w15:val="{4C7513F9-353A-49C6-B708-6D10E356E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F70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8750D3"/>
    <w:rPr>
      <w:rFonts w:ascii="ArialMT" w:hAnsi="ArialMT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21">
    <w:name w:val="fontstyle21"/>
    <w:basedOn w:val="a0"/>
    <w:rsid w:val="008750D3"/>
    <w:rPr>
      <w:rFonts w:ascii="Arial-Black" w:hAnsi="Arial-Black" w:hint="default"/>
      <w:b w:val="0"/>
      <w:bCs w:val="0"/>
      <w:i w:val="0"/>
      <w:iCs w:val="0"/>
      <w:color w:val="242021"/>
      <w:sz w:val="14"/>
      <w:szCs w:val="14"/>
    </w:rPr>
  </w:style>
  <w:style w:type="character" w:styleId="afc">
    <w:name w:val="Strong"/>
    <w:basedOn w:val="a0"/>
    <w:uiPriority w:val="22"/>
    <w:qFormat/>
    <w:rsid w:val="00636690"/>
    <w:rPr>
      <w:b/>
      <w:bCs/>
    </w:rPr>
  </w:style>
  <w:style w:type="paragraph" w:customStyle="1" w:styleId="ConsPlusNormal">
    <w:name w:val="ConsPlusNormal"/>
    <w:rsid w:val="00BB11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F70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1.png"/><Relationship Id="rId34" Type="http://schemas.openxmlformats.org/officeDocument/2006/relationships/image" Target="media/image19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8" Type="http://schemas.openxmlformats.org/officeDocument/2006/relationships/image" Target="media/image13.png"/><Relationship Id="rId36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38D6A-142C-4B87-9BE0-6574FB5FD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1D176A2D</Template>
  <TotalTime>400</TotalTime>
  <Pages>26</Pages>
  <Words>4015</Words>
  <Characters>22889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108</cp:revision>
  <cp:lastPrinted>2021-03-26T08:29:00Z</cp:lastPrinted>
  <dcterms:created xsi:type="dcterms:W3CDTF">2022-09-12T12:17:00Z</dcterms:created>
  <dcterms:modified xsi:type="dcterms:W3CDTF">2024-01-24T09:39:00Z</dcterms:modified>
</cp:coreProperties>
</file>