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</w:tblGrid>
      <w:tr w:rsidR="00663BA6" w:rsidTr="002172BA">
        <w:tc>
          <w:tcPr>
            <w:tcW w:w="1843" w:type="dxa"/>
          </w:tcPr>
          <w:p w:rsidR="00663BA6" w:rsidRPr="00B02AA8" w:rsidRDefault="00B37132" w:rsidP="00BB1152">
            <w:pPr>
              <w:jc w:val="center"/>
              <w:rPr>
                <w:b/>
                <w:sz w:val="22"/>
                <w:szCs w:val="22"/>
              </w:rPr>
            </w:pPr>
            <w:r w:rsidRPr="00BB1152">
              <w:rPr>
                <w:b/>
                <w:sz w:val="22"/>
                <w:szCs w:val="22"/>
              </w:rPr>
              <w:t>28.</w:t>
            </w:r>
            <w:r w:rsidR="00BB1152" w:rsidRPr="00BB1152">
              <w:rPr>
                <w:b/>
                <w:sz w:val="22"/>
                <w:szCs w:val="22"/>
              </w:rPr>
              <w:t>13.1</w:t>
            </w:r>
          </w:p>
        </w:tc>
      </w:tr>
      <w:tr w:rsidR="00663BA6" w:rsidTr="002172BA">
        <w:tc>
          <w:tcPr>
            <w:tcW w:w="1843" w:type="dxa"/>
          </w:tcPr>
          <w:p w:rsidR="00663BA6" w:rsidRPr="001A6BBE" w:rsidRDefault="00663BA6" w:rsidP="000F4E31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6"/>
      </w:tblGrid>
      <w:tr w:rsidR="00EB0EC2" w:rsidRPr="00745B68" w:rsidTr="002222A3">
        <w:trPr>
          <w:jc w:val="center"/>
        </w:trPr>
        <w:tc>
          <w:tcPr>
            <w:tcW w:w="8346" w:type="dxa"/>
            <w:shd w:val="clear" w:color="auto" w:fill="auto"/>
          </w:tcPr>
          <w:p w:rsidR="00200D68" w:rsidRDefault="002222A3" w:rsidP="00386D0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Cs w:val="28"/>
                <w:lang w:eastAsia="en-US"/>
              </w:rPr>
            </w:pP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ДРЕНАЖНЫЕ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НАСОС</w:t>
            </w: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Ы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ДЛЯ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СИСТЕМЫ</w:t>
            </w:r>
          </w:p>
          <w:p w:rsidR="00EB0EC2" w:rsidRPr="002222A3" w:rsidRDefault="00926EB7" w:rsidP="00386D0A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КОНДИЦИОНИРОВАНИЯ</w:t>
            </w:r>
            <w:r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200D68">
              <w:rPr>
                <w:rFonts w:eastAsiaTheme="minorHAnsi"/>
                <w:b/>
                <w:color w:val="000000"/>
                <w:szCs w:val="28"/>
                <w:lang w:eastAsia="en-US"/>
              </w:rPr>
              <w:t>ПРОМЫШЛЕННОГО НАЗНАЧЕНИЯ</w:t>
            </w:r>
            <w:r w:rsidR="00200D68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482C4D" w:rsidRPr="00482C4D">
              <w:rPr>
                <w:rFonts w:eastAsiaTheme="minorHAnsi"/>
                <w:b/>
                <w:color w:val="000000"/>
                <w:szCs w:val="28"/>
                <w:lang w:eastAsia="en-US"/>
              </w:rPr>
              <w:t>HEART BOX</w:t>
            </w:r>
            <w:r w:rsidR="00386D0A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, </w:t>
            </w:r>
            <w:r w:rsidR="00482C4D" w:rsidRPr="00482C4D">
              <w:rPr>
                <w:rFonts w:eastAsiaTheme="minorHAnsi"/>
                <w:b/>
                <w:color w:val="000000"/>
                <w:szCs w:val="28"/>
                <w:lang w:eastAsia="en-US"/>
              </w:rPr>
              <w:t>MUTE WEDGE</w:t>
            </w:r>
          </w:p>
        </w:tc>
      </w:tr>
      <w:tr w:rsidR="00EB0EC2" w:rsidTr="002222A3">
        <w:trPr>
          <w:jc w:val="center"/>
        </w:trPr>
        <w:tc>
          <w:tcPr>
            <w:tcW w:w="8346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9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4601A" w:rsidRPr="00AF01FC" w:rsidTr="00482C4D">
        <w:trPr>
          <w:jc w:val="center"/>
        </w:trPr>
        <w:tc>
          <w:tcPr>
            <w:tcW w:w="4962" w:type="dxa"/>
            <w:shd w:val="clear" w:color="auto" w:fill="auto"/>
          </w:tcPr>
          <w:p w:rsidR="00A4601A" w:rsidRPr="00E23E00" w:rsidRDefault="00482C4D" w:rsidP="00482C4D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  <w:lang w:val="en-US"/>
              </w:rPr>
            </w:pPr>
            <w:r w:rsidRPr="00482C4D">
              <w:rPr>
                <w:b/>
                <w:szCs w:val="28"/>
                <w:lang w:val="en-US"/>
              </w:rPr>
              <w:t>HEART BOX_MUTE WEDGE</w:t>
            </w:r>
            <w:r w:rsidR="00926EB7" w:rsidRPr="00926EB7">
              <w:rPr>
                <w:b/>
                <w:szCs w:val="28"/>
                <w:lang w:val="en-US"/>
              </w:rPr>
              <w:t>.ПС</w:t>
            </w:r>
          </w:p>
        </w:tc>
      </w:tr>
      <w:tr w:rsidR="00A4601A" w:rsidTr="00482C4D">
        <w:trPr>
          <w:jc w:val="center"/>
        </w:trPr>
        <w:tc>
          <w:tcPr>
            <w:tcW w:w="4962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2518C" w:rsidRDefault="0012518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2518C" w:rsidRDefault="0012518C" w:rsidP="00810B70">
      <w:pPr>
        <w:spacing w:line="360" w:lineRule="auto"/>
        <w:ind w:firstLine="567"/>
        <w:jc w:val="center"/>
        <w:rPr>
          <w:szCs w:val="28"/>
        </w:rPr>
      </w:pPr>
    </w:p>
    <w:p w:rsidR="00250B89" w:rsidRDefault="00250B89" w:rsidP="00810B70">
      <w:pPr>
        <w:spacing w:line="360" w:lineRule="auto"/>
        <w:ind w:firstLine="567"/>
        <w:jc w:val="center"/>
        <w:rPr>
          <w:szCs w:val="28"/>
        </w:rPr>
      </w:pPr>
    </w:p>
    <w:p w:rsidR="00250B89" w:rsidRDefault="00200D68" w:rsidP="00536C04">
      <w:pPr>
        <w:spacing w:line="360" w:lineRule="auto"/>
        <w:jc w:val="center"/>
        <w:rPr>
          <w:szCs w:val="28"/>
        </w:rPr>
      </w:pPr>
      <w:r>
        <w:rPr>
          <w:sz w:val="22"/>
          <w:szCs w:val="22"/>
        </w:rPr>
        <w:t>2023</w:t>
      </w:r>
      <w:r w:rsidR="00250B89">
        <w:rPr>
          <w:sz w:val="22"/>
          <w:szCs w:val="22"/>
        </w:rPr>
        <w:t xml:space="preserve"> г.</w:t>
      </w:r>
      <w:r w:rsidR="00250B89">
        <w:rPr>
          <w:szCs w:val="28"/>
        </w:rPr>
        <w:br w:type="page"/>
      </w:r>
    </w:p>
    <w:p w:rsidR="00810B70" w:rsidRPr="00E5157F" w:rsidRDefault="00810B70" w:rsidP="00E5157F">
      <w:pPr>
        <w:spacing w:after="240" w:line="360" w:lineRule="auto"/>
        <w:ind w:left="567" w:hanging="141"/>
        <w:jc w:val="center"/>
        <w:rPr>
          <w:b/>
          <w:sz w:val="22"/>
          <w:szCs w:val="22"/>
        </w:rPr>
      </w:pPr>
      <w:r w:rsidRPr="00E5157F">
        <w:rPr>
          <w:b/>
          <w:sz w:val="22"/>
          <w:szCs w:val="22"/>
        </w:rPr>
        <w:lastRenderedPageBreak/>
        <w:t>СОДЕРЖАНИЕ</w:t>
      </w:r>
    </w:p>
    <w:p w:rsidR="00E5157F" w:rsidRPr="00E5157F" w:rsidRDefault="00810B70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5157F">
        <w:rPr>
          <w:sz w:val="22"/>
          <w:szCs w:val="22"/>
        </w:rPr>
        <w:fldChar w:fldCharType="begin"/>
      </w:r>
      <w:r w:rsidRPr="00E5157F">
        <w:rPr>
          <w:sz w:val="22"/>
          <w:szCs w:val="22"/>
        </w:rPr>
        <w:instrText xml:space="preserve"> TOC \o "1-3" \h \z \u </w:instrText>
      </w:r>
      <w:r w:rsidRPr="00E5157F">
        <w:rPr>
          <w:sz w:val="22"/>
          <w:szCs w:val="22"/>
        </w:rPr>
        <w:fldChar w:fldCharType="separate"/>
      </w:r>
      <w:hyperlink w:anchor="_Toc113887014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1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_Toc113887014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3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15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2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_Toc113887015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4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12"/>
        <w:tabs>
          <w:tab w:val="right" w:leader="dot" w:pos="9913"/>
        </w:tabs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16" w:history="1">
        <w:r w:rsidR="00E5157F" w:rsidRPr="00E5157F">
          <w:rPr>
            <w:rStyle w:val="ad"/>
            <w:noProof/>
            <w:sz w:val="22"/>
            <w:szCs w:val="22"/>
          </w:rPr>
          <w:t>2.1.1 Описание изделий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_Toc113887016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4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12"/>
        <w:tabs>
          <w:tab w:val="right" w:leader="dot" w:pos="9913"/>
        </w:tabs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17" w:history="1">
        <w:r w:rsidR="00E5157F" w:rsidRPr="00E5157F">
          <w:rPr>
            <w:rStyle w:val="ad"/>
            <w:noProof/>
            <w:sz w:val="22"/>
            <w:szCs w:val="22"/>
          </w:rPr>
          <w:t>2.1.2 Принцип работы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_Toc113887017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4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12"/>
        <w:tabs>
          <w:tab w:val="right" w:leader="dot" w:pos="9913"/>
        </w:tabs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18" w:history="1">
        <w:r w:rsidR="00E5157F" w:rsidRPr="00E5157F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_Toc113887018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5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12"/>
        <w:tabs>
          <w:tab w:val="right" w:leader="dot" w:pos="9913"/>
        </w:tabs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19" w:history="1">
        <w:r w:rsidR="00E5157F" w:rsidRPr="00E5157F">
          <w:rPr>
            <w:rStyle w:val="ad"/>
            <w:noProof/>
            <w:sz w:val="22"/>
            <w:szCs w:val="22"/>
          </w:rPr>
          <w:t>2.1.4 Основные технические характеристики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_Toc113887019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6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12"/>
        <w:tabs>
          <w:tab w:val="right" w:leader="dot" w:pos="9913"/>
        </w:tabs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0" w:history="1">
        <w:r w:rsidR="00E5157F" w:rsidRPr="00E5157F">
          <w:rPr>
            <w:rStyle w:val="ad"/>
            <w:noProof/>
            <w:sz w:val="22"/>
            <w:szCs w:val="22"/>
          </w:rPr>
          <w:t>2.1.5 Требования к монтажу изделий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_Toc113887020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8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12"/>
        <w:tabs>
          <w:tab w:val="right" w:leader="dot" w:pos="9913"/>
        </w:tabs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1" w:history="1">
        <w:r w:rsidR="00E5157F" w:rsidRPr="00E5157F">
          <w:rPr>
            <w:rStyle w:val="ad"/>
            <w:noProof/>
            <w:sz w:val="22"/>
            <w:szCs w:val="22"/>
          </w:rPr>
          <w:t>2.2 Маркировка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_Toc113887021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11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2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3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КОМПЛЕКТНОСТЬ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_Toc113887022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11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3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4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_Toc113887023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12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4" w:history="1">
        <w:r w:rsidR="00E5157F" w:rsidRPr="00E5157F">
          <w:rPr>
            <w:rStyle w:val="ad"/>
            <w:b/>
            <w:noProof/>
            <w:sz w:val="22"/>
            <w:szCs w:val="22"/>
          </w:rPr>
          <w:t>5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КОНСЕРВАЦИЯ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_Toc113887024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13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5" w:history="1">
        <w:r w:rsidR="00E5157F" w:rsidRPr="00E5157F">
          <w:rPr>
            <w:rStyle w:val="ad"/>
            <w:b/>
            <w:noProof/>
            <w:sz w:val="22"/>
            <w:szCs w:val="22"/>
          </w:rPr>
          <w:t>6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_Toc113887025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14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6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7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_Toc113887026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15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7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8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_Toc113887027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16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8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9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_Toc113887028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16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12"/>
        <w:tabs>
          <w:tab w:val="right" w:leader="dot" w:pos="9913"/>
        </w:tabs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29" w:history="1">
        <w:r w:rsidR="00E5157F" w:rsidRPr="00E5157F">
          <w:rPr>
            <w:rStyle w:val="ad"/>
            <w:noProof/>
            <w:sz w:val="22"/>
            <w:szCs w:val="22"/>
          </w:rPr>
          <w:t>9.1 Общие требования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_Toc113887029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17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30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10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_Toc113887030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17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31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11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_Toc113887031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22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32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12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_Toc113887032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23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E5157F" w:rsidRPr="00E5157F" w:rsidRDefault="00AF01FC" w:rsidP="00E5157F">
      <w:pPr>
        <w:pStyle w:val="21"/>
        <w:ind w:left="567" w:hanging="1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887033" w:history="1">
        <w:r w:rsidR="00E5157F" w:rsidRPr="00E5157F">
          <w:rPr>
            <w:rStyle w:val="ad"/>
            <w:b/>
            <w:bCs/>
            <w:noProof/>
            <w:sz w:val="22"/>
            <w:szCs w:val="22"/>
          </w:rPr>
          <w:t>13</w:t>
        </w:r>
        <w:r w:rsidR="00E5157F" w:rsidRPr="00E5157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5157F" w:rsidRPr="00E5157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E5157F" w:rsidRPr="00E5157F">
          <w:rPr>
            <w:noProof/>
            <w:webHidden/>
            <w:sz w:val="22"/>
            <w:szCs w:val="22"/>
          </w:rPr>
          <w:tab/>
        </w:r>
        <w:r w:rsidR="00E5157F" w:rsidRPr="00E5157F">
          <w:rPr>
            <w:noProof/>
            <w:webHidden/>
            <w:sz w:val="22"/>
            <w:szCs w:val="22"/>
          </w:rPr>
          <w:fldChar w:fldCharType="begin"/>
        </w:r>
        <w:r w:rsidR="00E5157F" w:rsidRPr="00E5157F">
          <w:rPr>
            <w:noProof/>
            <w:webHidden/>
            <w:sz w:val="22"/>
            <w:szCs w:val="22"/>
          </w:rPr>
          <w:instrText xml:space="preserve"> PAGEREF _Toc113887033 \h </w:instrText>
        </w:r>
        <w:r w:rsidR="00E5157F" w:rsidRPr="00E5157F">
          <w:rPr>
            <w:noProof/>
            <w:webHidden/>
            <w:sz w:val="22"/>
            <w:szCs w:val="22"/>
          </w:rPr>
        </w:r>
        <w:r w:rsidR="00E5157F" w:rsidRPr="00E5157F">
          <w:rPr>
            <w:noProof/>
            <w:webHidden/>
            <w:sz w:val="22"/>
            <w:szCs w:val="22"/>
          </w:rPr>
          <w:fldChar w:fldCharType="separate"/>
        </w:r>
        <w:r w:rsidR="00E5157F">
          <w:rPr>
            <w:noProof/>
            <w:webHidden/>
            <w:sz w:val="22"/>
            <w:szCs w:val="22"/>
          </w:rPr>
          <w:t>24</w:t>
        </w:r>
        <w:r w:rsidR="00E5157F" w:rsidRPr="00E5157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26C45" w:rsidRDefault="00810B70" w:rsidP="00E5157F">
      <w:pPr>
        <w:tabs>
          <w:tab w:val="left" w:pos="567"/>
          <w:tab w:val="right" w:leader="dot" w:pos="9913"/>
        </w:tabs>
        <w:spacing w:line="360" w:lineRule="auto"/>
        <w:ind w:left="567" w:hanging="141"/>
        <w:rPr>
          <w:sz w:val="22"/>
          <w:szCs w:val="22"/>
        </w:rPr>
      </w:pPr>
      <w:r w:rsidRPr="00E5157F">
        <w:rPr>
          <w:sz w:val="22"/>
          <w:szCs w:val="22"/>
        </w:rPr>
        <w:fldChar w:fldCharType="end"/>
      </w:r>
      <w:r w:rsidRPr="00026C45">
        <w:rPr>
          <w:sz w:val="22"/>
          <w:szCs w:val="22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BE02C3" w:rsidRDefault="004B27D4" w:rsidP="004B27D4">
      <w:pPr>
        <w:tabs>
          <w:tab w:val="left" w:pos="6255"/>
        </w:tabs>
      </w:pPr>
      <w:r>
        <w:tab/>
      </w:r>
    </w:p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Default="00BE02C3" w:rsidP="00BE02C3">
      <w:pPr>
        <w:tabs>
          <w:tab w:val="left" w:pos="5715"/>
        </w:tabs>
      </w:pPr>
      <w:r>
        <w:tab/>
      </w:r>
    </w:p>
    <w:p w:rsidR="00810B70" w:rsidRPr="00BE02C3" w:rsidRDefault="00BE02C3" w:rsidP="00482C4D">
      <w:pPr>
        <w:tabs>
          <w:tab w:val="left" w:pos="5715"/>
          <w:tab w:val="left" w:pos="6195"/>
        </w:tabs>
        <w:sectPr w:rsidR="00810B70" w:rsidRPr="00BE02C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  <w:r w:rsidR="00482C4D">
        <w:tab/>
      </w:r>
    </w:p>
    <w:p w:rsidR="00A04279" w:rsidRPr="007E7290" w:rsidRDefault="00810B70" w:rsidP="004F465A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12518C">
        <w:rPr>
          <w:sz w:val="22"/>
          <w:szCs w:val="22"/>
        </w:rPr>
        <w:t>дренажн</w:t>
      </w:r>
      <w:r w:rsidR="00BE02C3">
        <w:rPr>
          <w:sz w:val="22"/>
          <w:szCs w:val="22"/>
        </w:rPr>
        <w:t>ых насосов</w:t>
      </w:r>
      <w:r w:rsidR="0012518C">
        <w:rPr>
          <w:sz w:val="22"/>
          <w:szCs w:val="22"/>
        </w:rPr>
        <w:t xml:space="preserve"> для системы кондиционирования </w:t>
      </w:r>
      <w:r w:rsidR="00924AD7">
        <w:rPr>
          <w:sz w:val="22"/>
          <w:szCs w:val="22"/>
        </w:rPr>
        <w:t xml:space="preserve">промышленного назначения </w:t>
      </w:r>
      <w:r w:rsidR="00164DF0">
        <w:rPr>
          <w:sz w:val="22"/>
          <w:szCs w:val="22"/>
        </w:rPr>
        <w:t xml:space="preserve">HEART BOX и </w:t>
      </w:r>
      <w:r w:rsidR="00482C4D" w:rsidRPr="00482C4D">
        <w:rPr>
          <w:sz w:val="22"/>
          <w:szCs w:val="22"/>
        </w:rPr>
        <w:t xml:space="preserve">MUTE WEDGE </w:t>
      </w:r>
      <w:r w:rsidR="00BE02C3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13887014"/>
      <w:r w:rsidRPr="00985AEE">
        <w:rPr>
          <w:b/>
          <w:szCs w:val="28"/>
        </w:rPr>
        <w:t>ОСНОВНЫЕ СВЕДЕНИЯ ОБ ИЗДЕЛИ</w:t>
      </w:r>
      <w:r w:rsidR="00174A40">
        <w:rPr>
          <w:b/>
          <w:szCs w:val="28"/>
        </w:rPr>
        <w:t>ЯХ</w:t>
      </w:r>
      <w:bookmarkEnd w:id="0"/>
    </w:p>
    <w:p w:rsidR="00514A8E" w:rsidRPr="00514A8E" w:rsidRDefault="00BE02C3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314"/>
      </w:tblGrid>
      <w:tr w:rsidR="00514A8E" w:rsidRPr="000C74B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314" w:type="dxa"/>
            <w:vAlign w:val="center"/>
          </w:tcPr>
          <w:p w:rsidR="00514A8E" w:rsidRDefault="0012518C" w:rsidP="00BE02C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Дренажный насо</w:t>
            </w:r>
            <w:r w:rsidR="00BE02C3">
              <w:rPr>
                <w:sz w:val="22"/>
                <w:szCs w:val="22"/>
              </w:rPr>
              <w:t>с для системы кондиционирования</w:t>
            </w:r>
          </w:p>
          <w:p w:rsidR="00924AD7" w:rsidRPr="000C74BD" w:rsidRDefault="00924AD7" w:rsidP="00BE02C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482C4D" w:rsidRPr="00482C4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482C4D" w:rsidRPr="000C74BD" w:rsidRDefault="00482C4D" w:rsidP="00482C4D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14" w:type="dxa"/>
            <w:vAlign w:val="center"/>
          </w:tcPr>
          <w:p w:rsidR="00482C4D" w:rsidRPr="00482C4D" w:rsidRDefault="00164DF0" w:rsidP="00482C4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HEART BOX, </w:t>
            </w:r>
            <w:r w:rsidR="00482C4D" w:rsidRPr="00482C4D">
              <w:rPr>
                <w:sz w:val="22"/>
                <w:szCs w:val="22"/>
              </w:rPr>
              <w:t>MUTE WEDGE</w:t>
            </w:r>
          </w:p>
        </w:tc>
      </w:tr>
      <w:tr w:rsidR="00482C4D" w:rsidRPr="00482C4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482C4D" w:rsidRPr="000C74BD" w:rsidRDefault="00482C4D" w:rsidP="00482C4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14" w:type="dxa"/>
            <w:vAlign w:val="center"/>
          </w:tcPr>
          <w:p w:rsidR="00482C4D" w:rsidRPr="00482C4D" w:rsidRDefault="00164DF0" w:rsidP="00482C4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HEART BOX, </w:t>
            </w:r>
            <w:r w:rsidR="00482C4D" w:rsidRPr="00482C4D">
              <w:rPr>
                <w:sz w:val="22"/>
                <w:szCs w:val="22"/>
              </w:rPr>
              <w:t>MUTE WEDGE</w:t>
            </w:r>
          </w:p>
        </w:tc>
      </w:tr>
      <w:tr w:rsidR="00924AD7" w:rsidRPr="000C74B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924AD7" w:rsidRPr="000C74BD" w:rsidRDefault="00924AD7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14" w:type="dxa"/>
            <w:vAlign w:val="center"/>
          </w:tcPr>
          <w:p w:rsidR="00924AD7" w:rsidRPr="000C74BD" w:rsidRDefault="00924AD7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Дополнительная опция кондиционера, предназначен для откачки скопившейся жидкости (конденсата) из кондиционера</w:t>
            </w:r>
          </w:p>
        </w:tc>
      </w:tr>
      <w:tr w:rsidR="00514A8E" w:rsidRPr="000C74B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14" w:type="dxa"/>
            <w:vAlign w:val="center"/>
          </w:tcPr>
          <w:p w:rsidR="00514A8E" w:rsidRPr="000C74BD" w:rsidRDefault="00924AD7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14A8E" w:rsidRPr="000C74B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14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В</w:t>
            </w:r>
            <w:r w:rsidR="00514A8E" w:rsidRPr="000C74BD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514A8E" w:rsidRPr="000C74B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14" w:type="dxa"/>
            <w:vAlign w:val="center"/>
          </w:tcPr>
          <w:p w:rsidR="00514A8E" w:rsidRPr="000C74BD" w:rsidRDefault="00924AD7" w:rsidP="004F465A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14A8E" w:rsidRPr="000C74BD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AF01FC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14A8E" w:rsidRPr="000C74BD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14" w:type="dxa"/>
            <w:vAlign w:val="center"/>
          </w:tcPr>
          <w:p w:rsidR="00514A8E" w:rsidRPr="000C74BD" w:rsidRDefault="00AF01FC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1" w:name="_GoBack"/>
            <w:bookmarkEnd w:id="1"/>
          </w:p>
        </w:tc>
      </w:tr>
      <w:tr w:rsidR="00514A8E" w:rsidRPr="000C74BD" w:rsidTr="00924AD7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E86C95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подтверждении </w:t>
            </w:r>
            <w:r w:rsidR="00514A8E" w:rsidRPr="000C74BD">
              <w:rPr>
                <w:b/>
                <w:sz w:val="22"/>
                <w:szCs w:val="22"/>
              </w:rPr>
              <w:t>соответствия</w:t>
            </w:r>
          </w:p>
        </w:tc>
        <w:tc>
          <w:tcPr>
            <w:tcW w:w="7314" w:type="dxa"/>
            <w:vAlign w:val="center"/>
          </w:tcPr>
          <w:p w:rsidR="00924AD7" w:rsidRPr="00763984" w:rsidRDefault="00924AD7" w:rsidP="00924AD7">
            <w:pPr>
              <w:pStyle w:val="2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>Декларация о соответствии требованиям Технических регламентов Евразийского экономического союза:</w:t>
            </w:r>
          </w:p>
          <w:p w:rsidR="00924AD7" w:rsidRPr="000C74BD" w:rsidRDefault="00924AD7" w:rsidP="00924A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ТР </w:t>
            </w:r>
            <w:r>
              <w:rPr>
                <w:sz w:val="22"/>
                <w:szCs w:val="22"/>
              </w:rPr>
              <w:t>ТС 010</w:t>
            </w:r>
            <w:r w:rsidRPr="000C74BD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 xml:space="preserve">машин и </w:t>
            </w:r>
            <w:r w:rsidRPr="000C74BD">
              <w:rPr>
                <w:sz w:val="22"/>
                <w:szCs w:val="22"/>
              </w:rPr>
              <w:t>оборудования»,</w:t>
            </w:r>
          </w:p>
          <w:p w:rsidR="00924AD7" w:rsidRDefault="00924AD7" w:rsidP="00924A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24AD7" w:rsidRPr="00763984" w:rsidRDefault="00924AD7" w:rsidP="00924AD7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Д-CN.РА01</w:t>
            </w:r>
            <w:r w:rsidRPr="0076398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15027/23</w:t>
            </w:r>
          </w:p>
          <w:p w:rsidR="00514A8E" w:rsidRPr="000C74BD" w:rsidRDefault="00924AD7" w:rsidP="00924A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 xml:space="preserve">(срок действия от </w:t>
            </w:r>
            <w:r>
              <w:rPr>
                <w:sz w:val="22"/>
                <w:szCs w:val="22"/>
              </w:rPr>
              <w:t>17.01.2023</w:t>
            </w:r>
            <w:r w:rsidRPr="0076398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16.01.2028</w:t>
            </w:r>
            <w:r w:rsidRPr="00763984">
              <w:rPr>
                <w:sz w:val="22"/>
                <w:szCs w:val="22"/>
              </w:rPr>
              <w:t>)</w:t>
            </w:r>
          </w:p>
        </w:tc>
      </w:tr>
      <w:tr w:rsidR="00514A8E" w:rsidRPr="00AF01FC" w:rsidTr="00924AD7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14" w:type="dxa"/>
            <w:vAlign w:val="center"/>
          </w:tcPr>
          <w:p w:rsidR="00514A8E" w:rsidRPr="000C74BD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405BD">
              <w:rPr>
                <w:sz w:val="22"/>
                <w:szCs w:val="22"/>
                <w:lang w:val="en-US"/>
              </w:rPr>
              <w:t>HANGZHOU LIFENG IMPORT&amp;EXPORT COMPANY LIMITED</w:t>
            </w:r>
          </w:p>
        </w:tc>
      </w:tr>
      <w:tr w:rsidR="00514A8E" w:rsidRPr="000C74BD" w:rsidTr="000F2048">
        <w:trPr>
          <w:trHeight w:val="344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14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C74BD">
              <w:rPr>
                <w:sz w:val="22"/>
                <w:szCs w:val="22"/>
                <w:lang w:val="en-US"/>
              </w:rPr>
              <w:t>Китай</w:t>
            </w:r>
            <w:r w:rsidR="008C36A4" w:rsidRPr="000C74B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14A8E" w:rsidRPr="00AF01FC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14" w:type="dxa"/>
            <w:vAlign w:val="center"/>
          </w:tcPr>
          <w:p w:rsidR="00514A8E" w:rsidRPr="000C74BD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04FBB">
              <w:rPr>
                <w:sz w:val="22"/>
                <w:szCs w:val="22"/>
                <w:lang w:val="en-US"/>
              </w:rPr>
              <w:t>Китай, 22nd floor, Huarong Times Mansion, No.3880 Jiangnan Ave. Binjiang district, Hangzhou, China</w:t>
            </w:r>
          </w:p>
        </w:tc>
      </w:tr>
      <w:tr w:rsidR="00514A8E" w:rsidRPr="000C74BD" w:rsidTr="000F2048">
        <w:trPr>
          <w:trHeight w:val="400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14" w:type="dxa"/>
            <w:vAlign w:val="center"/>
          </w:tcPr>
          <w:p w:rsidR="00514A8E" w:rsidRPr="000C74BD" w:rsidRDefault="00AB075B" w:rsidP="004F465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C74BD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14A8E" w:rsidRPr="00AF01FC" w:rsidTr="00924AD7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14" w:type="dxa"/>
            <w:vAlign w:val="center"/>
          </w:tcPr>
          <w:p w:rsidR="00494B18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0C74BD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0C74BD">
              <w:rPr>
                <w:sz w:val="22"/>
                <w:szCs w:val="22"/>
              </w:rPr>
              <w:t xml:space="preserve">Холдинговая </w:t>
            </w:r>
            <w:r>
              <w:rPr>
                <w:sz w:val="22"/>
                <w:szCs w:val="22"/>
              </w:rPr>
              <w:t>компания «Юнайтед Элементс Групп»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ОГРН 1097847130050, ИНН</w:t>
            </w:r>
            <w:r w:rsidR="00494B18">
              <w:rPr>
                <w:sz w:val="22"/>
                <w:szCs w:val="22"/>
              </w:rPr>
              <w:t xml:space="preserve"> </w:t>
            </w:r>
            <w:r w:rsidR="00494B18" w:rsidRPr="00494B18">
              <w:rPr>
                <w:sz w:val="22"/>
                <w:szCs w:val="22"/>
              </w:rPr>
              <w:t>7813443770</w:t>
            </w:r>
            <w:r w:rsidR="00494B18">
              <w:rPr>
                <w:sz w:val="22"/>
                <w:szCs w:val="22"/>
              </w:rPr>
              <w:t xml:space="preserve">, </w:t>
            </w:r>
            <w:r w:rsidRPr="000C74BD">
              <w:rPr>
                <w:sz w:val="22"/>
                <w:szCs w:val="22"/>
              </w:rPr>
              <w:t>КПП 781301001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Пионерская, 53, литер Л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Большая Разночинная, 32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4F465A" w:rsidRPr="00494B18" w:rsidRDefault="008C36A4" w:rsidP="00494B18">
            <w:pPr>
              <w:spacing w:before="120"/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0C74BD">
              <w:rPr>
                <w:sz w:val="22"/>
                <w:szCs w:val="22"/>
                <w:lang w:val="en-US"/>
              </w:rPr>
              <w:t>E</w:t>
            </w:r>
            <w:r w:rsidRPr="00494B18">
              <w:rPr>
                <w:sz w:val="22"/>
                <w:szCs w:val="22"/>
                <w:lang w:val="en-US"/>
              </w:rPr>
              <w:t>-</w:t>
            </w:r>
            <w:r w:rsidRPr="000C74BD">
              <w:rPr>
                <w:sz w:val="22"/>
                <w:szCs w:val="22"/>
                <w:lang w:val="en-US"/>
              </w:rPr>
              <w:t>mail</w:t>
            </w:r>
            <w:r w:rsidRPr="00494B18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C74BD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494B18">
        <w:rPr>
          <w:b/>
          <w:szCs w:val="28"/>
          <w:lang w:val="en-US"/>
        </w:rPr>
        <w:br w:type="page"/>
      </w:r>
      <w:r w:rsidRPr="00494B18">
        <w:rPr>
          <w:b/>
          <w:szCs w:val="28"/>
          <w:lang w:val="en-US"/>
        </w:rPr>
        <w:lastRenderedPageBreak/>
        <w:t xml:space="preserve"> </w:t>
      </w:r>
      <w:bookmarkStart w:id="2" w:name="_Toc113887015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BF70AC" w:rsidRDefault="00810B70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13887016"/>
      <w:r w:rsidRPr="00BF70A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BF70A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174A40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3"/>
    </w:p>
    <w:p w:rsidR="0012518C" w:rsidRDefault="0012518C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02C10" w:rsidRDefault="00E04EE2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Дренажные</w:t>
      </w:r>
      <w:r w:rsidR="0012518C">
        <w:rPr>
          <w:sz w:val="22"/>
          <w:szCs w:val="22"/>
        </w:rPr>
        <w:t xml:space="preserve"> насос</w:t>
      </w:r>
      <w:r>
        <w:rPr>
          <w:sz w:val="22"/>
          <w:szCs w:val="22"/>
        </w:rPr>
        <w:t>ы</w:t>
      </w:r>
      <w:r w:rsidR="0012518C">
        <w:rPr>
          <w:sz w:val="22"/>
          <w:szCs w:val="22"/>
        </w:rPr>
        <w:t xml:space="preserve"> </w:t>
      </w:r>
      <w:r w:rsidR="00164DF0">
        <w:rPr>
          <w:sz w:val="22"/>
          <w:szCs w:val="22"/>
        </w:rPr>
        <w:t>HEART BOX и</w:t>
      </w:r>
      <w:r w:rsidR="00844268">
        <w:rPr>
          <w:sz w:val="22"/>
          <w:szCs w:val="22"/>
        </w:rPr>
        <w:t xml:space="preserve"> </w:t>
      </w:r>
      <w:r w:rsidR="00164DF0" w:rsidRPr="00164DF0">
        <w:rPr>
          <w:sz w:val="22"/>
          <w:szCs w:val="22"/>
        </w:rPr>
        <w:t>MUTE WEDGE</w:t>
      </w:r>
      <w:r w:rsidR="00164DF0">
        <w:rPr>
          <w:sz w:val="22"/>
          <w:szCs w:val="22"/>
        </w:rPr>
        <w:t xml:space="preserve"> </w:t>
      </w:r>
      <w:r>
        <w:rPr>
          <w:sz w:val="22"/>
          <w:szCs w:val="22"/>
        </w:rPr>
        <w:t>относя</w:t>
      </w:r>
      <w:r w:rsidR="000A0475">
        <w:rPr>
          <w:sz w:val="22"/>
          <w:szCs w:val="22"/>
        </w:rPr>
        <w:t xml:space="preserve">тся к </w:t>
      </w:r>
      <w:r w:rsidR="008B3F40">
        <w:rPr>
          <w:sz w:val="22"/>
          <w:szCs w:val="22"/>
        </w:rPr>
        <w:t>микроцентробежным насосам постоянного тока.</w:t>
      </w:r>
    </w:p>
    <w:p w:rsidR="00A767FC" w:rsidRDefault="00706E49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D02C10">
        <w:rPr>
          <w:sz w:val="22"/>
          <w:szCs w:val="22"/>
        </w:rPr>
        <w:t xml:space="preserve"> </w:t>
      </w:r>
      <w:r w:rsidR="00636690" w:rsidRPr="00636690">
        <w:rPr>
          <w:sz w:val="22"/>
          <w:szCs w:val="22"/>
        </w:rPr>
        <w:t>предназначен</w:t>
      </w:r>
      <w:r>
        <w:rPr>
          <w:sz w:val="22"/>
          <w:szCs w:val="22"/>
        </w:rPr>
        <w:t>ы</w:t>
      </w:r>
      <w:r w:rsidR="00636690" w:rsidRPr="00636690">
        <w:rPr>
          <w:sz w:val="22"/>
          <w:szCs w:val="22"/>
        </w:rPr>
        <w:t xml:space="preserve"> для </w:t>
      </w:r>
      <w:r w:rsidR="009125DF" w:rsidRPr="009125DF">
        <w:rPr>
          <w:sz w:val="22"/>
          <w:szCs w:val="22"/>
        </w:rPr>
        <w:t>промышленных кондиционеров</w:t>
      </w:r>
      <w:r w:rsidR="009125DF">
        <w:rPr>
          <w:sz w:val="22"/>
          <w:szCs w:val="22"/>
        </w:rPr>
        <w:t>, в том числе</w:t>
      </w:r>
      <w:r w:rsidR="008A5C8B">
        <w:rPr>
          <w:sz w:val="22"/>
          <w:szCs w:val="22"/>
        </w:rPr>
        <w:t>, для</w:t>
      </w:r>
      <w:r w:rsidR="009125DF" w:rsidRPr="009125DF">
        <w:rPr>
          <w:sz w:val="22"/>
          <w:szCs w:val="22"/>
        </w:rPr>
        <w:t xml:space="preserve"> </w:t>
      </w:r>
      <w:r w:rsidR="00636690" w:rsidRPr="00636690">
        <w:rPr>
          <w:sz w:val="22"/>
          <w:szCs w:val="22"/>
        </w:rPr>
        <w:t>внутренних блоков мульт</w:t>
      </w:r>
      <w:r w:rsidR="009125DF">
        <w:rPr>
          <w:sz w:val="22"/>
          <w:szCs w:val="22"/>
        </w:rPr>
        <w:t>изональной системы кондиционирования воздуха</w:t>
      </w:r>
      <w:r w:rsidR="009908FF">
        <w:rPr>
          <w:sz w:val="22"/>
          <w:szCs w:val="22"/>
        </w:rPr>
        <w:t xml:space="preserve"> настенного, кассетного, канального, напольно-подпотолочного типов</w:t>
      </w:r>
      <w:r>
        <w:rPr>
          <w:sz w:val="22"/>
          <w:szCs w:val="22"/>
        </w:rPr>
        <w:t>. Изделия</w:t>
      </w:r>
      <w:r w:rsidR="009125DF">
        <w:rPr>
          <w:sz w:val="22"/>
          <w:szCs w:val="22"/>
        </w:rPr>
        <w:t xml:space="preserve"> </w:t>
      </w:r>
      <w:r>
        <w:rPr>
          <w:sz w:val="22"/>
          <w:szCs w:val="22"/>
        </w:rPr>
        <w:t>осуществляю</w:t>
      </w:r>
      <w:r w:rsidR="00636690" w:rsidRPr="00636690">
        <w:rPr>
          <w:sz w:val="22"/>
          <w:szCs w:val="22"/>
        </w:rPr>
        <w:t xml:space="preserve">т подъем дренажной жидкости, </w:t>
      </w:r>
      <w:r w:rsidR="009125DF">
        <w:rPr>
          <w:sz w:val="22"/>
          <w:szCs w:val="22"/>
        </w:rPr>
        <w:t>которая появляется</w:t>
      </w:r>
      <w:r w:rsidR="00636690" w:rsidRPr="00636690">
        <w:rPr>
          <w:sz w:val="22"/>
          <w:szCs w:val="22"/>
        </w:rPr>
        <w:t xml:space="preserve"> при работе</w:t>
      </w:r>
      <w:r w:rsidR="009125DF">
        <w:rPr>
          <w:sz w:val="22"/>
          <w:szCs w:val="22"/>
        </w:rPr>
        <w:t xml:space="preserve"> кондиционера</w:t>
      </w:r>
      <w:r w:rsidR="00636690" w:rsidRPr="00636690">
        <w:rPr>
          <w:sz w:val="22"/>
          <w:szCs w:val="22"/>
        </w:rPr>
        <w:t>. При этом насос</w:t>
      </w:r>
      <w:r w:rsidR="0037306A">
        <w:rPr>
          <w:sz w:val="22"/>
          <w:szCs w:val="22"/>
        </w:rPr>
        <w:t>ы</w:t>
      </w:r>
      <w:r w:rsidR="00636690" w:rsidRPr="00636690">
        <w:rPr>
          <w:sz w:val="22"/>
          <w:szCs w:val="22"/>
        </w:rPr>
        <w:t xml:space="preserve"> устан</w:t>
      </w:r>
      <w:r w:rsidR="00F44E92">
        <w:rPr>
          <w:sz w:val="22"/>
          <w:szCs w:val="22"/>
        </w:rPr>
        <w:t>авливаются под</w:t>
      </w:r>
      <w:r w:rsidR="00636690" w:rsidRPr="00636690">
        <w:rPr>
          <w:sz w:val="22"/>
          <w:szCs w:val="22"/>
        </w:rPr>
        <w:t xml:space="preserve"> </w:t>
      </w:r>
      <w:r w:rsidR="00F44E92">
        <w:rPr>
          <w:sz w:val="22"/>
          <w:szCs w:val="22"/>
        </w:rPr>
        <w:t>внутренним блоком</w:t>
      </w:r>
      <w:r w:rsidR="00E0343C">
        <w:rPr>
          <w:sz w:val="22"/>
          <w:szCs w:val="22"/>
        </w:rPr>
        <w:t>.</w:t>
      </w:r>
      <w:r w:rsidR="00636690" w:rsidRPr="00636690">
        <w:rPr>
          <w:sz w:val="22"/>
          <w:szCs w:val="22"/>
        </w:rPr>
        <w:t xml:space="preserve"> </w:t>
      </w:r>
    </w:p>
    <w:p w:rsidR="006745DC" w:rsidRDefault="0037306A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Двигатели насосов имею</w:t>
      </w:r>
      <w:r w:rsidR="00636690" w:rsidRPr="00636690">
        <w:rPr>
          <w:sz w:val="22"/>
          <w:szCs w:val="22"/>
        </w:rPr>
        <w:t xml:space="preserve">т электрическое питание. </w:t>
      </w:r>
    </w:p>
    <w:p w:rsidR="009B1EC5" w:rsidRDefault="00636690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36690">
        <w:rPr>
          <w:sz w:val="22"/>
          <w:szCs w:val="22"/>
        </w:rPr>
        <w:t>Насос</w:t>
      </w:r>
      <w:r w:rsidR="0037306A">
        <w:rPr>
          <w:sz w:val="22"/>
          <w:szCs w:val="22"/>
        </w:rPr>
        <w:t>ы</w:t>
      </w:r>
      <w:r w:rsidRPr="00636690">
        <w:rPr>
          <w:sz w:val="22"/>
          <w:szCs w:val="22"/>
        </w:rPr>
        <w:t xml:space="preserve"> имеет компактные размеры, что очень удобно для монтажа.</w:t>
      </w:r>
    </w:p>
    <w:p w:rsidR="00BD10A9" w:rsidRDefault="00355EAA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</w:t>
      </w:r>
      <w:r w:rsidR="006D43A7">
        <w:rPr>
          <w:sz w:val="22"/>
          <w:szCs w:val="22"/>
        </w:rPr>
        <w:t xml:space="preserve"> представлен на рисунках</w:t>
      </w:r>
      <w:r w:rsidR="00526B63">
        <w:rPr>
          <w:sz w:val="22"/>
          <w:szCs w:val="22"/>
        </w:rPr>
        <w:t xml:space="preserve"> 1 и 2</w:t>
      </w:r>
      <w:r w:rsidR="00BD10A9">
        <w:rPr>
          <w:sz w:val="22"/>
          <w:szCs w:val="22"/>
        </w:rPr>
        <w:t>.</w:t>
      </w:r>
    </w:p>
    <w:p w:rsidR="00526B63" w:rsidRDefault="00526B63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A3816" w:rsidRPr="005C035C" w:rsidRDefault="00526B63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HEART BOX</w:t>
      </w:r>
    </w:p>
    <w:p w:rsidR="008750D3" w:rsidRDefault="00526B63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EB18F5C" wp14:editId="1160E4FF">
            <wp:extent cx="1847850" cy="1813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6260" cy="182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0D3" w:rsidRDefault="004A7BA3" w:rsidP="00526B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>Рисунок 1</w:t>
      </w:r>
    </w:p>
    <w:p w:rsidR="00CA3816" w:rsidRDefault="00526B63" w:rsidP="00526B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64DF0">
        <w:rPr>
          <w:sz w:val="22"/>
          <w:szCs w:val="22"/>
        </w:rPr>
        <w:t>MUTE WEDGE</w:t>
      </w:r>
    </w:p>
    <w:p w:rsidR="00526B63" w:rsidRDefault="00526B63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CA3816" w:rsidRDefault="00526B63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238375" cy="1456106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006" cy="146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759" w:rsidRDefault="007F3759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8F31F7" w:rsidRPr="00BF70AC" w:rsidRDefault="008F31F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3887017"/>
      <w:r w:rsidRPr="00BF70A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C60A09" w:rsidRDefault="00C60A09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A364B" w:rsidRDefault="00BB31AB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B31AB">
        <w:rPr>
          <w:sz w:val="22"/>
          <w:szCs w:val="22"/>
        </w:rPr>
        <w:t>В процессе работы любого кондиционера производится большое количество конденсата, который необходимо выводить за пределы обслуживаемого помещения. Для исполнения этой функции устанавлива</w:t>
      </w:r>
      <w:r w:rsidR="00BF4517">
        <w:rPr>
          <w:sz w:val="22"/>
          <w:szCs w:val="22"/>
        </w:rPr>
        <w:t xml:space="preserve">ют дренажный насос кондиционера. </w:t>
      </w:r>
      <w:r w:rsidR="008A364B">
        <w:rPr>
          <w:sz w:val="22"/>
          <w:szCs w:val="22"/>
        </w:rPr>
        <w:t xml:space="preserve">Насосы </w:t>
      </w:r>
      <w:r w:rsidR="008A364B" w:rsidRPr="008A364B">
        <w:rPr>
          <w:sz w:val="22"/>
          <w:szCs w:val="22"/>
        </w:rPr>
        <w:t>различаю</w:t>
      </w:r>
      <w:r w:rsidR="008A364B">
        <w:rPr>
          <w:sz w:val="22"/>
          <w:szCs w:val="22"/>
        </w:rPr>
        <w:t>тся</w:t>
      </w:r>
      <w:r w:rsidR="008A364B" w:rsidRPr="008A364B">
        <w:rPr>
          <w:sz w:val="22"/>
          <w:szCs w:val="22"/>
        </w:rPr>
        <w:t xml:space="preserve"> по производительности, способу установки и конструкции</w:t>
      </w:r>
      <w:r w:rsidR="008A364B">
        <w:rPr>
          <w:sz w:val="22"/>
          <w:szCs w:val="22"/>
        </w:rPr>
        <w:t>, соответственно комплектация насоса может быть разной.</w:t>
      </w:r>
    </w:p>
    <w:p w:rsidR="00BB31AB" w:rsidRDefault="008A364B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BB31AB" w:rsidRPr="00BB31AB">
        <w:rPr>
          <w:sz w:val="22"/>
          <w:szCs w:val="22"/>
        </w:rPr>
        <w:t xml:space="preserve"> состав </w:t>
      </w:r>
      <w:r w:rsidR="00C83247">
        <w:rPr>
          <w:sz w:val="22"/>
          <w:szCs w:val="22"/>
        </w:rPr>
        <w:t>HEART BOX</w:t>
      </w:r>
      <w:r w:rsidR="00C83247" w:rsidRPr="00BB31AB">
        <w:rPr>
          <w:sz w:val="22"/>
          <w:szCs w:val="22"/>
        </w:rPr>
        <w:t xml:space="preserve"> </w:t>
      </w:r>
      <w:r w:rsidR="00BB31AB" w:rsidRPr="00BB31AB">
        <w:rPr>
          <w:sz w:val="22"/>
          <w:szCs w:val="22"/>
        </w:rPr>
        <w:t xml:space="preserve">входит </w:t>
      </w:r>
      <w:r w:rsidR="002528B4">
        <w:rPr>
          <w:sz w:val="22"/>
          <w:szCs w:val="22"/>
        </w:rPr>
        <w:t xml:space="preserve">резервуар с переливом </w:t>
      </w:r>
      <w:r w:rsidR="00BB31AB" w:rsidRPr="00BB31AB">
        <w:rPr>
          <w:sz w:val="22"/>
          <w:szCs w:val="22"/>
        </w:rPr>
        <w:t xml:space="preserve">и </w:t>
      </w:r>
      <w:r w:rsidR="00BF4517">
        <w:rPr>
          <w:sz w:val="22"/>
          <w:szCs w:val="22"/>
        </w:rPr>
        <w:t>насос</w:t>
      </w:r>
      <w:r w:rsidR="00C83247">
        <w:rPr>
          <w:sz w:val="22"/>
          <w:szCs w:val="22"/>
        </w:rPr>
        <w:t xml:space="preserve"> для перекачки конденсата.</w:t>
      </w:r>
    </w:p>
    <w:p w:rsidR="00C83247" w:rsidRDefault="00C83247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состав </w:t>
      </w:r>
      <w:r w:rsidRPr="00164DF0">
        <w:rPr>
          <w:sz w:val="22"/>
          <w:szCs w:val="22"/>
        </w:rPr>
        <w:t>MUTE WEDGE</w:t>
      </w:r>
      <w:r>
        <w:rPr>
          <w:sz w:val="22"/>
          <w:szCs w:val="22"/>
        </w:rPr>
        <w:t xml:space="preserve"> </w:t>
      </w:r>
      <w:r w:rsidRPr="00BB31AB">
        <w:rPr>
          <w:sz w:val="22"/>
          <w:szCs w:val="22"/>
        </w:rPr>
        <w:t xml:space="preserve">входит </w:t>
      </w:r>
      <w:r>
        <w:rPr>
          <w:sz w:val="22"/>
          <w:szCs w:val="22"/>
        </w:rPr>
        <w:t xml:space="preserve">поплавковая камера </w:t>
      </w:r>
      <w:r w:rsidRPr="00BB31AB">
        <w:rPr>
          <w:sz w:val="22"/>
          <w:szCs w:val="22"/>
        </w:rPr>
        <w:t xml:space="preserve">и </w:t>
      </w:r>
      <w:r>
        <w:rPr>
          <w:sz w:val="22"/>
          <w:szCs w:val="22"/>
        </w:rPr>
        <w:t>насос для перекачки конденсата.</w:t>
      </w:r>
    </w:p>
    <w:p w:rsidR="0002198C" w:rsidRDefault="0002198C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2198C">
        <w:rPr>
          <w:sz w:val="22"/>
          <w:szCs w:val="22"/>
        </w:rPr>
        <w:lastRenderedPageBreak/>
        <w:t>При повышении уровня воды датчик уровня воды отправляет сигнал плате управления, которая даёт команду насосу включаться - и вод</w:t>
      </w:r>
      <w:r>
        <w:rPr>
          <w:sz w:val="22"/>
          <w:szCs w:val="22"/>
        </w:rPr>
        <w:t xml:space="preserve">а откачивается из </w:t>
      </w:r>
      <w:r w:rsidR="002528B4">
        <w:rPr>
          <w:sz w:val="22"/>
          <w:szCs w:val="22"/>
        </w:rPr>
        <w:t>резервуара</w:t>
      </w:r>
      <w:r>
        <w:rPr>
          <w:sz w:val="22"/>
          <w:szCs w:val="22"/>
        </w:rPr>
        <w:t xml:space="preserve">. </w:t>
      </w:r>
      <w:r w:rsidRPr="0002198C">
        <w:rPr>
          <w:sz w:val="22"/>
          <w:szCs w:val="22"/>
        </w:rPr>
        <w:t>При снижении уровня воды датчик уровня воды отправляет сигнал плате управления, которая даёт команду насосу выключаться.</w:t>
      </w:r>
    </w:p>
    <w:p w:rsidR="006745DC" w:rsidRDefault="002528B4" w:rsidP="002528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Ж</w:t>
      </w:r>
      <w:r w:rsidR="006745DC">
        <w:rPr>
          <w:sz w:val="22"/>
          <w:szCs w:val="22"/>
        </w:rPr>
        <w:t xml:space="preserve">идкость через патрубок </w:t>
      </w:r>
      <w:r>
        <w:rPr>
          <w:sz w:val="22"/>
          <w:szCs w:val="22"/>
        </w:rPr>
        <w:t>стекает</w:t>
      </w:r>
      <w:r w:rsidR="006745DC">
        <w:rPr>
          <w:sz w:val="22"/>
          <w:szCs w:val="22"/>
        </w:rPr>
        <w:t xml:space="preserve"> в </w:t>
      </w:r>
      <w:r>
        <w:rPr>
          <w:sz w:val="22"/>
          <w:szCs w:val="22"/>
        </w:rPr>
        <w:t>резервуар</w:t>
      </w:r>
      <w:r w:rsidR="006745DC">
        <w:rPr>
          <w:sz w:val="22"/>
          <w:szCs w:val="22"/>
        </w:rPr>
        <w:t xml:space="preserve">, откуда попадает в насос и далее </w:t>
      </w:r>
      <w:r>
        <w:rPr>
          <w:sz w:val="22"/>
          <w:szCs w:val="22"/>
        </w:rPr>
        <w:t xml:space="preserve">по виниловой трубке </w:t>
      </w:r>
      <w:r w:rsidR="006745DC">
        <w:rPr>
          <w:sz w:val="22"/>
          <w:szCs w:val="22"/>
        </w:rPr>
        <w:t xml:space="preserve">перекачивается </w:t>
      </w:r>
      <w:r w:rsidR="006745DC" w:rsidRPr="006745DC">
        <w:rPr>
          <w:sz w:val="22"/>
          <w:szCs w:val="22"/>
        </w:rPr>
        <w:t>к месту сбора (отвода) дренажа</w:t>
      </w:r>
      <w:r w:rsidR="006745DC">
        <w:rPr>
          <w:sz w:val="22"/>
          <w:szCs w:val="22"/>
        </w:rPr>
        <w:t>.</w:t>
      </w:r>
    </w:p>
    <w:p w:rsidR="009B1EC5" w:rsidRPr="00BF70AC" w:rsidRDefault="00B14F7A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3887018"/>
      <w:r w:rsidRPr="00BF70A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BF70A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2B0179" w:rsidRDefault="002B017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2B0179" w:rsidRDefault="000E5C6F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Компоненты изделий представлены на рисунках</w:t>
      </w:r>
      <w:r w:rsidR="00397948">
        <w:rPr>
          <w:sz w:val="22"/>
          <w:szCs w:val="22"/>
        </w:rPr>
        <w:t xml:space="preserve"> </w:t>
      </w:r>
      <w:r w:rsidR="00704B5C">
        <w:rPr>
          <w:sz w:val="22"/>
          <w:szCs w:val="22"/>
        </w:rPr>
        <w:t>3 и 4</w:t>
      </w:r>
      <w:r w:rsidR="002B0179">
        <w:rPr>
          <w:sz w:val="22"/>
          <w:szCs w:val="22"/>
        </w:rPr>
        <w:t>.</w:t>
      </w:r>
    </w:p>
    <w:p w:rsidR="00516317" w:rsidRDefault="00516317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516317" w:rsidRDefault="00516317" w:rsidP="005163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HEART BOX</w:t>
      </w:r>
    </w:p>
    <w:p w:rsidR="0091648C" w:rsidRDefault="0091648C" w:rsidP="005163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85"/>
      </w:tblGrid>
      <w:tr w:rsidR="0091648C" w:rsidTr="007A6F8B">
        <w:tc>
          <w:tcPr>
            <w:tcW w:w="6096" w:type="dxa"/>
          </w:tcPr>
          <w:p w:rsidR="0091648C" w:rsidRDefault="0091648C" w:rsidP="007A6F8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58EEDE7" wp14:editId="17498871">
                  <wp:extent cx="2771775" cy="2557292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18" cy="257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91648C" w:rsidRPr="0091648C" w:rsidRDefault="0091648C" w:rsidP="0091648C">
            <w:pPr>
              <w:pStyle w:val="af3"/>
              <w:numPr>
                <w:ilvl w:val="0"/>
                <w:numId w:val="45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Calibri" w:hAnsi="Calibri"/>
                <w:color w:val="auto"/>
                <w:sz w:val="22"/>
                <w:szCs w:val="22"/>
              </w:rPr>
            </w:pPr>
            <w:r w:rsidRPr="0091648C">
              <w:rPr>
                <w:rStyle w:val="fontstyle01"/>
                <w:rFonts w:ascii="Times New Roman" w:hAnsi="Times New Roman" w:hint="eastAsia"/>
                <w:color w:val="auto"/>
                <w:sz w:val="20"/>
                <w:szCs w:val="20"/>
              </w:rPr>
              <w:t>О</w:t>
            </w:r>
            <w:r w:rsidR="00412575" w:rsidRPr="0091648C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тверстия</w:t>
            </w:r>
            <w:r w:rsidRPr="0091648C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для крепления насоса к стене</w:t>
            </w:r>
          </w:p>
          <w:p w:rsidR="0091648C" w:rsidRPr="0091648C" w:rsidRDefault="0091648C" w:rsidP="0091648C">
            <w:pPr>
              <w:pStyle w:val="af3"/>
              <w:numPr>
                <w:ilvl w:val="0"/>
                <w:numId w:val="45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Calibri" w:hAnsi="Calibri"/>
                <w:color w:val="auto"/>
                <w:sz w:val="22"/>
                <w:szCs w:val="22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Входной патрубок</w:t>
            </w: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резервуара</w:t>
            </w:r>
          </w:p>
          <w:p w:rsidR="0091648C" w:rsidRPr="00DC7FD8" w:rsidRDefault="0091648C" w:rsidP="0091648C">
            <w:pPr>
              <w:pStyle w:val="af3"/>
              <w:numPr>
                <w:ilvl w:val="0"/>
                <w:numId w:val="45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DC7FD8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Выходной патрубок </w:t>
            </w: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резервуара</w:t>
            </w:r>
          </w:p>
          <w:p w:rsidR="0091648C" w:rsidRPr="0091648C" w:rsidRDefault="0091648C" w:rsidP="0091648C">
            <w:pPr>
              <w:pStyle w:val="af3"/>
              <w:numPr>
                <w:ilvl w:val="0"/>
                <w:numId w:val="45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Кабель питания</w:t>
            </w:r>
          </w:p>
          <w:p w:rsidR="0091648C" w:rsidRPr="0091648C" w:rsidRDefault="0091648C" w:rsidP="0091648C">
            <w:pPr>
              <w:pStyle w:val="af3"/>
              <w:numPr>
                <w:ilvl w:val="0"/>
                <w:numId w:val="45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  <w:p w:rsidR="0091648C" w:rsidRPr="00DC7FD8" w:rsidRDefault="0091648C" w:rsidP="0091648C">
            <w:pPr>
              <w:pStyle w:val="af3"/>
              <w:numPr>
                <w:ilvl w:val="0"/>
                <w:numId w:val="45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Calibri" w:hAnsi="Calibri"/>
                <w:color w:val="auto"/>
                <w:sz w:val="22"/>
                <w:szCs w:val="22"/>
              </w:rPr>
            </w:pPr>
            <w:r w:rsidRPr="005B0689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Индикатор</w:t>
            </w:r>
          </w:p>
          <w:p w:rsidR="00DC7FD8" w:rsidRDefault="00DC7FD8" w:rsidP="00DC7FD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752C04">
              <w:rPr>
                <w:sz w:val="20"/>
                <w:szCs w:val="20"/>
              </w:rPr>
              <w:t>Примечание: при монтаже могут понадобиться несколько метров виниловой трубки с наружным диаметром 9 мм и внутренним диаметром 6 мм.</w:t>
            </w:r>
          </w:p>
          <w:p w:rsidR="00DC7FD8" w:rsidRPr="0091648C" w:rsidRDefault="00DC7FD8" w:rsidP="00DC7FD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</w:pPr>
          </w:p>
        </w:tc>
      </w:tr>
    </w:tbl>
    <w:p w:rsidR="0091648C" w:rsidRPr="005C035C" w:rsidRDefault="0091648C" w:rsidP="005163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322CE3" w:rsidRDefault="00322CE3" w:rsidP="00322C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704B5C">
        <w:rPr>
          <w:sz w:val="20"/>
          <w:szCs w:val="20"/>
        </w:rPr>
        <w:t>3</w:t>
      </w:r>
    </w:p>
    <w:p w:rsidR="005B0689" w:rsidRDefault="005B0689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</w:p>
    <w:p w:rsidR="00516317" w:rsidRDefault="00516317" w:rsidP="005163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64DF0">
        <w:rPr>
          <w:sz w:val="22"/>
          <w:szCs w:val="22"/>
        </w:rPr>
        <w:t>MUTE WEDGE</w:t>
      </w:r>
    </w:p>
    <w:p w:rsidR="00DC7FD8" w:rsidRDefault="00DC7FD8" w:rsidP="005163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1"/>
        <w:gridCol w:w="3550"/>
      </w:tblGrid>
      <w:tr w:rsidR="007A6F8B" w:rsidTr="00DC7FD8">
        <w:tc>
          <w:tcPr>
            <w:tcW w:w="4885" w:type="dxa"/>
          </w:tcPr>
          <w:p w:rsidR="00DC7FD8" w:rsidRDefault="00DC7FD8" w:rsidP="005163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A462E3D" wp14:editId="5168BF9D">
                  <wp:extent cx="3819525" cy="2807671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2807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DC7FD8" w:rsidRPr="00DC7FD8" w:rsidRDefault="00DC7FD8" w:rsidP="00DC7FD8">
            <w:pPr>
              <w:pStyle w:val="af3"/>
              <w:numPr>
                <w:ilvl w:val="0"/>
                <w:numId w:val="46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DC7FD8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насоса</w:t>
            </w:r>
          </w:p>
          <w:p w:rsidR="00DC7FD8" w:rsidRDefault="00DC7FD8" w:rsidP="00DC7FD8">
            <w:pPr>
              <w:pStyle w:val="af3"/>
              <w:numPr>
                <w:ilvl w:val="0"/>
                <w:numId w:val="46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DC7FD8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Насос в сборе </w:t>
            </w:r>
          </w:p>
          <w:p w:rsidR="00DC7FD8" w:rsidRPr="00DC7FD8" w:rsidRDefault="00DC7FD8" w:rsidP="00DC7FD8">
            <w:pPr>
              <w:pStyle w:val="af3"/>
              <w:numPr>
                <w:ilvl w:val="0"/>
                <w:numId w:val="46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Резервуар</w:t>
            </w:r>
          </w:p>
          <w:p w:rsidR="00DC7FD8" w:rsidRPr="0091648C" w:rsidRDefault="00DC7FD8" w:rsidP="00DC7FD8">
            <w:pPr>
              <w:pStyle w:val="af3"/>
              <w:numPr>
                <w:ilvl w:val="0"/>
                <w:numId w:val="46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  <w:p w:rsidR="00DC7FD8" w:rsidRPr="00DC7FD8" w:rsidRDefault="00DC7FD8" w:rsidP="00DC7FD8">
            <w:pPr>
              <w:pStyle w:val="af3"/>
              <w:numPr>
                <w:ilvl w:val="0"/>
                <w:numId w:val="46"/>
              </w:num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rStyle w:val="fontstyle01"/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Поплавок с магнитом</w:t>
            </w:r>
            <w:r w:rsidRPr="005B0689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  <w:p w:rsidR="00DC7FD8" w:rsidRDefault="00DC7FD8" w:rsidP="005163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  <w:r w:rsidRPr="00752C04">
              <w:rPr>
                <w:sz w:val="20"/>
                <w:szCs w:val="20"/>
              </w:rPr>
              <w:t>Примечание: при монтаже могут понадобиться несколько метров виниловой трубки с наружным диаметром 9 мм и внутренним диаметром 6 мм</w:t>
            </w:r>
            <w:r w:rsidR="00901BD1">
              <w:rPr>
                <w:sz w:val="20"/>
                <w:szCs w:val="20"/>
              </w:rPr>
              <w:t>.</w:t>
            </w:r>
          </w:p>
        </w:tc>
      </w:tr>
    </w:tbl>
    <w:p w:rsidR="00DC7FD8" w:rsidRDefault="00DC7FD8" w:rsidP="005163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83BD7" w:rsidRDefault="00D83BD7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704B5C">
        <w:rPr>
          <w:sz w:val="20"/>
          <w:szCs w:val="20"/>
        </w:rPr>
        <w:t>4</w:t>
      </w:r>
    </w:p>
    <w:p w:rsidR="00901BD1" w:rsidRDefault="00901BD1" w:rsidP="00901B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901BD1">
        <w:rPr>
          <w:sz w:val="22"/>
          <w:szCs w:val="22"/>
        </w:rPr>
        <w:lastRenderedPageBreak/>
        <w:t>Порядок сборки насоса</w:t>
      </w:r>
      <w:r>
        <w:rPr>
          <w:sz w:val="20"/>
          <w:szCs w:val="20"/>
        </w:rPr>
        <w:t xml:space="preserve"> </w:t>
      </w:r>
      <w:r w:rsidRPr="00164DF0">
        <w:rPr>
          <w:sz w:val="22"/>
          <w:szCs w:val="22"/>
        </w:rPr>
        <w:t>MUTE WEDGE</w:t>
      </w:r>
      <w:r>
        <w:rPr>
          <w:sz w:val="22"/>
          <w:szCs w:val="22"/>
        </w:rPr>
        <w:t xml:space="preserve"> представлен на рисунке 5.</w:t>
      </w:r>
    </w:p>
    <w:p w:rsidR="00901BD1" w:rsidRDefault="00901BD1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 wp14:anchorId="7A1D0EAF" wp14:editId="47C95240">
            <wp:extent cx="2881745" cy="24384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405" cy="243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BD1" w:rsidRDefault="00901BD1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EF3D97" w:rsidRPr="00BF70AC" w:rsidRDefault="00261332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3887019"/>
      <w:r w:rsidRPr="00BF70AC">
        <w:rPr>
          <w:rFonts w:ascii="Times New Roman" w:hAnsi="Times New Roman" w:cs="Times New Roman"/>
          <w:color w:val="auto"/>
          <w:sz w:val="22"/>
          <w:szCs w:val="22"/>
        </w:rPr>
        <w:t>2.1.4 Основные</w:t>
      </w:r>
      <w:r w:rsidR="00810B70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F70AC" w:rsidRPr="00BF70A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BF70AC" w:rsidRPr="00BF70AC" w:rsidRDefault="00BF70AC" w:rsidP="00135473">
      <w:pPr>
        <w:spacing w:line="360" w:lineRule="auto"/>
        <w:ind w:firstLine="709"/>
        <w:jc w:val="both"/>
        <w:rPr>
          <w:sz w:val="16"/>
          <w:szCs w:val="16"/>
        </w:rPr>
      </w:pPr>
    </w:p>
    <w:p w:rsidR="00BF70AC" w:rsidRPr="00135473" w:rsidRDefault="00BF70AC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Основные технические характеристики </w:t>
      </w:r>
      <w:r w:rsidR="000E5C6F">
        <w:rPr>
          <w:sz w:val="22"/>
          <w:szCs w:val="22"/>
        </w:rPr>
        <w:t>изделий</w:t>
      </w:r>
      <w:r w:rsidRPr="003F28A1">
        <w:rPr>
          <w:sz w:val="22"/>
          <w:szCs w:val="22"/>
        </w:rPr>
        <w:t xml:space="preserve"> приведены</w:t>
      </w:r>
      <w:r w:rsidR="002F5B02">
        <w:rPr>
          <w:sz w:val="22"/>
          <w:szCs w:val="22"/>
        </w:rPr>
        <w:t xml:space="preserve"> в таблице 2</w:t>
      </w:r>
      <w:r>
        <w:rPr>
          <w:sz w:val="22"/>
          <w:szCs w:val="22"/>
        </w:rPr>
        <w:t>.</w:t>
      </w:r>
    </w:p>
    <w:p w:rsidR="00261332" w:rsidRDefault="00261332" w:rsidP="002446F6">
      <w:pPr>
        <w:jc w:val="center"/>
        <w:rPr>
          <w:noProof/>
          <w:sz w:val="20"/>
          <w:szCs w:val="20"/>
        </w:rPr>
      </w:pPr>
    </w:p>
    <w:p w:rsidR="00810B70" w:rsidRDefault="000E5C6F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A95736" w:rsidRDefault="00A95736" w:rsidP="002446F6">
      <w:pPr>
        <w:jc w:val="center"/>
        <w:rPr>
          <w:noProof/>
          <w:sz w:val="20"/>
          <w:szCs w:val="20"/>
        </w:rPr>
      </w:pPr>
    </w:p>
    <w:tbl>
      <w:tblPr>
        <w:tblStyle w:val="af0"/>
        <w:tblW w:w="9861" w:type="dxa"/>
        <w:tblLook w:val="04A0" w:firstRow="1" w:lastRow="0" w:firstColumn="1" w:lastColumn="0" w:noHBand="0" w:noVBand="1"/>
      </w:tblPr>
      <w:tblGrid>
        <w:gridCol w:w="5599"/>
        <w:gridCol w:w="1272"/>
        <w:gridCol w:w="1495"/>
        <w:gridCol w:w="1495"/>
      </w:tblGrid>
      <w:tr w:rsidR="00704B5C" w:rsidRPr="00353C97" w:rsidTr="002938B9">
        <w:trPr>
          <w:trHeight w:val="290"/>
        </w:trPr>
        <w:tc>
          <w:tcPr>
            <w:tcW w:w="5599" w:type="dxa"/>
            <w:vMerge w:val="restart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Merge w:val="restart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Единица измерения</w:t>
            </w:r>
          </w:p>
        </w:tc>
        <w:tc>
          <w:tcPr>
            <w:tcW w:w="2990" w:type="dxa"/>
            <w:gridSpan w:val="2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Значение</w:t>
            </w:r>
          </w:p>
        </w:tc>
      </w:tr>
      <w:tr w:rsidR="00704B5C" w:rsidRPr="00353C97" w:rsidTr="002938B9">
        <w:trPr>
          <w:trHeight w:val="289"/>
        </w:trPr>
        <w:tc>
          <w:tcPr>
            <w:tcW w:w="5599" w:type="dxa"/>
            <w:vMerge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272" w:type="dxa"/>
            <w:vMerge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:rsidR="00704B5C" w:rsidRPr="00704B5C" w:rsidRDefault="00704B5C" w:rsidP="00704B5C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704B5C">
              <w:rPr>
                <w:b/>
                <w:noProof/>
                <w:sz w:val="22"/>
                <w:szCs w:val="22"/>
              </w:rPr>
              <w:t xml:space="preserve">HEART BOX </w:t>
            </w:r>
          </w:p>
        </w:tc>
        <w:tc>
          <w:tcPr>
            <w:tcW w:w="1495" w:type="dxa"/>
            <w:vAlign w:val="center"/>
          </w:tcPr>
          <w:p w:rsidR="00704B5C" w:rsidRPr="00A95736" w:rsidRDefault="00704B5C" w:rsidP="00F177A8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704B5C">
              <w:rPr>
                <w:b/>
                <w:noProof/>
                <w:sz w:val="22"/>
                <w:szCs w:val="22"/>
              </w:rPr>
              <w:t>MUTE WEDGE</w:t>
            </w:r>
          </w:p>
        </w:tc>
      </w:tr>
      <w:tr w:rsidR="007140B5" w:rsidRPr="00353C97" w:rsidTr="002938B9">
        <w:trPr>
          <w:trHeight w:val="580"/>
        </w:trPr>
        <w:tc>
          <w:tcPr>
            <w:tcW w:w="5599" w:type="dxa"/>
            <w:vAlign w:val="center"/>
          </w:tcPr>
          <w:p w:rsidR="007140B5" w:rsidRPr="00353C97" w:rsidRDefault="007140B5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Электропитание</w:t>
            </w:r>
          </w:p>
        </w:tc>
        <w:tc>
          <w:tcPr>
            <w:tcW w:w="1272" w:type="dxa"/>
            <w:vAlign w:val="center"/>
          </w:tcPr>
          <w:p w:rsidR="007140B5" w:rsidRPr="00353C97" w:rsidRDefault="007140B5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В/Гц</w:t>
            </w:r>
          </w:p>
        </w:tc>
        <w:tc>
          <w:tcPr>
            <w:tcW w:w="1495" w:type="dxa"/>
            <w:vAlign w:val="center"/>
          </w:tcPr>
          <w:p w:rsidR="007140B5" w:rsidRPr="00353C97" w:rsidRDefault="007140B5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230 (переменного тока)/50/60</w:t>
            </w:r>
          </w:p>
        </w:tc>
        <w:tc>
          <w:tcPr>
            <w:tcW w:w="1495" w:type="dxa"/>
            <w:vAlign w:val="center"/>
          </w:tcPr>
          <w:p w:rsidR="007140B5" w:rsidRPr="00353C97" w:rsidRDefault="007140B5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100-240 </w:t>
            </w:r>
            <w:r w:rsidRPr="00353C97">
              <w:rPr>
                <w:color w:val="242021"/>
                <w:sz w:val="22"/>
                <w:szCs w:val="22"/>
              </w:rPr>
              <w:t>(переменного тока)/50/60</w:t>
            </w:r>
          </w:p>
        </w:tc>
      </w:tr>
      <w:tr w:rsidR="00704B5C" w:rsidRPr="00353C97" w:rsidTr="002938B9">
        <w:trPr>
          <w:trHeight w:val="282"/>
        </w:trPr>
        <w:tc>
          <w:tcPr>
            <w:tcW w:w="5599" w:type="dxa"/>
            <w:vAlign w:val="center"/>
          </w:tcPr>
          <w:p w:rsidR="00704B5C" w:rsidRPr="00353C97" w:rsidRDefault="00704B5C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производительность</w:t>
            </w:r>
          </w:p>
        </w:tc>
        <w:tc>
          <w:tcPr>
            <w:tcW w:w="1272" w:type="dxa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л/ч</w:t>
            </w:r>
          </w:p>
        </w:tc>
        <w:tc>
          <w:tcPr>
            <w:tcW w:w="1495" w:type="dxa"/>
            <w:vAlign w:val="center"/>
          </w:tcPr>
          <w:p w:rsidR="00704B5C" w:rsidRPr="00353C97" w:rsidRDefault="00B21543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38</w:t>
            </w:r>
          </w:p>
        </w:tc>
        <w:tc>
          <w:tcPr>
            <w:tcW w:w="1495" w:type="dxa"/>
          </w:tcPr>
          <w:p w:rsidR="00704B5C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</w:t>
            </w:r>
          </w:p>
        </w:tc>
      </w:tr>
      <w:tr w:rsidR="002938B9" w:rsidRPr="00353C97" w:rsidTr="002938B9">
        <w:trPr>
          <w:trHeight w:val="565"/>
        </w:trPr>
        <w:tc>
          <w:tcPr>
            <w:tcW w:w="5599" w:type="dxa"/>
            <w:vAlign w:val="center"/>
          </w:tcPr>
          <w:p w:rsidR="002938B9" w:rsidRDefault="002938B9" w:rsidP="00F177A8">
            <w:pPr>
              <w:spacing w:line="276" w:lineRule="auto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 xml:space="preserve">Уровень звукового давления на расстоянии </w:t>
            </w:r>
          </w:p>
          <w:p w:rsidR="002938B9" w:rsidRPr="00353C97" w:rsidRDefault="002938B9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1 метр</w:t>
            </w:r>
          </w:p>
        </w:tc>
        <w:tc>
          <w:tcPr>
            <w:tcW w:w="1272" w:type="dxa"/>
            <w:vAlign w:val="center"/>
          </w:tcPr>
          <w:p w:rsidR="002938B9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дБа</w:t>
            </w:r>
          </w:p>
        </w:tc>
        <w:tc>
          <w:tcPr>
            <w:tcW w:w="1495" w:type="dxa"/>
            <w:vAlign w:val="center"/>
          </w:tcPr>
          <w:p w:rsidR="002938B9" w:rsidRPr="00353C97" w:rsidRDefault="002938B9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  <w:lang w:val="en-US"/>
              </w:rPr>
              <w:t>&lt;</w:t>
            </w:r>
            <w:r>
              <w:rPr>
                <w:color w:val="242021"/>
                <w:sz w:val="22"/>
                <w:szCs w:val="22"/>
              </w:rPr>
              <w:t>30</w:t>
            </w:r>
          </w:p>
        </w:tc>
        <w:tc>
          <w:tcPr>
            <w:tcW w:w="1495" w:type="dxa"/>
            <w:vAlign w:val="center"/>
          </w:tcPr>
          <w:p w:rsidR="002938B9" w:rsidRPr="002938B9" w:rsidRDefault="002938B9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  <w:lang w:val="en-US"/>
              </w:rPr>
            </w:pPr>
            <w:r>
              <w:rPr>
                <w:color w:val="242021"/>
                <w:sz w:val="22"/>
                <w:szCs w:val="22"/>
                <w:lang w:val="en-US"/>
              </w:rPr>
              <w:t>&lt;19</w:t>
            </w:r>
          </w:p>
        </w:tc>
      </w:tr>
      <w:tr w:rsidR="00704B5C" w:rsidRPr="00353C97" w:rsidTr="002938B9">
        <w:trPr>
          <w:trHeight w:val="282"/>
        </w:trPr>
        <w:tc>
          <w:tcPr>
            <w:tcW w:w="5599" w:type="dxa"/>
            <w:vAlign w:val="center"/>
          </w:tcPr>
          <w:p w:rsidR="00704B5C" w:rsidRPr="00353C97" w:rsidRDefault="00704B5C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высота подъема конденсата</w:t>
            </w:r>
          </w:p>
        </w:tc>
        <w:tc>
          <w:tcPr>
            <w:tcW w:w="1272" w:type="dxa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м</w:t>
            </w:r>
          </w:p>
        </w:tc>
        <w:tc>
          <w:tcPr>
            <w:tcW w:w="1495" w:type="dxa"/>
            <w:vAlign w:val="center"/>
          </w:tcPr>
          <w:p w:rsidR="00704B5C" w:rsidRPr="00353C97" w:rsidRDefault="00B21543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</w:t>
            </w:r>
          </w:p>
        </w:tc>
        <w:tc>
          <w:tcPr>
            <w:tcW w:w="1495" w:type="dxa"/>
            <w:vAlign w:val="center"/>
          </w:tcPr>
          <w:p w:rsidR="00704B5C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</w:t>
            </w:r>
          </w:p>
        </w:tc>
      </w:tr>
      <w:tr w:rsidR="00B21543" w:rsidRPr="00353C97" w:rsidTr="002938B9">
        <w:trPr>
          <w:trHeight w:val="282"/>
        </w:trPr>
        <w:tc>
          <w:tcPr>
            <w:tcW w:w="5599" w:type="dxa"/>
            <w:vAlign w:val="center"/>
          </w:tcPr>
          <w:p w:rsidR="00B21543" w:rsidRPr="00B21543" w:rsidRDefault="00B21543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Резервуар </w:t>
            </w:r>
          </w:p>
        </w:tc>
        <w:tc>
          <w:tcPr>
            <w:tcW w:w="1272" w:type="dxa"/>
            <w:vAlign w:val="center"/>
          </w:tcPr>
          <w:p w:rsidR="00B21543" w:rsidRPr="00353C97" w:rsidRDefault="003E08F6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м</w:t>
            </w:r>
            <w:r w:rsidR="00B21543">
              <w:rPr>
                <w:noProof/>
                <w:sz w:val="22"/>
                <w:szCs w:val="22"/>
              </w:rPr>
              <w:t>л</w:t>
            </w:r>
          </w:p>
        </w:tc>
        <w:tc>
          <w:tcPr>
            <w:tcW w:w="1495" w:type="dxa"/>
            <w:vAlign w:val="center"/>
          </w:tcPr>
          <w:p w:rsidR="00B21543" w:rsidRPr="00353C97" w:rsidRDefault="00B21543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300</w:t>
            </w:r>
          </w:p>
        </w:tc>
        <w:tc>
          <w:tcPr>
            <w:tcW w:w="1495" w:type="dxa"/>
            <w:vAlign w:val="center"/>
          </w:tcPr>
          <w:p w:rsidR="00B21543" w:rsidRPr="00353C97" w:rsidRDefault="00B21543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230</w:t>
            </w:r>
          </w:p>
        </w:tc>
      </w:tr>
      <w:tr w:rsidR="002938B9" w:rsidRPr="00353C97" w:rsidTr="00F177A8">
        <w:trPr>
          <w:trHeight w:val="282"/>
        </w:trPr>
        <w:tc>
          <w:tcPr>
            <w:tcW w:w="5599" w:type="dxa"/>
            <w:vAlign w:val="center"/>
          </w:tcPr>
          <w:p w:rsidR="002938B9" w:rsidRPr="00353C97" w:rsidRDefault="002938B9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производительность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кондиционера</w:t>
            </w:r>
          </w:p>
        </w:tc>
        <w:tc>
          <w:tcPr>
            <w:tcW w:w="1272" w:type="dxa"/>
            <w:vAlign w:val="center"/>
          </w:tcPr>
          <w:p w:rsidR="002938B9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кВт</w:t>
            </w:r>
          </w:p>
        </w:tc>
        <w:tc>
          <w:tcPr>
            <w:tcW w:w="2990" w:type="dxa"/>
            <w:gridSpan w:val="2"/>
            <w:vAlign w:val="center"/>
          </w:tcPr>
          <w:p w:rsidR="002938B9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28</w:t>
            </w:r>
          </w:p>
        </w:tc>
      </w:tr>
      <w:tr w:rsidR="00704B5C" w:rsidRPr="00353C97" w:rsidTr="002938B9">
        <w:trPr>
          <w:trHeight w:val="565"/>
        </w:trPr>
        <w:tc>
          <w:tcPr>
            <w:tcW w:w="5599" w:type="dxa"/>
            <w:vAlign w:val="center"/>
          </w:tcPr>
          <w:p w:rsidR="00704B5C" w:rsidRPr="00353C97" w:rsidRDefault="00704B5C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Контакт блокировки: максимальный</w:t>
            </w:r>
            <w:r w:rsidRPr="00353C97">
              <w:rPr>
                <w:color w:val="242021"/>
                <w:sz w:val="22"/>
                <w:szCs w:val="22"/>
              </w:rPr>
              <w:t xml:space="preserve"> ток,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нормально замкнут (аварийная схема)</w:t>
            </w:r>
          </w:p>
        </w:tc>
        <w:tc>
          <w:tcPr>
            <w:tcW w:w="1272" w:type="dxa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А</w:t>
            </w:r>
          </w:p>
        </w:tc>
        <w:tc>
          <w:tcPr>
            <w:tcW w:w="2990" w:type="dxa"/>
            <w:gridSpan w:val="2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3</w:t>
            </w:r>
          </w:p>
        </w:tc>
      </w:tr>
      <w:tr w:rsidR="002938B9" w:rsidRPr="00353C97" w:rsidTr="00F177A8">
        <w:trPr>
          <w:trHeight w:val="297"/>
        </w:trPr>
        <w:tc>
          <w:tcPr>
            <w:tcW w:w="5599" w:type="dxa"/>
            <w:vAlign w:val="center"/>
          </w:tcPr>
          <w:p w:rsidR="002938B9" w:rsidRPr="00353C97" w:rsidRDefault="002938B9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температура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воды (конденсата)</w:t>
            </w:r>
          </w:p>
        </w:tc>
        <w:tc>
          <w:tcPr>
            <w:tcW w:w="1272" w:type="dxa"/>
            <w:vAlign w:val="center"/>
          </w:tcPr>
          <w:p w:rsidR="002938B9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°С</w:t>
            </w:r>
          </w:p>
        </w:tc>
        <w:tc>
          <w:tcPr>
            <w:tcW w:w="1495" w:type="dxa"/>
            <w:vAlign w:val="center"/>
          </w:tcPr>
          <w:p w:rsidR="002938B9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40</w:t>
            </w:r>
          </w:p>
        </w:tc>
        <w:tc>
          <w:tcPr>
            <w:tcW w:w="1495" w:type="dxa"/>
            <w:vAlign w:val="center"/>
          </w:tcPr>
          <w:p w:rsidR="002938B9" w:rsidRPr="002938B9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70</w:t>
            </w:r>
          </w:p>
        </w:tc>
      </w:tr>
      <w:tr w:rsidR="00704B5C" w:rsidRPr="00353C97" w:rsidTr="002938B9">
        <w:trPr>
          <w:trHeight w:val="282"/>
        </w:trPr>
        <w:tc>
          <w:tcPr>
            <w:tcW w:w="5599" w:type="dxa"/>
            <w:vAlign w:val="center"/>
          </w:tcPr>
          <w:p w:rsidR="00704B5C" w:rsidRPr="00353C97" w:rsidRDefault="00704B5C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Выходной патрубок: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 xml:space="preserve">внутренний диаметр </w:t>
            </w:r>
          </w:p>
        </w:tc>
        <w:tc>
          <w:tcPr>
            <w:tcW w:w="1272" w:type="dxa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мм</w:t>
            </w:r>
          </w:p>
        </w:tc>
        <w:tc>
          <w:tcPr>
            <w:tcW w:w="2990" w:type="dxa"/>
            <w:gridSpan w:val="2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6</w:t>
            </w:r>
          </w:p>
        </w:tc>
      </w:tr>
      <w:tr w:rsidR="00704B5C" w:rsidRPr="00353C97" w:rsidTr="002938B9">
        <w:trPr>
          <w:trHeight w:val="282"/>
        </w:trPr>
        <w:tc>
          <w:tcPr>
            <w:tcW w:w="5599" w:type="dxa"/>
            <w:vAlign w:val="center"/>
          </w:tcPr>
          <w:p w:rsidR="00704B5C" w:rsidRPr="00353C97" w:rsidRDefault="00704B5C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Класс защиты</w:t>
            </w:r>
          </w:p>
        </w:tc>
        <w:tc>
          <w:tcPr>
            <w:tcW w:w="1272" w:type="dxa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2990" w:type="dxa"/>
            <w:gridSpan w:val="2"/>
            <w:vAlign w:val="center"/>
          </w:tcPr>
          <w:p w:rsidR="00704B5C" w:rsidRDefault="00704B5C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II</w:t>
            </w:r>
          </w:p>
        </w:tc>
      </w:tr>
      <w:tr w:rsidR="002938B9" w:rsidRPr="00353C97" w:rsidTr="00F177A8">
        <w:trPr>
          <w:trHeight w:val="282"/>
        </w:trPr>
        <w:tc>
          <w:tcPr>
            <w:tcW w:w="5599" w:type="dxa"/>
            <w:vAlign w:val="center"/>
          </w:tcPr>
          <w:p w:rsidR="002938B9" w:rsidRPr="00353C97" w:rsidRDefault="002938B9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Класс защиты от внешних</w:t>
            </w:r>
            <w:r>
              <w:rPr>
                <w:color w:val="242021"/>
                <w:sz w:val="22"/>
                <w:szCs w:val="22"/>
              </w:rPr>
              <w:t xml:space="preserve"> загрязнений</w:t>
            </w:r>
          </w:p>
        </w:tc>
        <w:tc>
          <w:tcPr>
            <w:tcW w:w="1272" w:type="dxa"/>
            <w:vAlign w:val="center"/>
          </w:tcPr>
          <w:p w:rsidR="002938B9" w:rsidRPr="00353C97" w:rsidRDefault="002938B9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1495" w:type="dxa"/>
            <w:vAlign w:val="center"/>
          </w:tcPr>
          <w:p w:rsidR="002938B9" w:rsidRPr="00426897" w:rsidRDefault="002938B9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  <w:lang w:val="en-US"/>
              </w:rPr>
            </w:pPr>
            <w:r w:rsidRPr="00353C97">
              <w:rPr>
                <w:color w:val="242021"/>
                <w:sz w:val="22"/>
                <w:szCs w:val="22"/>
              </w:rPr>
              <w:t>IPX1</w:t>
            </w:r>
          </w:p>
        </w:tc>
        <w:tc>
          <w:tcPr>
            <w:tcW w:w="1495" w:type="dxa"/>
            <w:vAlign w:val="center"/>
          </w:tcPr>
          <w:p w:rsidR="002938B9" w:rsidRPr="00426897" w:rsidRDefault="002938B9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  <w:lang w:val="en-US"/>
              </w:rPr>
            </w:pPr>
            <w:r>
              <w:rPr>
                <w:color w:val="242021"/>
                <w:sz w:val="22"/>
                <w:szCs w:val="22"/>
              </w:rPr>
              <w:t>IPX5</w:t>
            </w:r>
          </w:p>
        </w:tc>
      </w:tr>
      <w:tr w:rsidR="00704B5C" w:rsidRPr="00353C97" w:rsidTr="002938B9">
        <w:trPr>
          <w:trHeight w:val="282"/>
        </w:trPr>
        <w:tc>
          <w:tcPr>
            <w:tcW w:w="5599" w:type="dxa"/>
            <w:vAlign w:val="center"/>
          </w:tcPr>
          <w:p w:rsidR="00704B5C" w:rsidRPr="00353C97" w:rsidRDefault="00704B5C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Тепловая защита</w:t>
            </w:r>
          </w:p>
        </w:tc>
        <w:tc>
          <w:tcPr>
            <w:tcW w:w="1272" w:type="dxa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2990" w:type="dxa"/>
            <w:gridSpan w:val="2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встроенная</w:t>
            </w:r>
          </w:p>
        </w:tc>
      </w:tr>
      <w:tr w:rsidR="003E08F6" w:rsidRPr="00353C97" w:rsidTr="002938B9">
        <w:trPr>
          <w:trHeight w:val="282"/>
        </w:trPr>
        <w:tc>
          <w:tcPr>
            <w:tcW w:w="5599" w:type="dxa"/>
            <w:vAlign w:val="center"/>
          </w:tcPr>
          <w:p w:rsidR="003E08F6" w:rsidRDefault="003E08F6" w:rsidP="00F177A8">
            <w:pPr>
              <w:spacing w:line="276" w:lineRule="auto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Стартовый объем дренажа</w:t>
            </w:r>
          </w:p>
        </w:tc>
        <w:tc>
          <w:tcPr>
            <w:tcW w:w="1272" w:type="dxa"/>
            <w:vAlign w:val="center"/>
          </w:tcPr>
          <w:p w:rsidR="003E08F6" w:rsidRDefault="003E08F6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мл</w:t>
            </w:r>
          </w:p>
        </w:tc>
        <w:tc>
          <w:tcPr>
            <w:tcW w:w="2990" w:type="dxa"/>
            <w:gridSpan w:val="2"/>
            <w:vAlign w:val="center"/>
          </w:tcPr>
          <w:p w:rsidR="003E08F6" w:rsidRPr="00353C97" w:rsidRDefault="003E08F6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70</w:t>
            </w:r>
          </w:p>
        </w:tc>
      </w:tr>
      <w:tr w:rsidR="00704B5C" w:rsidRPr="00353C97" w:rsidTr="002938B9">
        <w:trPr>
          <w:trHeight w:val="267"/>
        </w:trPr>
        <w:tc>
          <w:tcPr>
            <w:tcW w:w="5599" w:type="dxa"/>
            <w:vAlign w:val="center"/>
          </w:tcPr>
          <w:p w:rsidR="00704B5C" w:rsidRPr="00353C97" w:rsidRDefault="00704B5C" w:rsidP="00F177A8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Габариты (Д х Ш х В)</w:t>
            </w:r>
          </w:p>
        </w:tc>
        <w:tc>
          <w:tcPr>
            <w:tcW w:w="1272" w:type="dxa"/>
            <w:vAlign w:val="center"/>
          </w:tcPr>
          <w:p w:rsidR="00704B5C" w:rsidRPr="00353C97" w:rsidRDefault="00704B5C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мм</w:t>
            </w:r>
          </w:p>
        </w:tc>
        <w:tc>
          <w:tcPr>
            <w:tcW w:w="1495" w:type="dxa"/>
            <w:vAlign w:val="center"/>
          </w:tcPr>
          <w:p w:rsidR="00704B5C" w:rsidRPr="004A35F3" w:rsidRDefault="00B21543" w:rsidP="00F177A8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</w:t>
            </w:r>
            <w:r w:rsidR="00E3796F">
              <w:rPr>
                <w:color w:val="242021"/>
                <w:sz w:val="22"/>
                <w:szCs w:val="22"/>
              </w:rPr>
              <w:t>60х85х160</w:t>
            </w:r>
          </w:p>
        </w:tc>
        <w:tc>
          <w:tcPr>
            <w:tcW w:w="1495" w:type="dxa"/>
          </w:tcPr>
          <w:p w:rsidR="00704B5C" w:rsidRPr="002938B9" w:rsidRDefault="002938B9" w:rsidP="00F177A8">
            <w:pPr>
              <w:spacing w:line="276" w:lineRule="auto"/>
              <w:jc w:val="center"/>
              <w:rPr>
                <w:color w:val="242021"/>
                <w:sz w:val="22"/>
                <w:szCs w:val="22"/>
                <w:lang w:val="en-US"/>
              </w:rPr>
            </w:pPr>
            <w:r>
              <w:rPr>
                <w:color w:val="242021"/>
                <w:sz w:val="22"/>
                <w:szCs w:val="22"/>
                <w:lang w:val="en-US"/>
              </w:rPr>
              <w:t>164х70</w:t>
            </w:r>
            <w:r>
              <w:rPr>
                <w:color w:val="242021"/>
                <w:sz w:val="22"/>
                <w:szCs w:val="22"/>
              </w:rPr>
              <w:t>х</w:t>
            </w:r>
            <w:r>
              <w:rPr>
                <w:color w:val="242021"/>
                <w:sz w:val="22"/>
                <w:szCs w:val="22"/>
                <w:lang w:val="en-US"/>
              </w:rPr>
              <w:t>102</w:t>
            </w:r>
          </w:p>
        </w:tc>
      </w:tr>
    </w:tbl>
    <w:p w:rsidR="00415B8C" w:rsidRDefault="00415B8C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901BD1" w:rsidRDefault="00901BD1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901BD1" w:rsidRDefault="00901BD1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901BD1" w:rsidRDefault="00901BD1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15B8C" w:rsidRDefault="000E5C6F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Напорные характеристики изделий </w:t>
      </w:r>
      <w:r w:rsidR="00C76642">
        <w:rPr>
          <w:sz w:val="22"/>
          <w:szCs w:val="22"/>
        </w:rPr>
        <w:t>представлены на рисунках 6 и 7</w:t>
      </w:r>
      <w:r w:rsidR="00415B8C">
        <w:rPr>
          <w:sz w:val="22"/>
          <w:szCs w:val="22"/>
        </w:rPr>
        <w:t>.</w:t>
      </w:r>
    </w:p>
    <w:p w:rsidR="0091013C" w:rsidRDefault="0091013C" w:rsidP="009101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1013C" w:rsidRPr="005C035C" w:rsidRDefault="0091013C" w:rsidP="009101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HEART BOX</w:t>
      </w:r>
    </w:p>
    <w:p w:rsidR="00415B8C" w:rsidRDefault="00415B8C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15B8C" w:rsidRDefault="0091013C" w:rsidP="00616A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355964" cy="3067050"/>
            <wp:effectExtent l="0" t="0" r="698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17" cy="30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B8C" w:rsidRDefault="00415B8C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C76642">
        <w:rPr>
          <w:sz w:val="20"/>
          <w:szCs w:val="20"/>
        </w:rPr>
        <w:t>6</w:t>
      </w:r>
    </w:p>
    <w:p w:rsidR="00576616" w:rsidRDefault="00576616" w:rsidP="005766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64DF0">
        <w:rPr>
          <w:sz w:val="22"/>
          <w:szCs w:val="22"/>
        </w:rPr>
        <w:t>MUTE WEDGE</w:t>
      </w:r>
    </w:p>
    <w:p w:rsidR="00616A39" w:rsidRDefault="00576616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4288191" cy="30670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722" cy="307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B5B" w:rsidRDefault="00CB5B5B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4640A" w:rsidRDefault="0034640A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C76642">
        <w:rPr>
          <w:sz w:val="20"/>
          <w:szCs w:val="20"/>
        </w:rPr>
        <w:t>7</w:t>
      </w:r>
    </w:p>
    <w:p w:rsidR="00354472" w:rsidRDefault="00354472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54472" w:rsidRDefault="00354472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54472" w:rsidRDefault="00354472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54472" w:rsidRDefault="00354472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54472" w:rsidRDefault="00354472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0E638C" w:rsidRPr="00BF70AC" w:rsidRDefault="00F37B9B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3887020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901B07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монтажу 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>издели</w:t>
      </w:r>
      <w:r w:rsidR="000E5C6F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  <w:r w:rsidR="000E5C6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C2CB3" w:rsidRDefault="00CC2CB3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F14EF" w:rsidRDefault="007F14EF" w:rsidP="003A750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Насос </w:t>
      </w:r>
      <w:r w:rsidRPr="00164DF0">
        <w:rPr>
          <w:sz w:val="22"/>
          <w:szCs w:val="22"/>
        </w:rPr>
        <w:t>MUTE WEDGE</w:t>
      </w:r>
      <w:r>
        <w:rPr>
          <w:sz w:val="22"/>
          <w:szCs w:val="22"/>
        </w:rPr>
        <w:t xml:space="preserve"> необходимо собрать согласно рисунку 8. </w:t>
      </w:r>
    </w:p>
    <w:p w:rsidR="007F14EF" w:rsidRDefault="007F14EF" w:rsidP="003A750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F14EF" w:rsidRDefault="007F14EF" w:rsidP="003A750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43550" cy="35337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4EF" w:rsidRDefault="007F14EF" w:rsidP="007F14E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 w:rsidRPr="007F14EF">
        <w:rPr>
          <w:sz w:val="20"/>
          <w:szCs w:val="20"/>
        </w:rPr>
        <w:t>Рисунок 8</w:t>
      </w:r>
    </w:p>
    <w:p w:rsidR="007F14EF" w:rsidRPr="007F14EF" w:rsidRDefault="007F14EF" w:rsidP="007F14E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</w:p>
    <w:p w:rsidR="008E48D4" w:rsidRDefault="00120B23" w:rsidP="003A750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20B23">
        <w:rPr>
          <w:sz w:val="22"/>
          <w:szCs w:val="22"/>
        </w:rPr>
        <w:t xml:space="preserve">Убедитесь, что поплавок установлен </w:t>
      </w:r>
      <w:r>
        <w:rPr>
          <w:sz w:val="22"/>
          <w:szCs w:val="22"/>
        </w:rPr>
        <w:t>в корпусе поплавковой камеры магнитом вверх</w:t>
      </w:r>
      <w:r w:rsidR="007F14EF">
        <w:rPr>
          <w:sz w:val="22"/>
          <w:szCs w:val="22"/>
        </w:rPr>
        <w:t xml:space="preserve"> согласно рисунку 9. </w:t>
      </w:r>
      <w:r w:rsidRPr="00120B23">
        <w:rPr>
          <w:sz w:val="22"/>
          <w:szCs w:val="22"/>
        </w:rPr>
        <w:t>Также убедитесь, что фильтр установлен</w:t>
      </w:r>
      <w:r w:rsidR="00C76642">
        <w:rPr>
          <w:sz w:val="22"/>
          <w:szCs w:val="22"/>
        </w:rPr>
        <w:t xml:space="preserve"> </w:t>
      </w:r>
      <w:r w:rsidRPr="00120B23">
        <w:rPr>
          <w:sz w:val="22"/>
          <w:szCs w:val="22"/>
        </w:rPr>
        <w:t>на месте</w:t>
      </w:r>
      <w:r>
        <w:rPr>
          <w:sz w:val="22"/>
          <w:szCs w:val="22"/>
        </w:rPr>
        <w:t>.</w:t>
      </w:r>
    </w:p>
    <w:p w:rsidR="00120B23" w:rsidRDefault="00C76642" w:rsidP="00C766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2"/>
          <w:szCs w:val="22"/>
        </w:rPr>
      </w:pPr>
      <w:r>
        <w:object w:dxaOrig="6030" w:dyaOrig="4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95pt;height:184.2pt" o:ole="">
            <v:imagedata r:id="rId24" o:title=""/>
          </v:shape>
        </w:object>
      </w:r>
    </w:p>
    <w:p w:rsidR="008E48D4" w:rsidRDefault="007F14EF" w:rsidP="008E48D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120B23" w:rsidRDefault="00120B23" w:rsidP="008E48D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BF5F63" w:rsidRDefault="00B86B0E" w:rsidP="003A750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67DB1">
        <w:rPr>
          <w:sz w:val="22"/>
          <w:szCs w:val="22"/>
        </w:rPr>
        <w:t xml:space="preserve">Выберите подходящее место </w:t>
      </w:r>
      <w:r w:rsidR="00412575">
        <w:rPr>
          <w:sz w:val="22"/>
          <w:szCs w:val="22"/>
        </w:rPr>
        <w:t>для крепления насоса под внутренн</w:t>
      </w:r>
      <w:r w:rsidR="00BF5F63">
        <w:rPr>
          <w:sz w:val="22"/>
          <w:szCs w:val="22"/>
        </w:rPr>
        <w:t xml:space="preserve">им блоком кондиционера. </w:t>
      </w:r>
    </w:p>
    <w:p w:rsidR="00B86B0E" w:rsidRDefault="00BF5F63" w:rsidP="003A750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Срежьте часть дренажной трубки и изоляции, а также увеличьте отверстие в кондиционере под д</w:t>
      </w:r>
      <w:r w:rsidR="008E48D4">
        <w:rPr>
          <w:sz w:val="22"/>
          <w:szCs w:val="22"/>
        </w:rPr>
        <w:t>рен</w:t>
      </w:r>
      <w:r w:rsidR="00CB5B5B">
        <w:rPr>
          <w:sz w:val="22"/>
          <w:szCs w:val="22"/>
        </w:rPr>
        <w:t>ажную трубку согласно рисункам 10 и 11</w:t>
      </w:r>
      <w:r>
        <w:rPr>
          <w:sz w:val="22"/>
          <w:szCs w:val="22"/>
        </w:rPr>
        <w:t>. П</w:t>
      </w:r>
      <w:r w:rsidR="00412575">
        <w:rPr>
          <w:sz w:val="22"/>
          <w:szCs w:val="22"/>
        </w:rPr>
        <w:t>рикрепите</w:t>
      </w:r>
      <w:r w:rsidR="00B86B0E" w:rsidRPr="00067DB1">
        <w:rPr>
          <w:sz w:val="22"/>
          <w:szCs w:val="22"/>
        </w:rPr>
        <w:t xml:space="preserve"> </w:t>
      </w:r>
      <w:r w:rsidR="00412575">
        <w:rPr>
          <w:sz w:val="22"/>
          <w:szCs w:val="22"/>
        </w:rPr>
        <w:t>насос</w:t>
      </w:r>
      <w:r w:rsidR="00B86B0E" w:rsidRPr="00067DB1">
        <w:rPr>
          <w:sz w:val="22"/>
          <w:szCs w:val="22"/>
        </w:rPr>
        <w:t xml:space="preserve"> к </w:t>
      </w:r>
      <w:r w:rsidR="00412575">
        <w:rPr>
          <w:sz w:val="22"/>
          <w:szCs w:val="22"/>
        </w:rPr>
        <w:t xml:space="preserve">стене с </w:t>
      </w:r>
      <w:r w:rsidR="00B86B0E" w:rsidRPr="00067DB1">
        <w:rPr>
          <w:sz w:val="22"/>
          <w:szCs w:val="22"/>
        </w:rPr>
        <w:t>помощью шурупов</w:t>
      </w:r>
      <w:r w:rsidR="00551D67">
        <w:rPr>
          <w:sz w:val="22"/>
          <w:szCs w:val="22"/>
        </w:rPr>
        <w:t>.</w:t>
      </w:r>
    </w:p>
    <w:p w:rsidR="00257C0D" w:rsidRDefault="00257C0D" w:rsidP="004D49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B5B5B" w:rsidRDefault="00CB5B5B" w:rsidP="004D49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B5B5B" w:rsidRDefault="00CB5B5B" w:rsidP="004D49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D491F" w:rsidRPr="005C035C" w:rsidRDefault="004D491F" w:rsidP="004D49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HEART BOX</w:t>
      </w:r>
    </w:p>
    <w:p w:rsidR="00CC2CB3" w:rsidRDefault="005F3994" w:rsidP="00CC2CB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43870" cy="3543300"/>
            <wp:effectExtent l="0" t="0" r="508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161" cy="354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CB3" w:rsidRDefault="00CC2CB3" w:rsidP="00CC2CB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CC2CB3" w:rsidRDefault="00CC2CB3" w:rsidP="00CC2CB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CB5B5B">
        <w:rPr>
          <w:sz w:val="20"/>
          <w:szCs w:val="20"/>
        </w:rPr>
        <w:t>10</w:t>
      </w:r>
    </w:p>
    <w:p w:rsidR="00EE281E" w:rsidRDefault="00EE281E" w:rsidP="00EE281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2575">
        <w:rPr>
          <w:sz w:val="22"/>
          <w:szCs w:val="22"/>
        </w:rPr>
        <w:t xml:space="preserve">Дренажная </w:t>
      </w:r>
      <w:r>
        <w:rPr>
          <w:sz w:val="22"/>
          <w:szCs w:val="22"/>
        </w:rPr>
        <w:t>труб</w:t>
      </w:r>
      <w:r w:rsidRPr="00412575">
        <w:rPr>
          <w:sz w:val="22"/>
          <w:szCs w:val="22"/>
        </w:rPr>
        <w:t xml:space="preserve">а кондиционера должна </w:t>
      </w:r>
      <w:r>
        <w:rPr>
          <w:sz w:val="22"/>
          <w:szCs w:val="22"/>
        </w:rPr>
        <w:t xml:space="preserve">глубоко вставляться </w:t>
      </w:r>
      <w:r w:rsidRPr="00412575">
        <w:rPr>
          <w:sz w:val="22"/>
          <w:szCs w:val="22"/>
        </w:rPr>
        <w:t>в</w:t>
      </w:r>
      <w:r>
        <w:rPr>
          <w:sz w:val="22"/>
          <w:szCs w:val="22"/>
        </w:rPr>
        <w:t>о</w:t>
      </w:r>
      <w:r w:rsidRPr="00412575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412575">
        <w:rPr>
          <w:sz w:val="22"/>
          <w:szCs w:val="22"/>
        </w:rPr>
        <w:t>ходной патрубок резервуара</w:t>
      </w:r>
      <w:r>
        <w:rPr>
          <w:sz w:val="22"/>
          <w:szCs w:val="22"/>
        </w:rPr>
        <w:t>,</w:t>
      </w:r>
      <w:r w:rsidRPr="00F177A8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оснащенный</w:t>
      </w:r>
      <w:r w:rsidRPr="00067DB1">
        <w:rPr>
          <w:sz w:val="22"/>
          <w:szCs w:val="22"/>
        </w:rPr>
        <w:t xml:space="preserve"> фильтром</w:t>
      </w:r>
      <w:r>
        <w:rPr>
          <w:sz w:val="22"/>
          <w:szCs w:val="22"/>
        </w:rPr>
        <w:t>.</w:t>
      </w:r>
      <w:r w:rsidRPr="00F177A8">
        <w:rPr>
          <w:sz w:val="22"/>
          <w:szCs w:val="22"/>
        </w:rPr>
        <w:t xml:space="preserve"> </w:t>
      </w:r>
      <w:r w:rsidRPr="00067DB1">
        <w:rPr>
          <w:sz w:val="22"/>
          <w:szCs w:val="22"/>
        </w:rPr>
        <w:t>Не сгибайте трубу.</w:t>
      </w:r>
    </w:p>
    <w:p w:rsidR="007F14EF" w:rsidRDefault="007F14EF" w:rsidP="004D49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D491F" w:rsidRDefault="004D491F" w:rsidP="004D49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64DF0">
        <w:rPr>
          <w:sz w:val="22"/>
          <w:szCs w:val="22"/>
        </w:rPr>
        <w:t>MUTE WEDGE</w:t>
      </w:r>
    </w:p>
    <w:p w:rsidR="004D491F" w:rsidRDefault="00936BB4" w:rsidP="00CC2CB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96000" cy="3824025"/>
            <wp:effectExtent l="0" t="0" r="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834" cy="382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1F" w:rsidRDefault="004D491F" w:rsidP="004D49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CB5B5B">
        <w:rPr>
          <w:sz w:val="20"/>
          <w:szCs w:val="20"/>
        </w:rPr>
        <w:t>11</w:t>
      </w:r>
    </w:p>
    <w:p w:rsidR="00B86B0E" w:rsidRDefault="00B86B0E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67DB1">
        <w:rPr>
          <w:sz w:val="22"/>
          <w:szCs w:val="22"/>
        </w:rPr>
        <w:lastRenderedPageBreak/>
        <w:t xml:space="preserve">Вставьте пластиковую трубу в </w:t>
      </w:r>
      <w:r w:rsidR="00F177A8">
        <w:rPr>
          <w:sz w:val="22"/>
          <w:szCs w:val="22"/>
        </w:rPr>
        <w:t>вы</w:t>
      </w:r>
      <w:r w:rsidR="00F177A8" w:rsidRPr="00412575">
        <w:rPr>
          <w:sz w:val="22"/>
          <w:szCs w:val="22"/>
        </w:rPr>
        <w:t>ходной патрубок резервуара</w:t>
      </w:r>
      <w:r w:rsidRPr="00067DB1">
        <w:rPr>
          <w:sz w:val="22"/>
          <w:szCs w:val="22"/>
        </w:rPr>
        <w:t>.</w:t>
      </w:r>
      <w:r w:rsidR="00F177A8">
        <w:rPr>
          <w:sz w:val="22"/>
          <w:szCs w:val="22"/>
        </w:rPr>
        <w:t xml:space="preserve"> </w:t>
      </w:r>
      <w:r w:rsidRPr="00067DB1">
        <w:rPr>
          <w:sz w:val="22"/>
          <w:szCs w:val="22"/>
        </w:rPr>
        <w:t>Длина трубы не должна превышать 30 м, а ее наклон не должен превышать 1,6 м</w:t>
      </w:r>
      <w:r w:rsidR="00134F99">
        <w:rPr>
          <w:sz w:val="22"/>
          <w:szCs w:val="22"/>
        </w:rPr>
        <w:t xml:space="preserve"> (рисунок 12</w:t>
      </w:r>
      <w:r w:rsidR="00254A13">
        <w:rPr>
          <w:sz w:val="22"/>
          <w:szCs w:val="22"/>
        </w:rPr>
        <w:t>)</w:t>
      </w:r>
      <w:r w:rsidRPr="00067DB1">
        <w:rPr>
          <w:sz w:val="22"/>
          <w:szCs w:val="22"/>
        </w:rPr>
        <w:t>.</w:t>
      </w:r>
    </w:p>
    <w:p w:rsidR="00254A13" w:rsidRDefault="00254A13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54A13" w:rsidRDefault="00254A13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00650" cy="34671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A13" w:rsidRDefault="00254A13" w:rsidP="005A32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134F99">
        <w:rPr>
          <w:sz w:val="20"/>
          <w:szCs w:val="20"/>
        </w:rPr>
        <w:t>12</w:t>
      </w:r>
    </w:p>
    <w:p w:rsidR="00254A13" w:rsidRPr="00067DB1" w:rsidRDefault="00254A13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B86B0E" w:rsidRDefault="005A321A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Подключите вилку </w:t>
      </w:r>
      <w:r w:rsidR="00AA7875">
        <w:rPr>
          <w:sz w:val="22"/>
          <w:szCs w:val="22"/>
        </w:rPr>
        <w:t xml:space="preserve">насоса HEART BOX </w:t>
      </w:r>
      <w:r>
        <w:rPr>
          <w:sz w:val="22"/>
          <w:szCs w:val="22"/>
        </w:rPr>
        <w:t xml:space="preserve">к сети 220-240 </w:t>
      </w:r>
      <w:r w:rsidR="00B86B0E" w:rsidRPr="00067DB1">
        <w:rPr>
          <w:sz w:val="22"/>
          <w:szCs w:val="22"/>
        </w:rPr>
        <w:t>В</w:t>
      </w:r>
      <w:r w:rsidR="00134F99">
        <w:rPr>
          <w:sz w:val="22"/>
          <w:szCs w:val="22"/>
        </w:rPr>
        <w:t xml:space="preserve"> (рисунок 13</w:t>
      </w:r>
      <w:r>
        <w:rPr>
          <w:sz w:val="22"/>
          <w:szCs w:val="22"/>
        </w:rPr>
        <w:t>)</w:t>
      </w:r>
      <w:r w:rsidR="00B86B0E" w:rsidRPr="00067DB1">
        <w:rPr>
          <w:sz w:val="22"/>
          <w:szCs w:val="22"/>
        </w:rPr>
        <w:t>. Загорится зеленый светодиод, указывающий на напряжение.</w:t>
      </w:r>
      <w:r w:rsidR="00F177A8">
        <w:rPr>
          <w:sz w:val="22"/>
          <w:szCs w:val="22"/>
        </w:rPr>
        <w:t xml:space="preserve"> </w:t>
      </w:r>
      <w:r w:rsidR="00B86B0E" w:rsidRPr="00067DB1">
        <w:rPr>
          <w:sz w:val="22"/>
          <w:szCs w:val="22"/>
        </w:rPr>
        <w:t>Когда насос заработает, зеленый светодиод сменится на красный.</w:t>
      </w:r>
    </w:p>
    <w:p w:rsidR="00134F99" w:rsidRDefault="00134F99" w:rsidP="00134F9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34F99" w:rsidRPr="005C035C" w:rsidRDefault="00134F99" w:rsidP="00134F9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HEART BOX</w:t>
      </w:r>
    </w:p>
    <w:p w:rsidR="005A321A" w:rsidRDefault="005A321A" w:rsidP="005A32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81300" cy="190890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17" cy="191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21A" w:rsidRDefault="005A321A" w:rsidP="005A32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134F99">
        <w:rPr>
          <w:sz w:val="20"/>
          <w:szCs w:val="20"/>
        </w:rPr>
        <w:t>13</w:t>
      </w:r>
    </w:p>
    <w:p w:rsidR="00B86B0E" w:rsidRPr="00067DB1" w:rsidRDefault="00B86B0E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67DB1">
        <w:rPr>
          <w:sz w:val="22"/>
          <w:szCs w:val="22"/>
        </w:rPr>
        <w:t>При проверке работы насоса кондиционер должен быть выключен.</w:t>
      </w:r>
      <w:r w:rsidR="00A142EE">
        <w:rPr>
          <w:sz w:val="22"/>
          <w:szCs w:val="22"/>
        </w:rPr>
        <w:t xml:space="preserve"> </w:t>
      </w:r>
      <w:r w:rsidRPr="00067DB1">
        <w:rPr>
          <w:sz w:val="22"/>
          <w:szCs w:val="22"/>
        </w:rPr>
        <w:t xml:space="preserve">Следите, не изменится ли </w:t>
      </w:r>
      <w:r w:rsidR="00BB6B1F">
        <w:rPr>
          <w:sz w:val="22"/>
          <w:szCs w:val="22"/>
        </w:rPr>
        <w:t>индикатор с красного на зеленый</w:t>
      </w:r>
      <w:r w:rsidRPr="00067DB1">
        <w:rPr>
          <w:sz w:val="22"/>
          <w:szCs w:val="22"/>
        </w:rPr>
        <w:t>.</w:t>
      </w:r>
    </w:p>
    <w:p w:rsidR="00B86B0E" w:rsidRPr="00067DB1" w:rsidRDefault="00B86B0E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67DB1">
        <w:rPr>
          <w:sz w:val="22"/>
          <w:szCs w:val="22"/>
        </w:rPr>
        <w:t xml:space="preserve">Для проверки работы очень медленно подайте воду </w:t>
      </w:r>
      <w:r w:rsidR="0064670A" w:rsidRPr="00412575">
        <w:rPr>
          <w:sz w:val="22"/>
          <w:szCs w:val="22"/>
        </w:rPr>
        <w:t>в</w:t>
      </w:r>
      <w:r w:rsidR="0064670A">
        <w:rPr>
          <w:sz w:val="22"/>
          <w:szCs w:val="22"/>
        </w:rPr>
        <w:t>о</w:t>
      </w:r>
      <w:r w:rsidR="0064670A" w:rsidRPr="00412575">
        <w:rPr>
          <w:sz w:val="22"/>
          <w:szCs w:val="22"/>
        </w:rPr>
        <w:t xml:space="preserve"> </w:t>
      </w:r>
      <w:r w:rsidR="0064670A">
        <w:rPr>
          <w:sz w:val="22"/>
          <w:szCs w:val="22"/>
        </w:rPr>
        <w:t>в</w:t>
      </w:r>
      <w:r w:rsidR="0064670A" w:rsidRPr="00412575">
        <w:rPr>
          <w:sz w:val="22"/>
          <w:szCs w:val="22"/>
        </w:rPr>
        <w:t>ходной патрубок резервуара</w:t>
      </w:r>
      <w:r w:rsidRPr="00067DB1">
        <w:rPr>
          <w:sz w:val="22"/>
          <w:szCs w:val="22"/>
        </w:rPr>
        <w:t>, не превышая 0,3 л,</w:t>
      </w:r>
      <w:r w:rsidR="0064670A">
        <w:rPr>
          <w:sz w:val="22"/>
          <w:szCs w:val="22"/>
        </w:rPr>
        <w:t xml:space="preserve"> </w:t>
      </w:r>
      <w:r w:rsidRPr="00067DB1">
        <w:rPr>
          <w:sz w:val="22"/>
          <w:szCs w:val="22"/>
        </w:rPr>
        <w:t>и проверьте, меняется ли индикатор с зеленого на красный.</w:t>
      </w:r>
    </w:p>
    <w:p w:rsidR="00B86B0E" w:rsidRDefault="00B86B0E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67DB1">
        <w:rPr>
          <w:sz w:val="22"/>
          <w:szCs w:val="22"/>
        </w:rPr>
        <w:t>Чтобы снять переднюю панель, выверните винт, который скрыт задней надписью "CE".</w:t>
      </w:r>
    </w:p>
    <w:p w:rsidR="00C55B42" w:rsidRDefault="00C55B42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0803D9" w:rsidRDefault="000803D9" w:rsidP="004125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Подключение насоса </w:t>
      </w:r>
      <w:r w:rsidRPr="00164DF0">
        <w:rPr>
          <w:sz w:val="22"/>
          <w:szCs w:val="22"/>
        </w:rPr>
        <w:t>MUTE WEDGE</w:t>
      </w:r>
      <w:r>
        <w:rPr>
          <w:sz w:val="22"/>
          <w:szCs w:val="22"/>
        </w:rPr>
        <w:t xml:space="preserve"> к сети</w:t>
      </w:r>
      <w:r w:rsidR="002D0B69">
        <w:rPr>
          <w:sz w:val="22"/>
          <w:szCs w:val="22"/>
        </w:rPr>
        <w:t xml:space="preserve"> описано</w:t>
      </w:r>
      <w:r>
        <w:rPr>
          <w:sz w:val="22"/>
          <w:szCs w:val="22"/>
        </w:rPr>
        <w:t xml:space="preserve"> в инструкции по монтажу.</w:t>
      </w:r>
    </w:p>
    <w:p w:rsidR="00C47F87" w:rsidRPr="00BF70AC" w:rsidRDefault="00C47F8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3887021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8"/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</w:t>
      </w:r>
      <w:r w:rsidR="000E5C6F">
        <w:rPr>
          <w:noProof/>
          <w:sz w:val="22"/>
          <w:szCs w:val="22"/>
        </w:rPr>
        <w:t>ями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42BA6">
        <w:rPr>
          <w:noProof/>
          <w:sz w:val="22"/>
          <w:szCs w:val="22"/>
        </w:rPr>
        <w:t>14</w:t>
      </w:r>
      <w:r w:rsidRPr="009B1EC5">
        <w:rPr>
          <w:noProof/>
          <w:sz w:val="22"/>
          <w:szCs w:val="22"/>
        </w:rPr>
        <w:t>.</w:t>
      </w:r>
    </w:p>
    <w:p w:rsidR="00FF0DEE" w:rsidRDefault="00FF0DE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32698" w:rsidRPr="00656DF3" w:rsidRDefault="00E32698" w:rsidP="00E3269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57C01FA" wp14:editId="01648BF2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9597844" wp14:editId="486788C5">
            <wp:extent cx="719455" cy="719455"/>
            <wp:effectExtent l="0" t="0" r="4445" b="444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F6B828" wp14:editId="0203BCBD">
            <wp:extent cx="717550" cy="717550"/>
            <wp:effectExtent l="0" t="0" r="635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46C48D8" wp14:editId="29336A6D">
            <wp:extent cx="723900" cy="7239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42BA6">
        <w:rPr>
          <w:noProof/>
          <w:sz w:val="20"/>
          <w:szCs w:val="20"/>
        </w:rPr>
        <w:t>14</w:t>
      </w: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Pr="00096689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Toc113887022"/>
      <w:r w:rsidRPr="00985AEE">
        <w:rPr>
          <w:b/>
          <w:szCs w:val="28"/>
        </w:rPr>
        <w:t>КОМПЛЕКТНОСТЬ</w:t>
      </w:r>
      <w:bookmarkStart w:id="14" w:name="_Ref304821509"/>
      <w:bookmarkEnd w:id="9"/>
      <w:bookmarkEnd w:id="10"/>
      <w:bookmarkEnd w:id="11"/>
      <w:bookmarkEnd w:id="12"/>
      <w:bookmarkEnd w:id="13"/>
    </w:p>
    <w:p w:rsidR="001241DA" w:rsidRDefault="0036160E" w:rsidP="0012518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0E5C6F">
        <w:rPr>
          <w:noProof/>
          <w:sz w:val="22"/>
          <w:szCs w:val="22"/>
        </w:rPr>
        <w:t xml:space="preserve">единицы </w:t>
      </w:r>
      <w:r>
        <w:rPr>
          <w:noProof/>
          <w:sz w:val="22"/>
          <w:szCs w:val="22"/>
        </w:rPr>
        <w:t xml:space="preserve">изделия </w:t>
      </w:r>
      <w:r w:rsidR="00C2389D">
        <w:rPr>
          <w:noProof/>
          <w:sz w:val="22"/>
          <w:szCs w:val="22"/>
        </w:rPr>
        <w:t xml:space="preserve">для </w:t>
      </w:r>
      <w:r w:rsidR="00164DF0" w:rsidRPr="00164DF0">
        <w:rPr>
          <w:sz w:val="22"/>
          <w:szCs w:val="22"/>
          <w:lang w:val="en-US"/>
        </w:rPr>
        <w:t>HEART</w:t>
      </w:r>
      <w:r w:rsidR="00164DF0" w:rsidRPr="00164DF0">
        <w:rPr>
          <w:sz w:val="22"/>
          <w:szCs w:val="22"/>
        </w:rPr>
        <w:t xml:space="preserve"> </w:t>
      </w:r>
      <w:r w:rsidR="00164DF0" w:rsidRPr="00164DF0">
        <w:rPr>
          <w:sz w:val="22"/>
          <w:szCs w:val="22"/>
          <w:lang w:val="en-US"/>
        </w:rPr>
        <w:t>BOX</w:t>
      </w:r>
      <w:r w:rsidR="00164DF0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FC3A80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B654B7" w:rsidRDefault="00B654B7" w:rsidP="00DB79C5">
      <w:pPr>
        <w:jc w:val="center"/>
        <w:rPr>
          <w:noProof/>
          <w:sz w:val="20"/>
          <w:szCs w:val="20"/>
        </w:rPr>
      </w:pPr>
    </w:p>
    <w:p w:rsidR="0036160E" w:rsidRDefault="00631177" w:rsidP="00DB79C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</w:t>
      </w:r>
      <w:r w:rsidR="00FC3A80">
        <w:rPr>
          <w:noProof/>
          <w:sz w:val="20"/>
          <w:szCs w:val="20"/>
        </w:rPr>
        <w:t xml:space="preserve"> 3</w:t>
      </w:r>
    </w:p>
    <w:p w:rsidR="00DB79C5" w:rsidRPr="00631177" w:rsidRDefault="00DB79C5" w:rsidP="00DB79C5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1241DA" w:rsidRPr="00F312E9" w:rsidTr="00514288">
        <w:trPr>
          <w:trHeight w:val="406"/>
          <w:tblHeader/>
          <w:jc w:val="center"/>
        </w:trPr>
        <w:tc>
          <w:tcPr>
            <w:tcW w:w="7214" w:type="dxa"/>
            <w:shd w:val="clear" w:color="auto" w:fill="auto"/>
            <w:vAlign w:val="center"/>
            <w:hideMark/>
          </w:tcPr>
          <w:p w:rsidR="001241DA" w:rsidRPr="00F312E9" w:rsidRDefault="001241DA" w:rsidP="00926E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1241DA" w:rsidRPr="00F312E9" w:rsidRDefault="001241DA" w:rsidP="00926E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514288">
        <w:trPr>
          <w:trHeight w:val="27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12518C" w:rsidP="000E5C6F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1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A767FC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питания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12518C" w:rsidRDefault="00DB79C5" w:rsidP="00DB79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5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A767FC" w:rsidP="00A767FC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Резервуар </w:t>
            </w:r>
            <w:r w:rsidR="0039688F">
              <w:rPr>
                <w:sz w:val="22"/>
                <w:szCs w:val="22"/>
              </w:rPr>
              <w:t xml:space="preserve">с переливом </w:t>
            </w:r>
            <w:r>
              <w:rPr>
                <w:sz w:val="22"/>
                <w:szCs w:val="22"/>
              </w:rPr>
              <w:t xml:space="preserve">300 мл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B79C5" w:rsidRPr="00F312E9" w:rsidTr="00514288">
        <w:trPr>
          <w:trHeight w:val="247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DB79C5" w:rsidRPr="00DB79C5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DB79C5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B654B7" w:rsidRDefault="00B654B7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767FC" w:rsidRDefault="00A767FC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14288" w:rsidRDefault="00514288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единицы изделия для </w:t>
      </w:r>
      <w:r w:rsidR="00164DF0" w:rsidRPr="00164DF0">
        <w:rPr>
          <w:sz w:val="22"/>
          <w:szCs w:val="22"/>
          <w:lang w:val="en-US"/>
        </w:rPr>
        <w:t>MUTE</w:t>
      </w:r>
      <w:r w:rsidR="00164DF0" w:rsidRPr="00844268">
        <w:rPr>
          <w:sz w:val="22"/>
          <w:szCs w:val="22"/>
        </w:rPr>
        <w:t xml:space="preserve"> </w:t>
      </w:r>
      <w:r w:rsidR="00164DF0" w:rsidRPr="00164DF0">
        <w:rPr>
          <w:sz w:val="22"/>
          <w:szCs w:val="22"/>
          <w:lang w:val="en-US"/>
        </w:rPr>
        <w:t>WEDGE</w:t>
      </w:r>
      <w:r w:rsidR="00A767FC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4</w:t>
      </w:r>
      <w:r w:rsidRPr="009B1EC5">
        <w:rPr>
          <w:noProof/>
          <w:sz w:val="22"/>
          <w:szCs w:val="22"/>
        </w:rPr>
        <w:t>.</w:t>
      </w:r>
    </w:p>
    <w:p w:rsidR="00B654B7" w:rsidRDefault="00B654B7" w:rsidP="00514288">
      <w:pPr>
        <w:jc w:val="center"/>
        <w:rPr>
          <w:noProof/>
          <w:sz w:val="20"/>
          <w:szCs w:val="20"/>
        </w:rPr>
      </w:pPr>
    </w:p>
    <w:p w:rsidR="00514288" w:rsidRDefault="00514288" w:rsidP="0051428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514288" w:rsidRDefault="00514288" w:rsidP="00514288">
      <w:pPr>
        <w:jc w:val="center"/>
        <w:rPr>
          <w:noProof/>
          <w:sz w:val="20"/>
          <w:szCs w:val="20"/>
        </w:r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514288" w:rsidRPr="00F312E9" w:rsidTr="00F44E92">
        <w:trPr>
          <w:trHeight w:val="406"/>
          <w:tblHeader/>
          <w:jc w:val="center"/>
        </w:trPr>
        <w:tc>
          <w:tcPr>
            <w:tcW w:w="7214" w:type="dxa"/>
            <w:shd w:val="clear" w:color="auto" w:fill="auto"/>
            <w:vAlign w:val="center"/>
            <w:hideMark/>
          </w:tcPr>
          <w:p w:rsidR="00514288" w:rsidRPr="00F312E9" w:rsidRDefault="00514288" w:rsidP="00F44E9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514288" w:rsidRPr="00F312E9" w:rsidRDefault="00514288" w:rsidP="00F44E9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14288" w:rsidRPr="00F312E9" w:rsidTr="00F44E92">
        <w:trPr>
          <w:trHeight w:val="27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F44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C21" w:rsidRPr="00F312E9" w:rsidTr="00F44E92">
        <w:trPr>
          <w:trHeight w:val="35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6C6C21" w:rsidRPr="00F312E9" w:rsidRDefault="006C6C21" w:rsidP="006C6C2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Резервуар с переливом </w:t>
            </w:r>
            <w:r w:rsidR="00697B8C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0 мл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6C6C21" w:rsidRPr="00F312E9" w:rsidRDefault="006C6C21" w:rsidP="006C6C2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F44E92">
        <w:trPr>
          <w:trHeight w:val="165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DB79C5" w:rsidRDefault="006C6C21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Сигнальный кабель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697B8C" w:rsidP="00F44E92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C21" w:rsidRPr="00F312E9" w:rsidTr="00F44E92">
        <w:trPr>
          <w:trHeight w:val="165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6C6C21" w:rsidRDefault="006C6C21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питания для встроенного резервуара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6C6C21" w:rsidRDefault="006C6C21" w:rsidP="00F44E92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F44E92">
        <w:trPr>
          <w:trHeight w:val="247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DB79C5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Default="00514288" w:rsidP="00F44E92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14288" w:rsidRDefault="00514288" w:rsidP="00514288">
      <w:pPr>
        <w:jc w:val="center"/>
        <w:rPr>
          <w:noProof/>
          <w:sz w:val="20"/>
          <w:szCs w:val="20"/>
        </w:rPr>
      </w:pPr>
    </w:p>
    <w:p w:rsidR="00514288" w:rsidRDefault="00514288" w:rsidP="00514288">
      <w:pPr>
        <w:jc w:val="center"/>
        <w:rPr>
          <w:noProof/>
          <w:sz w:val="20"/>
          <w:szCs w:val="20"/>
        </w:rPr>
      </w:pPr>
    </w:p>
    <w:p w:rsidR="00C2389D" w:rsidRPr="00C2389D" w:rsidRDefault="00C2389D" w:rsidP="00C2389D">
      <w:pPr>
        <w:spacing w:line="360" w:lineRule="auto"/>
        <w:ind w:firstLine="709"/>
        <w:jc w:val="both"/>
        <w:rPr>
          <w:sz w:val="22"/>
          <w:szCs w:val="22"/>
        </w:rPr>
      </w:pPr>
    </w:p>
    <w:p w:rsidR="007F0CA4" w:rsidRDefault="007F0CA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F0CA4" w:rsidRDefault="007F0CA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6816C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Ref73354040"/>
      <w:bookmarkStart w:id="19" w:name="_Toc11388702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  <w:bookmarkEnd w:id="19"/>
    </w:p>
    <w:p w:rsidR="000B6BD7" w:rsidRDefault="00021FB1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B6BD7" w:rsidRPr="007F4C51">
        <w:rPr>
          <w:sz w:val="22"/>
          <w:szCs w:val="22"/>
        </w:rPr>
        <w:t xml:space="preserve">Гарантийный срок </w:t>
      </w:r>
      <w:r w:rsidR="000B6BD7">
        <w:rPr>
          <w:sz w:val="22"/>
          <w:szCs w:val="22"/>
        </w:rPr>
        <w:t xml:space="preserve">на дренажные насосы </w:t>
      </w:r>
      <w:r w:rsidR="000B6BD7" w:rsidRPr="007F4C51">
        <w:rPr>
          <w:sz w:val="22"/>
          <w:szCs w:val="22"/>
        </w:rPr>
        <w:t>Pioneer</w:t>
      </w:r>
      <w:r w:rsidR="007D5A4C">
        <w:rPr>
          <w:sz w:val="22"/>
          <w:szCs w:val="22"/>
        </w:rPr>
        <w:t xml:space="preserve"> составляет </w:t>
      </w:r>
      <w:r w:rsidR="00597F1E">
        <w:rPr>
          <w:sz w:val="22"/>
          <w:szCs w:val="22"/>
        </w:rPr>
        <w:t>6 месяцев</w:t>
      </w:r>
      <w:r w:rsidR="000B6BD7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666247" w:rsidRDefault="00666247" w:rsidP="006816CF">
      <w:pPr>
        <w:spacing w:line="276" w:lineRule="auto"/>
        <w:ind w:firstLine="709"/>
        <w:jc w:val="both"/>
        <w:rPr>
          <w:sz w:val="22"/>
          <w:szCs w:val="22"/>
        </w:rPr>
      </w:pP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66624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B6BD7" w:rsidRPr="0023488D" w:rsidRDefault="000B6BD7" w:rsidP="006816CF">
      <w:pPr>
        <w:spacing w:line="276" w:lineRule="auto"/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0B6B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Ref73354045"/>
      <w:bookmarkStart w:id="24" w:name="_Toc113887024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Ref73354052"/>
      <w:bookmarkStart w:id="29" w:name="_Toc11388702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5"/>
      <w:bookmarkEnd w:id="26"/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86ADEB" wp14:editId="2DCACD7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FEE2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6816C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6816CF" w:rsidRPr="002C28BD" w:rsidRDefault="006816CF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0E5C6F" w:rsidRDefault="000E5C6F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27B0CA" wp14:editId="27B6311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246697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6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CC103" id="Прямая со стрелкой 255" o:spid="_x0000_s1026" type="#_x0000_t32" style="position:absolute;margin-left:77.6pt;margin-top:16.8pt;width:194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381CF3" wp14:editId="7BBB7941">
                <wp:simplePos x="0" y="0"/>
                <wp:positionH relativeFrom="column">
                  <wp:posOffset>3665220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95611" id="Прямая со стрелкой 218" o:spid="_x0000_s1026" type="#_x0000_t32" style="position:absolute;margin-left:288.6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NRDAB3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0E5C6F">
        <w:rPr>
          <w:sz w:val="22"/>
          <w:szCs w:val="22"/>
          <w:lang w:val="en-US"/>
        </w:rPr>
        <w:t xml:space="preserve">              </w:t>
      </w:r>
      <w:r w:rsidR="006C45CA">
        <w:rPr>
          <w:sz w:val="22"/>
          <w:szCs w:val="22"/>
        </w:rPr>
        <w:t xml:space="preserve">HEART BOX, </w:t>
      </w:r>
      <w:r w:rsidR="006C45CA" w:rsidRPr="00482C4D">
        <w:rPr>
          <w:sz w:val="22"/>
          <w:szCs w:val="22"/>
        </w:rPr>
        <w:t>MUTE WEDGE</w:t>
      </w:r>
    </w:p>
    <w:p w:rsidR="00810B70" w:rsidRPr="005C035C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0E5C6F">
        <w:rPr>
          <w:b w:val="0"/>
          <w:sz w:val="20"/>
          <w:lang w:val="en-US"/>
        </w:rPr>
        <w:t xml:space="preserve">                        </w:t>
      </w:r>
      <w:r w:rsidRPr="005C035C">
        <w:rPr>
          <w:b w:val="0"/>
          <w:sz w:val="20"/>
          <w:lang w:val="en-US"/>
        </w:rPr>
        <w:t>(</w:t>
      </w:r>
      <w:r w:rsidRPr="00985AEE">
        <w:rPr>
          <w:b w:val="0"/>
          <w:sz w:val="20"/>
        </w:rPr>
        <w:t>наименование</w:t>
      </w:r>
      <w:r w:rsidRPr="005C035C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модели</w:t>
      </w:r>
      <w:r w:rsidRPr="005C035C">
        <w:rPr>
          <w:b w:val="0"/>
          <w:sz w:val="20"/>
          <w:lang w:val="en-US"/>
        </w:rPr>
        <w:t xml:space="preserve">)                  </w:t>
      </w:r>
      <w:r w:rsidR="000E5C6F" w:rsidRPr="005C035C">
        <w:rPr>
          <w:b w:val="0"/>
          <w:sz w:val="20"/>
          <w:lang w:val="en-US"/>
        </w:rPr>
        <w:t xml:space="preserve">                        </w:t>
      </w:r>
      <w:r w:rsidRPr="005C035C">
        <w:rPr>
          <w:b w:val="0"/>
          <w:sz w:val="20"/>
          <w:lang w:val="en-US"/>
        </w:rPr>
        <w:t xml:space="preserve"> (</w:t>
      </w:r>
      <w:r w:rsidRPr="00985AEE">
        <w:rPr>
          <w:b w:val="0"/>
          <w:sz w:val="20"/>
        </w:rPr>
        <w:t>заводской</w:t>
      </w:r>
      <w:r w:rsidRPr="005C035C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5C035C">
        <w:rPr>
          <w:b w:val="0"/>
          <w:sz w:val="20"/>
          <w:lang w:val="en-US"/>
        </w:rPr>
        <w:t>)</w:t>
      </w:r>
    </w:p>
    <w:p w:rsidR="00810B70" w:rsidRPr="005C035C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</w:p>
    <w:p w:rsidR="00810B70" w:rsidRPr="005C035C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5C035C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5C035C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0405BD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="000405BD" w:rsidRPr="000405BD">
        <w:rPr>
          <w:sz w:val="22"/>
          <w:szCs w:val="22"/>
          <w:lang w:val="en-US"/>
        </w:rPr>
        <w:t xml:space="preserve">                HANGZHOU LIFENG IMPORT&amp;EXPORT COMPANY LIMITED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8614ED" wp14:editId="19DD8C3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82EDD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AF01FC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0" w:name="_Ref68106474"/>
      <w:bookmarkStart w:id="31" w:name="_Ref69937563"/>
      <w:bookmarkStart w:id="32" w:name="_Ref73096565"/>
      <w:bookmarkStart w:id="33" w:name="_Ref73354061"/>
      <w:bookmarkStart w:id="34" w:name="_Toc113887026"/>
      <w:r w:rsidRPr="00985AEE">
        <w:rPr>
          <w:b/>
          <w:szCs w:val="28"/>
        </w:rPr>
        <w:t>СВИДЕТЕЛЬСТВО О ПРИЕМКЕ</w:t>
      </w:r>
      <w:bookmarkEnd w:id="30"/>
      <w:bookmarkEnd w:id="31"/>
      <w:bookmarkEnd w:id="32"/>
      <w:bookmarkEnd w:id="33"/>
      <w:bookmarkEnd w:id="34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358AB5D" wp14:editId="5BB2EE05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D3EA6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E1DEE" w:rsidRDefault="006816C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6816CF" w:rsidRPr="002C28BD" w:rsidRDefault="006816CF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0E5C6F" w:rsidRDefault="000E5C6F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BF5567" wp14:editId="3A3C0BC3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228600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5E7E2" id="Прямая со стрелкой 231" o:spid="_x0000_s1026" type="#_x0000_t32" style="position:absolute;margin-left:77.6pt;margin-top:16.8pt;width:180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"/>
            </w:pict>
          </mc:Fallback>
        </mc:AlternateConten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620A7B" wp14:editId="1E391AA1">
                <wp:simplePos x="0" y="0"/>
                <wp:positionH relativeFrom="column">
                  <wp:posOffset>3627120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D9851" id="Прямая со стрелкой 230" o:spid="_x0000_s1026" type="#_x0000_t32" style="position:absolute;margin-left:285.6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"/>
            </w:pict>
          </mc:Fallback>
        </mc:AlternateContent>
      </w:r>
      <w:r w:rsidRPr="000E5C6F">
        <w:rPr>
          <w:b w:val="0"/>
          <w:noProof/>
          <w:sz w:val="22"/>
          <w:szCs w:val="22"/>
          <w:lang w:val="en-US"/>
        </w:rPr>
        <w:t xml:space="preserve"> </w:t>
      </w:r>
      <w:r w:rsidR="00FD298C" w:rsidRPr="004158E2">
        <w:rPr>
          <w:sz w:val="22"/>
          <w:szCs w:val="22"/>
        </w:rPr>
        <w:t>типа</w:t>
      </w:r>
      <w:r w:rsidRPr="000E5C6F">
        <w:rPr>
          <w:sz w:val="22"/>
          <w:szCs w:val="22"/>
          <w:lang w:val="en-US"/>
        </w:rPr>
        <w:t xml:space="preserve">      </w:t>
      </w:r>
      <w:r w:rsidR="006C45CA">
        <w:rPr>
          <w:sz w:val="22"/>
          <w:szCs w:val="22"/>
        </w:rPr>
        <w:t xml:space="preserve">HEART BOX, </w:t>
      </w:r>
      <w:r w:rsidR="006C45CA" w:rsidRPr="00482C4D">
        <w:rPr>
          <w:sz w:val="22"/>
          <w:szCs w:val="22"/>
        </w:rPr>
        <w:t>MUTE WEDGE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0E5C6F">
        <w:rPr>
          <w:b w:val="0"/>
          <w:sz w:val="20"/>
          <w:lang w:val="en-US"/>
        </w:rPr>
        <w:t xml:space="preserve">                        </w:t>
      </w:r>
      <w:r w:rsidRPr="00985AEE">
        <w:rPr>
          <w:b w:val="0"/>
          <w:sz w:val="20"/>
        </w:rPr>
        <w:t xml:space="preserve">(наименование модели)                  </w:t>
      </w:r>
      <w:r w:rsidR="000E5C6F">
        <w:rPr>
          <w:b w:val="0"/>
          <w:sz w:val="20"/>
        </w:rPr>
        <w:t xml:space="preserve">             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81"/>
      <w:bookmarkStart w:id="36" w:name="_Ref69937569"/>
      <w:bookmarkStart w:id="37" w:name="_Ref73096571"/>
      <w:bookmarkStart w:id="38" w:name="_Ref73354066"/>
      <w:bookmarkStart w:id="39" w:name="_Toc113887027"/>
      <w:r w:rsidRPr="00985AEE">
        <w:rPr>
          <w:b/>
          <w:szCs w:val="28"/>
        </w:rPr>
        <w:t>СВЕДЕНИЯ ОБ УТИЛИЗАЦИИ</w:t>
      </w:r>
      <w:bookmarkEnd w:id="35"/>
      <w:bookmarkEnd w:id="36"/>
      <w:bookmarkEnd w:id="37"/>
      <w:bookmarkEnd w:id="38"/>
      <w:bookmarkEnd w:id="39"/>
    </w:p>
    <w:p w:rsidR="00820DCF" w:rsidRDefault="00820DCF" w:rsidP="00130C92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30C92" w:rsidRPr="00AC1D78" w:rsidRDefault="00130C92" w:rsidP="00130C92">
      <w:pPr>
        <w:spacing w:line="276" w:lineRule="auto"/>
        <w:ind w:firstLine="720"/>
        <w:jc w:val="both"/>
        <w:rPr>
          <w:sz w:val="22"/>
          <w:szCs w:val="22"/>
        </w:rPr>
      </w:pPr>
    </w:p>
    <w:p w:rsidR="00AD2155" w:rsidRPr="00AD2155" w:rsidRDefault="00AD2155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0" w:name="_Ref67997856"/>
      <w:bookmarkStart w:id="41" w:name="_Ref68106489"/>
      <w:bookmarkStart w:id="42" w:name="_Ref69937576"/>
      <w:bookmarkStart w:id="43" w:name="_Ref73096577"/>
      <w:bookmarkStart w:id="44" w:name="_Ref73354072"/>
      <w:bookmarkStart w:id="45" w:name="_Toc11388702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0"/>
      <w:bookmarkEnd w:id="41"/>
      <w:bookmarkEnd w:id="42"/>
      <w:bookmarkEnd w:id="43"/>
      <w:bookmarkEnd w:id="44"/>
      <w:bookmarkEnd w:id="45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9C0C49" wp14:editId="79901B31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для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откачивания воды или конденсата.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следует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по назначению.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 противном случае существует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риск поражения электрическим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током. 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не был</w:t>
      </w:r>
      <w:r>
        <w:rPr>
          <w:sz w:val="22"/>
          <w:szCs w:val="22"/>
        </w:rPr>
        <w:t>и</w:t>
      </w:r>
      <w:r w:rsidRPr="00844882">
        <w:rPr>
          <w:sz w:val="22"/>
          <w:szCs w:val="22"/>
        </w:rPr>
        <w:t xml:space="preserve"> проверен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для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условий бассейна или работы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 морской водой.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Подвод электропитания должен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быть выполнен в соответствии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 требованиями местных правил</w:t>
      </w:r>
      <w:r w:rsidRPr="00844882">
        <w:rPr>
          <w:sz w:val="22"/>
          <w:szCs w:val="22"/>
        </w:rPr>
        <w:br/>
        <w:t>монтажа электропроводки.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Аварийный контакт насосов</w:t>
      </w:r>
      <w:r w:rsidRPr="0010226C">
        <w:rPr>
          <w:sz w:val="22"/>
          <w:szCs w:val="22"/>
        </w:rPr>
        <w:t xml:space="preserve"> должен быть подключен в цепь обеспечивающую</w:t>
      </w:r>
      <w:r>
        <w:rPr>
          <w:sz w:val="22"/>
          <w:szCs w:val="22"/>
        </w:rPr>
        <w:t xml:space="preserve"> </w:t>
      </w:r>
      <w:r w:rsidRPr="0010226C">
        <w:rPr>
          <w:sz w:val="22"/>
          <w:szCs w:val="22"/>
        </w:rPr>
        <w:t>выключение кондиционера, чтобы исключить его работу в случае отказа</w:t>
      </w:r>
      <w:r>
        <w:rPr>
          <w:sz w:val="22"/>
          <w:szCs w:val="22"/>
        </w:rPr>
        <w:t xml:space="preserve"> </w:t>
      </w:r>
      <w:r w:rsidRPr="0010226C">
        <w:rPr>
          <w:sz w:val="22"/>
          <w:szCs w:val="22"/>
        </w:rPr>
        <w:t>насоса или другой непредвиденной ситуации.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Перед обслуживанием или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ремонтом следует убедиться, что</w:t>
      </w:r>
      <w:r>
        <w:rPr>
          <w:sz w:val="22"/>
          <w:szCs w:val="22"/>
        </w:rPr>
        <w:t xml:space="preserve"> электропитание насосов</w:t>
      </w:r>
      <w:r w:rsidRPr="00844882">
        <w:rPr>
          <w:sz w:val="22"/>
          <w:szCs w:val="22"/>
        </w:rPr>
        <w:t xml:space="preserve"> отключено.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Шнур электропитания нельзя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заменять. Если шнур поврежден,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то насос следует утилизировать.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514B44">
        <w:rPr>
          <w:sz w:val="22"/>
          <w:szCs w:val="22"/>
        </w:rPr>
        <w:t>Средства изоляции должны быть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встроены в стационарную проводку в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соответствии с правилами монтажа.</w:t>
      </w:r>
    </w:p>
    <w:p w:rsidR="00BB6B1F" w:rsidRDefault="00BB6B1F" w:rsidP="00BB6B1F">
      <w:pPr>
        <w:spacing w:line="276" w:lineRule="auto"/>
        <w:ind w:firstLine="720"/>
        <w:jc w:val="both"/>
        <w:rPr>
          <w:sz w:val="22"/>
          <w:szCs w:val="22"/>
        </w:rPr>
      </w:pPr>
      <w:r w:rsidRPr="00BB6B1F">
        <w:rPr>
          <w:sz w:val="22"/>
          <w:szCs w:val="22"/>
        </w:rPr>
        <w:t>К сигнальному проводу охлаждения следует подключить высокоуровневый аварийный выключатель, чтобы предотвратить дальнейшую работу кондиционера в случае выхода из</w:t>
      </w:r>
      <w:r>
        <w:rPr>
          <w:sz w:val="22"/>
          <w:szCs w:val="22"/>
        </w:rPr>
        <w:t xml:space="preserve"> </w:t>
      </w:r>
      <w:r w:rsidRPr="00BB6B1F">
        <w:rPr>
          <w:sz w:val="22"/>
          <w:szCs w:val="22"/>
        </w:rPr>
        <w:t>строя насоса.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Во избежание выхода из строя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нельзя включать 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в сухом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состоянии.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Следует следить за тем, чтобы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магнит поплавка был направлен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вверх.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Поплавковая камера должна быть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закреплена или установлена только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на ровной и </w:t>
      </w:r>
      <w:r>
        <w:rPr>
          <w:sz w:val="22"/>
          <w:szCs w:val="22"/>
        </w:rPr>
        <w:t>г</w:t>
      </w:r>
      <w:r w:rsidRPr="00844882">
        <w:rPr>
          <w:sz w:val="22"/>
          <w:szCs w:val="22"/>
        </w:rPr>
        <w:t>оризонтальной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поверхности.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Не рекомендуется использовать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для откачки воды с наличием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масла или в пыльных условиях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(загрязнённая вода или конденсат).</w:t>
      </w:r>
    </w:p>
    <w:p w:rsidR="00BB6B1F" w:rsidRDefault="00561BC0" w:rsidP="00BB6B1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 использовать только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внутри помещений.</w:t>
      </w:r>
      <w:r w:rsidR="00BB6B1F" w:rsidRPr="00BB6B1F">
        <w:rPr>
          <w:sz w:val="22"/>
          <w:szCs w:val="22"/>
        </w:rPr>
        <w:t xml:space="preserve"> </w:t>
      </w:r>
      <w:r w:rsidR="00BB6B1F" w:rsidRPr="00844882">
        <w:rPr>
          <w:sz w:val="22"/>
          <w:szCs w:val="22"/>
        </w:rPr>
        <w:t>Насос</w:t>
      </w:r>
      <w:r w:rsidR="00BB6B1F">
        <w:rPr>
          <w:sz w:val="22"/>
          <w:szCs w:val="22"/>
        </w:rPr>
        <w:t>ы</w:t>
      </w:r>
      <w:r w:rsidR="00BB6B1F" w:rsidRPr="00844882">
        <w:rPr>
          <w:sz w:val="22"/>
          <w:szCs w:val="22"/>
        </w:rPr>
        <w:t xml:space="preserve"> </w:t>
      </w:r>
      <w:r w:rsidR="00BB6B1F">
        <w:rPr>
          <w:sz w:val="22"/>
          <w:szCs w:val="22"/>
        </w:rPr>
        <w:t>не являю</w:t>
      </w:r>
      <w:r w:rsidR="00BB6B1F" w:rsidRPr="00844882">
        <w:rPr>
          <w:sz w:val="22"/>
          <w:szCs w:val="22"/>
        </w:rPr>
        <w:t>тся</w:t>
      </w:r>
      <w:r w:rsidR="00BB6B1F">
        <w:rPr>
          <w:sz w:val="22"/>
          <w:szCs w:val="22"/>
        </w:rPr>
        <w:t xml:space="preserve"> </w:t>
      </w:r>
      <w:r w:rsidR="00BB6B1F" w:rsidRPr="00844882">
        <w:rPr>
          <w:sz w:val="22"/>
          <w:szCs w:val="22"/>
        </w:rPr>
        <w:t>погружным</w:t>
      </w:r>
      <w:r w:rsidR="00BB6B1F">
        <w:rPr>
          <w:sz w:val="22"/>
          <w:szCs w:val="22"/>
        </w:rPr>
        <w:t>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Насос</w:t>
      </w:r>
      <w:r>
        <w:rPr>
          <w:sz w:val="22"/>
          <w:szCs w:val="22"/>
        </w:rPr>
        <w:t>ы нуждаю</w:t>
      </w:r>
      <w:r w:rsidRPr="00F60150">
        <w:rPr>
          <w:sz w:val="22"/>
          <w:szCs w:val="22"/>
        </w:rPr>
        <w:t>тся в техническом обслуживании, как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 xml:space="preserve">и любое другое механическое </w:t>
      </w:r>
      <w:r>
        <w:rPr>
          <w:sz w:val="22"/>
          <w:szCs w:val="22"/>
        </w:rPr>
        <w:t>о</w:t>
      </w:r>
      <w:r w:rsidRPr="00F60150">
        <w:rPr>
          <w:sz w:val="22"/>
          <w:szCs w:val="22"/>
        </w:rPr>
        <w:t>борудование.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Каждые</w:t>
      </w:r>
      <w:r>
        <w:rPr>
          <w:sz w:val="22"/>
          <w:szCs w:val="22"/>
        </w:rPr>
        <w:t xml:space="preserve"> шесть месяцев поплавковую каме</w:t>
      </w:r>
      <w:r w:rsidRPr="00F60150">
        <w:rPr>
          <w:sz w:val="22"/>
          <w:szCs w:val="22"/>
        </w:rPr>
        <w:t>ру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необходимо снимать, тщательно очищать фильтр,</w:t>
      </w:r>
      <w:r w:rsidRPr="00F60150">
        <w:rPr>
          <w:sz w:val="22"/>
          <w:szCs w:val="22"/>
        </w:rPr>
        <w:br/>
        <w:t>поплавок и резервуар камеры, затем собирать обратно.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Рекомендуется проводить эту процедуру весной и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осенью, используя химически совместимое моющее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антибактериальное средство.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При работах с поплавком следите, чтобы магнит на поплавке,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после установки поплавка на место, был направлен ввер</w:t>
      </w:r>
      <w:r>
        <w:rPr>
          <w:sz w:val="22"/>
          <w:szCs w:val="22"/>
        </w:rPr>
        <w:t>х.</w:t>
      </w:r>
    </w:p>
    <w:p w:rsidR="00561BC0" w:rsidRPr="009E7643" w:rsidRDefault="00561BC0" w:rsidP="00561BC0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E7643">
        <w:rPr>
          <w:noProof/>
          <w:sz w:val="22"/>
          <w:szCs w:val="22"/>
        </w:rPr>
        <w:t>Все подключения</w:t>
      </w:r>
      <w:r>
        <w:rPr>
          <w:noProof/>
          <w:sz w:val="22"/>
          <w:szCs w:val="22"/>
        </w:rPr>
        <w:t xml:space="preserve"> </w:t>
      </w:r>
      <w:r w:rsidRPr="009E7643">
        <w:rPr>
          <w:noProof/>
          <w:sz w:val="22"/>
          <w:szCs w:val="22"/>
        </w:rPr>
        <w:t>и монтаж должны выполняться квалифицированными специалистами.</w:t>
      </w:r>
    </w:p>
    <w:p w:rsidR="00913F03" w:rsidRPr="00BF70AC" w:rsidRDefault="00913F03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6" w:name="_Toc113887029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9.1 Общие требования</w:t>
      </w:r>
      <w:bookmarkEnd w:id="46"/>
    </w:p>
    <w:p w:rsidR="00913F03" w:rsidRPr="004158E2" w:rsidRDefault="00913F03" w:rsidP="008B093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7" w:name="_Ref67997869"/>
      <w:bookmarkStart w:id="48" w:name="_Ref68106497"/>
      <w:bookmarkStart w:id="49" w:name="_Ref69937582"/>
      <w:bookmarkStart w:id="50" w:name="_Ref73096586"/>
      <w:bookmarkStart w:id="51" w:name="_Ref73354089"/>
      <w:bookmarkStart w:id="52" w:name="_Toc11388703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13887031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93145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0A4A1D" w:rsidRDefault="000A4A1D" w:rsidP="0084514E">
      <w:pPr>
        <w:jc w:val="center"/>
        <w:rPr>
          <w:noProof/>
          <w:sz w:val="20"/>
          <w:szCs w:val="20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931457">
        <w:rPr>
          <w:noProof/>
          <w:sz w:val="20"/>
          <w:szCs w:val="20"/>
        </w:rPr>
        <w:t>5</w:t>
      </w:r>
    </w:p>
    <w:p w:rsidR="0084514E" w:rsidRPr="0041611C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781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4820"/>
        <w:gridCol w:w="3123"/>
      </w:tblGrid>
      <w:tr w:rsidR="00E64900" w:rsidRPr="00D65CA8" w:rsidTr="001D0D98">
        <w:trPr>
          <w:trHeight w:val="367"/>
          <w:jc w:val="center"/>
        </w:trPr>
        <w:tc>
          <w:tcPr>
            <w:tcW w:w="1838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820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123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RPr="00D65CA8" w:rsidTr="001D0D98">
        <w:trPr>
          <w:trHeight w:val="1429"/>
          <w:jc w:val="center"/>
        </w:trPr>
        <w:tc>
          <w:tcPr>
            <w:tcW w:w="1838" w:type="dxa"/>
            <w:vAlign w:val="center"/>
          </w:tcPr>
          <w:p w:rsidR="00E64900" w:rsidRPr="00D65CA8" w:rsidRDefault="008B1BD3" w:rsidP="00D65CA8">
            <w:pPr>
              <w:pStyle w:val="2"/>
              <w:spacing w:line="276" w:lineRule="auto"/>
              <w:jc w:val="left"/>
              <w:rPr>
                <w:sz w:val="22"/>
                <w:szCs w:val="22"/>
              </w:rPr>
            </w:pPr>
            <w:r w:rsidRPr="00D65CA8">
              <w:rPr>
                <w:bCs/>
                <w:color w:val="242021"/>
                <w:sz w:val="22"/>
                <w:szCs w:val="22"/>
              </w:rPr>
              <w:t>Насос работает постоянно</w:t>
            </w:r>
          </w:p>
        </w:tc>
        <w:tc>
          <w:tcPr>
            <w:tcW w:w="4820" w:type="dxa"/>
          </w:tcPr>
          <w:p w:rsidR="00E64900" w:rsidRPr="00D65CA8" w:rsidRDefault="008B1BD3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Поплавок установлен таким образом,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что магнит находится в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нижней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точке;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Крышка (датчик) поплавковой камеры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установлена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поплавок находится в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3. Внутри резервуара скопился осадок,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который меш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ает поплавку опуститься на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дно (э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то может произойти, если насос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работал в течение некоторого времени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без очистки.</w:t>
            </w:r>
          </w:p>
        </w:tc>
        <w:tc>
          <w:tcPr>
            <w:tcW w:w="3123" w:type="dxa"/>
          </w:tcPr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Установите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оплавок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магнитом вверх;</w:t>
            </w:r>
          </w:p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2.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Установите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крышку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(датчик) поплавковой камеры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поплавок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должен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находится в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нутри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</w:p>
          <w:p w:rsidR="00E64900" w:rsidRP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3. 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резервуар,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используя антибактериальное средство).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Во время включения и выключения</w:t>
            </w: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br/>
              <w:t>насоса слышен громкий звук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да проходит обратно через насос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</w:p>
        </w:tc>
        <w:tc>
          <w:tcPr>
            <w:tcW w:w="3123" w:type="dxa"/>
          </w:tcPr>
          <w:p w:rsidR="00E64900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Проверьте все подключения трубок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 насосу и поплавковой камере.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Убедитесь в о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тсутствии засоров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работает, но не откачивает воду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Пр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отекает труба, ведущая к насосу;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В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резервуаре и впускной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трубе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есть осадок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и загрязнени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.</w:t>
            </w:r>
          </w:p>
        </w:tc>
        <w:tc>
          <w:tcPr>
            <w:tcW w:w="3123" w:type="dxa"/>
          </w:tcPr>
          <w:p w:rsidR="00E64900" w:rsidRDefault="001D0D9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Замените трубу;</w:t>
            </w:r>
          </w:p>
          <w:p w:rsidR="001D0D98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 и впускную трубу.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не включается</w:t>
            </w:r>
          </w:p>
        </w:tc>
        <w:tc>
          <w:tcPr>
            <w:tcW w:w="4820" w:type="dxa"/>
          </w:tcPr>
          <w:p w:rsidR="00E64900" w:rsidRPr="00D65CA8" w:rsidRDefault="002B39CF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1.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Нет напряжения электропитания,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подключена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верно,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соответствует требованиям;</w:t>
            </w:r>
            <w:r w:rsidR="000E70C1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2. Насос сильно нагрелся.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Возможно,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сработал тепловой предохранитель для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защиты насоса. </w:t>
            </w:r>
          </w:p>
        </w:tc>
        <w:tc>
          <w:tcPr>
            <w:tcW w:w="3123" w:type="dxa"/>
          </w:tcPr>
          <w:p w:rsidR="00E64900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должна быть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подключена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правильно,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должно соответствовать требованиям;</w:t>
            </w:r>
          </w:p>
          <w:p w:rsidR="000E70C1" w:rsidRPr="00D65CA8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2.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Насос автоматически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возобновит работу после остывания.</w:t>
            </w:r>
          </w:p>
        </w:tc>
      </w:tr>
    </w:tbl>
    <w:p w:rsidR="009E2796" w:rsidRDefault="009E2796" w:rsidP="0084514E">
      <w:pPr>
        <w:pStyle w:val="2"/>
        <w:spacing w:line="360" w:lineRule="auto"/>
        <w:jc w:val="both"/>
        <w:rPr>
          <w:sz w:val="20"/>
        </w:rPr>
      </w:pPr>
    </w:p>
    <w:p w:rsidR="008B1BD3" w:rsidRDefault="008B1BD3" w:rsidP="008B1BD3">
      <w:pPr>
        <w:pStyle w:val="2"/>
        <w:spacing w:line="360" w:lineRule="auto"/>
        <w:jc w:val="left"/>
        <w:rPr>
          <w:sz w:val="20"/>
        </w:rPr>
      </w:pP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MT" w:hAnsi="ArialMT"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</w:p>
    <w:p w:rsidR="009E2796" w:rsidRDefault="009E2796" w:rsidP="0084514E">
      <w:pPr>
        <w:pStyle w:val="2"/>
        <w:spacing w:line="360" w:lineRule="auto"/>
        <w:jc w:val="both"/>
        <w:rPr>
          <w:sz w:val="20"/>
        </w:rPr>
      </w:pPr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1388703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4"/>
      <w:bookmarkEnd w:id="55"/>
      <w:bookmarkEnd w:id="56"/>
      <w:bookmarkEnd w:id="57"/>
      <w:bookmarkEnd w:id="58"/>
    </w:p>
    <w:p w:rsidR="00A45D7D" w:rsidRDefault="00A45D7D" w:rsidP="00A45D7D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D65CA8" w:rsidRPr="00F05C20" w:rsidTr="001D0D98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65CA8" w:rsidRPr="00F05C20" w:rsidTr="001D0D98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5CA8" w:rsidRPr="00F05C20" w:rsidTr="001D0D98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</w:tbl>
    <w:p w:rsidR="00C446FF" w:rsidRDefault="00C446FF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946DA" w:rsidRDefault="006946DA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D75B0" w:rsidP="008D75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0" w:name="_Toc11388703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0"/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75B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5"/>
      <w:footerReference w:type="first" r:id="rId36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66F" w:rsidRDefault="00EF766F">
      <w:r>
        <w:separator/>
      </w:r>
    </w:p>
  </w:endnote>
  <w:endnote w:type="continuationSeparator" w:id="0">
    <w:p w:rsidR="00EF766F" w:rsidRDefault="00EF7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lac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66F" w:rsidRDefault="00EF766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766F" w:rsidRDefault="00EF766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66F" w:rsidRDefault="00EF766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F766F" w:rsidRDefault="00EF766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F766F" w:rsidRDefault="00EF766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F766F" w:rsidRDefault="00EF766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66F" w:rsidRDefault="00EF766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66F" w:rsidRDefault="00EF766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39F4B23" wp14:editId="211268F0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Pr="00E23E00" w:rsidRDefault="00EF766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2C4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HEART BOX_MUTE WEDGE</w:t>
                              </w:r>
                              <w:r w:rsidRPr="00E23E0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Pr="00ED1531" w:rsidRDefault="00EF766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F01F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Pr="00ED1531" w:rsidRDefault="00EF766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66F" w:rsidRPr="005C035C" w:rsidRDefault="00EF766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5C035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HANGZHOU LIFENG IMPORT&amp;EXPORT COMPANY LIMITED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66F" w:rsidRPr="00200D68" w:rsidRDefault="00EF766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ДРЕНАЖНЫЕ НАСОСЫ </w:t>
                              </w:r>
                            </w:p>
                            <w:p w:rsidR="00EF766F" w:rsidRPr="00200D68" w:rsidRDefault="00EF766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ДЛЯ СИСТЕМЫ </w:t>
                              </w:r>
                            </w:p>
                            <w:p w:rsidR="00EF766F" w:rsidRPr="00200D68" w:rsidRDefault="00EF766F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КОНДИЦИОНИРОВАНИЯ </w:t>
                              </w:r>
                              <w:r w:rsidR="00200D68"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ПРОМЫШЛЕННОГО НАЗНАЧЕНИЯ</w:t>
                              </w:r>
                            </w:p>
                            <w:p w:rsidR="00EF766F" w:rsidRPr="00200D68" w:rsidRDefault="00EF766F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HEART</w:t>
                              </w: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BOX</w:t>
                              </w: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, </w:t>
                              </w: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MUTE</w:t>
                              </w: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200D6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WEDGE</w:t>
                              </w:r>
                            </w:p>
                            <w:p w:rsidR="00EF766F" w:rsidRPr="00B465BD" w:rsidRDefault="00EF766F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F766F" w:rsidRPr="00613EFB" w:rsidRDefault="00EF766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9F4B23" id="Группа 265" o:spid="_x0000_s1103" style="position:absolute;left:0;text-align:left;margin-left:24pt;margin-top:18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LU4oT+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F766F" w:rsidRPr="00E23E00" w:rsidRDefault="00EF766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482C4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HEART BOX_MUTE WEDGE</w:t>
                        </w:r>
                        <w:r w:rsidRPr="00E23E0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F766F" w:rsidRPr="00ED1531" w:rsidRDefault="00EF766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F01F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F766F" w:rsidRPr="00ED1531" w:rsidRDefault="00EF766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F766F" w:rsidRPr="005C035C" w:rsidRDefault="00EF766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5C035C">
                          <w:rPr>
                            <w:sz w:val="20"/>
                            <w:szCs w:val="20"/>
                            <w:lang w:val="en-US"/>
                          </w:rPr>
                          <w:t>HANGZHOU LIFENG IMPORT&amp;EXPORT COMPANY LIMITED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F766F" w:rsidRPr="00200D68" w:rsidRDefault="00EF766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ДРЕНАЖНЫЕ НАСОСЫ </w:t>
                        </w:r>
                      </w:p>
                      <w:p w:rsidR="00EF766F" w:rsidRPr="00200D68" w:rsidRDefault="00EF766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ДЛЯ СИСТЕМЫ </w:t>
                        </w:r>
                      </w:p>
                      <w:p w:rsidR="00EF766F" w:rsidRPr="00200D68" w:rsidRDefault="00EF766F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КОНДИЦИОНИРОВАНИЯ </w:t>
                        </w:r>
                        <w:r w:rsidR="00200D68"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>ПРОМЫШЛЕННОГО НАЗНАЧЕНИЯ</w:t>
                        </w:r>
                      </w:p>
                      <w:p w:rsidR="00EF766F" w:rsidRPr="00200D68" w:rsidRDefault="00EF766F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HEART</w:t>
                        </w: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BOX</w:t>
                        </w: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, </w:t>
                        </w: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MUTE</w:t>
                        </w: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200D6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WEDGE</w:t>
                        </w:r>
                      </w:p>
                      <w:p w:rsidR="00EF766F" w:rsidRPr="00B465BD" w:rsidRDefault="00EF766F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F766F" w:rsidRPr="00613EFB" w:rsidRDefault="00EF766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66F" w:rsidRDefault="00EF766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Pr="00AF301F" w:rsidRDefault="00EF766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F01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Pr="00E23E00" w:rsidRDefault="00EF766F" w:rsidP="00482C4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2C4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HEART BOX_MUTE WEDGE</w:t>
                              </w:r>
                              <w:r w:rsidRPr="00E23E0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EF766F" w:rsidRPr="00E23E00" w:rsidRDefault="00EF766F" w:rsidP="00482C4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  <w:p w:rsidR="00EF766F" w:rsidRPr="00E23E00" w:rsidRDefault="00EF766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EF766F" w:rsidRPr="00E23E00" w:rsidRDefault="00EF766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F766F" w:rsidRPr="00AF301F" w:rsidRDefault="00EF766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F01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F766F" w:rsidRPr="00E23E00" w:rsidRDefault="00EF766F" w:rsidP="00482C4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482C4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HEART BOX_MUTE WEDGE</w:t>
                        </w:r>
                        <w:r w:rsidRPr="00E23E0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EF766F" w:rsidRPr="00E23E00" w:rsidRDefault="00EF766F" w:rsidP="00482C4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</w:p>
                      <w:p w:rsidR="00EF766F" w:rsidRPr="00E23E00" w:rsidRDefault="00EF766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EF766F" w:rsidRPr="00E23E00" w:rsidRDefault="00EF766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66F" w:rsidRDefault="00EF766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Default="00EF76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Pr="00AF301F" w:rsidRDefault="00EF766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F01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66F" w:rsidRPr="00E23E00" w:rsidRDefault="00EF766F" w:rsidP="00482C4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2C4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HEART BOX_MUTE WEDGE</w:t>
                              </w:r>
                              <w:r w:rsidRPr="00E23E0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EF766F" w:rsidRPr="00E23E00" w:rsidRDefault="00EF766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P/ytw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EF766F" w:rsidRDefault="00EF76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EF766F" w:rsidRPr="00AF301F" w:rsidRDefault="00EF766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F01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EF766F" w:rsidRPr="00E23E00" w:rsidRDefault="00EF766F" w:rsidP="00482C4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482C4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HEART BOX_MUTE WEDGE</w:t>
                        </w:r>
                        <w:r w:rsidRPr="00E23E0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EF766F" w:rsidRPr="00E23E00" w:rsidRDefault="00EF766F" w:rsidP="00116614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66F" w:rsidRDefault="00EF766F">
      <w:r>
        <w:separator/>
      </w:r>
    </w:p>
  </w:footnote>
  <w:footnote w:type="continuationSeparator" w:id="0">
    <w:p w:rsidR="00EF766F" w:rsidRDefault="00EF7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66F" w:rsidRDefault="00EF76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766F" w:rsidRDefault="00EF766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354E07"/>
    <w:multiLevelType w:val="hybridMultilevel"/>
    <w:tmpl w:val="7072430A"/>
    <w:lvl w:ilvl="0" w:tplc="0419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6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8" w15:restartNumberingAfterBreak="0">
    <w:nsid w:val="06774495"/>
    <w:multiLevelType w:val="hybridMultilevel"/>
    <w:tmpl w:val="3E90AE52"/>
    <w:lvl w:ilvl="0" w:tplc="0B4EED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CDB229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4E64B41"/>
    <w:multiLevelType w:val="hybridMultilevel"/>
    <w:tmpl w:val="3E90AE52"/>
    <w:lvl w:ilvl="0" w:tplc="0B4EED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EFD07D1"/>
    <w:multiLevelType w:val="hybridMultilevel"/>
    <w:tmpl w:val="C5F86928"/>
    <w:lvl w:ilvl="0" w:tplc="8EEC54F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BAB3D2C"/>
    <w:multiLevelType w:val="hybridMultilevel"/>
    <w:tmpl w:val="2E5AC10A"/>
    <w:lvl w:ilvl="0" w:tplc="FD428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9"/>
  </w:num>
  <w:num w:numId="2">
    <w:abstractNumId w:val="41"/>
  </w:num>
  <w:num w:numId="3">
    <w:abstractNumId w:val="29"/>
  </w:num>
  <w:num w:numId="4">
    <w:abstractNumId w:val="6"/>
  </w:num>
  <w:num w:numId="5">
    <w:abstractNumId w:val="14"/>
  </w:num>
  <w:num w:numId="6">
    <w:abstractNumId w:val="2"/>
  </w:num>
  <w:num w:numId="7">
    <w:abstractNumId w:val="38"/>
  </w:num>
  <w:num w:numId="8">
    <w:abstractNumId w:val="26"/>
  </w:num>
  <w:num w:numId="9">
    <w:abstractNumId w:val="33"/>
  </w:num>
  <w:num w:numId="10">
    <w:abstractNumId w:val="24"/>
  </w:num>
  <w:num w:numId="11">
    <w:abstractNumId w:val="10"/>
  </w:num>
  <w:num w:numId="12">
    <w:abstractNumId w:val="20"/>
  </w:num>
  <w:num w:numId="13">
    <w:abstractNumId w:val="28"/>
  </w:num>
  <w:num w:numId="14">
    <w:abstractNumId w:val="7"/>
  </w:num>
  <w:num w:numId="15">
    <w:abstractNumId w:val="25"/>
  </w:num>
  <w:num w:numId="16">
    <w:abstractNumId w:val="30"/>
  </w:num>
  <w:num w:numId="17">
    <w:abstractNumId w:val="27"/>
  </w:num>
  <w:num w:numId="18">
    <w:abstractNumId w:val="22"/>
  </w:num>
  <w:num w:numId="19">
    <w:abstractNumId w:val="35"/>
  </w:num>
  <w:num w:numId="20">
    <w:abstractNumId w:val="18"/>
  </w:num>
  <w:num w:numId="21">
    <w:abstractNumId w:val="11"/>
  </w:num>
  <w:num w:numId="22">
    <w:abstractNumId w:val="0"/>
  </w:num>
  <w:num w:numId="23">
    <w:abstractNumId w:val="43"/>
  </w:num>
  <w:num w:numId="24">
    <w:abstractNumId w:val="44"/>
  </w:num>
  <w:num w:numId="25">
    <w:abstractNumId w:val="1"/>
  </w:num>
  <w:num w:numId="26">
    <w:abstractNumId w:val="34"/>
  </w:num>
  <w:num w:numId="27">
    <w:abstractNumId w:val="12"/>
  </w:num>
  <w:num w:numId="28">
    <w:abstractNumId w:val="17"/>
  </w:num>
  <w:num w:numId="29">
    <w:abstractNumId w:val="42"/>
  </w:num>
  <w:num w:numId="30">
    <w:abstractNumId w:val="40"/>
  </w:num>
  <w:num w:numId="31">
    <w:abstractNumId w:val="32"/>
  </w:num>
  <w:num w:numId="32">
    <w:abstractNumId w:val="23"/>
  </w:num>
  <w:num w:numId="33">
    <w:abstractNumId w:val="15"/>
  </w:num>
  <w:num w:numId="34">
    <w:abstractNumId w:val="19"/>
  </w:num>
  <w:num w:numId="35">
    <w:abstractNumId w:val="4"/>
  </w:num>
  <w:num w:numId="36">
    <w:abstractNumId w:val="3"/>
  </w:num>
  <w:num w:numId="37">
    <w:abstractNumId w:val="37"/>
  </w:num>
  <w:num w:numId="38">
    <w:abstractNumId w:val="36"/>
  </w:num>
  <w:num w:numId="39">
    <w:abstractNumId w:val="46"/>
  </w:num>
  <w:num w:numId="40">
    <w:abstractNumId w:val="9"/>
  </w:num>
  <w:num w:numId="41">
    <w:abstractNumId w:val="21"/>
  </w:num>
  <w:num w:numId="42">
    <w:abstractNumId w:val="31"/>
  </w:num>
  <w:num w:numId="43">
    <w:abstractNumId w:val="5"/>
  </w:num>
  <w:num w:numId="44">
    <w:abstractNumId w:val="13"/>
  </w:num>
  <w:num w:numId="45">
    <w:abstractNumId w:val="16"/>
  </w:num>
  <w:num w:numId="46">
    <w:abstractNumId w:val="8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98C"/>
    <w:rsid w:val="00021FB1"/>
    <w:rsid w:val="00022118"/>
    <w:rsid w:val="0002226D"/>
    <w:rsid w:val="00022A11"/>
    <w:rsid w:val="00026C45"/>
    <w:rsid w:val="00032E79"/>
    <w:rsid w:val="00032EC2"/>
    <w:rsid w:val="00037425"/>
    <w:rsid w:val="0003743B"/>
    <w:rsid w:val="000405BD"/>
    <w:rsid w:val="00042BA6"/>
    <w:rsid w:val="0004615A"/>
    <w:rsid w:val="000500B4"/>
    <w:rsid w:val="00052FF9"/>
    <w:rsid w:val="0005390B"/>
    <w:rsid w:val="00056D22"/>
    <w:rsid w:val="00057BCD"/>
    <w:rsid w:val="00057CBB"/>
    <w:rsid w:val="00060A0A"/>
    <w:rsid w:val="000614D3"/>
    <w:rsid w:val="00065131"/>
    <w:rsid w:val="0006705F"/>
    <w:rsid w:val="00067DB1"/>
    <w:rsid w:val="00070036"/>
    <w:rsid w:val="000710C4"/>
    <w:rsid w:val="00073C25"/>
    <w:rsid w:val="00075188"/>
    <w:rsid w:val="000779F8"/>
    <w:rsid w:val="000803D9"/>
    <w:rsid w:val="00081206"/>
    <w:rsid w:val="0009089F"/>
    <w:rsid w:val="000948C2"/>
    <w:rsid w:val="0009526F"/>
    <w:rsid w:val="00096689"/>
    <w:rsid w:val="000A0475"/>
    <w:rsid w:val="000A4A1D"/>
    <w:rsid w:val="000A510B"/>
    <w:rsid w:val="000B1339"/>
    <w:rsid w:val="000B2A0A"/>
    <w:rsid w:val="000B4EC8"/>
    <w:rsid w:val="000B6BD7"/>
    <w:rsid w:val="000B7CBA"/>
    <w:rsid w:val="000C74A2"/>
    <w:rsid w:val="000C74BD"/>
    <w:rsid w:val="000D03FE"/>
    <w:rsid w:val="000D3915"/>
    <w:rsid w:val="000D595F"/>
    <w:rsid w:val="000E1F82"/>
    <w:rsid w:val="000E4A3D"/>
    <w:rsid w:val="000E5C6F"/>
    <w:rsid w:val="000E62F4"/>
    <w:rsid w:val="000E638C"/>
    <w:rsid w:val="000E70C1"/>
    <w:rsid w:val="000E72FA"/>
    <w:rsid w:val="000F2048"/>
    <w:rsid w:val="000F2CFF"/>
    <w:rsid w:val="000F4914"/>
    <w:rsid w:val="000F4E31"/>
    <w:rsid w:val="000F77DB"/>
    <w:rsid w:val="000F7C36"/>
    <w:rsid w:val="001005B9"/>
    <w:rsid w:val="0010226C"/>
    <w:rsid w:val="0010429A"/>
    <w:rsid w:val="0010487B"/>
    <w:rsid w:val="00104FBB"/>
    <w:rsid w:val="00105D41"/>
    <w:rsid w:val="00116614"/>
    <w:rsid w:val="00117ADC"/>
    <w:rsid w:val="0012018E"/>
    <w:rsid w:val="00120B23"/>
    <w:rsid w:val="00122066"/>
    <w:rsid w:val="00122811"/>
    <w:rsid w:val="0012302C"/>
    <w:rsid w:val="001241DA"/>
    <w:rsid w:val="0012518C"/>
    <w:rsid w:val="00127EE8"/>
    <w:rsid w:val="00130C92"/>
    <w:rsid w:val="001329B4"/>
    <w:rsid w:val="001349EE"/>
    <w:rsid w:val="00134F99"/>
    <w:rsid w:val="00135473"/>
    <w:rsid w:val="00135AED"/>
    <w:rsid w:val="00135C40"/>
    <w:rsid w:val="00140F7A"/>
    <w:rsid w:val="001446C2"/>
    <w:rsid w:val="00154549"/>
    <w:rsid w:val="00154925"/>
    <w:rsid w:val="00155051"/>
    <w:rsid w:val="00155101"/>
    <w:rsid w:val="00163C45"/>
    <w:rsid w:val="00164A13"/>
    <w:rsid w:val="00164DF0"/>
    <w:rsid w:val="00165C84"/>
    <w:rsid w:val="00171036"/>
    <w:rsid w:val="00173F04"/>
    <w:rsid w:val="00174A40"/>
    <w:rsid w:val="00180D0F"/>
    <w:rsid w:val="00182988"/>
    <w:rsid w:val="00185499"/>
    <w:rsid w:val="00185B60"/>
    <w:rsid w:val="0018633F"/>
    <w:rsid w:val="00197C06"/>
    <w:rsid w:val="00197EFF"/>
    <w:rsid w:val="001A0A60"/>
    <w:rsid w:val="001A3633"/>
    <w:rsid w:val="001A6BBE"/>
    <w:rsid w:val="001A7D4B"/>
    <w:rsid w:val="001B12A6"/>
    <w:rsid w:val="001B21D3"/>
    <w:rsid w:val="001B39D3"/>
    <w:rsid w:val="001B549F"/>
    <w:rsid w:val="001C0038"/>
    <w:rsid w:val="001C18B3"/>
    <w:rsid w:val="001C1974"/>
    <w:rsid w:val="001C2F25"/>
    <w:rsid w:val="001C3EDB"/>
    <w:rsid w:val="001D0C4B"/>
    <w:rsid w:val="001D0D98"/>
    <w:rsid w:val="001D56EC"/>
    <w:rsid w:val="001D590D"/>
    <w:rsid w:val="001E2E2E"/>
    <w:rsid w:val="001E45FC"/>
    <w:rsid w:val="001E5329"/>
    <w:rsid w:val="001E7F0C"/>
    <w:rsid w:val="001F482C"/>
    <w:rsid w:val="001F7544"/>
    <w:rsid w:val="00200D68"/>
    <w:rsid w:val="00201E91"/>
    <w:rsid w:val="00203929"/>
    <w:rsid w:val="002049EF"/>
    <w:rsid w:val="00206F07"/>
    <w:rsid w:val="00207DE7"/>
    <w:rsid w:val="00210262"/>
    <w:rsid w:val="002114A6"/>
    <w:rsid w:val="00213A01"/>
    <w:rsid w:val="002143B4"/>
    <w:rsid w:val="00216ED8"/>
    <w:rsid w:val="002172BA"/>
    <w:rsid w:val="00220DC9"/>
    <w:rsid w:val="00221521"/>
    <w:rsid w:val="002218D9"/>
    <w:rsid w:val="002222A3"/>
    <w:rsid w:val="002236C2"/>
    <w:rsid w:val="00224D56"/>
    <w:rsid w:val="00227DAA"/>
    <w:rsid w:val="0023225F"/>
    <w:rsid w:val="002322B2"/>
    <w:rsid w:val="00232810"/>
    <w:rsid w:val="00234107"/>
    <w:rsid w:val="0023535B"/>
    <w:rsid w:val="00242A95"/>
    <w:rsid w:val="002446F6"/>
    <w:rsid w:val="00250B89"/>
    <w:rsid w:val="002528B4"/>
    <w:rsid w:val="00254A13"/>
    <w:rsid w:val="00254D5F"/>
    <w:rsid w:val="00257C0D"/>
    <w:rsid w:val="00261275"/>
    <w:rsid w:val="00261332"/>
    <w:rsid w:val="00266678"/>
    <w:rsid w:val="0026737B"/>
    <w:rsid w:val="0027052A"/>
    <w:rsid w:val="00270DE0"/>
    <w:rsid w:val="002768B5"/>
    <w:rsid w:val="00282779"/>
    <w:rsid w:val="002838DE"/>
    <w:rsid w:val="00285943"/>
    <w:rsid w:val="00286580"/>
    <w:rsid w:val="00290A2E"/>
    <w:rsid w:val="0029274D"/>
    <w:rsid w:val="00293885"/>
    <w:rsid w:val="002938B9"/>
    <w:rsid w:val="00293D5D"/>
    <w:rsid w:val="00297BFA"/>
    <w:rsid w:val="002A1BAD"/>
    <w:rsid w:val="002A2E80"/>
    <w:rsid w:val="002B0179"/>
    <w:rsid w:val="002B0E60"/>
    <w:rsid w:val="002B39CF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0B69"/>
    <w:rsid w:val="002D3ACC"/>
    <w:rsid w:val="002E2F6A"/>
    <w:rsid w:val="002F54D1"/>
    <w:rsid w:val="002F5B02"/>
    <w:rsid w:val="002F79FC"/>
    <w:rsid w:val="00303ED0"/>
    <w:rsid w:val="003066A5"/>
    <w:rsid w:val="00307E37"/>
    <w:rsid w:val="00311219"/>
    <w:rsid w:val="00322CE3"/>
    <w:rsid w:val="00325817"/>
    <w:rsid w:val="00326079"/>
    <w:rsid w:val="00326991"/>
    <w:rsid w:val="003273D2"/>
    <w:rsid w:val="00327440"/>
    <w:rsid w:val="00331189"/>
    <w:rsid w:val="00331ECD"/>
    <w:rsid w:val="00341913"/>
    <w:rsid w:val="00342592"/>
    <w:rsid w:val="00343FCA"/>
    <w:rsid w:val="00344173"/>
    <w:rsid w:val="00344ED2"/>
    <w:rsid w:val="0034640A"/>
    <w:rsid w:val="00353C97"/>
    <w:rsid w:val="00354472"/>
    <w:rsid w:val="0035574E"/>
    <w:rsid w:val="00355EAA"/>
    <w:rsid w:val="00356A31"/>
    <w:rsid w:val="0036160E"/>
    <w:rsid w:val="0036188A"/>
    <w:rsid w:val="00362FE9"/>
    <w:rsid w:val="00365577"/>
    <w:rsid w:val="00371DD6"/>
    <w:rsid w:val="00371E72"/>
    <w:rsid w:val="00372A29"/>
    <w:rsid w:val="0037306A"/>
    <w:rsid w:val="0038349B"/>
    <w:rsid w:val="00386D0A"/>
    <w:rsid w:val="003875AD"/>
    <w:rsid w:val="00392CEB"/>
    <w:rsid w:val="00393E65"/>
    <w:rsid w:val="003964AD"/>
    <w:rsid w:val="0039688F"/>
    <w:rsid w:val="00397948"/>
    <w:rsid w:val="003A7505"/>
    <w:rsid w:val="003A78F7"/>
    <w:rsid w:val="003B66D5"/>
    <w:rsid w:val="003B6C78"/>
    <w:rsid w:val="003B7839"/>
    <w:rsid w:val="003B7EAD"/>
    <w:rsid w:val="003C3031"/>
    <w:rsid w:val="003D196E"/>
    <w:rsid w:val="003E08F6"/>
    <w:rsid w:val="003E0BA3"/>
    <w:rsid w:val="003E36E8"/>
    <w:rsid w:val="003E3A88"/>
    <w:rsid w:val="003E3AD4"/>
    <w:rsid w:val="003E401A"/>
    <w:rsid w:val="003F28A1"/>
    <w:rsid w:val="004009B4"/>
    <w:rsid w:val="004060F5"/>
    <w:rsid w:val="004106D7"/>
    <w:rsid w:val="00412575"/>
    <w:rsid w:val="00412A5B"/>
    <w:rsid w:val="004158E2"/>
    <w:rsid w:val="00415B8C"/>
    <w:rsid w:val="00425D15"/>
    <w:rsid w:val="00426897"/>
    <w:rsid w:val="0042694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4E6B"/>
    <w:rsid w:val="004768C6"/>
    <w:rsid w:val="00480136"/>
    <w:rsid w:val="00481D24"/>
    <w:rsid w:val="00482C4D"/>
    <w:rsid w:val="0048313C"/>
    <w:rsid w:val="004831AA"/>
    <w:rsid w:val="004848CC"/>
    <w:rsid w:val="004925E2"/>
    <w:rsid w:val="00494B18"/>
    <w:rsid w:val="00495BC5"/>
    <w:rsid w:val="00496565"/>
    <w:rsid w:val="004965E7"/>
    <w:rsid w:val="004A0E9D"/>
    <w:rsid w:val="004A14D0"/>
    <w:rsid w:val="004A5F3F"/>
    <w:rsid w:val="004A7868"/>
    <w:rsid w:val="004A7BA3"/>
    <w:rsid w:val="004B27D4"/>
    <w:rsid w:val="004B6D39"/>
    <w:rsid w:val="004B6F5E"/>
    <w:rsid w:val="004C1297"/>
    <w:rsid w:val="004C326A"/>
    <w:rsid w:val="004C329E"/>
    <w:rsid w:val="004C60C7"/>
    <w:rsid w:val="004C7EFF"/>
    <w:rsid w:val="004D1931"/>
    <w:rsid w:val="004D457D"/>
    <w:rsid w:val="004D491F"/>
    <w:rsid w:val="004D53B5"/>
    <w:rsid w:val="004D5533"/>
    <w:rsid w:val="004D56FC"/>
    <w:rsid w:val="004E674F"/>
    <w:rsid w:val="004F1117"/>
    <w:rsid w:val="004F465A"/>
    <w:rsid w:val="004F77E1"/>
    <w:rsid w:val="00500799"/>
    <w:rsid w:val="00501E43"/>
    <w:rsid w:val="00503F2A"/>
    <w:rsid w:val="00505AFE"/>
    <w:rsid w:val="0051213A"/>
    <w:rsid w:val="0051290A"/>
    <w:rsid w:val="005131AA"/>
    <w:rsid w:val="00514288"/>
    <w:rsid w:val="00514A8E"/>
    <w:rsid w:val="00514B44"/>
    <w:rsid w:val="00516317"/>
    <w:rsid w:val="005223B3"/>
    <w:rsid w:val="00525949"/>
    <w:rsid w:val="00526B63"/>
    <w:rsid w:val="00531B53"/>
    <w:rsid w:val="005346A2"/>
    <w:rsid w:val="00536C04"/>
    <w:rsid w:val="005411CB"/>
    <w:rsid w:val="005479B4"/>
    <w:rsid w:val="00550E05"/>
    <w:rsid w:val="00551D67"/>
    <w:rsid w:val="00554566"/>
    <w:rsid w:val="00554647"/>
    <w:rsid w:val="0055614F"/>
    <w:rsid w:val="00557E37"/>
    <w:rsid w:val="00560195"/>
    <w:rsid w:val="00561637"/>
    <w:rsid w:val="00561BC0"/>
    <w:rsid w:val="00563251"/>
    <w:rsid w:val="00564587"/>
    <w:rsid w:val="00567871"/>
    <w:rsid w:val="00572C9E"/>
    <w:rsid w:val="00574666"/>
    <w:rsid w:val="00575563"/>
    <w:rsid w:val="005763C5"/>
    <w:rsid w:val="00576616"/>
    <w:rsid w:val="00584062"/>
    <w:rsid w:val="00590895"/>
    <w:rsid w:val="005920D5"/>
    <w:rsid w:val="00592BC8"/>
    <w:rsid w:val="00594EB2"/>
    <w:rsid w:val="00597F1E"/>
    <w:rsid w:val="005A1847"/>
    <w:rsid w:val="005A19E8"/>
    <w:rsid w:val="005A31AD"/>
    <w:rsid w:val="005A321A"/>
    <w:rsid w:val="005A4359"/>
    <w:rsid w:val="005A689E"/>
    <w:rsid w:val="005B0689"/>
    <w:rsid w:val="005B2477"/>
    <w:rsid w:val="005C035C"/>
    <w:rsid w:val="005C534B"/>
    <w:rsid w:val="005C5CAB"/>
    <w:rsid w:val="005D0574"/>
    <w:rsid w:val="005D406F"/>
    <w:rsid w:val="005E1051"/>
    <w:rsid w:val="005E38BC"/>
    <w:rsid w:val="005E3A9C"/>
    <w:rsid w:val="005E5127"/>
    <w:rsid w:val="005E5B72"/>
    <w:rsid w:val="005F045E"/>
    <w:rsid w:val="005F047F"/>
    <w:rsid w:val="005F3994"/>
    <w:rsid w:val="005F6E9B"/>
    <w:rsid w:val="00601691"/>
    <w:rsid w:val="006021AE"/>
    <w:rsid w:val="00603E12"/>
    <w:rsid w:val="0060423E"/>
    <w:rsid w:val="00604573"/>
    <w:rsid w:val="006070F9"/>
    <w:rsid w:val="00607A30"/>
    <w:rsid w:val="006110E3"/>
    <w:rsid w:val="00614883"/>
    <w:rsid w:val="00616A39"/>
    <w:rsid w:val="00617FE4"/>
    <w:rsid w:val="006243C6"/>
    <w:rsid w:val="00631177"/>
    <w:rsid w:val="00632F38"/>
    <w:rsid w:val="00636690"/>
    <w:rsid w:val="006416FB"/>
    <w:rsid w:val="0064670A"/>
    <w:rsid w:val="00646CE5"/>
    <w:rsid w:val="0064700B"/>
    <w:rsid w:val="00647311"/>
    <w:rsid w:val="00654C5C"/>
    <w:rsid w:val="00656098"/>
    <w:rsid w:val="00657A08"/>
    <w:rsid w:val="00663893"/>
    <w:rsid w:val="00663BA6"/>
    <w:rsid w:val="00666247"/>
    <w:rsid w:val="006713EB"/>
    <w:rsid w:val="0067315B"/>
    <w:rsid w:val="006745DC"/>
    <w:rsid w:val="006816CF"/>
    <w:rsid w:val="00683375"/>
    <w:rsid w:val="00684159"/>
    <w:rsid w:val="00684C49"/>
    <w:rsid w:val="006866EC"/>
    <w:rsid w:val="00687F0A"/>
    <w:rsid w:val="006912CB"/>
    <w:rsid w:val="006912EC"/>
    <w:rsid w:val="006946DA"/>
    <w:rsid w:val="00696E5F"/>
    <w:rsid w:val="00697856"/>
    <w:rsid w:val="0069791E"/>
    <w:rsid w:val="00697B8C"/>
    <w:rsid w:val="006A4752"/>
    <w:rsid w:val="006A5D74"/>
    <w:rsid w:val="006A5F3B"/>
    <w:rsid w:val="006B0C6E"/>
    <w:rsid w:val="006B12BE"/>
    <w:rsid w:val="006B1F4E"/>
    <w:rsid w:val="006B3F2C"/>
    <w:rsid w:val="006C2C4F"/>
    <w:rsid w:val="006C45CA"/>
    <w:rsid w:val="006C5EF9"/>
    <w:rsid w:val="006C6C21"/>
    <w:rsid w:val="006D114D"/>
    <w:rsid w:val="006D19F8"/>
    <w:rsid w:val="006D1C51"/>
    <w:rsid w:val="006D43A7"/>
    <w:rsid w:val="006D62F4"/>
    <w:rsid w:val="006D6A03"/>
    <w:rsid w:val="006E30DA"/>
    <w:rsid w:val="006E54B4"/>
    <w:rsid w:val="006E631E"/>
    <w:rsid w:val="006F412D"/>
    <w:rsid w:val="006F4E2A"/>
    <w:rsid w:val="006F57A3"/>
    <w:rsid w:val="00700972"/>
    <w:rsid w:val="00702320"/>
    <w:rsid w:val="0070460C"/>
    <w:rsid w:val="00704B5C"/>
    <w:rsid w:val="0070650B"/>
    <w:rsid w:val="007067A0"/>
    <w:rsid w:val="00706E49"/>
    <w:rsid w:val="00706F9E"/>
    <w:rsid w:val="0071105F"/>
    <w:rsid w:val="007140B5"/>
    <w:rsid w:val="00714DDF"/>
    <w:rsid w:val="00717C2D"/>
    <w:rsid w:val="0072119A"/>
    <w:rsid w:val="00723C10"/>
    <w:rsid w:val="00724170"/>
    <w:rsid w:val="00724DF0"/>
    <w:rsid w:val="00731CFB"/>
    <w:rsid w:val="00733947"/>
    <w:rsid w:val="0073406F"/>
    <w:rsid w:val="0073656C"/>
    <w:rsid w:val="007438E6"/>
    <w:rsid w:val="00743959"/>
    <w:rsid w:val="00745B68"/>
    <w:rsid w:val="00745BD9"/>
    <w:rsid w:val="00746E65"/>
    <w:rsid w:val="007511E2"/>
    <w:rsid w:val="00751720"/>
    <w:rsid w:val="00751FA7"/>
    <w:rsid w:val="00752C04"/>
    <w:rsid w:val="00754558"/>
    <w:rsid w:val="00760156"/>
    <w:rsid w:val="007618BC"/>
    <w:rsid w:val="00766CCD"/>
    <w:rsid w:val="00773BE9"/>
    <w:rsid w:val="00776934"/>
    <w:rsid w:val="0078177F"/>
    <w:rsid w:val="007859A5"/>
    <w:rsid w:val="007877E0"/>
    <w:rsid w:val="007A47CB"/>
    <w:rsid w:val="007A6951"/>
    <w:rsid w:val="007A6F8B"/>
    <w:rsid w:val="007B36E9"/>
    <w:rsid w:val="007B7BEC"/>
    <w:rsid w:val="007C1FE2"/>
    <w:rsid w:val="007C2117"/>
    <w:rsid w:val="007C358C"/>
    <w:rsid w:val="007C37F2"/>
    <w:rsid w:val="007C62B4"/>
    <w:rsid w:val="007C7762"/>
    <w:rsid w:val="007D1812"/>
    <w:rsid w:val="007D349B"/>
    <w:rsid w:val="007D5A4C"/>
    <w:rsid w:val="007D6CCA"/>
    <w:rsid w:val="007E0C8C"/>
    <w:rsid w:val="007E603F"/>
    <w:rsid w:val="007F0CA4"/>
    <w:rsid w:val="007F14EF"/>
    <w:rsid w:val="007F3759"/>
    <w:rsid w:val="0080323D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4C32"/>
    <w:rsid w:val="00825574"/>
    <w:rsid w:val="0082679E"/>
    <w:rsid w:val="00830725"/>
    <w:rsid w:val="00831E5F"/>
    <w:rsid w:val="008361D5"/>
    <w:rsid w:val="00841FF4"/>
    <w:rsid w:val="00842788"/>
    <w:rsid w:val="00842C8C"/>
    <w:rsid w:val="00843C68"/>
    <w:rsid w:val="00844268"/>
    <w:rsid w:val="00844882"/>
    <w:rsid w:val="00844C15"/>
    <w:rsid w:val="00844ED3"/>
    <w:rsid w:val="0084514E"/>
    <w:rsid w:val="00850C58"/>
    <w:rsid w:val="00851CB0"/>
    <w:rsid w:val="0085316F"/>
    <w:rsid w:val="00853A5A"/>
    <w:rsid w:val="008563F4"/>
    <w:rsid w:val="0086249C"/>
    <w:rsid w:val="00865B92"/>
    <w:rsid w:val="00872C0A"/>
    <w:rsid w:val="008750D3"/>
    <w:rsid w:val="0087664B"/>
    <w:rsid w:val="00876CCF"/>
    <w:rsid w:val="008821B8"/>
    <w:rsid w:val="00882C03"/>
    <w:rsid w:val="00883DA4"/>
    <w:rsid w:val="0088749B"/>
    <w:rsid w:val="008903A5"/>
    <w:rsid w:val="00897EAB"/>
    <w:rsid w:val="008A23E9"/>
    <w:rsid w:val="008A364B"/>
    <w:rsid w:val="008A504E"/>
    <w:rsid w:val="008A5C8B"/>
    <w:rsid w:val="008A6018"/>
    <w:rsid w:val="008B093A"/>
    <w:rsid w:val="008B1BD3"/>
    <w:rsid w:val="008B3181"/>
    <w:rsid w:val="008B3F40"/>
    <w:rsid w:val="008B4908"/>
    <w:rsid w:val="008B5FF2"/>
    <w:rsid w:val="008C0F2E"/>
    <w:rsid w:val="008C3556"/>
    <w:rsid w:val="008C36A4"/>
    <w:rsid w:val="008C6AC7"/>
    <w:rsid w:val="008D09DC"/>
    <w:rsid w:val="008D48E6"/>
    <w:rsid w:val="008D75B0"/>
    <w:rsid w:val="008E0B73"/>
    <w:rsid w:val="008E1213"/>
    <w:rsid w:val="008E48D4"/>
    <w:rsid w:val="008F027D"/>
    <w:rsid w:val="008F31F7"/>
    <w:rsid w:val="008F3B9B"/>
    <w:rsid w:val="00901B07"/>
    <w:rsid w:val="00901BD1"/>
    <w:rsid w:val="00904E98"/>
    <w:rsid w:val="0091013C"/>
    <w:rsid w:val="00911EE2"/>
    <w:rsid w:val="009125DF"/>
    <w:rsid w:val="00913F03"/>
    <w:rsid w:val="009148F2"/>
    <w:rsid w:val="0091648C"/>
    <w:rsid w:val="00917F65"/>
    <w:rsid w:val="0092123A"/>
    <w:rsid w:val="009221B7"/>
    <w:rsid w:val="00922280"/>
    <w:rsid w:val="009231A8"/>
    <w:rsid w:val="00924305"/>
    <w:rsid w:val="00924AD7"/>
    <w:rsid w:val="009269D5"/>
    <w:rsid w:val="00926EB7"/>
    <w:rsid w:val="00931457"/>
    <w:rsid w:val="00933069"/>
    <w:rsid w:val="00936BB4"/>
    <w:rsid w:val="0094151F"/>
    <w:rsid w:val="00941985"/>
    <w:rsid w:val="009420A8"/>
    <w:rsid w:val="009454F1"/>
    <w:rsid w:val="009457C2"/>
    <w:rsid w:val="0094731D"/>
    <w:rsid w:val="009506B8"/>
    <w:rsid w:val="0096260E"/>
    <w:rsid w:val="0096270C"/>
    <w:rsid w:val="00963B2F"/>
    <w:rsid w:val="00964369"/>
    <w:rsid w:val="009666FE"/>
    <w:rsid w:val="00967D71"/>
    <w:rsid w:val="00975CA9"/>
    <w:rsid w:val="0097670D"/>
    <w:rsid w:val="00977D54"/>
    <w:rsid w:val="009804D9"/>
    <w:rsid w:val="00984D44"/>
    <w:rsid w:val="00985AEE"/>
    <w:rsid w:val="009908FF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E7643"/>
    <w:rsid w:val="009F05B4"/>
    <w:rsid w:val="009F43D0"/>
    <w:rsid w:val="009F5FD2"/>
    <w:rsid w:val="009F72CC"/>
    <w:rsid w:val="00A027C5"/>
    <w:rsid w:val="00A02EF4"/>
    <w:rsid w:val="00A03D5A"/>
    <w:rsid w:val="00A04279"/>
    <w:rsid w:val="00A04A1B"/>
    <w:rsid w:val="00A04FB0"/>
    <w:rsid w:val="00A1122B"/>
    <w:rsid w:val="00A13ED0"/>
    <w:rsid w:val="00A142EE"/>
    <w:rsid w:val="00A15402"/>
    <w:rsid w:val="00A16A04"/>
    <w:rsid w:val="00A17EAC"/>
    <w:rsid w:val="00A204C6"/>
    <w:rsid w:val="00A220A4"/>
    <w:rsid w:val="00A226C8"/>
    <w:rsid w:val="00A22CCA"/>
    <w:rsid w:val="00A22D2C"/>
    <w:rsid w:val="00A2615E"/>
    <w:rsid w:val="00A35FBC"/>
    <w:rsid w:val="00A36AE9"/>
    <w:rsid w:val="00A40E51"/>
    <w:rsid w:val="00A41BA6"/>
    <w:rsid w:val="00A457FC"/>
    <w:rsid w:val="00A45D7D"/>
    <w:rsid w:val="00A4601A"/>
    <w:rsid w:val="00A526B1"/>
    <w:rsid w:val="00A53192"/>
    <w:rsid w:val="00A60E99"/>
    <w:rsid w:val="00A641DB"/>
    <w:rsid w:val="00A66853"/>
    <w:rsid w:val="00A7291A"/>
    <w:rsid w:val="00A74D97"/>
    <w:rsid w:val="00A75FEB"/>
    <w:rsid w:val="00A767FC"/>
    <w:rsid w:val="00A779B8"/>
    <w:rsid w:val="00A815DA"/>
    <w:rsid w:val="00A9001A"/>
    <w:rsid w:val="00A90536"/>
    <w:rsid w:val="00A947BA"/>
    <w:rsid w:val="00A95736"/>
    <w:rsid w:val="00A97AE0"/>
    <w:rsid w:val="00AA002F"/>
    <w:rsid w:val="00AA12D3"/>
    <w:rsid w:val="00AA496C"/>
    <w:rsid w:val="00AA7875"/>
    <w:rsid w:val="00AB075B"/>
    <w:rsid w:val="00AB2B28"/>
    <w:rsid w:val="00AC57D5"/>
    <w:rsid w:val="00AD127C"/>
    <w:rsid w:val="00AD1917"/>
    <w:rsid w:val="00AD1FBD"/>
    <w:rsid w:val="00AD2155"/>
    <w:rsid w:val="00AE188B"/>
    <w:rsid w:val="00AE3233"/>
    <w:rsid w:val="00AF01FC"/>
    <w:rsid w:val="00AF1F03"/>
    <w:rsid w:val="00AF301F"/>
    <w:rsid w:val="00AF34DC"/>
    <w:rsid w:val="00AF6098"/>
    <w:rsid w:val="00B02AA8"/>
    <w:rsid w:val="00B07D1C"/>
    <w:rsid w:val="00B11377"/>
    <w:rsid w:val="00B12DC7"/>
    <w:rsid w:val="00B14F7A"/>
    <w:rsid w:val="00B163B9"/>
    <w:rsid w:val="00B21543"/>
    <w:rsid w:val="00B25782"/>
    <w:rsid w:val="00B263D1"/>
    <w:rsid w:val="00B32099"/>
    <w:rsid w:val="00B33A74"/>
    <w:rsid w:val="00B37132"/>
    <w:rsid w:val="00B423ED"/>
    <w:rsid w:val="00B42650"/>
    <w:rsid w:val="00B42D28"/>
    <w:rsid w:val="00B4364E"/>
    <w:rsid w:val="00B465BD"/>
    <w:rsid w:val="00B54A67"/>
    <w:rsid w:val="00B62790"/>
    <w:rsid w:val="00B63561"/>
    <w:rsid w:val="00B654B7"/>
    <w:rsid w:val="00B65EF5"/>
    <w:rsid w:val="00B67172"/>
    <w:rsid w:val="00B711F4"/>
    <w:rsid w:val="00B713E6"/>
    <w:rsid w:val="00B71901"/>
    <w:rsid w:val="00B757EC"/>
    <w:rsid w:val="00B8277D"/>
    <w:rsid w:val="00B853CA"/>
    <w:rsid w:val="00B85F0B"/>
    <w:rsid w:val="00B868D9"/>
    <w:rsid w:val="00B86B0E"/>
    <w:rsid w:val="00B90927"/>
    <w:rsid w:val="00B930C4"/>
    <w:rsid w:val="00B9364E"/>
    <w:rsid w:val="00B95FAD"/>
    <w:rsid w:val="00B96C84"/>
    <w:rsid w:val="00BA7469"/>
    <w:rsid w:val="00BA79AF"/>
    <w:rsid w:val="00BA7C55"/>
    <w:rsid w:val="00BB1152"/>
    <w:rsid w:val="00BB28FA"/>
    <w:rsid w:val="00BB31AB"/>
    <w:rsid w:val="00BB6B1F"/>
    <w:rsid w:val="00BB6DF0"/>
    <w:rsid w:val="00BC0D71"/>
    <w:rsid w:val="00BC0F37"/>
    <w:rsid w:val="00BC1C9A"/>
    <w:rsid w:val="00BD10A9"/>
    <w:rsid w:val="00BD1CC7"/>
    <w:rsid w:val="00BD27EB"/>
    <w:rsid w:val="00BD55BA"/>
    <w:rsid w:val="00BD5A49"/>
    <w:rsid w:val="00BE02C3"/>
    <w:rsid w:val="00BE154B"/>
    <w:rsid w:val="00BE5751"/>
    <w:rsid w:val="00BF0D75"/>
    <w:rsid w:val="00BF15D2"/>
    <w:rsid w:val="00BF18EB"/>
    <w:rsid w:val="00BF4386"/>
    <w:rsid w:val="00BF4517"/>
    <w:rsid w:val="00BF5F63"/>
    <w:rsid w:val="00BF70AC"/>
    <w:rsid w:val="00C00840"/>
    <w:rsid w:val="00C01FB3"/>
    <w:rsid w:val="00C02770"/>
    <w:rsid w:val="00C0352C"/>
    <w:rsid w:val="00C10A1E"/>
    <w:rsid w:val="00C11FB0"/>
    <w:rsid w:val="00C13A31"/>
    <w:rsid w:val="00C1732D"/>
    <w:rsid w:val="00C2389D"/>
    <w:rsid w:val="00C241C9"/>
    <w:rsid w:val="00C2699D"/>
    <w:rsid w:val="00C33759"/>
    <w:rsid w:val="00C3798C"/>
    <w:rsid w:val="00C419C1"/>
    <w:rsid w:val="00C446FF"/>
    <w:rsid w:val="00C47F87"/>
    <w:rsid w:val="00C510BE"/>
    <w:rsid w:val="00C55B42"/>
    <w:rsid w:val="00C60A09"/>
    <w:rsid w:val="00C612CD"/>
    <w:rsid w:val="00C65D9E"/>
    <w:rsid w:val="00C66856"/>
    <w:rsid w:val="00C67A09"/>
    <w:rsid w:val="00C76642"/>
    <w:rsid w:val="00C76CC9"/>
    <w:rsid w:val="00C817E2"/>
    <w:rsid w:val="00C83247"/>
    <w:rsid w:val="00C84C98"/>
    <w:rsid w:val="00C84D07"/>
    <w:rsid w:val="00C85720"/>
    <w:rsid w:val="00C85834"/>
    <w:rsid w:val="00C87F09"/>
    <w:rsid w:val="00C9260D"/>
    <w:rsid w:val="00C950EB"/>
    <w:rsid w:val="00C972E3"/>
    <w:rsid w:val="00C977EE"/>
    <w:rsid w:val="00CA0C5A"/>
    <w:rsid w:val="00CA1B61"/>
    <w:rsid w:val="00CA3816"/>
    <w:rsid w:val="00CA58DA"/>
    <w:rsid w:val="00CA5BD5"/>
    <w:rsid w:val="00CA63D0"/>
    <w:rsid w:val="00CA78AC"/>
    <w:rsid w:val="00CB5AC6"/>
    <w:rsid w:val="00CB5B5B"/>
    <w:rsid w:val="00CC0147"/>
    <w:rsid w:val="00CC12E7"/>
    <w:rsid w:val="00CC2CB3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10"/>
    <w:rsid w:val="00D02C8E"/>
    <w:rsid w:val="00D03961"/>
    <w:rsid w:val="00D04122"/>
    <w:rsid w:val="00D04B3E"/>
    <w:rsid w:val="00D07290"/>
    <w:rsid w:val="00D11E24"/>
    <w:rsid w:val="00D25861"/>
    <w:rsid w:val="00D30C49"/>
    <w:rsid w:val="00D357F4"/>
    <w:rsid w:val="00D478CE"/>
    <w:rsid w:val="00D51E04"/>
    <w:rsid w:val="00D549B4"/>
    <w:rsid w:val="00D56275"/>
    <w:rsid w:val="00D566EE"/>
    <w:rsid w:val="00D635A6"/>
    <w:rsid w:val="00D63B12"/>
    <w:rsid w:val="00D6500E"/>
    <w:rsid w:val="00D65CA8"/>
    <w:rsid w:val="00D70F85"/>
    <w:rsid w:val="00D7320E"/>
    <w:rsid w:val="00D740B2"/>
    <w:rsid w:val="00D75089"/>
    <w:rsid w:val="00D83BD7"/>
    <w:rsid w:val="00D8474F"/>
    <w:rsid w:val="00D84C66"/>
    <w:rsid w:val="00D90A92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55DE"/>
    <w:rsid w:val="00DB79C5"/>
    <w:rsid w:val="00DC19CB"/>
    <w:rsid w:val="00DC42C5"/>
    <w:rsid w:val="00DC56ED"/>
    <w:rsid w:val="00DC7FD8"/>
    <w:rsid w:val="00DD29B3"/>
    <w:rsid w:val="00DE35B4"/>
    <w:rsid w:val="00DE47F4"/>
    <w:rsid w:val="00DE6E7F"/>
    <w:rsid w:val="00DF11E6"/>
    <w:rsid w:val="00E01E0A"/>
    <w:rsid w:val="00E02094"/>
    <w:rsid w:val="00E02961"/>
    <w:rsid w:val="00E0343C"/>
    <w:rsid w:val="00E04EE2"/>
    <w:rsid w:val="00E06BA6"/>
    <w:rsid w:val="00E06CE4"/>
    <w:rsid w:val="00E1043B"/>
    <w:rsid w:val="00E134AD"/>
    <w:rsid w:val="00E13F0E"/>
    <w:rsid w:val="00E13FD7"/>
    <w:rsid w:val="00E15393"/>
    <w:rsid w:val="00E155CD"/>
    <w:rsid w:val="00E15EAA"/>
    <w:rsid w:val="00E2199F"/>
    <w:rsid w:val="00E23E00"/>
    <w:rsid w:val="00E24807"/>
    <w:rsid w:val="00E24ED7"/>
    <w:rsid w:val="00E30146"/>
    <w:rsid w:val="00E32698"/>
    <w:rsid w:val="00E3796F"/>
    <w:rsid w:val="00E4197E"/>
    <w:rsid w:val="00E4778E"/>
    <w:rsid w:val="00E50936"/>
    <w:rsid w:val="00E5157F"/>
    <w:rsid w:val="00E515AE"/>
    <w:rsid w:val="00E54C66"/>
    <w:rsid w:val="00E61C22"/>
    <w:rsid w:val="00E646AB"/>
    <w:rsid w:val="00E64900"/>
    <w:rsid w:val="00E774B2"/>
    <w:rsid w:val="00E827F1"/>
    <w:rsid w:val="00E8345E"/>
    <w:rsid w:val="00E86C95"/>
    <w:rsid w:val="00E90897"/>
    <w:rsid w:val="00E91B22"/>
    <w:rsid w:val="00E93769"/>
    <w:rsid w:val="00EA206C"/>
    <w:rsid w:val="00EA798E"/>
    <w:rsid w:val="00EB0EC2"/>
    <w:rsid w:val="00EB186C"/>
    <w:rsid w:val="00EB24FC"/>
    <w:rsid w:val="00EB2FA9"/>
    <w:rsid w:val="00EC7175"/>
    <w:rsid w:val="00EC78F9"/>
    <w:rsid w:val="00EC79A8"/>
    <w:rsid w:val="00ED4C48"/>
    <w:rsid w:val="00ED5C9B"/>
    <w:rsid w:val="00EE07DF"/>
    <w:rsid w:val="00EE1C25"/>
    <w:rsid w:val="00EE1DEE"/>
    <w:rsid w:val="00EE281E"/>
    <w:rsid w:val="00EE35FE"/>
    <w:rsid w:val="00EE40B5"/>
    <w:rsid w:val="00EF36D8"/>
    <w:rsid w:val="00EF3D97"/>
    <w:rsid w:val="00EF766F"/>
    <w:rsid w:val="00F07909"/>
    <w:rsid w:val="00F12672"/>
    <w:rsid w:val="00F129CE"/>
    <w:rsid w:val="00F149D2"/>
    <w:rsid w:val="00F1629E"/>
    <w:rsid w:val="00F177A8"/>
    <w:rsid w:val="00F22B2D"/>
    <w:rsid w:val="00F36FCE"/>
    <w:rsid w:val="00F37B9B"/>
    <w:rsid w:val="00F4023E"/>
    <w:rsid w:val="00F44E92"/>
    <w:rsid w:val="00F4542F"/>
    <w:rsid w:val="00F46DA1"/>
    <w:rsid w:val="00F517B4"/>
    <w:rsid w:val="00F51E1D"/>
    <w:rsid w:val="00F55F7B"/>
    <w:rsid w:val="00F56372"/>
    <w:rsid w:val="00F57CC0"/>
    <w:rsid w:val="00F60150"/>
    <w:rsid w:val="00F62AE1"/>
    <w:rsid w:val="00F64D45"/>
    <w:rsid w:val="00F678BE"/>
    <w:rsid w:val="00F7656C"/>
    <w:rsid w:val="00F817D9"/>
    <w:rsid w:val="00F86BD0"/>
    <w:rsid w:val="00F93EE5"/>
    <w:rsid w:val="00FA3A55"/>
    <w:rsid w:val="00FA64EB"/>
    <w:rsid w:val="00FB0447"/>
    <w:rsid w:val="00FB0659"/>
    <w:rsid w:val="00FC3A80"/>
    <w:rsid w:val="00FC6D6C"/>
    <w:rsid w:val="00FD298C"/>
    <w:rsid w:val="00FD6217"/>
    <w:rsid w:val="00FE08C8"/>
    <w:rsid w:val="00FE1DA5"/>
    <w:rsid w:val="00FE481F"/>
    <w:rsid w:val="00FE75AC"/>
    <w:rsid w:val="00FF0DEE"/>
    <w:rsid w:val="00FF1143"/>
    <w:rsid w:val="00FF3E85"/>
    <w:rsid w:val="00FF410C"/>
    <w:rsid w:val="00FF4256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5C126D05"/>
  <w15:docId w15:val="{4C7513F9-353A-49C6-B708-6D10E356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70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8750D3"/>
    <w:rPr>
      <w:rFonts w:ascii="ArialMT" w:hAnsi="ArialMT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21">
    <w:name w:val="fontstyle21"/>
    <w:basedOn w:val="a0"/>
    <w:rsid w:val="008750D3"/>
    <w:rPr>
      <w:rFonts w:ascii="Arial-Black" w:hAnsi="Arial-Black" w:hint="default"/>
      <w:b w:val="0"/>
      <w:bCs w:val="0"/>
      <w:i w:val="0"/>
      <w:iCs w:val="0"/>
      <w:color w:val="242021"/>
      <w:sz w:val="14"/>
      <w:szCs w:val="14"/>
    </w:rPr>
  </w:style>
  <w:style w:type="character" w:styleId="afc">
    <w:name w:val="Strong"/>
    <w:basedOn w:val="a0"/>
    <w:uiPriority w:val="22"/>
    <w:qFormat/>
    <w:rsid w:val="00636690"/>
    <w:rPr>
      <w:b/>
      <w:bCs/>
    </w:rPr>
  </w:style>
  <w:style w:type="paragraph" w:customStyle="1" w:styleId="ConsPlusNormal">
    <w:name w:val="ConsPlusNormal"/>
    <w:rsid w:val="00BB11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7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21" Type="http://schemas.openxmlformats.org/officeDocument/2006/relationships/image" Target="media/image8.png"/><Relationship Id="rId34" Type="http://schemas.openxmlformats.org/officeDocument/2006/relationships/image" Target="media/image20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33" Type="http://schemas.openxmlformats.org/officeDocument/2006/relationships/image" Target="media/image19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44F8C-E829-4FF2-AA1A-57685796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AE617849</Template>
  <TotalTime>426</TotalTime>
  <Pages>24</Pages>
  <Words>2941</Words>
  <Characters>16767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88</cp:revision>
  <cp:lastPrinted>2021-03-26T08:29:00Z</cp:lastPrinted>
  <dcterms:created xsi:type="dcterms:W3CDTF">2022-09-06T11:49:00Z</dcterms:created>
  <dcterms:modified xsi:type="dcterms:W3CDTF">2024-03-06T10:31:00Z</dcterms:modified>
</cp:coreProperties>
</file>