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B74" w:rsidRPr="003D5B74" w:rsidRDefault="003D5B74" w:rsidP="003D5B74">
      <w:pPr>
        <w:rPr>
          <w:b/>
        </w:rPr>
      </w:pPr>
      <w:bookmarkStart w:id="0" w:name="_GoBack"/>
      <w:r w:rsidRPr="003D5B74">
        <w:rPr>
          <w:b/>
        </w:rPr>
        <w:t>Настенные сплит-</w:t>
      </w:r>
      <w:proofErr w:type="spellStart"/>
      <w:r w:rsidRPr="003D5B74">
        <w:rPr>
          <w:b/>
        </w:rPr>
        <w:t>сист</w:t>
      </w:r>
      <w:proofErr w:type="spellEnd"/>
      <w:proofErr w:type="gramStart"/>
      <w:r w:rsidRPr="003D5B74">
        <w:rPr>
          <w:b/>
          <w:lang w:val="en-US"/>
        </w:rPr>
        <w:t>n</w:t>
      </w:r>
      <w:proofErr w:type="spellStart"/>
      <w:proofErr w:type="gramEnd"/>
      <w:r w:rsidRPr="003D5B74">
        <w:rPr>
          <w:b/>
        </w:rPr>
        <w:t>емы</w:t>
      </w:r>
      <w:proofErr w:type="spellEnd"/>
      <w:r w:rsidRPr="003D5B74">
        <w:rPr>
          <w:b/>
        </w:rPr>
        <w:t xml:space="preserve"> </w:t>
      </w:r>
      <w:r w:rsidRPr="003D5B74">
        <w:rPr>
          <w:b/>
          <w:lang w:val="en-US"/>
        </w:rPr>
        <w:t>Pioneer</w:t>
      </w:r>
      <w:r w:rsidRPr="003D5B74">
        <w:rPr>
          <w:b/>
        </w:rPr>
        <w:t xml:space="preserve"> </w:t>
      </w:r>
      <w:proofErr w:type="spellStart"/>
      <w:r w:rsidRPr="003D5B74">
        <w:rPr>
          <w:b/>
          <w:lang w:val="en-US"/>
        </w:rPr>
        <w:t>Vektor</w:t>
      </w:r>
      <w:proofErr w:type="spellEnd"/>
      <w:r w:rsidRPr="003D5B74">
        <w:rPr>
          <w:b/>
        </w:rPr>
        <w:t xml:space="preserve"> (</w:t>
      </w:r>
      <w:r w:rsidRPr="003D5B74">
        <w:rPr>
          <w:b/>
          <w:lang w:val="en-US"/>
        </w:rPr>
        <w:t>On</w:t>
      </w:r>
      <w:r w:rsidRPr="003D5B74">
        <w:rPr>
          <w:b/>
        </w:rPr>
        <w:t>/</w:t>
      </w:r>
      <w:r w:rsidRPr="003D5B74">
        <w:rPr>
          <w:b/>
          <w:lang w:val="en-US"/>
        </w:rPr>
        <w:t>Off</w:t>
      </w:r>
      <w:r w:rsidRPr="003D5B74">
        <w:rPr>
          <w:b/>
        </w:rPr>
        <w:t>), охлаждение-нагрев</w:t>
      </w:r>
    </w:p>
    <w:p w:rsidR="003D5B74" w:rsidRDefault="003D5B74" w:rsidP="003D5B74">
      <w:r w:rsidRPr="003D5B74">
        <w:rPr>
          <w:lang w:val="en-US"/>
        </w:rPr>
        <w:t>KOR</w:t>
      </w:r>
      <w:r w:rsidRPr="003D5B74">
        <w:t>20</w:t>
      </w:r>
      <w:r w:rsidRPr="003D5B74">
        <w:rPr>
          <w:lang w:val="en-US"/>
        </w:rPr>
        <w:t>KW</w:t>
      </w:r>
      <w:r w:rsidRPr="003D5B74">
        <w:t xml:space="preserve">  - 440 </w:t>
      </w:r>
      <w:r>
        <w:t>мм</w:t>
      </w:r>
    </w:p>
    <w:p w:rsidR="003D5B74" w:rsidRPr="003D5B74" w:rsidRDefault="003D5B74" w:rsidP="003D5B74">
      <w:r w:rsidRPr="003D5B74">
        <w:rPr>
          <w:lang w:val="en-US"/>
        </w:rPr>
        <w:t>KOR</w:t>
      </w:r>
      <w:r w:rsidRPr="003D5B74">
        <w:t>25</w:t>
      </w:r>
      <w:r w:rsidRPr="003D5B74">
        <w:rPr>
          <w:lang w:val="en-US"/>
        </w:rPr>
        <w:t>KW</w:t>
      </w:r>
      <w:r w:rsidRPr="003D5B74">
        <w:t>- 440 мм</w:t>
      </w:r>
    </w:p>
    <w:p w:rsidR="00BF6D5E" w:rsidRDefault="003D5B74" w:rsidP="003D5B74">
      <w:r w:rsidRPr="003D5B74">
        <w:rPr>
          <w:lang w:val="en-US"/>
        </w:rPr>
        <w:t>KOR</w:t>
      </w:r>
      <w:r w:rsidRPr="003D5B74">
        <w:t>35</w:t>
      </w:r>
      <w:r w:rsidRPr="003D5B74">
        <w:rPr>
          <w:lang w:val="en-US"/>
        </w:rPr>
        <w:t>KW</w:t>
      </w:r>
      <w:r w:rsidRPr="003D5B74">
        <w:t xml:space="preserve">- </w:t>
      </w:r>
      <w:r>
        <w:t>510</w:t>
      </w:r>
      <w:r>
        <w:tab/>
      </w:r>
      <w:r w:rsidRPr="003D5B74">
        <w:t xml:space="preserve"> мм</w:t>
      </w:r>
    </w:p>
    <w:p w:rsidR="003D5B74" w:rsidRDefault="003D5B74" w:rsidP="003D5B74">
      <w:pPr>
        <w:rPr>
          <w:b/>
        </w:rPr>
      </w:pPr>
      <w:r w:rsidRPr="003D5B74">
        <w:rPr>
          <w:b/>
        </w:rPr>
        <w:t xml:space="preserve">Настенные сплит-системы Pioneer </w:t>
      </w:r>
      <w:proofErr w:type="spellStart"/>
      <w:r w:rsidRPr="003D5B74">
        <w:rPr>
          <w:b/>
        </w:rPr>
        <w:t>Axioma</w:t>
      </w:r>
      <w:proofErr w:type="spellEnd"/>
      <w:r w:rsidRPr="003D5B74">
        <w:rPr>
          <w:b/>
        </w:rPr>
        <w:t xml:space="preserve"> (</w:t>
      </w:r>
      <w:proofErr w:type="spellStart"/>
      <w:r w:rsidRPr="003D5B74">
        <w:rPr>
          <w:b/>
        </w:rPr>
        <w:t>Inverter</w:t>
      </w:r>
      <w:proofErr w:type="spellEnd"/>
      <w:r w:rsidRPr="003D5B74">
        <w:rPr>
          <w:b/>
        </w:rPr>
        <w:t>), охлаждение-нагрев</w:t>
      </w:r>
    </w:p>
    <w:p w:rsidR="003D5B74" w:rsidRPr="003D5B74" w:rsidRDefault="003D5B74" w:rsidP="003D5B74">
      <w:r w:rsidRPr="003D5B74">
        <w:t>KORI25BW- 440 мм</w:t>
      </w:r>
    </w:p>
    <w:p w:rsidR="003D5B74" w:rsidRDefault="003D5B74" w:rsidP="003D5B74">
      <w:r w:rsidRPr="003D5B74">
        <w:t>KORI35BW- 440 мм</w:t>
      </w:r>
    </w:p>
    <w:p w:rsidR="003D5B74" w:rsidRDefault="003D5B74" w:rsidP="003D5B74">
      <w:r>
        <w:t>KORI50BW – 600 мм</w:t>
      </w:r>
    </w:p>
    <w:p w:rsidR="003D5B74" w:rsidRDefault="003D5B74" w:rsidP="003D5B74">
      <w:r>
        <w:t>KORI70BW– 600 мм</w:t>
      </w:r>
    </w:p>
    <w:bookmarkEnd w:id="0"/>
    <w:p w:rsidR="003D5B74" w:rsidRPr="003D5B74" w:rsidRDefault="003D5B74" w:rsidP="003D5B74"/>
    <w:sectPr w:rsidR="003D5B74" w:rsidRPr="003D5B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B74"/>
    <w:rsid w:val="001F5087"/>
    <w:rsid w:val="003D5B74"/>
    <w:rsid w:val="00BF6D5E"/>
    <w:rsid w:val="00E1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57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CA0D1F9D</Template>
  <TotalTime>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Dmitriy Evsyukov</dc:creator>
  <cp:lastModifiedBy>Sergey D. Ivanov</cp:lastModifiedBy>
  <cp:revision>2</cp:revision>
  <dcterms:created xsi:type="dcterms:W3CDTF">2017-03-23T10:31:00Z</dcterms:created>
  <dcterms:modified xsi:type="dcterms:W3CDTF">2017-03-23T10:31:00Z</dcterms:modified>
</cp:coreProperties>
</file>