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1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7"/>
      </w:tblGrid>
      <w:tr w:rsidR="00EB0EC2" w:rsidTr="00323E4D">
        <w:trPr>
          <w:jc w:val="center"/>
        </w:trPr>
        <w:tc>
          <w:tcPr>
            <w:tcW w:w="8187" w:type="dxa"/>
            <w:shd w:val="clear" w:color="auto" w:fill="auto"/>
          </w:tcPr>
          <w:p w:rsidR="00EB0EC2" w:rsidRPr="002C28BD" w:rsidRDefault="00903358" w:rsidP="00DE101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КАССЕТНОГО ТИПА </w:t>
            </w:r>
            <w:r w:rsidR="00DE1018">
              <w:rPr>
                <w:b/>
                <w:szCs w:val="28"/>
              </w:rPr>
              <w:t xml:space="preserve">ПРОМЫШЛЕННЫХ </w:t>
            </w:r>
            <w:r>
              <w:rPr>
                <w:b/>
                <w:szCs w:val="28"/>
              </w:rPr>
              <w:t xml:space="preserve"> КОНДИЦИОНЕРОВ (МУЛЬТИСПЛИТ-СИСТЕМ) </w:t>
            </w:r>
            <w:r w:rsidR="005D6180" w:rsidRPr="005D6180">
              <w:rPr>
                <w:b/>
                <w:szCs w:val="28"/>
                <w:lang w:val="en-US"/>
              </w:rPr>
              <w:t>TC</w:t>
            </w:r>
            <w:r w:rsidR="005D6180" w:rsidRPr="005D6180">
              <w:rPr>
                <w:b/>
                <w:szCs w:val="28"/>
              </w:rPr>
              <w:t xml:space="preserve">04 </w:t>
            </w:r>
            <w:r w:rsidR="005D6180" w:rsidRPr="005D6180">
              <w:rPr>
                <w:b/>
                <w:szCs w:val="28"/>
                <w:lang w:val="en-US"/>
              </w:rPr>
              <w:t>for</w:t>
            </w:r>
            <w:r w:rsidR="005D6180" w:rsidRPr="005D6180">
              <w:rPr>
                <w:b/>
                <w:szCs w:val="28"/>
              </w:rPr>
              <w:t xml:space="preserve"> </w:t>
            </w:r>
            <w:r w:rsidR="005D6180" w:rsidRPr="005D6180">
              <w:rPr>
                <w:b/>
                <w:szCs w:val="28"/>
                <w:lang w:val="en-US"/>
              </w:rPr>
              <w:t>KCMS</w:t>
            </w:r>
            <w:r w:rsidR="005D6180" w:rsidRPr="005D6180">
              <w:rPr>
                <w:b/>
                <w:szCs w:val="28"/>
              </w:rPr>
              <w:t>24</w:t>
            </w:r>
            <w:r w:rsidR="005D6180" w:rsidRPr="005D6180">
              <w:rPr>
                <w:b/>
                <w:szCs w:val="28"/>
                <w:lang w:val="en-US"/>
              </w:rPr>
              <w:t>B</w:t>
            </w:r>
          </w:p>
        </w:tc>
      </w:tr>
      <w:tr w:rsidR="00EB0EC2" w:rsidTr="00323E4D">
        <w:trPr>
          <w:jc w:val="center"/>
        </w:trPr>
        <w:tc>
          <w:tcPr>
            <w:tcW w:w="818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3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</w:tblGrid>
      <w:tr w:rsidR="00A4601A" w:rsidTr="005D6180">
        <w:trPr>
          <w:jc w:val="center"/>
        </w:trPr>
        <w:tc>
          <w:tcPr>
            <w:tcW w:w="3332" w:type="dxa"/>
            <w:shd w:val="clear" w:color="auto" w:fill="auto"/>
          </w:tcPr>
          <w:p w:rsidR="00A4601A" w:rsidRPr="00ED4E00" w:rsidRDefault="005D6180" w:rsidP="007C62B4">
            <w:pPr>
              <w:jc w:val="center"/>
              <w:rPr>
                <w:b/>
                <w:szCs w:val="28"/>
              </w:rPr>
            </w:pPr>
            <w:r w:rsidRPr="005D6180">
              <w:rPr>
                <w:b/>
                <w:szCs w:val="28"/>
                <w:lang w:val="en-US"/>
              </w:rPr>
              <w:t>TC04 for KCMS24B</w:t>
            </w:r>
            <w:r w:rsidR="00323E4D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5D6180">
        <w:trPr>
          <w:jc w:val="center"/>
        </w:trPr>
        <w:tc>
          <w:tcPr>
            <w:tcW w:w="3332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Pr="0067315B" w:rsidRDefault="002F2F92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Pr="00985AEE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14CA3" w:rsidRDefault="00323E4D" w:rsidP="002F2F92">
      <w:pPr>
        <w:spacing w:line="360" w:lineRule="auto"/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>
        <w:rPr>
          <w:sz w:val="22"/>
          <w:szCs w:val="22"/>
          <w:lang w:val="en-US"/>
        </w:rPr>
        <w:t>3</w:t>
      </w:r>
      <w:r w:rsidR="00B14CA3">
        <w:rPr>
          <w:sz w:val="22"/>
          <w:szCs w:val="22"/>
        </w:rPr>
        <w:br w:type="page"/>
      </w:r>
    </w:p>
    <w:p w:rsidR="00810B70" w:rsidRPr="008D416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8D4164">
        <w:rPr>
          <w:b/>
          <w:sz w:val="22"/>
          <w:szCs w:val="22"/>
        </w:rPr>
        <w:lastRenderedPageBreak/>
        <w:t>СОДЕРЖАНИЕ</w:t>
      </w:r>
    </w:p>
    <w:p w:rsidR="008D4164" w:rsidRPr="008D416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D4164">
        <w:rPr>
          <w:sz w:val="22"/>
          <w:szCs w:val="22"/>
        </w:rPr>
        <w:fldChar w:fldCharType="begin"/>
      </w:r>
      <w:r w:rsidRPr="008D4164">
        <w:rPr>
          <w:sz w:val="22"/>
          <w:szCs w:val="22"/>
        </w:rPr>
        <w:instrText xml:space="preserve"> TOC \o "1-3" \h \z \u </w:instrText>
      </w:r>
      <w:r w:rsidRPr="008D4164">
        <w:rPr>
          <w:sz w:val="22"/>
          <w:szCs w:val="22"/>
        </w:rPr>
        <w:fldChar w:fldCharType="separate"/>
      </w:r>
      <w:hyperlink w:anchor="_Toc95397405" w:history="1">
        <w:r w:rsidR="008D4164" w:rsidRPr="008D4164">
          <w:rPr>
            <w:rStyle w:val="ad"/>
            <w:b/>
            <w:bCs/>
            <w:noProof/>
            <w:sz w:val="22"/>
            <w:szCs w:val="22"/>
          </w:rPr>
          <w:t>1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_Toc95397405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3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06" w:history="1">
        <w:r w:rsidR="008D4164" w:rsidRPr="008D4164">
          <w:rPr>
            <w:rStyle w:val="ad"/>
            <w:b/>
            <w:bCs/>
            <w:noProof/>
            <w:sz w:val="22"/>
            <w:szCs w:val="22"/>
          </w:rPr>
          <w:t>2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_Toc95397406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4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07" w:history="1">
        <w:r w:rsidR="008D4164" w:rsidRPr="008D4164">
          <w:rPr>
            <w:rStyle w:val="ad"/>
            <w:noProof/>
            <w:sz w:val="22"/>
            <w:szCs w:val="22"/>
          </w:rPr>
          <w:t>2.1.1 Описание изделия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_Toc95397407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4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08" w:history="1">
        <w:r w:rsidR="008D4164" w:rsidRPr="008D4164">
          <w:rPr>
            <w:rStyle w:val="ad"/>
            <w:noProof/>
            <w:sz w:val="22"/>
            <w:szCs w:val="22"/>
          </w:rPr>
          <w:t>2.1.2 Принцип работы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_Toc95397408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4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09" w:history="1">
        <w:r w:rsidR="008D4164" w:rsidRPr="008D4164">
          <w:rPr>
            <w:rStyle w:val="ad"/>
            <w:noProof/>
            <w:sz w:val="22"/>
            <w:szCs w:val="22"/>
          </w:rPr>
          <w:t>2.1.3 Основные технические характеристики изделия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_Toc95397409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4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10" w:history="1">
        <w:r w:rsidR="008D4164" w:rsidRPr="008D4164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_Toc95397410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5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11" w:history="1">
        <w:r w:rsidR="008D4164" w:rsidRPr="008D4164">
          <w:rPr>
            <w:rStyle w:val="ad"/>
            <w:noProof/>
            <w:sz w:val="22"/>
            <w:szCs w:val="22"/>
          </w:rPr>
          <w:t>2.1.5 Чертеж изделия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_Toc95397411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6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12" w:history="1">
        <w:r w:rsidR="008D4164" w:rsidRPr="008D4164">
          <w:rPr>
            <w:rStyle w:val="ad"/>
            <w:noProof/>
            <w:sz w:val="22"/>
            <w:szCs w:val="22"/>
          </w:rPr>
          <w:t>2.2 Маркировка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_Toc95397412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7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13" w:history="1">
        <w:r w:rsidR="008D4164" w:rsidRPr="008D4164">
          <w:rPr>
            <w:rStyle w:val="ad"/>
            <w:b/>
            <w:bCs/>
            <w:noProof/>
            <w:sz w:val="22"/>
            <w:szCs w:val="22"/>
          </w:rPr>
          <w:t>3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b/>
            <w:noProof/>
            <w:sz w:val="22"/>
            <w:szCs w:val="22"/>
          </w:rPr>
          <w:t>КОМПЛЕКТНОСТЬ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_Toc95397413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7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14" w:history="1">
        <w:r w:rsidR="008D4164" w:rsidRPr="008D4164">
          <w:rPr>
            <w:rStyle w:val="ad"/>
            <w:b/>
            <w:bCs/>
            <w:noProof/>
            <w:sz w:val="22"/>
            <w:szCs w:val="22"/>
          </w:rPr>
          <w:t>4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_Toc95397414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8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15" w:history="1">
        <w:r w:rsidR="008D4164" w:rsidRPr="008D4164">
          <w:rPr>
            <w:rStyle w:val="ad"/>
            <w:b/>
            <w:noProof/>
            <w:sz w:val="22"/>
            <w:szCs w:val="22"/>
          </w:rPr>
          <w:t>5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b/>
            <w:noProof/>
            <w:sz w:val="22"/>
            <w:szCs w:val="22"/>
          </w:rPr>
          <w:t>КОНСЕРВАЦИЯ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_Toc95397415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9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16" w:history="1">
        <w:r w:rsidR="008D4164" w:rsidRPr="008D4164">
          <w:rPr>
            <w:rStyle w:val="ad"/>
            <w:b/>
            <w:noProof/>
            <w:sz w:val="22"/>
            <w:szCs w:val="22"/>
          </w:rPr>
          <w:t>6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_Toc95397416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10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17" w:history="1">
        <w:r w:rsidR="008D4164" w:rsidRPr="008D4164">
          <w:rPr>
            <w:rStyle w:val="ad"/>
            <w:b/>
            <w:bCs/>
            <w:noProof/>
            <w:sz w:val="22"/>
            <w:szCs w:val="22"/>
          </w:rPr>
          <w:t>7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_Toc95397417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11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18" w:history="1">
        <w:r w:rsidR="008D4164" w:rsidRPr="008D4164">
          <w:rPr>
            <w:rStyle w:val="ad"/>
            <w:b/>
            <w:bCs/>
            <w:noProof/>
            <w:sz w:val="22"/>
            <w:szCs w:val="22"/>
          </w:rPr>
          <w:t>8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_Toc95397418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12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19" w:history="1">
        <w:r w:rsidR="008D4164" w:rsidRPr="008D4164">
          <w:rPr>
            <w:rStyle w:val="ad"/>
            <w:b/>
            <w:bCs/>
            <w:noProof/>
            <w:sz w:val="22"/>
            <w:szCs w:val="22"/>
          </w:rPr>
          <w:t>9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_Toc95397419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12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20" w:history="1">
        <w:r w:rsidR="008D4164" w:rsidRPr="008D4164">
          <w:rPr>
            <w:rStyle w:val="ad"/>
            <w:noProof/>
            <w:sz w:val="22"/>
            <w:szCs w:val="22"/>
          </w:rPr>
          <w:t>9.1 Общие требования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_Toc95397420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12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21" w:history="1">
        <w:r w:rsidR="008D4164" w:rsidRPr="008D4164">
          <w:rPr>
            <w:rStyle w:val="ad"/>
            <w:b/>
            <w:bCs/>
            <w:noProof/>
            <w:sz w:val="22"/>
            <w:szCs w:val="22"/>
          </w:rPr>
          <w:t>10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_Toc95397421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13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22" w:history="1">
        <w:r w:rsidR="008D4164" w:rsidRPr="008D4164">
          <w:rPr>
            <w:rStyle w:val="ad"/>
            <w:b/>
            <w:bCs/>
            <w:noProof/>
            <w:sz w:val="22"/>
            <w:szCs w:val="22"/>
          </w:rPr>
          <w:t>11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_Toc95397422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14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D4164" w:rsidRPr="008D4164" w:rsidRDefault="0000399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397423" w:history="1">
        <w:r w:rsidR="008D4164" w:rsidRPr="008D4164">
          <w:rPr>
            <w:rStyle w:val="ad"/>
            <w:b/>
            <w:bCs/>
            <w:noProof/>
            <w:sz w:val="22"/>
            <w:szCs w:val="22"/>
          </w:rPr>
          <w:t>12</w:t>
        </w:r>
        <w:r w:rsidR="008D4164" w:rsidRPr="008D416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D4164" w:rsidRPr="008D416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8D4164" w:rsidRPr="008D4164">
          <w:rPr>
            <w:noProof/>
            <w:webHidden/>
            <w:sz w:val="22"/>
            <w:szCs w:val="22"/>
          </w:rPr>
          <w:tab/>
        </w:r>
        <w:r w:rsidR="008D4164" w:rsidRPr="008D4164">
          <w:rPr>
            <w:noProof/>
            <w:webHidden/>
            <w:sz w:val="22"/>
            <w:szCs w:val="22"/>
          </w:rPr>
          <w:fldChar w:fldCharType="begin"/>
        </w:r>
        <w:r w:rsidR="008D4164" w:rsidRPr="008D4164">
          <w:rPr>
            <w:noProof/>
            <w:webHidden/>
            <w:sz w:val="22"/>
            <w:szCs w:val="22"/>
          </w:rPr>
          <w:instrText xml:space="preserve"> PAGEREF _Toc95397423 \h </w:instrText>
        </w:r>
        <w:r w:rsidR="008D4164" w:rsidRPr="008D4164">
          <w:rPr>
            <w:noProof/>
            <w:webHidden/>
            <w:sz w:val="22"/>
            <w:szCs w:val="22"/>
          </w:rPr>
        </w:r>
        <w:r w:rsidR="008D4164" w:rsidRPr="008D4164">
          <w:rPr>
            <w:noProof/>
            <w:webHidden/>
            <w:sz w:val="22"/>
            <w:szCs w:val="22"/>
          </w:rPr>
          <w:fldChar w:fldCharType="separate"/>
        </w:r>
        <w:r w:rsidR="008D4164" w:rsidRPr="008D4164">
          <w:rPr>
            <w:noProof/>
            <w:webHidden/>
            <w:sz w:val="22"/>
            <w:szCs w:val="22"/>
          </w:rPr>
          <w:t>15</w:t>
        </w:r>
        <w:r w:rsidR="008D4164" w:rsidRPr="008D416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8D4164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6272E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03358">
        <w:rPr>
          <w:sz w:val="22"/>
          <w:szCs w:val="22"/>
        </w:rPr>
        <w:t xml:space="preserve">панели декоративной для внутренних блоков кассетного типа </w:t>
      </w:r>
      <w:r w:rsidR="00DE1018">
        <w:rPr>
          <w:sz w:val="22"/>
          <w:szCs w:val="22"/>
        </w:rPr>
        <w:t xml:space="preserve">промышленных кондиционеров </w:t>
      </w:r>
      <w:r w:rsidR="00903358">
        <w:rPr>
          <w:sz w:val="22"/>
          <w:szCs w:val="22"/>
        </w:rPr>
        <w:t xml:space="preserve">(мультисплит-систем) </w:t>
      </w:r>
      <w:r w:rsidR="00DF3BC2">
        <w:rPr>
          <w:sz w:val="22"/>
          <w:szCs w:val="22"/>
        </w:rPr>
        <w:t xml:space="preserve"> </w:t>
      </w:r>
      <w:r w:rsidR="005D6180" w:rsidRPr="005D6180">
        <w:rPr>
          <w:sz w:val="22"/>
          <w:szCs w:val="22"/>
          <w:lang w:val="en-US"/>
        </w:rPr>
        <w:t>TC</w:t>
      </w:r>
      <w:r w:rsidR="005D6180" w:rsidRPr="005D6180">
        <w:rPr>
          <w:sz w:val="22"/>
          <w:szCs w:val="22"/>
        </w:rPr>
        <w:t xml:space="preserve">04 </w:t>
      </w:r>
      <w:r w:rsidR="005D6180" w:rsidRPr="005D6180">
        <w:rPr>
          <w:sz w:val="22"/>
          <w:szCs w:val="22"/>
          <w:lang w:val="en-US"/>
        </w:rPr>
        <w:t>for</w:t>
      </w:r>
      <w:r w:rsidR="005D6180" w:rsidRPr="005D6180">
        <w:rPr>
          <w:sz w:val="22"/>
          <w:szCs w:val="22"/>
        </w:rPr>
        <w:t xml:space="preserve"> </w:t>
      </w:r>
      <w:r w:rsidR="005D6180" w:rsidRPr="005D6180">
        <w:rPr>
          <w:sz w:val="22"/>
          <w:szCs w:val="22"/>
          <w:lang w:val="en-US"/>
        </w:rPr>
        <w:t>KCMS</w:t>
      </w:r>
      <w:r w:rsidR="005D6180" w:rsidRPr="005D6180">
        <w:rPr>
          <w:sz w:val="22"/>
          <w:szCs w:val="22"/>
        </w:rPr>
        <w:t>24</w:t>
      </w:r>
      <w:r w:rsidR="005D6180" w:rsidRPr="005D6180">
        <w:rPr>
          <w:sz w:val="22"/>
          <w:szCs w:val="22"/>
          <w:lang w:val="en-US"/>
        </w:rPr>
        <w:t>B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95397405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903358" w:rsidP="00323E4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  <w:r w:rsidR="00DE1018">
              <w:rPr>
                <w:sz w:val="22"/>
                <w:szCs w:val="22"/>
              </w:rPr>
              <w:t xml:space="preserve">промышленных кондиционеров </w:t>
            </w:r>
            <w:r>
              <w:rPr>
                <w:sz w:val="22"/>
                <w:szCs w:val="22"/>
              </w:rPr>
              <w:t>(мультисплит-систем)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5D6180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5D6180">
              <w:rPr>
                <w:sz w:val="22"/>
                <w:szCs w:val="22"/>
                <w:lang w:val="en-US"/>
              </w:rPr>
              <w:t>TC04 for KCMS24B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5D6180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5D6180">
              <w:rPr>
                <w:sz w:val="22"/>
                <w:szCs w:val="22"/>
                <w:lang w:val="en-US"/>
              </w:rPr>
              <w:t>TC04 for KCMS24B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C74743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C74743" w:rsidP="008F1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</w:t>
            </w:r>
            <w:r w:rsidRPr="00822B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фильтрацию и очистку</w:t>
            </w:r>
            <w:r w:rsidRPr="00822B77">
              <w:rPr>
                <w:sz w:val="22"/>
                <w:szCs w:val="22"/>
              </w:rPr>
              <w:t xml:space="preserve"> воздуха</w:t>
            </w:r>
            <w:r>
              <w:rPr>
                <w:sz w:val="22"/>
                <w:szCs w:val="22"/>
              </w:rPr>
              <w:t>, а также распределение воздуха в помещении в разных направлениях за счет регулируемых жалюзи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7A1563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CC2C20" w:rsidRDefault="00323E4D" w:rsidP="008F168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412D5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8F168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F61699" w:rsidRPr="00CC2C20" w:rsidRDefault="00F61699" w:rsidP="00F616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0979A8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1688" w:rsidRPr="00323E4D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323E4D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323E4D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C74743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C74743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C74743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2434D" w:rsidRDefault="008F1688" w:rsidP="00C74743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F1688" w:rsidRPr="00FD2BD6" w:rsidRDefault="008F1688" w:rsidP="00C74743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ул. Большая Разночинная, 32</w:t>
            </w:r>
          </w:p>
          <w:p w:rsidR="008F1688" w:rsidRPr="00FD2BD6" w:rsidRDefault="008F1688" w:rsidP="00C74743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C74743" w:rsidRDefault="008F1688" w:rsidP="00C74743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23E4D">
              <w:rPr>
                <w:sz w:val="22"/>
                <w:szCs w:val="22"/>
                <w:lang w:val="en-US"/>
              </w:rPr>
              <w:t xml:space="preserve">E-mail: </w:t>
            </w:r>
            <w:hyperlink r:id="rId14" w:history="1">
              <w:r w:rsidRPr="00323E4D">
                <w:rPr>
                  <w:sz w:val="22"/>
                  <w:szCs w:val="22"/>
                  <w:lang w:val="en-US"/>
                </w:rPr>
                <w:t>info@uelements.com</w:t>
              </w:r>
            </w:hyperlink>
          </w:p>
        </w:tc>
      </w:tr>
    </w:tbl>
    <w:p w:rsidR="00810B70" w:rsidRPr="00A6272E" w:rsidRDefault="00810B70" w:rsidP="00A6272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2434D">
        <w:rPr>
          <w:b/>
          <w:szCs w:val="28"/>
          <w:lang w:val="en-US"/>
        </w:rPr>
        <w:br w:type="page"/>
      </w:r>
      <w:r w:rsidRPr="0092434D">
        <w:rPr>
          <w:b/>
          <w:szCs w:val="28"/>
          <w:lang w:val="en-US"/>
        </w:rPr>
        <w:lastRenderedPageBreak/>
        <w:t xml:space="preserve"> </w:t>
      </w:r>
      <w:bookmarkStart w:id="2" w:name="_Ref69937519"/>
      <w:bookmarkStart w:id="3" w:name="_Toc95397406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A6272E" w:rsidRDefault="00810B70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95397407"/>
      <w:r w:rsidRPr="00A6272E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6272E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627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041340" w:rsidRPr="00350F95" w:rsidRDefault="0090335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для внутренних блоков кассетного типа </w:t>
      </w:r>
      <w:r w:rsidR="00DE1018">
        <w:rPr>
          <w:sz w:val="22"/>
          <w:szCs w:val="22"/>
        </w:rPr>
        <w:t xml:space="preserve">промышленных кондиционеров </w:t>
      </w:r>
      <w:r>
        <w:rPr>
          <w:sz w:val="22"/>
          <w:szCs w:val="22"/>
        </w:rPr>
        <w:t xml:space="preserve">(мультисплит-систем) </w:t>
      </w:r>
      <w:r w:rsidR="005D6180" w:rsidRPr="005D6180">
        <w:rPr>
          <w:sz w:val="22"/>
          <w:szCs w:val="22"/>
        </w:rPr>
        <w:t>TC04 for KCMS24B</w:t>
      </w:r>
      <w:r w:rsidR="00614F4F">
        <w:rPr>
          <w:sz w:val="22"/>
          <w:szCs w:val="22"/>
        </w:rPr>
        <w:t xml:space="preserve"> скрывает узлы и детали внутреннего блока кондиционера</w:t>
      </w:r>
      <w:r w:rsidR="00041340">
        <w:rPr>
          <w:sz w:val="22"/>
          <w:szCs w:val="22"/>
        </w:rPr>
        <w:t>, который устанавливаетс</w:t>
      </w:r>
      <w:r w:rsidR="002E13E8">
        <w:rPr>
          <w:sz w:val="22"/>
          <w:szCs w:val="22"/>
        </w:rPr>
        <w:t xml:space="preserve">я в межпотолочном пространстве, а также </w:t>
      </w:r>
      <w:r w:rsidR="0092434D">
        <w:rPr>
          <w:sz w:val="22"/>
          <w:szCs w:val="22"/>
        </w:rPr>
        <w:t>обеспечивает</w:t>
      </w:r>
      <w:r w:rsidR="0092434D" w:rsidRPr="00822B77">
        <w:rPr>
          <w:sz w:val="22"/>
          <w:szCs w:val="22"/>
        </w:rPr>
        <w:t xml:space="preserve"> </w:t>
      </w:r>
      <w:r w:rsidR="0092434D">
        <w:rPr>
          <w:sz w:val="22"/>
          <w:szCs w:val="22"/>
        </w:rPr>
        <w:t>фильтрацию и очистку</w:t>
      </w:r>
      <w:r w:rsidR="0092434D" w:rsidRPr="00822B77">
        <w:rPr>
          <w:sz w:val="22"/>
          <w:szCs w:val="22"/>
        </w:rPr>
        <w:t xml:space="preserve"> воздуха</w:t>
      </w:r>
      <w:r w:rsidR="0092434D">
        <w:rPr>
          <w:sz w:val="22"/>
          <w:szCs w:val="22"/>
        </w:rPr>
        <w:t>, а также распределение воздуха в помещении в разных направлениях за счет регулируемых жалюзи.</w:t>
      </w:r>
    </w:p>
    <w:p w:rsidR="00C93122" w:rsidRDefault="00C93122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Панель изготовлена из высококачественного прочного пластика чистого белого цвета.</w:t>
      </w:r>
    </w:p>
    <w:p w:rsidR="00C93122" w:rsidRDefault="00CD4611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D4611">
        <w:rPr>
          <w:sz w:val="22"/>
          <w:szCs w:val="22"/>
        </w:rPr>
        <w:t xml:space="preserve">Панель </w:t>
      </w:r>
      <w:r w:rsidR="00183497" w:rsidRPr="00CD4611">
        <w:rPr>
          <w:sz w:val="22"/>
          <w:szCs w:val="22"/>
        </w:rPr>
        <w:t xml:space="preserve">декоративная </w:t>
      </w:r>
      <w:r w:rsidR="00183497">
        <w:rPr>
          <w:sz w:val="22"/>
          <w:szCs w:val="22"/>
        </w:rPr>
        <w:t>предназначена</w:t>
      </w:r>
      <w:r>
        <w:rPr>
          <w:sz w:val="22"/>
          <w:szCs w:val="22"/>
        </w:rPr>
        <w:t xml:space="preserve"> для </w:t>
      </w:r>
      <w:r w:rsidRPr="00CD4611">
        <w:rPr>
          <w:sz w:val="22"/>
          <w:szCs w:val="22"/>
        </w:rPr>
        <w:t>внутренних блоков кондиционеров промышленных кассетного типа KCMS24B</w:t>
      </w:r>
      <w:r>
        <w:rPr>
          <w:sz w:val="22"/>
          <w:szCs w:val="22"/>
        </w:rPr>
        <w:t>.</w:t>
      </w:r>
    </w:p>
    <w:p w:rsidR="004A34AD" w:rsidRPr="004A34AD" w:rsidRDefault="004A34AD" w:rsidP="008849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комплекте с панелью идут три фильтра:</w:t>
      </w:r>
    </w:p>
    <w:p w:rsidR="004A34AD" w:rsidRPr="004A34AD" w:rsidRDefault="004A34AD" w:rsidP="0088496E">
      <w:pPr>
        <w:pStyle w:val="af3"/>
        <w:numPr>
          <w:ilvl w:val="0"/>
          <w:numId w:val="42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4A34AD">
        <w:rPr>
          <w:rFonts w:ascii="Times New Roman" w:eastAsia="Times New Roman" w:hAnsi="Times New Roman"/>
          <w:lang w:eastAsia="ru-RU"/>
        </w:rPr>
        <w:t>Полипропиленовая сетка;</w:t>
      </w:r>
    </w:p>
    <w:p w:rsidR="004A34AD" w:rsidRPr="004A34AD" w:rsidRDefault="004A34AD" w:rsidP="0088496E">
      <w:pPr>
        <w:pStyle w:val="af3"/>
        <w:numPr>
          <w:ilvl w:val="0"/>
          <w:numId w:val="42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</w:pPr>
      <w:r w:rsidRPr="004A34AD">
        <w:rPr>
          <w:rFonts w:ascii="Times New Roman" w:eastAsia="Times New Roman" w:hAnsi="Times New Roman"/>
          <w:lang w:eastAsia="ru-RU"/>
        </w:rPr>
        <w:t>Фильтр с активированным углем</w:t>
      </w:r>
      <w:r>
        <w:rPr>
          <w:rFonts w:ascii="Times New Roman" w:eastAsia="Times New Roman" w:hAnsi="Times New Roman"/>
          <w:lang w:eastAsia="ru-RU"/>
        </w:rPr>
        <w:t>;</w:t>
      </w:r>
    </w:p>
    <w:p w:rsidR="004A34AD" w:rsidRPr="004A34AD" w:rsidRDefault="004A34AD" w:rsidP="0088496E">
      <w:pPr>
        <w:pStyle w:val="af3"/>
        <w:numPr>
          <w:ilvl w:val="0"/>
          <w:numId w:val="42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firstLine="709"/>
        <w:jc w:val="both"/>
      </w:pPr>
      <w:r w:rsidRPr="004A34AD">
        <w:rPr>
          <w:rFonts w:ascii="Times New Roman" w:eastAsia="Times New Roman" w:hAnsi="Times New Roman"/>
          <w:lang w:eastAsia="ru-RU"/>
        </w:rPr>
        <w:t>Защита от электростатической пыли из нетканого материала</w:t>
      </w:r>
      <w:r>
        <w:rPr>
          <w:rFonts w:ascii="Times New Roman" w:eastAsia="Times New Roman" w:hAnsi="Times New Roman"/>
          <w:lang w:eastAsia="ru-RU"/>
        </w:rPr>
        <w:t>.</w:t>
      </w:r>
    </w:p>
    <w:p w:rsidR="00CA03D8" w:rsidRPr="008F31F7" w:rsidRDefault="00CA03D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A6272E" w:rsidRDefault="008F31F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95397408"/>
      <w:r w:rsidRPr="00A6272E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41340">
        <w:rPr>
          <w:sz w:val="22"/>
          <w:szCs w:val="22"/>
        </w:rPr>
        <w:t xml:space="preserve">Через установленные специальные подвижные </w:t>
      </w:r>
      <w:r w:rsidR="00D868DA">
        <w:rPr>
          <w:sz w:val="22"/>
          <w:szCs w:val="22"/>
        </w:rPr>
        <w:t>четырехпоточные</w:t>
      </w:r>
      <w:r>
        <w:rPr>
          <w:sz w:val="22"/>
          <w:szCs w:val="22"/>
        </w:rPr>
        <w:t xml:space="preserve"> </w:t>
      </w:r>
      <w:r w:rsidRPr="00041340">
        <w:rPr>
          <w:sz w:val="22"/>
          <w:szCs w:val="22"/>
        </w:rPr>
        <w:t>жалюзи происходит равномерное охл</w:t>
      </w:r>
      <w:r w:rsidR="00062E60">
        <w:rPr>
          <w:sz w:val="22"/>
          <w:szCs w:val="22"/>
        </w:rPr>
        <w:t>аждение или обогрев помещения в четырех</w:t>
      </w:r>
      <w:r w:rsidRPr="00041340">
        <w:rPr>
          <w:sz w:val="22"/>
          <w:szCs w:val="22"/>
        </w:rPr>
        <w:t xml:space="preserve"> направлениях. С пульта дистанционного управления </w:t>
      </w:r>
      <w:r>
        <w:rPr>
          <w:sz w:val="22"/>
          <w:szCs w:val="22"/>
        </w:rPr>
        <w:t xml:space="preserve">можно менять </w:t>
      </w:r>
      <w:r w:rsidRPr="00041340">
        <w:rPr>
          <w:sz w:val="22"/>
          <w:szCs w:val="22"/>
        </w:rPr>
        <w:t>наклон</w:t>
      </w:r>
      <w:r w:rsidR="00C55682">
        <w:rPr>
          <w:sz w:val="22"/>
          <w:szCs w:val="22"/>
        </w:rPr>
        <w:t xml:space="preserve"> и</w:t>
      </w:r>
      <w:r w:rsidRPr="00041340">
        <w:rPr>
          <w:sz w:val="22"/>
          <w:szCs w:val="22"/>
        </w:rPr>
        <w:t xml:space="preserve"> </w:t>
      </w:r>
      <w:r>
        <w:rPr>
          <w:sz w:val="22"/>
          <w:szCs w:val="22"/>
        </w:rPr>
        <w:t>направление</w:t>
      </w:r>
      <w:r w:rsidRPr="00041340">
        <w:rPr>
          <w:sz w:val="22"/>
          <w:szCs w:val="22"/>
        </w:rPr>
        <w:t xml:space="preserve"> воздушного потока.</w:t>
      </w:r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376A8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E5B72">
        <w:rPr>
          <w:sz w:val="22"/>
          <w:szCs w:val="22"/>
        </w:rPr>
        <w:t xml:space="preserve"> на рисунке</w:t>
      </w:r>
      <w:r w:rsidR="006A0B75">
        <w:rPr>
          <w:sz w:val="22"/>
          <w:szCs w:val="22"/>
        </w:rPr>
        <w:t xml:space="preserve"> </w:t>
      </w:r>
      <w:r w:rsidR="00352FF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376A81" w:rsidRDefault="00862946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4953000" cy="21227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894" cy="212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CA03D8" w:rsidRDefault="00CA03D8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501F4" w:rsidRDefault="00A501F4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135473" w:rsidRDefault="009666FE" w:rsidP="00A6272E">
      <w:pPr>
        <w:pStyle w:val="2"/>
        <w:ind w:firstLine="709"/>
        <w:rPr>
          <w:sz w:val="22"/>
          <w:szCs w:val="22"/>
        </w:rPr>
      </w:pPr>
      <w:bookmarkStart w:id="6" w:name="_Toc95397409"/>
      <w:r w:rsidRPr="00A6272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A627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 приведены</w:t>
      </w:r>
      <w:r w:rsidR="00E93769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в таблице 1</w:t>
      </w:r>
      <w:bookmarkEnd w:id="6"/>
    </w:p>
    <w:p w:rsidR="003B7EAD" w:rsidRDefault="003B7EAD" w:rsidP="003B7EAD">
      <w:pPr>
        <w:spacing w:line="360" w:lineRule="auto"/>
        <w:jc w:val="both"/>
        <w:rPr>
          <w:sz w:val="24"/>
        </w:rPr>
      </w:pPr>
    </w:p>
    <w:p w:rsidR="00810B70" w:rsidRPr="003F28A1" w:rsidRDefault="00810B70" w:rsidP="002446F6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 1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F23F45" w:rsidRPr="00135C40" w:rsidTr="00041340">
        <w:trPr>
          <w:trHeight w:val="388"/>
          <w:jc w:val="center"/>
        </w:trPr>
        <w:tc>
          <w:tcPr>
            <w:tcW w:w="5427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83289F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83289F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 w:rsidR="007A2106"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83289F" w:rsidRPr="007848F0" w:rsidRDefault="00D868DA" w:rsidP="00041340">
            <w:pPr>
              <w:jc w:val="center"/>
              <w:rPr>
                <w:sz w:val="22"/>
                <w:szCs w:val="22"/>
                <w:lang w:val="en-US"/>
              </w:rPr>
            </w:pPr>
            <w:r w:rsidRPr="00D868DA">
              <w:rPr>
                <w:sz w:val="22"/>
                <w:szCs w:val="22"/>
                <w:lang w:val="en-US"/>
              </w:rPr>
              <w:t>950x950x60</w:t>
            </w:r>
          </w:p>
        </w:tc>
      </w:tr>
      <w:tr w:rsidR="00B64232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B64232" w:rsidRDefault="00246C61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="00B64232">
              <w:rPr>
                <w:sz w:val="22"/>
                <w:szCs w:val="22"/>
              </w:rPr>
              <w:t xml:space="preserve">упаковки, </w:t>
            </w:r>
            <w:r w:rsidR="007A2106">
              <w:rPr>
                <w:sz w:val="22"/>
                <w:szCs w:val="22"/>
              </w:rPr>
              <w:t>Шх</w:t>
            </w:r>
            <w:r w:rsidR="00B64232" w:rsidRPr="00B64232">
              <w:rPr>
                <w:sz w:val="22"/>
                <w:szCs w:val="22"/>
              </w:rPr>
              <w:t>В</w:t>
            </w:r>
            <w:r w:rsidR="007A2106">
              <w:rPr>
                <w:sz w:val="22"/>
                <w:szCs w:val="22"/>
              </w:rPr>
              <w:t>х</w:t>
            </w:r>
            <w:r w:rsidR="00B64232"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B64232" w:rsidRDefault="00B64232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64232" w:rsidRPr="00D868DA" w:rsidRDefault="007A2106" w:rsidP="00B642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1033x1038x</w:t>
            </w:r>
            <w:r w:rsidR="00D868DA">
              <w:rPr>
                <w:sz w:val="22"/>
                <w:szCs w:val="22"/>
                <w:lang w:val="en-US"/>
              </w:rPr>
              <w:t>1</w:t>
            </w:r>
            <w:r w:rsidR="00D868DA">
              <w:rPr>
                <w:sz w:val="22"/>
                <w:szCs w:val="22"/>
              </w:rPr>
              <w:t>33</w:t>
            </w:r>
          </w:p>
        </w:tc>
      </w:tr>
      <w:tr w:rsidR="0083289F" w:rsidRPr="00135C40" w:rsidTr="001400C3">
        <w:trPr>
          <w:trHeight w:val="333"/>
          <w:jc w:val="center"/>
        </w:trPr>
        <w:tc>
          <w:tcPr>
            <w:tcW w:w="5427" w:type="dxa"/>
            <w:vAlign w:val="center"/>
          </w:tcPr>
          <w:p w:rsidR="0083289F" w:rsidRPr="00135C40" w:rsidRDefault="0083289F" w:rsidP="0004134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 w:rsidR="00B64232">
              <w:rPr>
                <w:sz w:val="22"/>
                <w:szCs w:val="22"/>
              </w:rPr>
              <w:t>/брутто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83289F" w:rsidRDefault="00D868DA" w:rsidP="00041340">
            <w:pPr>
              <w:jc w:val="center"/>
              <w:rPr>
                <w:sz w:val="22"/>
                <w:szCs w:val="22"/>
              </w:rPr>
            </w:pPr>
            <w:r w:rsidRPr="00D868DA">
              <w:rPr>
                <w:sz w:val="22"/>
                <w:szCs w:val="22"/>
              </w:rPr>
              <w:t>7/11</w:t>
            </w:r>
          </w:p>
        </w:tc>
      </w:tr>
    </w:tbl>
    <w:p w:rsidR="000E638C" w:rsidRPr="00A6272E" w:rsidRDefault="006A0B75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95397410"/>
      <w:r w:rsidRPr="00A6272E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5A33FB" w:rsidRDefault="005A33F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241DA" w:rsidRPr="005A33FB" w:rsidRDefault="000E7DBD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Чтобы лицевая панель закрывала не менее 20 мм подвесного пото</w:t>
      </w:r>
      <w:r w:rsidR="005A33FB" w:rsidRPr="005A33FB">
        <w:rPr>
          <w:rFonts w:eastAsiaTheme="minorHAnsi"/>
          <w:sz w:val="22"/>
          <w:szCs w:val="22"/>
          <w:lang w:eastAsia="en-US"/>
        </w:rPr>
        <w:t>лка, зазор между потолком и бло</w:t>
      </w:r>
      <w:r w:rsidRPr="005A33FB">
        <w:rPr>
          <w:rFonts w:eastAsiaTheme="minorHAnsi"/>
          <w:sz w:val="22"/>
          <w:szCs w:val="22"/>
          <w:lang w:eastAsia="en-US"/>
        </w:rPr>
        <w:t>ком не должен превышать 35 мм. Если зазор между подвесным потолком и блоком превышает 35 мм,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его можно закрыть тем же материалом, из которого изготовлен по</w:t>
      </w:r>
      <w:r w:rsidR="00522F2C" w:rsidRPr="005A33FB">
        <w:rPr>
          <w:rFonts w:eastAsiaTheme="minorHAnsi"/>
          <w:sz w:val="22"/>
          <w:szCs w:val="22"/>
          <w:lang w:eastAsia="en-US"/>
        </w:rPr>
        <w:t>двесной потолок (рисунок 2).</w:t>
      </w:r>
    </w:p>
    <w:p w:rsidR="000E7DBD" w:rsidRDefault="000E7DBD" w:rsidP="000E7DBD">
      <w:pPr>
        <w:spacing w:line="360" w:lineRule="auto"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0E7DBD" w:rsidRDefault="000E7DBD" w:rsidP="000E7DB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0950" cy="163381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97" cy="163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EE22A8" w:rsidRPr="00E85F47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3615D" w:rsidRPr="005A33FB" w:rsidRDefault="00164A84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</w:t>
      </w:r>
      <w:r w:rsidRPr="005A33FB">
        <w:rPr>
          <w:rFonts w:eastAsiaTheme="minorHAnsi"/>
          <w:sz w:val="22"/>
          <w:szCs w:val="22"/>
          <w:lang w:eastAsia="en-US"/>
        </w:rPr>
        <w:t xml:space="preserve">тсоединить 4 угловые заглушки </w:t>
      </w:r>
      <w:r>
        <w:rPr>
          <w:rFonts w:eastAsiaTheme="minorHAnsi"/>
          <w:sz w:val="22"/>
          <w:szCs w:val="22"/>
          <w:lang w:eastAsia="en-US"/>
        </w:rPr>
        <w:t>лицевой панели и максимально ос</w:t>
      </w:r>
      <w:r w:rsidRPr="005A33FB">
        <w:rPr>
          <w:rFonts w:eastAsiaTheme="minorHAnsi"/>
          <w:sz w:val="22"/>
          <w:szCs w:val="22"/>
          <w:lang w:eastAsia="en-US"/>
        </w:rPr>
        <w:t>лабить болты с шестигр</w:t>
      </w:r>
      <w:r>
        <w:rPr>
          <w:rFonts w:eastAsiaTheme="minorHAnsi"/>
          <w:sz w:val="22"/>
          <w:szCs w:val="22"/>
          <w:lang w:eastAsia="en-US"/>
        </w:rPr>
        <w:t>анными головками на фиксаторах, как показано на рисунке 3.</w:t>
      </w:r>
      <w:r w:rsidRPr="005A33FB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5A33FB">
        <w:rPr>
          <w:rFonts w:eastAsiaTheme="minorHAnsi"/>
          <w:sz w:val="22"/>
          <w:szCs w:val="22"/>
          <w:lang w:eastAsia="en-US"/>
        </w:rPr>
        <w:t>Отметкой PIPING SIDE на лицевой панели</w:t>
      </w:r>
    </w:p>
    <w:p w:rsidR="00EE22A8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указано место расположения торца трубки внутреннего блока.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Временно навесить 4 фиксатора на соответствующие зацепы на корпусе внутреннего блока. При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этом провода не должны попадать в изоляцию.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Закрутить болты с шестигранными головками под 4 фиксаторами примерно на 15 мм (лицевая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панель поднимется).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Как показано</w:t>
      </w:r>
      <w:r w:rsidR="006A0B75">
        <w:rPr>
          <w:rFonts w:eastAsiaTheme="minorHAnsi"/>
          <w:sz w:val="22"/>
          <w:szCs w:val="22"/>
          <w:lang w:eastAsia="en-US"/>
        </w:rPr>
        <w:t xml:space="preserve"> на рисунке 3</w:t>
      </w:r>
      <w:r w:rsidRPr="005A33FB">
        <w:rPr>
          <w:rFonts w:eastAsiaTheme="minorHAnsi"/>
          <w:sz w:val="22"/>
          <w:szCs w:val="22"/>
          <w:lang w:eastAsia="en-US"/>
        </w:rPr>
        <w:t>, лицевую панель необходимо повернуть по направлению стрелки, при этом она</w:t>
      </w:r>
      <w:r w:rsidR="00EE22A8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должна плотно прилегать к потолку.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Затянуть винты до тех пор, пока толщина изоляционного материала между лицевой панелью и</w:t>
      </w:r>
    </w:p>
    <w:p w:rsidR="0023615D" w:rsidRPr="005A33FB" w:rsidRDefault="0023615D" w:rsidP="00EE22A8">
      <w:pPr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потолком не сократится до 5-8 мм.</w:t>
      </w:r>
    </w:p>
    <w:p w:rsidR="0023615D" w:rsidRDefault="0023615D" w:rsidP="0023615D">
      <w:pPr>
        <w:spacing w:line="360" w:lineRule="auto"/>
        <w:ind w:firstLine="709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23615D" w:rsidRDefault="0023615D" w:rsidP="0023615D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920077" cy="28003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096" cy="282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lastRenderedPageBreak/>
        <w:t>Если после затягивания винтов между потолком и декоративной панелью остался зазор, снова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отрегулируйте высоту внутреннего блока.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высота монтажа внутреннего блока и дренажной трассы не бу</w:t>
      </w:r>
      <w:r w:rsidR="004F564B">
        <w:rPr>
          <w:rFonts w:eastAsiaTheme="minorHAnsi"/>
          <w:sz w:val="22"/>
          <w:szCs w:val="22"/>
          <w:lang w:eastAsia="en-US"/>
        </w:rPr>
        <w:t>дет изменена, можно слегка отре</w:t>
      </w:r>
      <w:r w:rsidRPr="004F564B">
        <w:rPr>
          <w:rFonts w:eastAsiaTheme="minorHAnsi"/>
          <w:sz w:val="22"/>
          <w:szCs w:val="22"/>
          <w:lang w:eastAsia="en-US"/>
        </w:rPr>
        <w:t>гулировать высоту установки внутреннего блока через отверстия по углам лицевой панели.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После установки лицевой панели необходимо убедиться, что между ней и блоком нет зазоров.</w:t>
      </w:r>
    </w:p>
    <w:p w:rsidR="0023615D" w:rsidRDefault="001706AA" w:rsidP="00170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Необходимо п</w:t>
      </w:r>
      <w:r w:rsidR="0023615D" w:rsidRPr="004F564B">
        <w:rPr>
          <w:rFonts w:eastAsiaTheme="minorHAnsi"/>
          <w:sz w:val="22"/>
          <w:szCs w:val="22"/>
          <w:lang w:eastAsia="en-US"/>
        </w:rPr>
        <w:t>рисоединить лицевую панель к корпусу через соответствующие пазы. Пазы должны совпадать (они</w:t>
      </w:r>
      <w:r w:rsidR="004F564B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4F564B">
        <w:rPr>
          <w:rFonts w:eastAsiaTheme="minorHAnsi"/>
          <w:sz w:val="22"/>
          <w:szCs w:val="22"/>
          <w:lang w:eastAsia="en-US"/>
        </w:rPr>
        <w:t>имеют разный размер).</w:t>
      </w:r>
      <w:r>
        <w:rPr>
          <w:rFonts w:eastAsiaTheme="minorHAnsi"/>
          <w:sz w:val="22"/>
          <w:szCs w:val="22"/>
          <w:lang w:eastAsia="en-US"/>
        </w:rPr>
        <w:t xml:space="preserve"> Расположение пазов показано на рисунке 4.</w:t>
      </w:r>
    </w:p>
    <w:p w:rsidR="00CB5522" w:rsidRDefault="00CB5522" w:rsidP="0023615D">
      <w:pPr>
        <w:spacing w:line="360" w:lineRule="auto"/>
        <w:jc w:val="center"/>
        <w:rPr>
          <w:sz w:val="20"/>
          <w:szCs w:val="20"/>
        </w:rPr>
      </w:pPr>
    </w:p>
    <w:p w:rsidR="0023615D" w:rsidRDefault="0023615D" w:rsidP="0023615D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516920" cy="2076450"/>
            <wp:effectExtent l="0" t="0" r="762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503" cy="2078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A87CCE" w:rsidRDefault="00A87CC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A6272E" w:rsidRDefault="001F482C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5397411"/>
      <w:r w:rsidRPr="00A6272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87CCE" w:rsidRPr="00A6272E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A6272E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AE3233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A20D4A" w:rsidRPr="001E22A8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03330F" w:rsidRDefault="0003330F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A0A60" w:rsidRDefault="00246C61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790743" cy="3657600"/>
            <wp:effectExtent l="0" t="0" r="635" b="0"/>
            <wp:docPr id="81" name="Рисунок 8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722" cy="366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0D4A" w:rsidRPr="00B14CA3">
        <w:rPr>
          <w:noProof/>
          <w:sz w:val="20"/>
          <w:szCs w:val="20"/>
        </w:rPr>
        <w:t>5</w:t>
      </w:r>
    </w:p>
    <w:p w:rsidR="00E47461" w:rsidRDefault="00E47461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C17B3" w:rsidRDefault="00BC17B3" w:rsidP="00BC17B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Чертеж фильтра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>
        <w:rPr>
          <w:noProof/>
          <w:sz w:val="22"/>
          <w:szCs w:val="22"/>
        </w:rPr>
        <w:t>рисунке 6</w:t>
      </w:r>
      <w:r w:rsidRPr="009B1EC5">
        <w:rPr>
          <w:noProof/>
          <w:sz w:val="22"/>
          <w:szCs w:val="22"/>
        </w:rPr>
        <w:t>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786"/>
      </w:tblGrid>
      <w:tr w:rsidR="00BB276A" w:rsidTr="00BB276A">
        <w:tc>
          <w:tcPr>
            <w:tcW w:w="4998" w:type="dxa"/>
          </w:tcPr>
          <w:p w:rsidR="00BB276A" w:rsidRDefault="00BB276A" w:rsidP="00BC17B3">
            <w:pPr>
              <w:spacing w:line="360" w:lineRule="auto"/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F3C4C2B" wp14:editId="6742BD80">
                  <wp:extent cx="3171825" cy="2788256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8836" cy="280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9" w:type="dxa"/>
          </w:tcPr>
          <w:p w:rsidR="009468D4" w:rsidRDefault="009468D4" w:rsidP="009468D4">
            <w:pPr>
              <w:pStyle w:val="af3"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</w:p>
          <w:p w:rsidR="00BB276A" w:rsidRPr="009468D4" w:rsidRDefault="00BB276A" w:rsidP="00C4386E">
            <w:pPr>
              <w:pStyle w:val="af3"/>
              <w:numPr>
                <w:ilvl w:val="0"/>
                <w:numId w:val="44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</w:rPr>
            </w:pPr>
            <w:r w:rsidRPr="009468D4">
              <w:rPr>
                <w:rFonts w:ascii="Times New Roman" w:eastAsiaTheme="minorHAnsi" w:hAnsi="Times New Roman"/>
                <w:color w:val="000000"/>
              </w:rPr>
              <w:t>Полипропиленовая сетка;</w:t>
            </w:r>
          </w:p>
          <w:p w:rsidR="00BB276A" w:rsidRPr="009468D4" w:rsidRDefault="00BB276A" w:rsidP="00BB276A">
            <w:pPr>
              <w:pStyle w:val="af3"/>
              <w:numPr>
                <w:ilvl w:val="0"/>
                <w:numId w:val="44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rFonts w:ascii="Times New Roman" w:hAnsi="Times New Roman"/>
                <w:noProof/>
              </w:rPr>
            </w:pPr>
            <w:r w:rsidRPr="009468D4">
              <w:rPr>
                <w:rFonts w:ascii="Times New Roman" w:eastAsiaTheme="minorHAnsi" w:hAnsi="Times New Roman"/>
                <w:color w:val="000000"/>
              </w:rPr>
              <w:t>Фильтр с активированным углем;</w:t>
            </w:r>
          </w:p>
          <w:p w:rsidR="00BB276A" w:rsidRPr="00BB276A" w:rsidRDefault="00BB276A" w:rsidP="00BB276A">
            <w:pPr>
              <w:pStyle w:val="af3"/>
              <w:numPr>
                <w:ilvl w:val="0"/>
                <w:numId w:val="44"/>
              </w:num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rPr>
                <w:noProof/>
              </w:rPr>
            </w:pPr>
            <w:r w:rsidRPr="009468D4">
              <w:rPr>
                <w:rFonts w:ascii="Times New Roman" w:eastAsiaTheme="minorHAnsi" w:hAnsi="Times New Roman"/>
                <w:color w:val="000000"/>
              </w:rPr>
              <w:t>Защита от электростатической пыли из нетканого материала.</w:t>
            </w:r>
          </w:p>
        </w:tc>
      </w:tr>
    </w:tbl>
    <w:p w:rsidR="00BC17B3" w:rsidRDefault="00BC17B3" w:rsidP="00BC17B3">
      <w:pPr>
        <w:spacing w:line="360" w:lineRule="auto"/>
        <w:jc w:val="center"/>
        <w:rPr>
          <w:noProof/>
          <w:sz w:val="20"/>
          <w:szCs w:val="20"/>
        </w:rPr>
      </w:pPr>
      <w:r w:rsidRPr="00BC17B3">
        <w:rPr>
          <w:noProof/>
          <w:sz w:val="20"/>
          <w:szCs w:val="20"/>
        </w:rPr>
        <w:t>Рисунок 6</w:t>
      </w:r>
    </w:p>
    <w:p w:rsidR="00E47461" w:rsidRPr="00BC17B3" w:rsidRDefault="00E47461" w:rsidP="00BC17B3">
      <w:pPr>
        <w:spacing w:line="360" w:lineRule="auto"/>
        <w:jc w:val="center"/>
        <w:rPr>
          <w:noProof/>
          <w:sz w:val="20"/>
          <w:szCs w:val="20"/>
        </w:rPr>
      </w:pPr>
    </w:p>
    <w:p w:rsidR="00C47F87" w:rsidRPr="00A6272E" w:rsidRDefault="00C47F8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95397412"/>
      <w:r w:rsidRPr="00A6272E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813696">
        <w:rPr>
          <w:noProof/>
          <w:sz w:val="22"/>
          <w:szCs w:val="22"/>
        </w:rPr>
        <w:t>7.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6E694A2D" wp14:editId="584F83C7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D7F44A1" wp14:editId="1678BE71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EA289" wp14:editId="651E1F0F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C0E" w:rsidRPr="00656DF3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F0E9397" wp14:editId="6D41082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E1D8FD" wp14:editId="5D4E5D9E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0333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13696">
        <w:rPr>
          <w:noProof/>
          <w:sz w:val="20"/>
          <w:szCs w:val="20"/>
        </w:rPr>
        <w:t>7</w:t>
      </w:r>
    </w:p>
    <w:p w:rsidR="00813696" w:rsidRDefault="00813696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95397413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183497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03330F" w:rsidRPr="00631177" w:rsidRDefault="0003330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7C06AD" w:rsidP="005D6180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</w:t>
            </w:r>
            <w:r w:rsidR="00DE1018">
              <w:rPr>
                <w:sz w:val="22"/>
                <w:szCs w:val="22"/>
              </w:rPr>
              <w:t>мульти</w:t>
            </w:r>
            <w:r w:rsidR="00962B73">
              <w:rPr>
                <w:sz w:val="22"/>
                <w:szCs w:val="22"/>
              </w:rPr>
              <w:t xml:space="preserve">сплит-системы </w:t>
            </w:r>
            <w:r>
              <w:rPr>
                <w:sz w:val="22"/>
                <w:szCs w:val="22"/>
              </w:rPr>
              <w:t>кассетного типа</w:t>
            </w:r>
            <w:r w:rsidR="00AC6E50">
              <w:rPr>
                <w:sz w:val="22"/>
                <w:szCs w:val="22"/>
              </w:rPr>
              <w:t xml:space="preserve"> </w:t>
            </w:r>
            <w:r w:rsidR="005D6180" w:rsidRPr="005D6180">
              <w:rPr>
                <w:sz w:val="22"/>
                <w:szCs w:val="22"/>
                <w:lang w:val="en-US"/>
              </w:rPr>
              <w:t>TC</w:t>
            </w:r>
            <w:r w:rsidR="005D6180" w:rsidRPr="005D6180">
              <w:rPr>
                <w:sz w:val="22"/>
                <w:szCs w:val="22"/>
              </w:rPr>
              <w:t xml:space="preserve">04 </w:t>
            </w:r>
            <w:r w:rsidR="005D6180" w:rsidRPr="005D6180">
              <w:rPr>
                <w:sz w:val="22"/>
                <w:szCs w:val="22"/>
                <w:lang w:val="en-US"/>
              </w:rPr>
              <w:t>for</w:t>
            </w:r>
            <w:r w:rsidR="005D6180" w:rsidRPr="005D6180">
              <w:rPr>
                <w:sz w:val="22"/>
                <w:szCs w:val="22"/>
              </w:rPr>
              <w:t xml:space="preserve"> </w:t>
            </w:r>
            <w:r w:rsidR="005D6180" w:rsidRPr="005D6180">
              <w:rPr>
                <w:sz w:val="22"/>
                <w:szCs w:val="22"/>
                <w:lang w:val="en-US"/>
              </w:rPr>
              <w:t>KCMS</w:t>
            </w:r>
            <w:r w:rsidR="005D6180" w:rsidRPr="005D6180">
              <w:rPr>
                <w:sz w:val="22"/>
                <w:szCs w:val="22"/>
              </w:rPr>
              <w:t>24</w:t>
            </w:r>
            <w:r w:rsidR="005D6180" w:rsidRPr="005D6180">
              <w:rPr>
                <w:sz w:val="22"/>
                <w:szCs w:val="22"/>
                <w:lang w:val="en-US"/>
              </w:rPr>
              <w:t>B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3330F" w:rsidRDefault="00D270EB" w:rsidP="001241DA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03330F">
              <w:rPr>
                <w:sz w:val="22"/>
                <w:szCs w:val="22"/>
              </w:rPr>
              <w:t>Фильтры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03330F" w:rsidRDefault="00EE628A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Start w:id="22" w:name="_Toc95397414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1E4EAE" w:rsidRDefault="00021FB1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1E4EAE" w:rsidRPr="00E44B9B">
        <w:rPr>
          <w:color w:val="242021"/>
          <w:sz w:val="22"/>
          <w:szCs w:val="22"/>
        </w:rPr>
        <w:t xml:space="preserve">Гарантийный срок на </w:t>
      </w:r>
      <w:r w:rsidR="00600759">
        <w:rPr>
          <w:color w:val="242021"/>
          <w:sz w:val="22"/>
          <w:szCs w:val="22"/>
        </w:rPr>
        <w:t>аксессуары</w:t>
      </w:r>
      <w:r w:rsidR="001E4EAE"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F109C9" w:rsidRDefault="001E4EAE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1E4EAE" w:rsidP="00F109C9">
      <w:pPr>
        <w:tabs>
          <w:tab w:val="left" w:pos="567"/>
          <w:tab w:val="left" w:pos="993"/>
        </w:tabs>
        <w:suppressAutoHyphens/>
        <w:ind w:firstLine="567"/>
        <w:rPr>
          <w:sz w:val="24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Pr="00985AEE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5D20DB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r>
        <w:rPr>
          <w:b/>
          <w:szCs w:val="28"/>
        </w:rPr>
        <w:lastRenderedPageBreak/>
        <w:t xml:space="preserve"> </w:t>
      </w:r>
      <w:bookmarkStart w:id="28" w:name="_Toc95397415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631732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631732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631732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9539741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9642B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03358" w:rsidRDefault="00903358" w:rsidP="0090335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кассетного типа</w:t>
      </w:r>
    </w:p>
    <w:p w:rsidR="00903358" w:rsidRDefault="00903358" w:rsidP="0090335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промышленных кондиционеров (мультисплит-систем)</w:t>
      </w:r>
    </w:p>
    <w:p w:rsidR="00CA1B96" w:rsidRPr="002C28BD" w:rsidRDefault="005F762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810B70" w:rsidRPr="00CA03D8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9BE6E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88FF8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5D6180">
        <w:rPr>
          <w:sz w:val="22"/>
          <w:szCs w:val="22"/>
        </w:rPr>
        <w:t xml:space="preserve">       типа:     </w:t>
      </w:r>
      <w:r w:rsidR="005D6180" w:rsidRPr="005D6180">
        <w:rPr>
          <w:sz w:val="22"/>
          <w:szCs w:val="22"/>
        </w:rPr>
        <w:t>TC04 for KCMS24B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412D58">
        <w:rPr>
          <w:b w:val="0"/>
          <w:sz w:val="22"/>
          <w:szCs w:val="22"/>
        </w:rPr>
        <w:t>:</w:t>
      </w:r>
      <w:r w:rsidRPr="00412D58">
        <w:rPr>
          <w:b w:val="0"/>
          <w:sz w:val="24"/>
          <w:szCs w:val="24"/>
        </w:rPr>
        <w:t xml:space="preserve">                </w:t>
      </w:r>
      <w:r w:rsidR="00E24807" w:rsidRPr="00412D58">
        <w:rPr>
          <w:b w:val="0"/>
          <w:sz w:val="24"/>
          <w:szCs w:val="24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412D58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412D58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412D58">
        <w:rPr>
          <w:sz w:val="22"/>
          <w:szCs w:val="22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412D58">
        <w:rPr>
          <w:sz w:val="22"/>
          <w:szCs w:val="22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5E8C7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5" w:name="_Ref68106474"/>
      <w:bookmarkStart w:id="36" w:name="_Ref69937563"/>
      <w:bookmarkStart w:id="37" w:name="_Ref73096565"/>
      <w:bookmarkStart w:id="38" w:name="_Ref73354061"/>
      <w:bookmarkStart w:id="39" w:name="_Ref73360058"/>
      <w:bookmarkStart w:id="40" w:name="_Toc95397417"/>
      <w:r w:rsidRPr="00985AEE">
        <w:rPr>
          <w:b/>
          <w:szCs w:val="28"/>
        </w:rPr>
        <w:t>СВИДЕТЕЛЬСТВО О ПРИЕМКЕ</w:t>
      </w:r>
      <w:bookmarkEnd w:id="35"/>
      <w:bookmarkEnd w:id="36"/>
      <w:bookmarkEnd w:id="37"/>
      <w:bookmarkEnd w:id="38"/>
      <w:bookmarkEnd w:id="39"/>
      <w:bookmarkEnd w:id="4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8EDC77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03358" w:rsidRDefault="00903358" w:rsidP="0090335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кассетного типа</w:t>
      </w:r>
    </w:p>
    <w:p w:rsidR="00903358" w:rsidRDefault="00903358" w:rsidP="00903358">
      <w:pPr>
        <w:pStyle w:val="a8"/>
        <w:contextualSpacing/>
        <w:rPr>
          <w:sz w:val="22"/>
          <w:szCs w:val="22"/>
        </w:rPr>
      </w:pPr>
      <w:r>
        <w:rPr>
          <w:sz w:val="22"/>
          <w:szCs w:val="22"/>
        </w:rPr>
        <w:t>промышленных кондиционеров (мультисплит-систем)</w:t>
      </w:r>
    </w:p>
    <w:p w:rsidR="00903358" w:rsidRPr="00981918" w:rsidRDefault="00903358" w:rsidP="00903358">
      <w:pPr>
        <w:pStyle w:val="a8"/>
        <w:contextualSpacing/>
        <w:rPr>
          <w:sz w:val="22"/>
          <w:szCs w:val="22"/>
        </w:rPr>
      </w:pPr>
    </w:p>
    <w:p w:rsidR="00FD298C" w:rsidRPr="00B14CA3" w:rsidRDefault="00981918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</w:rPr>
      </w:pPr>
      <w:r w:rsidRPr="00981918">
        <w:rPr>
          <w:sz w:val="22"/>
          <w:szCs w:val="22"/>
        </w:rPr>
        <w:t xml:space="preserve"> </w:t>
      </w:r>
      <w:r w:rsidR="00903358">
        <w:rPr>
          <w:sz w:val="22"/>
          <w:szCs w:val="22"/>
        </w:rPr>
        <w:t xml:space="preserve">              </w:t>
      </w:r>
      <w:r w:rsidRPr="00981918">
        <w:rPr>
          <w:sz w:val="22"/>
          <w:szCs w:val="22"/>
        </w:rPr>
        <w:t>типа</w:t>
      </w:r>
      <w:r w:rsidR="005D6180">
        <w:rPr>
          <w:sz w:val="22"/>
          <w:szCs w:val="22"/>
        </w:rPr>
        <w:t xml:space="preserve">:    </w:t>
      </w:r>
      <w:r w:rsidR="00903358">
        <w:rPr>
          <w:sz w:val="22"/>
          <w:szCs w:val="22"/>
        </w:rPr>
        <w:t xml:space="preserve">  </w:t>
      </w:r>
      <w:r w:rsidRPr="00981918">
        <w:rPr>
          <w:sz w:val="22"/>
          <w:szCs w:val="22"/>
        </w:rPr>
        <w:t xml:space="preserve"> </w:t>
      </w:r>
      <w:r w:rsidR="005D6180" w:rsidRPr="005D6180">
        <w:rPr>
          <w:sz w:val="22"/>
          <w:szCs w:val="22"/>
        </w:rPr>
        <w:t>TC04 for KCMS24B</w: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169CE" wp14:editId="58A5075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33A32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73FB0" wp14:editId="6CF32DC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35CA9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41" w:name="_Toc395185184"/>
      <w:bookmarkEnd w:id="41"/>
      <w:r w:rsidRPr="00985AEE">
        <w:rPr>
          <w:szCs w:val="28"/>
        </w:rPr>
        <w:t xml:space="preserve"> </w:t>
      </w:r>
    </w:p>
    <w:p w:rsidR="00810B70" w:rsidRPr="00985AEE" w:rsidRDefault="00810B70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42" w:name="_Ref68106481"/>
      <w:bookmarkStart w:id="43" w:name="_Ref69937569"/>
      <w:bookmarkStart w:id="44" w:name="_Ref73096571"/>
      <w:bookmarkStart w:id="45" w:name="_Ref73354066"/>
      <w:bookmarkStart w:id="46" w:name="_Ref73360065"/>
      <w:bookmarkStart w:id="47" w:name="_Toc95397418"/>
      <w:r w:rsidRPr="005D20DB">
        <w:rPr>
          <w:rFonts w:eastAsia="Arial Unicode MS"/>
          <w:b/>
          <w:bCs/>
          <w:szCs w:val="28"/>
        </w:rPr>
        <w:t>СВЕДЕНИЯ ОБ УТИЛИЗАЦИИ</w:t>
      </w:r>
      <w:bookmarkEnd w:id="42"/>
      <w:bookmarkEnd w:id="43"/>
      <w:bookmarkEnd w:id="44"/>
      <w:bookmarkEnd w:id="45"/>
      <w:bookmarkEnd w:id="46"/>
      <w:bookmarkEnd w:id="47"/>
    </w:p>
    <w:p w:rsidR="00820DCF" w:rsidRDefault="0027071F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  <w:r w:rsidR="00003998" w:rsidRPr="00AC1D78">
        <w:rPr>
          <w:sz w:val="22"/>
          <w:szCs w:val="22"/>
        </w:rPr>
        <w:t>Содержащиеся в нем положения являются основополагающими принципами и представляют собой правила, которые должны соблюдаться всеми субъектами РФ.</w:t>
      </w:r>
      <w:bookmarkStart w:id="48" w:name="_GoBack"/>
      <w:bookmarkEnd w:id="48"/>
    </w:p>
    <w:p w:rsidR="0027071F" w:rsidRDefault="0027071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9" w:name="_Ref67997856"/>
      <w:bookmarkStart w:id="50" w:name="_Ref68106489"/>
      <w:bookmarkStart w:id="51" w:name="_Ref69937576"/>
      <w:bookmarkStart w:id="52" w:name="_Ref73096577"/>
      <w:bookmarkStart w:id="53" w:name="_Ref73354072"/>
      <w:bookmarkStart w:id="54" w:name="_Ref73360071"/>
      <w:bookmarkStart w:id="55" w:name="_Toc9539741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9"/>
      <w:bookmarkEnd w:id="50"/>
      <w:bookmarkEnd w:id="51"/>
      <w:bookmarkEnd w:id="52"/>
      <w:bookmarkEnd w:id="53"/>
      <w:bookmarkEnd w:id="54"/>
      <w:bookmarkEnd w:id="55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D29B3" w:rsidRDefault="00CB5522" w:rsidP="00CB5522">
      <w:pPr>
        <w:ind w:firstLine="720"/>
        <w:jc w:val="both"/>
        <w:rPr>
          <w:sz w:val="22"/>
          <w:szCs w:val="22"/>
        </w:rPr>
      </w:pPr>
      <w:r w:rsidRPr="00CB5522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>
        <w:rPr>
          <w:sz w:val="22"/>
          <w:szCs w:val="22"/>
        </w:rPr>
        <w:t xml:space="preserve"> </w:t>
      </w:r>
      <w:r w:rsidRPr="00CB5522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CB5522" w:rsidRDefault="00CB5522" w:rsidP="00CB5522">
      <w:pPr>
        <w:ind w:firstLine="720"/>
        <w:jc w:val="both"/>
        <w:rPr>
          <w:sz w:val="22"/>
          <w:szCs w:val="22"/>
        </w:rPr>
      </w:pP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A6272E" w:rsidRDefault="00913F03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6" w:name="_Toc95397420"/>
      <w:r w:rsidRPr="00A6272E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6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24619B" w:rsidRDefault="0024619B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31732" w:rsidRDefault="00631732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31732" w:rsidRDefault="00631732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7" w:name="_Ref67997869"/>
      <w:bookmarkStart w:id="58" w:name="_Ref68106497"/>
      <w:bookmarkStart w:id="59" w:name="_Ref69937582"/>
      <w:bookmarkStart w:id="60" w:name="_Ref73096586"/>
      <w:bookmarkStart w:id="61" w:name="_Ref73354089"/>
      <w:bookmarkStart w:id="62" w:name="_Ref73360085"/>
      <w:bookmarkStart w:id="63" w:name="_Toc9539742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7"/>
      <w:bookmarkEnd w:id="58"/>
      <w:bookmarkEnd w:id="59"/>
      <w:bookmarkEnd w:id="60"/>
      <w:bookmarkEnd w:id="61"/>
      <w:bookmarkEnd w:id="62"/>
      <w:bookmarkEnd w:id="6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  <w:bookmarkStart w:id="64" w:name="_Toc14172322"/>
      <w:bookmarkStart w:id="65" w:name="_Ref67997880"/>
      <w:bookmarkStart w:id="66" w:name="_Ref68106504"/>
      <w:bookmarkStart w:id="67" w:name="_Ref69937589"/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8" w:name="_Toc9539742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4"/>
      <w:bookmarkEnd w:id="65"/>
      <w:bookmarkEnd w:id="66"/>
      <w:bookmarkEnd w:id="67"/>
      <w:bookmarkEnd w:id="68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4619B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70" w:name="свор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1" w:name="_Toc9539742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1"/>
    </w:p>
    <w:bookmarkEnd w:id="70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9"/>
      <w:footerReference w:type="first" r:id="rId30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79C" w:rsidRDefault="00AD579C">
      <w:r>
        <w:separator/>
      </w:r>
    </w:p>
  </w:endnote>
  <w:endnote w:type="continuationSeparator" w:id="0">
    <w:p w:rsidR="00AD579C" w:rsidRDefault="00AD5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79C" w:rsidRDefault="00AD579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579C" w:rsidRDefault="00AD57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79C" w:rsidRDefault="00AD579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D579C" w:rsidRDefault="00AD579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D579C" w:rsidRDefault="00AD579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D579C" w:rsidRDefault="00AD579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79C" w:rsidRDefault="00AD579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79C" w:rsidRDefault="00AD579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E4C085E" wp14:editId="35E9C435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Pr="00227DAA" w:rsidRDefault="005D618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D618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TC04 for KCMS24B</w:t>
                              </w:r>
                              <w:r w:rsidR="00AD579C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AD579C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Pr="00ED1531" w:rsidRDefault="00AD579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0399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Pr="00ED1531" w:rsidRDefault="00AD579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579C" w:rsidRPr="00C67A09" w:rsidRDefault="00AD579C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03358" w:rsidRDefault="0090335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033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ПАНЕЛЬ ДЕКОРАТИВНАЯ </w:t>
                              </w:r>
                            </w:p>
                            <w:p w:rsidR="00903358" w:rsidRDefault="0090335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033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ДЛЯ ВНУТРЕННИХ БЛОКОВ </w:t>
                              </w:r>
                            </w:p>
                            <w:p w:rsidR="00903358" w:rsidRDefault="00903358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033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  <w:r w:rsidR="00DE101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ПРОМЫШЛЕННЫХ </w:t>
                              </w:r>
                              <w:r w:rsidRPr="00903358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КОНДИЦИОНЕРОВ (МУЛЬТИСПЛИТ-СИСТЕМ)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="005D6180" w:rsidRPr="005D618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TC</w:t>
                              </w:r>
                              <w:r w:rsidR="005D6180" w:rsidRPr="005D618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04 </w:t>
                              </w:r>
                              <w:r w:rsidR="005D6180" w:rsidRPr="005D618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for</w:t>
                              </w:r>
                              <w:r w:rsidR="005D6180" w:rsidRPr="005D618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5D6180" w:rsidRPr="005D618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KCMS</w:t>
                              </w:r>
                              <w:r w:rsidR="005D6180" w:rsidRPr="005D6180">
                                <w:rPr>
                                  <w:b/>
                                  <w:sz w:val="18"/>
                                  <w:szCs w:val="18"/>
                                </w:rPr>
                                <w:t>24</w:t>
                              </w:r>
                              <w:r w:rsidR="005D6180" w:rsidRPr="005D618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B</w:t>
                              </w:r>
                            </w:p>
                            <w:p w:rsidR="00AD579C" w:rsidRPr="00B465BD" w:rsidRDefault="00AD579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D579C" w:rsidRPr="00613EFB" w:rsidRDefault="00AD579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4C085E" id="Группа 265" o:spid="_x0000_s1103" style="position:absolute;left:0;text-align:left;margin-left:24.3pt;margin-top:17.75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D579C" w:rsidRPr="00227DAA" w:rsidRDefault="005D618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D618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TC04 for KCMS24B</w:t>
                        </w:r>
                        <w:r w:rsidR="00AD579C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AD579C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D579C" w:rsidRPr="00ED1531" w:rsidRDefault="00AD579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0399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D579C" w:rsidRPr="00ED1531" w:rsidRDefault="00AD579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D579C" w:rsidRPr="00C67A09" w:rsidRDefault="00AD579C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03358" w:rsidRDefault="0090335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03358">
                          <w:rPr>
                            <w:b/>
                            <w:sz w:val="18"/>
                            <w:szCs w:val="18"/>
                          </w:rPr>
                          <w:t xml:space="preserve">ПАНЕЛЬ ДЕКОРАТИВНАЯ </w:t>
                        </w:r>
                      </w:p>
                      <w:p w:rsidR="00903358" w:rsidRDefault="0090335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03358">
                          <w:rPr>
                            <w:b/>
                            <w:sz w:val="18"/>
                            <w:szCs w:val="18"/>
                          </w:rPr>
                          <w:t xml:space="preserve">ДЛЯ ВНУТРЕННИХ БЛОКОВ </w:t>
                        </w:r>
                      </w:p>
                      <w:p w:rsidR="00903358" w:rsidRDefault="00903358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903358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  <w:r w:rsidR="00DE1018">
                          <w:rPr>
                            <w:b/>
                            <w:sz w:val="18"/>
                            <w:szCs w:val="18"/>
                          </w:rPr>
                          <w:t xml:space="preserve">ПРОМЫШЛЕННЫХ </w:t>
                        </w:r>
                        <w:r w:rsidRPr="00903358">
                          <w:rPr>
                            <w:b/>
                            <w:sz w:val="18"/>
                            <w:szCs w:val="18"/>
                          </w:rPr>
                          <w:t>КОНДИЦИОНЕРОВ (МУЛЬТИСПЛИТ-СИСТЕМ)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="005D6180" w:rsidRPr="005D618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TC</w:t>
                        </w:r>
                        <w:r w:rsidR="005D6180" w:rsidRPr="005D6180">
                          <w:rPr>
                            <w:b/>
                            <w:sz w:val="18"/>
                            <w:szCs w:val="18"/>
                          </w:rPr>
                          <w:t xml:space="preserve">04 </w:t>
                        </w:r>
                        <w:r w:rsidR="005D6180" w:rsidRPr="005D618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for</w:t>
                        </w:r>
                        <w:r w:rsidR="005D6180" w:rsidRPr="005D6180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5D6180" w:rsidRPr="005D618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KCMS</w:t>
                        </w:r>
                        <w:r w:rsidR="005D6180" w:rsidRPr="005D6180">
                          <w:rPr>
                            <w:b/>
                            <w:sz w:val="18"/>
                            <w:szCs w:val="18"/>
                          </w:rPr>
                          <w:t>24</w:t>
                        </w:r>
                        <w:r w:rsidR="005D6180" w:rsidRPr="005D618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B</w:t>
                        </w:r>
                      </w:p>
                      <w:p w:rsidR="00AD579C" w:rsidRPr="00B465BD" w:rsidRDefault="00AD579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D579C" w:rsidRPr="00613EFB" w:rsidRDefault="00AD579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79C" w:rsidRDefault="00AD579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Pr="00AF301F" w:rsidRDefault="00AD579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0399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Pr="00227DAA" w:rsidRDefault="005D6180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D6180">
                                <w:rPr>
                                  <w:b/>
                                  <w:sz w:val="22"/>
                                  <w:szCs w:val="22"/>
                                </w:rPr>
                                <w:t>TC04 for KCMS24B</w:t>
                              </w:r>
                              <w:r w:rsidR="00AD579C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AD579C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D579C" w:rsidRPr="00C23BB2" w:rsidRDefault="00AD579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D579C" w:rsidRPr="00EC2FF5" w:rsidRDefault="00AD579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D579C" w:rsidRPr="00AF301F" w:rsidRDefault="00AD579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0399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D579C" w:rsidRPr="00227DAA" w:rsidRDefault="005D6180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D6180">
                          <w:rPr>
                            <w:b/>
                            <w:sz w:val="22"/>
                            <w:szCs w:val="22"/>
                          </w:rPr>
                          <w:t>TC04 for KCMS24B</w:t>
                        </w:r>
                        <w:r w:rsidR="00AD579C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AD579C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D579C" w:rsidRPr="00C23BB2" w:rsidRDefault="00AD579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D579C" w:rsidRPr="00EC2FF5" w:rsidRDefault="00AD579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79C" w:rsidRDefault="00AD579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Default="00AD579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Pr="00AF301F" w:rsidRDefault="00AD579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0399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579C" w:rsidRPr="00227DAA" w:rsidRDefault="005D618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D6180">
                                <w:rPr>
                                  <w:b/>
                                  <w:sz w:val="22"/>
                                  <w:szCs w:val="22"/>
                                </w:rPr>
                                <w:t>TC04 for KCMS24B</w:t>
                              </w:r>
                              <w:r w:rsidR="00AD579C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AD579C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D579C" w:rsidRPr="00227DAA" w:rsidRDefault="00AD579C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AD579C" w:rsidRDefault="00AD579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AD579C" w:rsidRPr="00AF301F" w:rsidRDefault="00AD579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0399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AD579C" w:rsidRPr="00227DAA" w:rsidRDefault="005D618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D6180">
                          <w:rPr>
                            <w:b/>
                            <w:sz w:val="22"/>
                            <w:szCs w:val="22"/>
                          </w:rPr>
                          <w:t>TC04 for KCMS24B</w:t>
                        </w:r>
                        <w:r w:rsidR="00AD579C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AD579C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D579C" w:rsidRPr="00227DAA" w:rsidRDefault="00AD579C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79C" w:rsidRDefault="00AD579C">
      <w:r>
        <w:separator/>
      </w:r>
    </w:p>
  </w:footnote>
  <w:footnote w:type="continuationSeparator" w:id="0">
    <w:p w:rsidR="00AD579C" w:rsidRDefault="00AD5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79C" w:rsidRDefault="00AD579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D579C" w:rsidRDefault="00AD579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6C1340"/>
    <w:multiLevelType w:val="hybridMultilevel"/>
    <w:tmpl w:val="6D442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2" w15:restartNumberingAfterBreak="0">
    <w:nsid w:val="7140632B"/>
    <w:multiLevelType w:val="hybridMultilevel"/>
    <w:tmpl w:val="85209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9E63ED"/>
    <w:multiLevelType w:val="hybridMultilevel"/>
    <w:tmpl w:val="A9B866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5"/>
  </w:num>
  <w:num w:numId="2">
    <w:abstractNumId w:val="37"/>
  </w:num>
  <w:num w:numId="3">
    <w:abstractNumId w:val="26"/>
  </w:num>
  <w:num w:numId="4">
    <w:abstractNumId w:val="5"/>
  </w:num>
  <w:num w:numId="5">
    <w:abstractNumId w:val="12"/>
  </w:num>
  <w:num w:numId="6">
    <w:abstractNumId w:val="2"/>
  </w:num>
  <w:num w:numId="7">
    <w:abstractNumId w:val="34"/>
  </w:num>
  <w:num w:numId="8">
    <w:abstractNumId w:val="23"/>
  </w:num>
  <w:num w:numId="9">
    <w:abstractNumId w:val="29"/>
  </w:num>
  <w:num w:numId="10">
    <w:abstractNumId w:val="21"/>
  </w:num>
  <w:num w:numId="11">
    <w:abstractNumId w:val="9"/>
  </w:num>
  <w:num w:numId="12">
    <w:abstractNumId w:val="17"/>
  </w:num>
  <w:num w:numId="13">
    <w:abstractNumId w:val="25"/>
  </w:num>
  <w:num w:numId="14">
    <w:abstractNumId w:val="6"/>
  </w:num>
  <w:num w:numId="15">
    <w:abstractNumId w:val="22"/>
  </w:num>
  <w:num w:numId="16">
    <w:abstractNumId w:val="27"/>
  </w:num>
  <w:num w:numId="17">
    <w:abstractNumId w:val="24"/>
  </w:num>
  <w:num w:numId="18">
    <w:abstractNumId w:val="19"/>
  </w:num>
  <w:num w:numId="19">
    <w:abstractNumId w:val="31"/>
  </w:num>
  <w:num w:numId="20">
    <w:abstractNumId w:val="15"/>
  </w:num>
  <w:num w:numId="21">
    <w:abstractNumId w:val="10"/>
  </w:num>
  <w:num w:numId="22">
    <w:abstractNumId w:val="0"/>
  </w:num>
  <w:num w:numId="23">
    <w:abstractNumId w:val="39"/>
  </w:num>
  <w:num w:numId="24">
    <w:abstractNumId w:val="40"/>
  </w:num>
  <w:num w:numId="25">
    <w:abstractNumId w:val="1"/>
  </w:num>
  <w:num w:numId="26">
    <w:abstractNumId w:val="30"/>
  </w:num>
  <w:num w:numId="27">
    <w:abstractNumId w:val="11"/>
  </w:num>
  <w:num w:numId="28">
    <w:abstractNumId w:val="14"/>
  </w:num>
  <w:num w:numId="29">
    <w:abstractNumId w:val="38"/>
  </w:num>
  <w:num w:numId="30">
    <w:abstractNumId w:val="36"/>
  </w:num>
  <w:num w:numId="31">
    <w:abstractNumId w:val="28"/>
  </w:num>
  <w:num w:numId="32">
    <w:abstractNumId w:val="20"/>
  </w:num>
  <w:num w:numId="33">
    <w:abstractNumId w:val="13"/>
  </w:num>
  <w:num w:numId="34">
    <w:abstractNumId w:val="16"/>
  </w:num>
  <w:num w:numId="35">
    <w:abstractNumId w:val="4"/>
  </w:num>
  <w:num w:numId="36">
    <w:abstractNumId w:val="3"/>
  </w:num>
  <w:num w:numId="37">
    <w:abstractNumId w:val="33"/>
  </w:num>
  <w:num w:numId="38">
    <w:abstractNumId w:val="32"/>
  </w:num>
  <w:num w:numId="39">
    <w:abstractNumId w:val="41"/>
  </w:num>
  <w:num w:numId="40">
    <w:abstractNumId w:val="8"/>
  </w:num>
  <w:num w:numId="41">
    <w:abstractNumId w:val="18"/>
  </w:num>
  <w:num w:numId="42">
    <w:abstractNumId w:val="43"/>
  </w:num>
  <w:num w:numId="43">
    <w:abstractNumId w:val="7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998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330F"/>
    <w:rsid w:val="00037425"/>
    <w:rsid w:val="0003743B"/>
    <w:rsid w:val="00041340"/>
    <w:rsid w:val="0004615A"/>
    <w:rsid w:val="000500B4"/>
    <w:rsid w:val="0005390B"/>
    <w:rsid w:val="00057BCD"/>
    <w:rsid w:val="00057CBB"/>
    <w:rsid w:val="00060A0A"/>
    <w:rsid w:val="000614D3"/>
    <w:rsid w:val="00062E60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510B"/>
    <w:rsid w:val="000B1339"/>
    <w:rsid w:val="000B2A0A"/>
    <w:rsid w:val="000B61B4"/>
    <w:rsid w:val="000B7CBA"/>
    <w:rsid w:val="000C6C0E"/>
    <w:rsid w:val="000C74A2"/>
    <w:rsid w:val="000D03FE"/>
    <w:rsid w:val="000D3915"/>
    <w:rsid w:val="000E1F82"/>
    <w:rsid w:val="000E62F4"/>
    <w:rsid w:val="000E638C"/>
    <w:rsid w:val="000E72FA"/>
    <w:rsid w:val="000E7DBD"/>
    <w:rsid w:val="000F2CFF"/>
    <w:rsid w:val="000F4914"/>
    <w:rsid w:val="000F77DB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0C3"/>
    <w:rsid w:val="00140F7A"/>
    <w:rsid w:val="001446C2"/>
    <w:rsid w:val="001462FF"/>
    <w:rsid w:val="00154549"/>
    <w:rsid w:val="00154925"/>
    <w:rsid w:val="00163C45"/>
    <w:rsid w:val="00164A84"/>
    <w:rsid w:val="00165C84"/>
    <w:rsid w:val="001706AA"/>
    <w:rsid w:val="00171036"/>
    <w:rsid w:val="00173F04"/>
    <w:rsid w:val="00180D0F"/>
    <w:rsid w:val="00182988"/>
    <w:rsid w:val="00183497"/>
    <w:rsid w:val="00185499"/>
    <w:rsid w:val="00185B60"/>
    <w:rsid w:val="0018633F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4619B"/>
    <w:rsid w:val="00246C61"/>
    <w:rsid w:val="00251D21"/>
    <w:rsid w:val="00254D5F"/>
    <w:rsid w:val="00261275"/>
    <w:rsid w:val="00266678"/>
    <w:rsid w:val="0026737B"/>
    <w:rsid w:val="0027052A"/>
    <w:rsid w:val="0027071F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E13E8"/>
    <w:rsid w:val="002E2F6A"/>
    <w:rsid w:val="002F2F92"/>
    <w:rsid w:val="002F54D1"/>
    <w:rsid w:val="002F79FC"/>
    <w:rsid w:val="00303ED0"/>
    <w:rsid w:val="003066A5"/>
    <w:rsid w:val="00307E37"/>
    <w:rsid w:val="00311219"/>
    <w:rsid w:val="0031660D"/>
    <w:rsid w:val="00321666"/>
    <w:rsid w:val="00323E4D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A81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2D58"/>
    <w:rsid w:val="004158E2"/>
    <w:rsid w:val="0041595B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34AD"/>
    <w:rsid w:val="004A5F3F"/>
    <w:rsid w:val="004A7868"/>
    <w:rsid w:val="004B6D39"/>
    <w:rsid w:val="004B6F5E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D5729"/>
    <w:rsid w:val="004E674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223B3"/>
    <w:rsid w:val="00522F2C"/>
    <w:rsid w:val="00525949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20DB"/>
    <w:rsid w:val="005D406F"/>
    <w:rsid w:val="005D6180"/>
    <w:rsid w:val="005E1051"/>
    <w:rsid w:val="005E1642"/>
    <w:rsid w:val="005E38BC"/>
    <w:rsid w:val="005E3A9C"/>
    <w:rsid w:val="005E5127"/>
    <w:rsid w:val="005E5B72"/>
    <w:rsid w:val="005F045E"/>
    <w:rsid w:val="005F12C5"/>
    <w:rsid w:val="005F6E9B"/>
    <w:rsid w:val="005F762F"/>
    <w:rsid w:val="00600759"/>
    <w:rsid w:val="00601691"/>
    <w:rsid w:val="006021AE"/>
    <w:rsid w:val="0060423E"/>
    <w:rsid w:val="00604573"/>
    <w:rsid w:val="006070F9"/>
    <w:rsid w:val="006110E3"/>
    <w:rsid w:val="00614F4F"/>
    <w:rsid w:val="00617FE4"/>
    <w:rsid w:val="006243C6"/>
    <w:rsid w:val="00631177"/>
    <w:rsid w:val="00631732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EB"/>
    <w:rsid w:val="0067315B"/>
    <w:rsid w:val="00680A1D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4752"/>
    <w:rsid w:val="006A5D74"/>
    <w:rsid w:val="006A5F3B"/>
    <w:rsid w:val="006B0C6E"/>
    <w:rsid w:val="006B12BE"/>
    <w:rsid w:val="006B3F2C"/>
    <w:rsid w:val="006C2C4F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18BC"/>
    <w:rsid w:val="00773E36"/>
    <w:rsid w:val="00776934"/>
    <w:rsid w:val="0078177F"/>
    <w:rsid w:val="007859A5"/>
    <w:rsid w:val="007877E0"/>
    <w:rsid w:val="007A00E6"/>
    <w:rsid w:val="007A1563"/>
    <w:rsid w:val="007A2106"/>
    <w:rsid w:val="007A47CB"/>
    <w:rsid w:val="007A6951"/>
    <w:rsid w:val="007B36E9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603F"/>
    <w:rsid w:val="008050EF"/>
    <w:rsid w:val="008054A7"/>
    <w:rsid w:val="008063D4"/>
    <w:rsid w:val="00810B70"/>
    <w:rsid w:val="00812D3E"/>
    <w:rsid w:val="00813696"/>
    <w:rsid w:val="008139E5"/>
    <w:rsid w:val="00815656"/>
    <w:rsid w:val="00820DCF"/>
    <w:rsid w:val="00820F79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5AC0"/>
    <w:rsid w:val="008563F4"/>
    <w:rsid w:val="0086249C"/>
    <w:rsid w:val="00862946"/>
    <w:rsid w:val="00872C0A"/>
    <w:rsid w:val="0087664B"/>
    <w:rsid w:val="00876CCF"/>
    <w:rsid w:val="008821B8"/>
    <w:rsid w:val="00882C03"/>
    <w:rsid w:val="00883DA4"/>
    <w:rsid w:val="0088496E"/>
    <w:rsid w:val="0088749B"/>
    <w:rsid w:val="008903A5"/>
    <w:rsid w:val="00897EAB"/>
    <w:rsid w:val="008A504E"/>
    <w:rsid w:val="008A6018"/>
    <w:rsid w:val="008B0023"/>
    <w:rsid w:val="008B3181"/>
    <w:rsid w:val="008B5FF2"/>
    <w:rsid w:val="008C0F2E"/>
    <w:rsid w:val="008C36A4"/>
    <w:rsid w:val="008C6AC7"/>
    <w:rsid w:val="008D09DC"/>
    <w:rsid w:val="008D4164"/>
    <w:rsid w:val="008D48E6"/>
    <w:rsid w:val="008E0B73"/>
    <w:rsid w:val="008E1213"/>
    <w:rsid w:val="008F027D"/>
    <w:rsid w:val="008F1688"/>
    <w:rsid w:val="008F31F7"/>
    <w:rsid w:val="008F3B9B"/>
    <w:rsid w:val="008F5B29"/>
    <w:rsid w:val="00903358"/>
    <w:rsid w:val="00904E98"/>
    <w:rsid w:val="00911EE2"/>
    <w:rsid w:val="00913F03"/>
    <w:rsid w:val="009148F2"/>
    <w:rsid w:val="009152D6"/>
    <w:rsid w:val="00917F65"/>
    <w:rsid w:val="0092123A"/>
    <w:rsid w:val="009221B7"/>
    <w:rsid w:val="00922280"/>
    <w:rsid w:val="009231A8"/>
    <w:rsid w:val="0092434D"/>
    <w:rsid w:val="009269D5"/>
    <w:rsid w:val="00933069"/>
    <w:rsid w:val="0094151F"/>
    <w:rsid w:val="00941985"/>
    <w:rsid w:val="00943A6E"/>
    <w:rsid w:val="009454F1"/>
    <w:rsid w:val="009457C2"/>
    <w:rsid w:val="009468D4"/>
    <w:rsid w:val="00957AF6"/>
    <w:rsid w:val="0096260E"/>
    <w:rsid w:val="0096270C"/>
    <w:rsid w:val="00962B73"/>
    <w:rsid w:val="00963B2F"/>
    <w:rsid w:val="00964369"/>
    <w:rsid w:val="009666FE"/>
    <w:rsid w:val="00967D71"/>
    <w:rsid w:val="00975CA9"/>
    <w:rsid w:val="0097670D"/>
    <w:rsid w:val="00976A40"/>
    <w:rsid w:val="009804D9"/>
    <w:rsid w:val="00981918"/>
    <w:rsid w:val="00984D44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2E23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ED0"/>
    <w:rsid w:val="00A151E0"/>
    <w:rsid w:val="00A15402"/>
    <w:rsid w:val="00A17EAC"/>
    <w:rsid w:val="00A20D4A"/>
    <w:rsid w:val="00A220A4"/>
    <w:rsid w:val="00A226C8"/>
    <w:rsid w:val="00A22CCA"/>
    <w:rsid w:val="00A22D2C"/>
    <w:rsid w:val="00A2615E"/>
    <w:rsid w:val="00A36AE9"/>
    <w:rsid w:val="00A40E51"/>
    <w:rsid w:val="00A41BA6"/>
    <w:rsid w:val="00A437C1"/>
    <w:rsid w:val="00A457FC"/>
    <w:rsid w:val="00A45D7D"/>
    <w:rsid w:val="00A4601A"/>
    <w:rsid w:val="00A501F4"/>
    <w:rsid w:val="00A60E99"/>
    <w:rsid w:val="00A6272E"/>
    <w:rsid w:val="00A66853"/>
    <w:rsid w:val="00A70613"/>
    <w:rsid w:val="00A7291A"/>
    <w:rsid w:val="00A74D97"/>
    <w:rsid w:val="00A75FEB"/>
    <w:rsid w:val="00A779B8"/>
    <w:rsid w:val="00A87CCE"/>
    <w:rsid w:val="00A9001A"/>
    <w:rsid w:val="00A90536"/>
    <w:rsid w:val="00A92E94"/>
    <w:rsid w:val="00A947BA"/>
    <w:rsid w:val="00AA002F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D579C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30C4"/>
    <w:rsid w:val="00B9364E"/>
    <w:rsid w:val="00B96C84"/>
    <w:rsid w:val="00BA07B5"/>
    <w:rsid w:val="00BA79AF"/>
    <w:rsid w:val="00BA7C55"/>
    <w:rsid w:val="00BB276A"/>
    <w:rsid w:val="00BB28FA"/>
    <w:rsid w:val="00BB48F4"/>
    <w:rsid w:val="00BB6DF0"/>
    <w:rsid w:val="00BC0D71"/>
    <w:rsid w:val="00BC0F37"/>
    <w:rsid w:val="00BC17B3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4743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3D8"/>
    <w:rsid w:val="00CA0C5A"/>
    <w:rsid w:val="00CA1B96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52AB"/>
    <w:rsid w:val="00CC7DCD"/>
    <w:rsid w:val="00CD0192"/>
    <w:rsid w:val="00CD4611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0781"/>
    <w:rsid w:val="00D11E24"/>
    <w:rsid w:val="00D25861"/>
    <w:rsid w:val="00D270EB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868DA"/>
    <w:rsid w:val="00D94BAB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1018"/>
    <w:rsid w:val="00DE35B4"/>
    <w:rsid w:val="00DE47F4"/>
    <w:rsid w:val="00DE6E7F"/>
    <w:rsid w:val="00DF11E6"/>
    <w:rsid w:val="00DF3BC2"/>
    <w:rsid w:val="00DF3FB9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4197E"/>
    <w:rsid w:val="00E47461"/>
    <w:rsid w:val="00E4778E"/>
    <w:rsid w:val="00E50936"/>
    <w:rsid w:val="00E515AE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798E"/>
    <w:rsid w:val="00EB0EC2"/>
    <w:rsid w:val="00EB2FA9"/>
    <w:rsid w:val="00EC7175"/>
    <w:rsid w:val="00EC78F9"/>
    <w:rsid w:val="00EC79A8"/>
    <w:rsid w:val="00ED4C48"/>
    <w:rsid w:val="00ED5C9B"/>
    <w:rsid w:val="00EE07DF"/>
    <w:rsid w:val="00EE1C25"/>
    <w:rsid w:val="00EE1DEE"/>
    <w:rsid w:val="00EE22A8"/>
    <w:rsid w:val="00EE35FE"/>
    <w:rsid w:val="00EE40B5"/>
    <w:rsid w:val="00EE628A"/>
    <w:rsid w:val="00EF36D8"/>
    <w:rsid w:val="00EF3D97"/>
    <w:rsid w:val="00F07909"/>
    <w:rsid w:val="00F109C9"/>
    <w:rsid w:val="00F12672"/>
    <w:rsid w:val="00F149D2"/>
    <w:rsid w:val="00F1629E"/>
    <w:rsid w:val="00F22B2D"/>
    <w:rsid w:val="00F23F45"/>
    <w:rsid w:val="00F36FCE"/>
    <w:rsid w:val="00F4023E"/>
    <w:rsid w:val="00F46DA1"/>
    <w:rsid w:val="00F51E1D"/>
    <w:rsid w:val="00F55F7B"/>
    <w:rsid w:val="00F56372"/>
    <w:rsid w:val="00F57CC0"/>
    <w:rsid w:val="00F61699"/>
    <w:rsid w:val="00F62AE1"/>
    <w:rsid w:val="00F678BE"/>
    <w:rsid w:val="00F7656C"/>
    <w:rsid w:val="00F817D9"/>
    <w:rsid w:val="00F8300E"/>
    <w:rsid w:val="00F93EE5"/>
    <w:rsid w:val="00FA3A55"/>
    <w:rsid w:val="00FA64EB"/>
    <w:rsid w:val="00FB0447"/>
    <w:rsid w:val="00FB0659"/>
    <w:rsid w:val="00FC6D6C"/>
    <w:rsid w:val="00FD298C"/>
    <w:rsid w:val="00FD2BD6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  <w15:docId w15:val="{EFD4039B-28E0-4B7B-BF7E-AC636C24E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27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emf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0EDFE-718B-4925-9B83-EA32155CD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2F74ADCF</Template>
  <TotalTime>30</TotalTime>
  <Pages>15</Pages>
  <Words>1929</Words>
  <Characters>10998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24</cp:revision>
  <cp:lastPrinted>2021-03-26T08:29:00Z</cp:lastPrinted>
  <dcterms:created xsi:type="dcterms:W3CDTF">2022-02-11T10:25:00Z</dcterms:created>
  <dcterms:modified xsi:type="dcterms:W3CDTF">2024-03-06T10:10:00Z</dcterms:modified>
</cp:coreProperties>
</file>